
<file path=[Content_Types].xml><?xml version="1.0" encoding="utf-8"?>
<Types xmlns="http://schemas.openxmlformats.org/package/2006/content-types">
  <Default Extension="png" ContentType="image/png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1.xml" ContentType="application/vnd.openxmlformats-officedocument.customXmlProperties+xml"/>
  <Default Extension="rels" ContentType="application/vnd.openxmlformats-package.relationships+xml"/>
  <Override PartName="/word/footer6.xml" ContentType="application/vnd.openxmlformats-officedocument.wordprocessingml.footer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g" ContentType="image/jp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7" w:after="0" w:line="240" w:lineRule="auto"/>
        <w:ind w:left="1218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3.2.3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pp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an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ap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-5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pp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ce)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59" w:lineRule="auto"/>
        <w:ind w:left="138" w:right="7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oodl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230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uit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500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kV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oodl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ar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ig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-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3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1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Mar w:header="775" w:footer="609" w:top="1000" w:bottom="800" w:left="1660" w:right="1660"/>
          <w:headerReference w:type="default" r:id="rId7"/>
          <w:footerReference w:type="default" r:id="rId8"/>
          <w:type w:val="continuous"/>
          <w:pgSz w:w="12240" w:h="15840"/>
        </w:sectPr>
      </w:pPr>
      <w:rPr/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1" w:lineRule="exact"/>
        <w:ind w:right="-20"/>
        <w:jc w:val="righ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333333"/>
          <w:spacing w:val="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3"/>
          <w:szCs w:val="23"/>
          <w:color w:val="333333"/>
          <w:spacing w:val="2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3"/>
          <w:szCs w:val="23"/>
          <w:color w:val="333333"/>
          <w:spacing w:val="-1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23"/>
          <w:szCs w:val="23"/>
          <w:color w:val="333333"/>
          <w:spacing w:val="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23"/>
          <w:szCs w:val="23"/>
          <w:color w:val="333333"/>
          <w:spacing w:val="4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3"/>
          <w:szCs w:val="23"/>
          <w:color w:val="333333"/>
          <w:spacing w:val="1"/>
          <w:w w:val="100"/>
          <w:b/>
          <w:bCs/>
          <w:position w:val="-1"/>
        </w:rPr>
        <w:t>B</w:t>
      </w:r>
      <w:r>
        <w:rPr>
          <w:rFonts w:ascii="Arial" w:hAnsi="Arial" w:cs="Arial" w:eastAsia="Arial"/>
          <w:sz w:val="23"/>
          <w:szCs w:val="23"/>
          <w:color w:val="333333"/>
          <w:spacing w:val="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23"/>
          <w:szCs w:val="23"/>
          <w:color w:val="333333"/>
          <w:spacing w:val="0"/>
          <w:w w:val="100"/>
          <w:b/>
          <w:bCs/>
          <w:position w:val="-1"/>
        </w:rPr>
        <w:t>S</w:t>
      </w:r>
      <w:r>
        <w:rPr>
          <w:rFonts w:ascii="Arial" w:hAnsi="Arial" w:cs="Arial" w:eastAsia="Arial"/>
          <w:sz w:val="23"/>
          <w:szCs w:val="23"/>
          <w:color w:val="333333"/>
          <w:spacing w:val="4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color w:val="333333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3"/>
          <w:szCs w:val="23"/>
          <w:color w:val="333333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23"/>
          <w:szCs w:val="23"/>
          <w:color w:val="333333"/>
          <w:spacing w:val="1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color w:val="333333"/>
          <w:spacing w:val="0"/>
          <w:w w:val="103"/>
          <w:b/>
          <w:bCs/>
          <w:position w:val="-1"/>
        </w:rPr>
        <w:t>E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70" w:after="0" w:line="240" w:lineRule="auto"/>
        <w:ind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br w:type="column"/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</w:rPr>
        <w:t>C</w:t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</w:rPr>
        <w:t>A</w:t>
      </w:r>
      <w:r>
        <w:rPr>
          <w:rFonts w:ascii="Arial" w:hAnsi="Arial" w:cs="Arial" w:eastAsia="Arial"/>
          <w:sz w:val="27"/>
          <w:szCs w:val="27"/>
          <w:color w:val="FF00C5"/>
          <w:spacing w:val="2"/>
          <w:w w:val="100"/>
          <w:b/>
          <w:bCs/>
        </w:rPr>
        <w:t>M</w:t>
      </w:r>
      <w:r>
        <w:rPr>
          <w:rFonts w:ascii="Arial" w:hAnsi="Arial" w:cs="Arial" w:eastAsia="Arial"/>
          <w:sz w:val="27"/>
          <w:szCs w:val="27"/>
          <w:color w:val="FF00C5"/>
          <w:spacing w:val="4"/>
          <w:w w:val="100"/>
          <w:b/>
          <w:bCs/>
        </w:rPr>
        <w:t>E</w:t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</w:rPr>
        <w:t>R</w:t>
      </w:r>
      <w:r>
        <w:rPr>
          <w:rFonts w:ascii="Arial" w:hAnsi="Arial" w:cs="Arial" w:eastAsia="Arial"/>
          <w:sz w:val="27"/>
          <w:szCs w:val="27"/>
          <w:color w:val="FF00C5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7"/>
          <w:szCs w:val="27"/>
          <w:color w:val="FF00C5"/>
          <w:spacing w:val="12"/>
          <w:w w:val="100"/>
          <w:b/>
          <w:bCs/>
        </w:rPr>
        <w:t> </w:t>
      </w:r>
      <w:r>
        <w:rPr>
          <w:rFonts w:ascii="Arial" w:hAnsi="Arial" w:cs="Arial" w:eastAsia="Arial"/>
          <w:sz w:val="27"/>
          <w:szCs w:val="27"/>
          <w:color w:val="FF00C5"/>
          <w:spacing w:val="5"/>
          <w:w w:val="101"/>
          <w:b/>
          <w:bCs/>
        </w:rPr>
        <w:t>0</w:t>
      </w:r>
      <w:r>
        <w:rPr>
          <w:rFonts w:ascii="Arial" w:hAnsi="Arial" w:cs="Arial" w:eastAsia="Arial"/>
          <w:sz w:val="27"/>
          <w:szCs w:val="27"/>
          <w:color w:val="FF00C5"/>
          <w:spacing w:val="0"/>
          <w:w w:val="101"/>
          <w:b/>
          <w:bCs/>
          <w:position w:val="1"/>
        </w:rPr>
        <w:t>3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300" w:bottom="0" w:left="260" w:right="260"/>
          <w:headerReference w:type="default" r:id="rId9"/>
          <w:footerReference w:type="default" r:id="rId10"/>
          <w:pgSz w:w="24480" w:h="15840" w:orient="landscape"/>
          <w:cols w:num="2" w:equalWidth="0">
            <w:col w:w="7657" w:space="2976"/>
            <w:col w:w="1332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315" w:lineRule="exact"/>
        <w:ind w:left="2547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96.133728pt;margin-top:-46.353855pt;width:14.028427pt;height:87.270714pt;mso-position-horizontal-relative:page;mso-position-vertical-relative:paragraph;z-index:-1592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64" w:lineRule="exact"/>
                    <w:ind w:left="20" w:right="-56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2"/>
                      <w:w w:val="100"/>
                      <w:b/>
                      <w:bCs/>
                    </w:rPr>
                    <w:t>G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3"/>
                      <w:w w:val="100"/>
                      <w:b/>
                      <w:bCs/>
                    </w:rPr>
                    <w:t>M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46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3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28.327393pt;margin-top:14.48137pt;width:14.005185pt;height:73.952168pt;mso-position-horizontal-relative:page;mso-position-vertical-relative:paragraph;z-index:-1591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63" w:lineRule="exact"/>
                    <w:ind w:left="20" w:right="-56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</w:rPr>
                    <w:t>F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6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38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3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FF00C5"/>
          <w:spacing w:val="2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7"/>
          <w:szCs w:val="27"/>
          <w:color w:val="FF00C5"/>
          <w:spacing w:val="4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7"/>
          <w:szCs w:val="27"/>
          <w:color w:val="FF00C5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FF00C5"/>
          <w:spacing w:val="1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7"/>
          <w:szCs w:val="27"/>
          <w:color w:val="FF00C5"/>
          <w:spacing w:val="5"/>
          <w:w w:val="101"/>
          <w:b/>
          <w:bCs/>
          <w:position w:val="-1"/>
        </w:rPr>
        <w:t>0</w:t>
      </w:r>
      <w:r>
        <w:rPr>
          <w:rFonts w:ascii="Arial" w:hAnsi="Arial" w:cs="Arial" w:eastAsia="Arial"/>
          <w:sz w:val="27"/>
          <w:szCs w:val="27"/>
          <w:color w:val="FF00C5"/>
          <w:spacing w:val="0"/>
          <w:w w:val="101"/>
          <w:b/>
          <w:bCs/>
          <w:position w:val="-1"/>
        </w:rPr>
        <w:t>4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315" w:lineRule="exact"/>
        <w:ind w:right="6286"/>
        <w:jc w:val="right"/>
        <w:rPr>
          <w:rFonts w:ascii="Arial" w:hAnsi="Arial" w:cs="Arial" w:eastAsia="Arial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7.986481pt;margin-top:-137.752289pt;width:15.166576pt;height:107.545005pt;mso-position-horizontal-relative:page;mso-position-vertical-relative:paragraph;z-index:-1594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40" w:lineRule="auto"/>
                    <w:ind w:left="20" w:right="-59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8"/>
                      <w:w w:val="100"/>
                      <w:b/>
                      <w:bCs/>
                      <w:position w:val="2"/>
                    </w:rPr>
                    <w:t>G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6"/>
                      <w:w w:val="100"/>
                      <w:b/>
                      <w:bCs/>
                      <w:position w:val="2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2"/>
                    </w:rPr>
                    <w:t>A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2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2"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1"/>
                    </w:rPr>
                    <w:t>V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3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1"/>
                    </w:rPr>
                    <w:t>W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47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0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T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FF00C5"/>
          <w:spacing w:val="2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7"/>
          <w:szCs w:val="27"/>
          <w:color w:val="FF00C5"/>
          <w:spacing w:val="4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7"/>
          <w:szCs w:val="27"/>
          <w:color w:val="FF00C5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FF00C5"/>
          <w:spacing w:val="1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7"/>
          <w:szCs w:val="27"/>
          <w:color w:val="FF00C5"/>
          <w:spacing w:val="5"/>
          <w:w w:val="101"/>
          <w:b/>
          <w:bCs/>
          <w:position w:val="-1"/>
        </w:rPr>
        <w:t>0</w:t>
      </w:r>
      <w:r>
        <w:rPr>
          <w:rFonts w:ascii="Arial" w:hAnsi="Arial" w:cs="Arial" w:eastAsia="Arial"/>
          <w:sz w:val="27"/>
          <w:szCs w:val="27"/>
          <w:color w:val="FF00C5"/>
          <w:spacing w:val="0"/>
          <w:w w:val="101"/>
          <w:b/>
          <w:bCs/>
          <w:position w:val="-1"/>
        </w:rPr>
        <w:t>2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4" w:after="0" w:line="315" w:lineRule="exact"/>
        <w:ind w:left="7162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526672pt;margin-top:-46.14677pt;width:114.794555pt;height:15.058429pt;mso-position-horizontal-relative:page;mso-position-vertical-relative:paragraph;z-index:-1596" type="#_x0000_t202" filled="f" stroked="f">
            <v:textbox inset="0,0,0,0">
              <w:txbxContent>
                <w:p>
                  <w:pPr>
                    <w:spacing w:before="0" w:after="0" w:line="283" w:lineRule="exact"/>
                    <w:ind w:left="20" w:right="-59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W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6"/>
                      <w:w w:val="100"/>
                      <w:b/>
                      <w:bCs/>
                      <w:position w:val="1"/>
                    </w:rPr>
                    <w:t>C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0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4"/>
                      <w:w w:val="100"/>
                      <w:b/>
                      <w:bCs/>
                      <w:position w:val="0"/>
                    </w:rPr>
                    <w:t>T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46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-1"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7"/>
                      <w:w w:val="100"/>
                      <w:b/>
                      <w:bCs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  <w:position w:val="-1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0.653198pt;margin-top:2.430511pt;width:113.550155pt;height:15.820772pt;mso-position-horizontal-relative:page;mso-position-vertical-relative:paragraph;z-index:-1595" type="#_x0000_t202" filled="f" stroked="f">
            <v:textbox inset="0,0,0,0">
              <w:txbxContent>
                <w:p>
                  <w:pPr>
                    <w:spacing w:before="0" w:after="0" w:line="298" w:lineRule="exact"/>
                    <w:ind w:left="20" w:right="-61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3"/>
                    </w:rPr>
                    <w:t>C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2"/>
                    </w:rPr>
                    <w:t>O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2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2"/>
                    </w:rPr>
                    <w:t>C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3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5"/>
                      <w:w w:val="100"/>
                      <w:b/>
                      <w:bCs/>
                      <w:position w:val="0"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0"/>
                    </w:rPr>
                    <w:t>O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44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-1"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5"/>
                      <w:w w:val="100"/>
                      <w:b/>
                      <w:bCs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  <w:position w:val="-1"/>
                    </w:rPr>
                    <w:t>7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5.340637pt;margin-top:29.476713pt;width:14.519209pt;height:63.253854pt;mso-position-horizontal-relative:page;mso-position-vertical-relative:paragraph;z-index:-1593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72" w:lineRule="exact"/>
                    <w:ind w:left="20" w:right="-58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5"/>
                      <w:w w:val="100"/>
                      <w:b/>
                      <w:bCs/>
                      <w:position w:val="0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K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2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3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  <w:position w:val="-1"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FF00C5"/>
          <w:spacing w:val="2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7"/>
          <w:szCs w:val="27"/>
          <w:color w:val="FF00C5"/>
          <w:spacing w:val="4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7"/>
          <w:szCs w:val="27"/>
          <w:color w:val="FF00C5"/>
          <w:spacing w:val="3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7"/>
          <w:szCs w:val="27"/>
          <w:color w:val="FF00C5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FF00C5"/>
          <w:spacing w:val="1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7"/>
          <w:szCs w:val="27"/>
          <w:color w:val="FF00C5"/>
          <w:spacing w:val="5"/>
          <w:w w:val="101"/>
          <w:b/>
          <w:bCs/>
          <w:position w:val="-1"/>
        </w:rPr>
        <w:t>0</w:t>
      </w:r>
      <w:r>
        <w:rPr>
          <w:rFonts w:ascii="Arial" w:hAnsi="Arial" w:cs="Arial" w:eastAsia="Arial"/>
          <w:sz w:val="27"/>
          <w:szCs w:val="27"/>
          <w:color w:val="FF00C5"/>
          <w:spacing w:val="0"/>
          <w:w w:val="101"/>
          <w:b/>
          <w:bCs/>
          <w:position w:val="-1"/>
        </w:rPr>
        <w:t>1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1000" w:bottom="800" w:left="260" w:right="260"/>
        </w:sectPr>
      </w:pPr>
      <w:rPr/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B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v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7" w:lineRule="exact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J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4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0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3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7" w:lineRule="exact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3"/>
          <w:w w:val="101"/>
        </w:rPr>
        <w:t>F</w:t>
      </w:r>
      <w:r>
        <w:rPr>
          <w:rFonts w:ascii="Arial" w:hAnsi="Arial" w:cs="Arial" w:eastAsia="Arial"/>
          <w:sz w:val="12"/>
          <w:szCs w:val="12"/>
          <w:spacing w:val="-6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3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-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1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1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M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p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1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-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0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l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-5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P</w:t>
      </w:r>
      <w:r>
        <w:rPr>
          <w:rFonts w:ascii="Arial" w:hAnsi="Arial" w:cs="Arial" w:eastAsia="Arial"/>
          <w:sz w:val="12"/>
          <w:szCs w:val="12"/>
          <w:spacing w:val="-5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p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d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-6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L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5"/>
          <w:w w:val="101"/>
        </w:rPr>
        <w:t>V</w:t>
      </w:r>
      <w:r>
        <w:rPr>
          <w:rFonts w:ascii="Arial" w:hAnsi="Arial" w:cs="Arial" w:eastAsia="Arial"/>
          <w:sz w:val="12"/>
          <w:szCs w:val="12"/>
          <w:spacing w:val="-6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-6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b</w:t>
      </w:r>
      <w:r>
        <w:rPr>
          <w:rFonts w:ascii="Arial" w:hAnsi="Arial" w:cs="Arial" w:eastAsia="Arial"/>
          <w:sz w:val="12"/>
          <w:szCs w:val="12"/>
          <w:spacing w:val="-6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l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5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y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Z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9" w:after="0" w:line="240" w:lineRule="auto"/>
        <w:ind w:left="114" w:right="-37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5"/>
          <w:w w:val="100"/>
        </w:rPr>
        <w:t>(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)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ks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c.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v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c,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v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sys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ks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c.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ss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s.</w:t>
      </w:r>
    </w:p>
    <w:p>
      <w:pPr>
        <w:spacing w:before="14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2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4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7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-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2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2</w:t>
      </w:r>
    </w:p>
    <w:p>
      <w:pPr>
        <w:spacing w:before="29" w:after="0" w:line="64" w:lineRule="exact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2"/>
          <w:w w:val="100"/>
          <w:position w:val="-4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  <w:position w:val="-4"/>
        </w:rPr>
        <w:t>H</w:t>
      </w:r>
      <w:r>
        <w:rPr>
          <w:rFonts w:ascii="Arial" w:hAnsi="Arial" w:cs="Arial" w:eastAsia="Arial"/>
          <w:sz w:val="10"/>
          <w:szCs w:val="10"/>
          <w:spacing w:val="-7"/>
          <w:w w:val="100"/>
          <w:position w:val="-4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ce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w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h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M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©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Q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6"/>
          <w:w w:val="100"/>
          <w:position w:val="-4"/>
        </w:rPr>
        <w:t>’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s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</w:rPr>
        <w:t>2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3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0</w:t>
      </w:r>
      <w:r>
        <w:rPr>
          <w:rFonts w:ascii="Arial" w:hAnsi="Arial" w:cs="Arial" w:eastAsia="Arial"/>
          <w:sz w:val="22"/>
          <w:szCs w:val="22"/>
          <w:spacing w:val="-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V</w:t>
      </w:r>
      <w:r>
        <w:rPr>
          <w:rFonts w:ascii="Arial" w:hAnsi="Arial" w:cs="Arial" w:eastAsia="Arial"/>
          <w:sz w:val="22"/>
          <w:szCs w:val="22"/>
          <w:spacing w:val="2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4"/>
          <w:w w:val="101"/>
        </w:rPr>
        <w:t>J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c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-37" w:right="-57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14"/>
          <w:w w:val="100"/>
          <w:b/>
          <w:bCs/>
        </w:rPr>
        <w:t>T</w:t>
      </w:r>
      <w:r>
        <w:rPr>
          <w:rFonts w:ascii="Arial" w:hAnsi="Arial" w:cs="Arial" w:eastAsia="Arial"/>
          <w:sz w:val="22"/>
          <w:szCs w:val="22"/>
          <w:spacing w:val="-8"/>
          <w:w w:val="100"/>
          <w:b/>
          <w:bCs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-4"/>
          <w:w w:val="100"/>
          <w:b/>
          <w:bCs/>
        </w:rPr>
        <w:t>m</w:t>
      </w:r>
      <w:r>
        <w:rPr>
          <w:rFonts w:ascii="Arial" w:hAnsi="Arial" w:cs="Arial" w:eastAsia="Arial"/>
          <w:sz w:val="22"/>
          <w:szCs w:val="22"/>
          <w:spacing w:val="3"/>
          <w:w w:val="100"/>
          <w:b/>
          <w:bCs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-4"/>
          <w:w w:val="100"/>
          <w:b/>
          <w:bCs/>
        </w:rPr>
        <w:t>i</w:t>
      </w:r>
      <w:r>
        <w:rPr>
          <w:rFonts w:ascii="Arial" w:hAnsi="Arial" w:cs="Arial" w:eastAsia="Arial"/>
          <w:sz w:val="22"/>
          <w:szCs w:val="22"/>
          <w:spacing w:val="0"/>
          <w:w w:val="100"/>
          <w:b/>
          <w:bCs/>
        </w:rPr>
        <w:t>on</w:t>
      </w:r>
      <w:r>
        <w:rPr>
          <w:rFonts w:ascii="Arial" w:hAnsi="Arial" w:cs="Arial" w:eastAsia="Arial"/>
          <w:sz w:val="22"/>
          <w:szCs w:val="22"/>
          <w:spacing w:val="11"/>
          <w:w w:val="100"/>
          <w:b/>
          <w:bCs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1"/>
          <w:b/>
          <w:bCs/>
        </w:rPr>
        <w:t>L</w:t>
      </w:r>
      <w:r>
        <w:rPr>
          <w:rFonts w:ascii="Arial" w:hAnsi="Arial" w:cs="Arial" w:eastAsia="Arial"/>
          <w:sz w:val="22"/>
          <w:szCs w:val="22"/>
          <w:spacing w:val="3"/>
          <w:w w:val="101"/>
          <w:b/>
          <w:bCs/>
        </w:rPr>
        <w:t>i</w:t>
      </w:r>
      <w:r>
        <w:rPr>
          <w:rFonts w:ascii="Arial" w:hAnsi="Arial" w:cs="Arial" w:eastAsia="Arial"/>
          <w:sz w:val="22"/>
          <w:szCs w:val="22"/>
          <w:spacing w:val="-7"/>
          <w:w w:val="101"/>
          <w:b/>
          <w:bCs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1"/>
          <w:b/>
          <w:bCs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698" w:right="703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</w:rPr>
        <w:t>4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4</w:t>
      </w:r>
      <w:r>
        <w:rPr>
          <w:rFonts w:ascii="Arial" w:hAnsi="Arial" w:cs="Arial" w:eastAsia="Arial"/>
          <w:sz w:val="22"/>
          <w:szCs w:val="22"/>
          <w:spacing w:val="-3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V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2" w:after="0" w:line="240" w:lineRule="auto"/>
        <w:ind w:left="698" w:right="581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</w:rPr>
        <w:t>2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3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0</w:t>
      </w:r>
      <w:r>
        <w:rPr>
          <w:rFonts w:ascii="Arial" w:hAnsi="Arial" w:cs="Arial" w:eastAsia="Arial"/>
          <w:sz w:val="22"/>
          <w:szCs w:val="22"/>
          <w:spacing w:val="-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V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2" w:after="0" w:line="248" w:lineRule="exact"/>
        <w:ind w:left="698" w:right="581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  <w:position w:val="-1"/>
        </w:rPr>
        <w:t>5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1"/>
        </w:rPr>
        <w:t>0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1"/>
        </w:rPr>
        <w:t>0</w:t>
      </w:r>
      <w:r>
        <w:rPr>
          <w:rFonts w:ascii="Arial" w:hAnsi="Arial" w:cs="Arial" w:eastAsia="Arial"/>
          <w:sz w:val="22"/>
          <w:szCs w:val="22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1"/>
          <w:position w:val="-1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1"/>
        </w:rPr>
        <w:t>V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3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d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7"/>
          <w:w w:val="100"/>
        </w:rPr>
        <w:t>F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3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4"/>
          <w:w w:val="100"/>
        </w:rPr>
        <w:t>H</w:t>
      </w:r>
      <w:r>
        <w:rPr>
          <w:rFonts w:ascii="Arial" w:hAnsi="Arial" w:cs="Arial" w:eastAsia="Arial"/>
          <w:sz w:val="22"/>
          <w:szCs w:val="22"/>
          <w:spacing w:val="-6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g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h</w:t>
      </w:r>
      <w:r>
        <w:rPr>
          <w:rFonts w:ascii="Arial" w:hAnsi="Arial" w:cs="Arial" w:eastAsia="Arial"/>
          <w:sz w:val="22"/>
          <w:szCs w:val="22"/>
          <w:spacing w:val="4"/>
          <w:w w:val="100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y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4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0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7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16"/>
          <w:w w:val="101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3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c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u</w:t>
      </w:r>
      <w:r>
        <w:rPr>
          <w:rFonts w:ascii="Arial" w:hAnsi="Arial" w:cs="Arial" w:eastAsia="Arial"/>
          <w:sz w:val="22"/>
          <w:szCs w:val="22"/>
          <w:spacing w:val="5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368" w:lineRule="auto"/>
        <w:ind w:right="-62"/>
        <w:jc w:val="left"/>
        <w:tabs>
          <w:tab w:pos="1820" w:val="left"/>
          <w:tab w:pos="2000" w:val="left"/>
        </w:tabs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16"/>
          <w:w w:val="101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3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6"/>
        </w:rPr>
      </w:r>
      <w:r>
        <w:rPr>
          <w:rFonts w:ascii="Arial" w:hAnsi="Arial" w:cs="Arial" w:eastAsia="Arial"/>
          <w:sz w:val="22"/>
          <w:szCs w:val="22"/>
          <w:spacing w:val="0"/>
          <w:w w:val="101"/>
          <w:u w:val="single" w:color="FF0000"/>
          <w:position w:val="6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  <w:u w:val="single" w:color="FF0000"/>
          <w:position w:val="6"/>
        </w:rPr>
        <w:tab/>
      </w:r>
      <w:r>
        <w:rPr>
          <w:rFonts w:ascii="Arial" w:hAnsi="Arial" w:cs="Arial" w:eastAsia="Arial"/>
          <w:sz w:val="22"/>
          <w:szCs w:val="22"/>
          <w:spacing w:val="0"/>
          <w:w w:val="100"/>
          <w:u w:val="single" w:color="FF0000"/>
          <w:position w:val="6"/>
        </w:rPr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6"/>
        </w:rPr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6"/>
        </w:rPr>
        <w:t> </w:t>
      </w:r>
      <w:r>
        <w:rPr>
          <w:rFonts w:ascii="Arial" w:hAnsi="Arial" w:cs="Arial" w:eastAsia="Arial"/>
          <w:sz w:val="22"/>
          <w:szCs w:val="22"/>
          <w:spacing w:val="-9"/>
          <w:w w:val="101"/>
          <w:position w:val="0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0"/>
        </w:rPr>
        <w:t>e</w:t>
      </w:r>
      <w:r>
        <w:rPr>
          <w:rFonts w:ascii="Arial" w:hAnsi="Arial" w:cs="Arial" w:eastAsia="Arial"/>
          <w:sz w:val="22"/>
          <w:szCs w:val="22"/>
          <w:spacing w:val="-4"/>
          <w:w w:val="101"/>
          <w:position w:val="0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  <w:position w:val="0"/>
        </w:rPr>
        <w:t>l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0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0"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0"/>
        </w:rPr>
        <w:t>d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0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3"/>
          <w:w w:val="100"/>
        </w:rPr>
        <w:t>C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-6"/>
          <w:w w:val="100"/>
        </w:rPr>
        <w:t>m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10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L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c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3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5"/>
          <w:w w:val="100"/>
        </w:rPr>
        <w:t>S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3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o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2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F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c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</w:rPr>
        <w:t>2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5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0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m</w:t>
      </w:r>
      <w:r>
        <w:rPr>
          <w:rFonts w:ascii="Arial" w:hAnsi="Arial" w:cs="Arial" w:eastAsia="Arial"/>
          <w:sz w:val="22"/>
          <w:szCs w:val="22"/>
          <w:spacing w:val="3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12"/>
          <w:w w:val="100"/>
        </w:rPr>
        <w:t>V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4"/>
          <w:w w:val="100"/>
        </w:rPr>
        <w:t>s</w:t>
      </w:r>
      <w:r>
        <w:rPr>
          <w:rFonts w:ascii="Arial" w:hAnsi="Arial" w:cs="Arial" w:eastAsia="Arial"/>
          <w:sz w:val="22"/>
          <w:szCs w:val="22"/>
          <w:spacing w:val="-6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b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l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y</w:t>
      </w:r>
      <w:r>
        <w:rPr>
          <w:rFonts w:ascii="Arial" w:hAnsi="Arial" w:cs="Arial" w:eastAsia="Arial"/>
          <w:sz w:val="22"/>
          <w:szCs w:val="22"/>
          <w:spacing w:val="8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Z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27" w:lineRule="exact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  <w:position w:val="-3"/>
        </w:rPr>
        <w:t>5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3"/>
        </w:rPr>
        <w:t>0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3"/>
        </w:rPr>
        <w:t>0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3"/>
        </w:rPr>
        <w:t>m</w:t>
      </w:r>
      <w:r>
        <w:rPr>
          <w:rFonts w:ascii="Arial" w:hAnsi="Arial" w:cs="Arial" w:eastAsia="Arial"/>
          <w:sz w:val="22"/>
          <w:szCs w:val="22"/>
          <w:spacing w:val="3"/>
          <w:w w:val="100"/>
          <w:position w:val="-3"/>
        </w:rPr>
        <w:t> </w:t>
      </w:r>
      <w:r>
        <w:rPr>
          <w:rFonts w:ascii="Arial" w:hAnsi="Arial" w:cs="Arial" w:eastAsia="Arial"/>
          <w:sz w:val="22"/>
          <w:szCs w:val="22"/>
          <w:spacing w:val="-12"/>
          <w:w w:val="100"/>
          <w:position w:val="-3"/>
        </w:rPr>
        <w:t>V</w:t>
      </w:r>
      <w:r>
        <w:rPr>
          <w:rFonts w:ascii="Arial" w:hAnsi="Arial" w:cs="Arial" w:eastAsia="Arial"/>
          <w:sz w:val="22"/>
          <w:szCs w:val="22"/>
          <w:spacing w:val="1"/>
          <w:w w:val="100"/>
          <w:position w:val="-3"/>
        </w:rPr>
        <w:t>i</w:t>
      </w:r>
      <w:r>
        <w:rPr>
          <w:rFonts w:ascii="Arial" w:hAnsi="Arial" w:cs="Arial" w:eastAsia="Arial"/>
          <w:sz w:val="22"/>
          <w:szCs w:val="22"/>
          <w:spacing w:val="4"/>
          <w:w w:val="100"/>
          <w:position w:val="-3"/>
        </w:rPr>
        <w:t>s</w:t>
      </w:r>
      <w:r>
        <w:rPr>
          <w:rFonts w:ascii="Arial" w:hAnsi="Arial" w:cs="Arial" w:eastAsia="Arial"/>
          <w:sz w:val="22"/>
          <w:szCs w:val="22"/>
          <w:spacing w:val="-6"/>
          <w:w w:val="100"/>
          <w:position w:val="-3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3"/>
        </w:rPr>
        <w:t>b</w:t>
      </w:r>
      <w:r>
        <w:rPr>
          <w:rFonts w:ascii="Arial" w:hAnsi="Arial" w:cs="Arial" w:eastAsia="Arial"/>
          <w:sz w:val="22"/>
          <w:szCs w:val="22"/>
          <w:spacing w:val="1"/>
          <w:w w:val="100"/>
          <w:position w:val="-3"/>
        </w:rPr>
        <w:t>i</w:t>
      </w:r>
      <w:r>
        <w:rPr>
          <w:rFonts w:ascii="Arial" w:hAnsi="Arial" w:cs="Arial" w:eastAsia="Arial"/>
          <w:sz w:val="22"/>
          <w:szCs w:val="22"/>
          <w:spacing w:val="1"/>
          <w:w w:val="100"/>
          <w:position w:val="-3"/>
        </w:rPr>
        <w:t>l</w:t>
      </w:r>
      <w:r>
        <w:rPr>
          <w:rFonts w:ascii="Arial" w:hAnsi="Arial" w:cs="Arial" w:eastAsia="Arial"/>
          <w:sz w:val="22"/>
          <w:szCs w:val="22"/>
          <w:spacing w:val="1"/>
          <w:w w:val="100"/>
          <w:position w:val="-3"/>
        </w:rPr>
        <w:t>i</w:t>
      </w:r>
      <w:r>
        <w:rPr>
          <w:rFonts w:ascii="Arial" w:hAnsi="Arial" w:cs="Arial" w:eastAsia="Arial"/>
          <w:sz w:val="22"/>
          <w:szCs w:val="22"/>
          <w:spacing w:val="-4"/>
          <w:w w:val="100"/>
          <w:position w:val="-3"/>
        </w:rPr>
        <w:t>t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3"/>
        </w:rPr>
        <w:t>y</w:t>
      </w:r>
      <w:r>
        <w:rPr>
          <w:rFonts w:ascii="Arial" w:hAnsi="Arial" w:cs="Arial" w:eastAsia="Arial"/>
          <w:sz w:val="22"/>
          <w:szCs w:val="22"/>
          <w:spacing w:val="8"/>
          <w:w w:val="100"/>
          <w:position w:val="-3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3"/>
        </w:rPr>
        <w:t>Z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-3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-3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3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spacing w:before="25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br w:type="column"/>
      </w:r>
      <w:r>
        <w:rPr>
          <w:rFonts w:ascii="Arial" w:hAnsi="Arial" w:cs="Arial" w:eastAsia="Arial"/>
          <w:sz w:val="28"/>
          <w:szCs w:val="28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28"/>
          <w:szCs w:val="28"/>
          <w:spacing w:val="-6"/>
          <w:w w:val="100"/>
          <w:b/>
          <w:bCs/>
        </w:rPr>
        <w:t>l</w:t>
      </w:r>
      <w:r>
        <w:rPr>
          <w:rFonts w:ascii="Arial" w:hAnsi="Arial" w:cs="Arial" w:eastAsia="Arial"/>
          <w:sz w:val="28"/>
          <w:szCs w:val="28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28"/>
          <w:szCs w:val="28"/>
          <w:spacing w:val="-1"/>
          <w:w w:val="100"/>
          <w:b/>
          <w:bCs/>
        </w:rPr>
        <w:t>r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g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8"/>
          <w:szCs w:val="28"/>
          <w:spacing w:val="-6"/>
          <w:w w:val="100"/>
          <w:b/>
          <w:bCs/>
        </w:rPr>
        <w:t>o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8"/>
          <w:szCs w:val="28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T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-</w:t>
      </w:r>
      <w:r>
        <w:rPr>
          <w:rFonts w:ascii="Arial" w:hAnsi="Arial" w:cs="Arial" w:eastAsia="Arial"/>
          <w:sz w:val="28"/>
          <w:szCs w:val="28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P</w:t>
      </w:r>
      <w:r>
        <w:rPr>
          <w:rFonts w:ascii="Arial" w:hAnsi="Arial" w:cs="Arial" w:eastAsia="Arial"/>
          <w:sz w:val="28"/>
          <w:szCs w:val="28"/>
          <w:spacing w:val="6"/>
          <w:w w:val="100"/>
          <w:b/>
          <w:bCs/>
        </w:rPr>
        <w:t>r</w:t>
      </w:r>
      <w:r>
        <w:rPr>
          <w:rFonts w:ascii="Arial" w:hAnsi="Arial" w:cs="Arial" w:eastAsia="Arial"/>
          <w:sz w:val="28"/>
          <w:szCs w:val="28"/>
          <w:spacing w:val="-6"/>
          <w:w w:val="100"/>
          <w:b/>
          <w:bCs/>
        </w:rPr>
        <w:t>o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28"/>
          <w:szCs w:val="28"/>
          <w:spacing w:val="2"/>
          <w:w w:val="100"/>
          <w:b/>
          <w:bCs/>
        </w:rPr>
        <w:t>s</w:t>
      </w:r>
      <w:r>
        <w:rPr>
          <w:rFonts w:ascii="Arial" w:hAnsi="Arial" w:cs="Arial" w:eastAsia="Arial"/>
          <w:sz w:val="28"/>
          <w:szCs w:val="28"/>
          <w:spacing w:val="-5"/>
          <w:w w:val="100"/>
          <w:b/>
          <w:bCs/>
        </w:rPr>
        <w:t>e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8"/>
          <w:szCs w:val="28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St</w:t>
      </w:r>
      <w:r>
        <w:rPr>
          <w:rFonts w:ascii="Arial" w:hAnsi="Arial" w:cs="Arial" w:eastAsia="Arial"/>
          <w:sz w:val="28"/>
          <w:szCs w:val="28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28"/>
          <w:szCs w:val="28"/>
          <w:spacing w:val="-7"/>
          <w:w w:val="100"/>
          <w:b/>
          <w:bCs/>
        </w:rPr>
        <w:t>t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spacing w:val="-6"/>
          <w:w w:val="100"/>
          <w:b/>
          <w:bCs/>
        </w:rPr>
        <w:t>L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28"/>
          <w:szCs w:val="28"/>
          <w:spacing w:val="2"/>
          <w:w w:val="100"/>
          <w:b/>
          <w:bCs/>
        </w:rPr>
        <w:t>c</w:t>
      </w:r>
      <w:r>
        <w:rPr>
          <w:rFonts w:ascii="Arial" w:hAnsi="Arial" w:cs="Arial" w:eastAsia="Arial"/>
          <w:sz w:val="28"/>
          <w:szCs w:val="28"/>
          <w:spacing w:val="-5"/>
          <w:w w:val="100"/>
          <w:b/>
          <w:bCs/>
        </w:rPr>
        <w:t>a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8"/>
          <w:szCs w:val="28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spacing w:val="-5"/>
          <w:w w:val="100"/>
          <w:b/>
          <w:bCs/>
        </w:rPr>
        <w:t>a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8"/>
          <w:szCs w:val="28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spacing w:val="-7"/>
          <w:w w:val="100"/>
          <w:b/>
          <w:bCs/>
        </w:rPr>
        <w:t>V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28"/>
          <w:szCs w:val="28"/>
          <w:spacing w:val="-5"/>
          <w:w w:val="100"/>
          <w:b/>
          <w:bCs/>
        </w:rPr>
        <w:t>s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b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l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ty</w:t>
      </w:r>
      <w:r>
        <w:rPr>
          <w:rFonts w:ascii="Arial" w:hAnsi="Arial" w:cs="Arial" w:eastAsia="Arial"/>
          <w:sz w:val="28"/>
          <w:szCs w:val="28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Z</w:t>
      </w:r>
      <w:r>
        <w:rPr>
          <w:rFonts w:ascii="Arial" w:hAnsi="Arial" w:cs="Arial" w:eastAsia="Arial"/>
          <w:sz w:val="28"/>
          <w:szCs w:val="28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28"/>
          <w:szCs w:val="28"/>
          <w:spacing w:val="-6"/>
          <w:w w:val="100"/>
          <w:b/>
          <w:bCs/>
        </w:rPr>
        <w:t>n</w:t>
      </w:r>
      <w:r>
        <w:rPr>
          <w:rFonts w:ascii="Arial" w:hAnsi="Arial" w:cs="Arial" w:eastAsia="Arial"/>
          <w:sz w:val="28"/>
          <w:szCs w:val="2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28"/>
          <w:szCs w:val="28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69" w:lineRule="exact"/>
        <w:ind w:left="1105" w:right="-20"/>
        <w:jc w:val="left"/>
        <w:tabs>
          <w:tab w:pos="2360" w:val="left"/>
          <w:tab w:pos="3840" w:val="left"/>
        </w:tabs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0"/>
          <w:w w:val="100"/>
          <w:position w:val="-7"/>
        </w:rPr>
        <w:t>0</w:t>
      </w:r>
      <w:r>
        <w:rPr>
          <w:rFonts w:ascii="Arial" w:hAnsi="Arial" w:cs="Arial" w:eastAsia="Arial"/>
          <w:sz w:val="22"/>
          <w:szCs w:val="22"/>
          <w:spacing w:val="-60"/>
          <w:w w:val="100"/>
          <w:position w:val="-7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7"/>
        </w:rPr>
        <w:tab/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7"/>
        </w:rPr>
        <w:t>0</w:t>
      </w:r>
      <w:r>
        <w:rPr>
          <w:rFonts w:ascii="Arial" w:hAnsi="Arial" w:cs="Arial" w:eastAsia="Arial"/>
          <w:sz w:val="22"/>
          <w:szCs w:val="22"/>
          <w:spacing w:val="-4"/>
          <w:w w:val="100"/>
          <w:position w:val="-7"/>
        </w:rPr>
        <w:t>.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7"/>
        </w:rPr>
        <w:t>2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7"/>
        </w:rPr>
        <w:t>5</w:t>
      </w:r>
      <w:r>
        <w:rPr>
          <w:rFonts w:ascii="Arial" w:hAnsi="Arial" w:cs="Arial" w:eastAsia="Arial"/>
          <w:sz w:val="22"/>
          <w:szCs w:val="22"/>
          <w:spacing w:val="-57"/>
          <w:w w:val="100"/>
          <w:position w:val="-7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7"/>
        </w:rPr>
        <w:tab/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-7"/>
        </w:rPr>
        <w:t>0</w:t>
      </w:r>
      <w:r>
        <w:rPr>
          <w:rFonts w:ascii="Arial" w:hAnsi="Arial" w:cs="Arial" w:eastAsia="Arial"/>
          <w:sz w:val="22"/>
          <w:szCs w:val="22"/>
          <w:spacing w:val="-4"/>
          <w:w w:val="101"/>
          <w:position w:val="-7"/>
        </w:rPr>
        <w:t>.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7"/>
        </w:rPr>
        <w:t>5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1000" w:bottom="800" w:left="260" w:right="260"/>
          <w:cols w:num="7" w:equalWidth="0">
            <w:col w:w="4850" w:space="909"/>
            <w:col w:w="1674" w:space="356"/>
            <w:col w:w="2054" w:space="1157"/>
            <w:col w:w="1968" w:space="1071"/>
            <w:col w:w="2002" w:space="525"/>
            <w:col w:w="1968" w:space="919"/>
            <w:col w:w="4507"/>
          </w:cols>
        </w:sectPr>
      </w:pPr>
      <w:rPr/>
    </w:p>
    <w:p>
      <w:pPr>
        <w:spacing w:before="51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v:group style="position:absolute;margin-left:7.019805pt;margin-top:7.019505pt;width:1209.92704pt;height:777.90559pt;mso-position-horizontal-relative:page;mso-position-vertical-relative:page;z-index:-1598" coordorigin="140,140" coordsize="24199,15558">
            <v:group style="position:absolute;left:144;top:144;width:24191;height:15551" coordorigin="144,144" coordsize="24191,15551">
              <v:shape style="position:absolute;left:144;top:144;width:24191;height:15551" coordorigin="144,144" coordsize="24191,15551" path="m144,15695l144,144,24335,144,24335,15695,144,15695xe" filled="f" stroked="t" strokeweight=".35999pt" strokecolor="#000000">
                <v:path arrowok="t"/>
              </v:shape>
              <v:shape style="position:absolute;left:288;top:288;width:23903;height:13254" type="#_x0000_t75">
                <v:imagedata r:id="rId11" o:title=""/>
              </v:shape>
            </v:group>
            <v:group style="position:absolute;left:3190;top:10900;width:3586;height:864" coordorigin="3190,10900" coordsize="3586,864">
              <v:shape style="position:absolute;left:3190;top:10900;width:3586;height:864" coordorigin="3190,10900" coordsize="3586,864" path="m4943,12667l5024,12628e" filled="f" stroked="t" strokeweight="2.87992pt" strokecolor="#FFFF00">
                <v:path arrowok="t"/>
              </v:shape>
            </v:group>
            <v:group style="position:absolute;left:3190;top:10900;width:3586;height:950" coordorigin="3190,10900" coordsize="3586,950">
              <v:shape style="position:absolute;left:3190;top:10900;width:3586;height:950" coordorigin="3190,10900" coordsize="3586,950" path="m5110,12588l5197,12547e" filled="f" stroked="t" strokeweight="2.87992pt" strokecolor="#FFFF00">
                <v:path arrowok="t"/>
              </v:shape>
            </v:group>
            <v:group style="position:absolute;left:3190;top:10900;width:3586;height:1037" coordorigin="3190,10900" coordsize="3586,1037">
              <v:shape style="position:absolute;left:3190;top:10900;width:3586;height:1037" coordorigin="3190,10900" coordsize="3586,1037" path="m5274,12510l5374,12462e" filled="f" stroked="t" strokeweight="2.87992pt" strokecolor="#FFFF00">
                <v:path arrowok="t"/>
              </v:shape>
            </v:group>
            <v:group style="position:absolute;left:3190;top:10900;width:3586;height:1123" coordorigin="3190,10900" coordsize="3586,1123">
              <v:shape style="position:absolute;left:3190;top:10900;width:3586;height:1123" coordorigin="3190,10900" coordsize="3586,1123" path="m5276,12510l5561,12376e" filled="f" stroked="t" strokeweight="2.87992pt" strokecolor="#FFFF00">
                <v:path arrowok="t"/>
              </v:shape>
            </v:group>
            <v:group style="position:absolute;left:3190;top:10900;width:3586;height:1210" coordorigin="3190,10900" coordsize="3586,1210">
              <v:shape style="position:absolute;left:3190;top:10900;width:3586;height:1210" coordorigin="3190,10900" coordsize="3586,1210" path="m5167,12561l5745,12290e" filled="f" stroked="t" strokeweight="2.87992pt" strokecolor="#FFFF00">
                <v:path arrowok="t"/>
              </v:shape>
            </v:group>
            <v:group style="position:absolute;left:3190;top:10900;width:3586;height:1296" coordorigin="3190,10900" coordsize="3586,1296">
              <v:shape style="position:absolute;left:3190;top:10900;width:3586;height:1296" coordorigin="3190,10900" coordsize="3586,1296" path="m5058,12613l5928,12203e" filled="f" stroked="t" strokeweight="2.87992pt" strokecolor="#FFFF00">
                <v:path arrowok="t"/>
              </v:shape>
            </v:group>
            <v:group style="position:absolute;left:3190;top:10900;width:3586;height:1382" coordorigin="3190,10900" coordsize="3586,1382">
              <v:shape style="position:absolute;left:3190;top:10900;width:3586;height:1382" coordorigin="3190,10900" coordsize="3586,1382" path="m4943,12666l5758,12282e" filled="f" stroked="t" strokeweight="2.87992pt" strokecolor="#FFFF00">
                <v:path arrowok="t"/>
              </v:shape>
              <v:shape style="position:absolute;left:3190;top:10900;width:3586;height:1382" coordorigin="3190,10900" coordsize="3586,1382" path="m6032,12153l6108,12117e" filled="f" stroked="t" strokeweight="2.87992pt" strokecolor="#FFFF00">
                <v:path arrowok="t"/>
              </v:shape>
              <v:shape style="position:absolute;left:3190;top:10900;width:3586;height:1382" coordorigin="3190,10900" coordsize="3586,1382" path="m6018,12159l6032,12153e" filled="f" stroked="t" strokeweight="2.87992pt" strokecolor="#FFFF00">
                <v:path arrowok="t"/>
              </v:shape>
            </v:group>
            <v:group style="position:absolute;left:3262;top:10900;width:3545;height:1469" coordorigin="3262,10900" coordsize="3545,1469">
              <v:shape style="position:absolute;left:3262;top:10900;width:3545;height:1469" coordorigin="3262,10900" coordsize="3545,1469" path="m4906,12718l5722,12334e" filled="f" stroked="t" strokeweight="2.87992pt" strokecolor="#FFFF00">
                <v:path arrowok="t"/>
              </v:shape>
              <v:shape style="position:absolute;left:3262;top:10900;width:3545;height:1469" coordorigin="3262,10900" coordsize="3545,1469" path="m6291,12066l6367,12030e" filled="f" stroked="t" strokeweight="2.87992pt" strokecolor="#FFFF00">
                <v:path arrowok="t"/>
              </v:shape>
              <v:shape style="position:absolute;left:3262;top:10900;width:3545;height:1469" coordorigin="3262,10900" coordsize="3545,1469" path="m6284,12070l6291,12066e" filled="f" stroked="t" strokeweight="2.87992pt" strokecolor="#FFFF00">
                <v:path arrowok="t"/>
              </v:shape>
            </v:group>
            <v:group style="position:absolute;left:3499;top:10902;width:3388;height:1554" coordorigin="3499,10902" coordsize="3388,1554">
              <v:shape style="position:absolute;left:3499;top:10902;width:3388;height:1554" coordorigin="3499,10902" coordsize="3388,1554" path="m5031,12772l5851,12387e" filled="f" stroked="t" strokeweight="2.87992pt" strokecolor="#FFFF00">
                <v:path arrowok="t"/>
              </v:shape>
              <v:shape style="position:absolute;left:3499;top:10902;width:3388;height:1554" coordorigin="3499,10902" coordsize="3388,1554" path="m6712,11982l6775,11952e" filled="f" stroked="t" strokeweight="2.87992pt" strokecolor="#FFFF00">
                <v:path arrowok="t"/>
              </v:shape>
              <v:shape style="position:absolute;left:3499;top:10902;width:3388;height:1554" coordorigin="3499,10902" coordsize="3388,1554" path="m6711,11982l6712,11982e" filled="f" stroked="t" strokeweight="2.87992pt" strokecolor="#FFFF00">
                <v:path arrowok="t"/>
              </v:shape>
            </v:group>
            <v:group style="position:absolute;left:3744;top:10905;width:3224;height:1637" coordorigin="3744,10905" coordsize="3224,1637">
              <v:shape style="position:absolute;left:3744;top:10905;width:3224;height:1637" coordorigin="3744,10905" coordsize="3224,1637" path="m5158,12830l5981,12442e" filled="f" stroked="t" strokeweight="2.87992pt" strokecolor="#FFFF00">
                <v:path arrowok="t"/>
              </v:shape>
            </v:group>
            <v:group style="position:absolute;left:3981;top:10907;width:3067;height:1721" coordorigin="3981,10907" coordsize="3067,1721">
              <v:shape style="position:absolute;left:3981;top:10907;width:3067;height:1721" coordorigin="3981,10907" coordsize="3067,1721" path="m5281,12887l6110,12496e" filled="f" stroked="t" strokeweight="2.87992pt" strokecolor="#FFFF00">
                <v:path arrowok="t"/>
              </v:shape>
            </v:group>
            <v:group style="position:absolute;left:4219;top:10907;width:2911;height:1807" coordorigin="4219,10907" coordsize="2911,1807">
              <v:shape style="position:absolute;left:4219;top:10907;width:2911;height:1807" coordorigin="4219,10907" coordsize="2911,1807" path="m5399,12944l6240,12548e" filled="f" stroked="t" strokeweight="2.87992pt" strokecolor="#FFFF00">
                <v:path arrowok="t"/>
              </v:shape>
            </v:group>
            <v:group style="position:absolute;left:4457;top:10907;width:2754;height:1893" coordorigin="4457,10907" coordsize="2754,1893">
              <v:shape style="position:absolute;left:4457;top:10907;width:2754;height:1893" coordorigin="4457,10907" coordsize="2754,1893" path="m5517,13000l6369,12599e" filled="f" stroked="t" strokeweight="2.87992pt" strokecolor="#FFFF00">
                <v:path arrowok="t"/>
              </v:shape>
            </v:group>
            <v:group style="position:absolute;left:4701;top:10907;width:2590;height:1980" coordorigin="4701,10907" coordsize="2590,1980">
              <v:shape style="position:absolute;left:4701;top:10907;width:2590;height:1980" coordorigin="4701,10907" coordsize="2590,1980" path="m5632,13060l6499,12652e" filled="f" stroked="t" strokeweight="2.87992pt" strokecolor="#FFFF00">
                <v:path arrowok="t"/>
              </v:shape>
            </v:group>
            <v:group style="position:absolute;left:4939;top:10907;width:2433;height:2066" coordorigin="4939,10907" coordsize="2433,2066">
              <v:shape style="position:absolute;left:4939;top:10907;width:2433;height:2066" coordorigin="4939,10907" coordsize="2433,2066" path="m5745,13120l6628,12704e" filled="f" stroked="t" strokeweight="2.87992pt" strokecolor="#FFFF00">
                <v:path arrowok="t"/>
              </v:shape>
            </v:group>
            <v:group style="position:absolute;left:5177;top:10907;width:2277;height:2153" coordorigin="5177,10907" coordsize="2277,2153">
              <v:shape style="position:absolute;left:5177;top:10907;width:2277;height:2153" coordorigin="5177,10907" coordsize="2277,2153" path="m5858,13178l6757,12755e" filled="f" stroked="t" strokeweight="2.87992pt" strokecolor="#FFFF00">
                <v:path arrowok="t"/>
              </v:shape>
            </v:group>
            <v:group style="position:absolute;left:5414;top:10907;width:2120;height:2239" coordorigin="5414,10907" coordsize="2120,2239">
              <v:shape style="position:absolute;left:5414;top:10907;width:2120;height:2239" coordorigin="5414,10907" coordsize="2120,2239" path="m5970,13237l6886,12807e" filled="f" stroked="t" strokeweight="2.87992pt" strokecolor="#FFFF00">
                <v:path arrowok="t"/>
              </v:shape>
            </v:group>
            <v:group style="position:absolute;left:5659;top:10907;width:1956;height:2325" coordorigin="5659,10907" coordsize="1956,2325">
              <v:shape style="position:absolute;left:5659;top:10907;width:1956;height:2325" coordorigin="5659,10907" coordsize="1956,2325" path="m6086,13298l7016,12859e" filled="f" stroked="t" strokeweight="2.87992pt" strokecolor="#FFFF00">
                <v:path arrowok="t"/>
              </v:shape>
            </v:group>
            <v:group style="position:absolute;left:5897;top:10907;width:1799;height:2412" coordorigin="5897,10907" coordsize="1799,2412">
              <v:shape style="position:absolute;left:5897;top:10907;width:1799;height:2412" coordorigin="5897,10907" coordsize="1799,2412" path="m6200,13356l7146,12911e" filled="f" stroked="t" strokeweight="2.87992pt" strokecolor="#FFFF00">
                <v:path arrowok="t"/>
              </v:shape>
            </v:group>
            <v:group style="position:absolute;left:6134;top:10907;width:1643;height:2498" coordorigin="6134,10907" coordsize="1643,2498">
              <v:shape style="position:absolute;left:6134;top:10907;width:1643;height:2498" coordorigin="6134,10907" coordsize="1643,2498" path="m6320,13412l7275,12962e" filled="f" stroked="t" strokeweight="2.87992pt" strokecolor="#FFFF00">
                <v:path arrowok="t"/>
              </v:shape>
            </v:group>
            <v:group style="position:absolute;left:6372;top:10907;width:1486;height:2585" coordorigin="6372,10907" coordsize="1486,2585">
              <v:shape style="position:absolute;left:6372;top:10907;width:1486;height:2585" coordorigin="6372,10907" coordsize="1486,2585" path="m6440,13467l7403,13014e" filled="f" stroked="t" strokeweight="2.87992pt" strokecolor="#FFFF00">
                <v:path arrowok="t"/>
              </v:shape>
            </v:group>
            <v:group style="position:absolute;left:6696;top:12251;width:1202;height:1284" coordorigin="6696,12251" coordsize="1202,1284">
              <v:shape style="position:absolute;left:6696;top:12251;width:1202;height:1284" coordorigin="6696,12251" coordsize="1202,1284" path="m6696,14799l7531,14407e" filled="f" stroked="t" strokeweight="2.87992pt" strokecolor="#FFFF00">
                <v:path arrowok="t"/>
              </v:shape>
            </v:group>
            <v:group style="position:absolute;left:7121;top:12704;width:778;height:831" coordorigin="7121,12704" coordsize="778,831">
              <v:shape style="position:absolute;left:7121;top:12704;width:778;height:831" coordorigin="7121,12704" coordsize="778,831" path="m7121,15167l7661,14913e" filled="f" stroked="t" strokeweight="2.87992pt" strokecolor="#FFFF00">
                <v:path arrowok="t"/>
              </v:shape>
            </v:group>
            <v:group style="position:absolute;left:7545;top:13158;width:353;height:377" coordorigin="7545,13158" coordsize="353,377">
              <v:shape style="position:absolute;left:7545;top:13158;width:353;height:377" coordorigin="7545,13158" coordsize="353,377" path="m7545,15534l7790,15419e" filled="f" stroked="t" strokeweight="2.87992pt" strokecolor="#FFFF00">
                <v:path arrowok="t"/>
              </v:shape>
            </v:group>
            <v:group style="position:absolute;left:5472;top:10943;width:65;height:79" coordorigin="5472,10943" coordsize="65,79">
              <v:shape style="position:absolute;left:5472;top:10943;width:65;height:79" coordorigin="5472,10943" coordsize="65,79" path="m5472,10943l5537,11022e" filled="f" stroked="t" strokeweight="1.079970pt" strokecolor="#000000">
                <v:path arrowok="t"/>
              </v:shape>
            </v:group>
            <v:group style="position:absolute;left:5609;top:11094;width:65;height:72" coordorigin="5609,11094" coordsize="65,72">
              <v:shape style="position:absolute;left:5609;top:11094;width:65;height:72" coordorigin="5609,11094" coordsize="65,72" path="m5609,11094l5673,11166e" filled="f" stroked="t" strokeweight="1.079970pt" strokecolor="#000000">
                <v:path arrowok="t"/>
              </v:shape>
            </v:group>
            <v:group style="position:absolute;left:5745;top:11238;width:65;height:72" coordorigin="5745,11238" coordsize="65,72">
              <v:shape style="position:absolute;left:5745;top:11238;width:65;height:72" coordorigin="5745,11238" coordsize="65,72" path="m5745,11238l5810,11310e" filled="f" stroked="t" strokeweight="1.079970pt" strokecolor="#000000">
                <v:path arrowok="t"/>
              </v:shape>
            </v:group>
            <v:group style="position:absolute;left:5882;top:11382;width:65;height:72" coordorigin="5882,11382" coordsize="65,72">
              <v:shape style="position:absolute;left:5882;top:11382;width:65;height:72" coordorigin="5882,11382" coordsize="65,72" path="m5882,11382l5947,11454e" filled="f" stroked="t" strokeweight="1.079970pt" strokecolor="#000000">
                <v:path arrowok="t"/>
              </v:shape>
            </v:group>
            <v:group style="position:absolute;left:6019;top:11534;width:65;height:72" coordorigin="6019,11534" coordsize="65,72">
              <v:shape style="position:absolute;left:6019;top:11534;width:65;height:72" coordorigin="6019,11534" coordsize="65,72" path="m6019,11534l6084,11606e" filled="f" stroked="t" strokeweight="1.079970pt" strokecolor="#000000">
                <v:path arrowok="t"/>
              </v:shape>
            </v:group>
            <v:group style="position:absolute;left:6156;top:11678;width:65;height:72" coordorigin="6156,11678" coordsize="65,72">
              <v:shape style="position:absolute;left:6156;top:11678;width:65;height:72" coordorigin="6156,11678" coordsize="65,72" path="m6156,11678l6221,11750e" filled="f" stroked="t" strokeweight="1.079970pt" strokecolor="#000000">
                <v:path arrowok="t"/>
              </v:shape>
            </v:group>
            <v:group style="position:absolute;left:6293;top:11822;width:65;height:72" coordorigin="6293,11822" coordsize="65,72">
              <v:shape style="position:absolute;left:6293;top:11822;width:65;height:72" coordorigin="6293,11822" coordsize="65,72" path="m6293,11822l6357,11894e" filled="f" stroked="t" strokeweight="1.079970pt" strokecolor="#000000">
                <v:path arrowok="t"/>
              </v:shape>
            </v:group>
            <v:group style="position:absolute;left:6429;top:11966;width:65;height:72" coordorigin="6429,11966" coordsize="65,72">
              <v:shape style="position:absolute;left:6429;top:11966;width:65;height:72" coordorigin="6429,11966" coordsize="65,72" path="m6429,11966l6494,12038e" filled="f" stroked="t" strokeweight="1.079970pt" strokecolor="#000000">
                <v:path arrowok="t"/>
              </v:shape>
            </v:group>
            <v:group style="position:absolute;left:6566;top:12117;width:65;height:72" coordorigin="6566,12117" coordsize="65,72">
              <v:shape style="position:absolute;left:6566;top:12117;width:65;height:72" coordorigin="6566,12117" coordsize="65,72" path="m6566,12117l6631,12189e" filled="f" stroked="t" strokeweight="1.079970pt" strokecolor="#000000">
                <v:path arrowok="t"/>
              </v:shape>
            </v:group>
            <v:group style="position:absolute;left:6703;top:12261;width:65;height:72" coordorigin="6703,12261" coordsize="65,72">
              <v:shape style="position:absolute;left:6703;top:12261;width:65;height:72" coordorigin="6703,12261" coordsize="65,72" path="m6703,12261l6768,12333e" filled="f" stroked="t" strokeweight="1.079970pt" strokecolor="#000000">
                <v:path arrowok="t"/>
              </v:shape>
            </v:group>
            <v:group style="position:absolute;left:6840;top:12405;width:65;height:72" coordorigin="6840,12405" coordsize="65,72">
              <v:shape style="position:absolute;left:6840;top:12405;width:65;height:72" coordorigin="6840,12405" coordsize="65,72" path="m6840,12405l6905,12477e" filled="f" stroked="t" strokeweight="1.079970pt" strokecolor="#000000">
                <v:path arrowok="t"/>
              </v:shape>
            </v:group>
            <v:group style="position:absolute;left:6977;top:12549;width:65;height:79" coordorigin="6977,12549" coordsize="65,79">
              <v:shape style="position:absolute;left:6977;top:12549;width:65;height:79" coordorigin="6977,12549" coordsize="65,79" path="m6977,12549l7041,12628e" filled="f" stroked="t" strokeweight="1.079970pt" strokecolor="#000000">
                <v:path arrowok="t"/>
              </v:shape>
            </v:group>
            <v:group style="position:absolute;left:7113;top:12700;width:65;height:72" coordorigin="7113,12700" coordsize="65,72">
              <v:shape style="position:absolute;left:7113;top:12700;width:65;height:72" coordorigin="7113,12700" coordsize="65,72" path="m7113,12700l7178,12772e" filled="f" stroked="t" strokeweight="1.079970pt" strokecolor="#000000">
                <v:path arrowok="t"/>
              </v:shape>
            </v:group>
            <v:group style="position:absolute;left:7250;top:12844;width:65;height:72" coordorigin="7250,12844" coordsize="65,72">
              <v:shape style="position:absolute;left:7250;top:12844;width:65;height:72" coordorigin="7250,12844" coordsize="65,72" path="m7250,12844l7315,12916e" filled="f" stroked="t" strokeweight="1.079970pt" strokecolor="#000000">
                <v:path arrowok="t"/>
              </v:shape>
            </v:group>
            <v:group style="position:absolute;left:7387;top:12988;width:65;height:72" coordorigin="7387,12988" coordsize="65,72">
              <v:shape style="position:absolute;left:7387;top:12988;width:65;height:72" coordorigin="7387,12988" coordsize="65,72" path="m7387,12988l7452,13060e" filled="f" stroked="t" strokeweight="1.079970pt" strokecolor="#000000">
                <v:path arrowok="t"/>
              </v:shape>
            </v:group>
            <v:group style="position:absolute;left:7524;top:13132;width:65;height:79" coordorigin="7524,13132" coordsize="65,79">
              <v:shape style="position:absolute;left:7524;top:13132;width:65;height:79" coordorigin="7524,13132" coordsize="65,79" path="m7524,13132l7589,13211e" filled="f" stroked="t" strokeweight="1.079970pt" strokecolor="#000000">
                <v:path arrowok="t"/>
              </v:shape>
            </v:group>
            <v:group style="position:absolute;left:7661;top:13283;width:65;height:72" coordorigin="7661,13283" coordsize="65,72">
              <v:shape style="position:absolute;left:7661;top:13283;width:65;height:72" coordorigin="7661,13283" coordsize="65,72" path="m7661,13283l7725,13355e" filled="f" stroked="t" strokeweight="1.079970pt" strokecolor="#000000">
                <v:path arrowok="t"/>
              </v:shape>
            </v:group>
            <v:group style="position:absolute;left:7797;top:13427;width:65;height:72" coordorigin="7797,13427" coordsize="65,72">
              <v:shape style="position:absolute;left:7797;top:13427;width:65;height:72" coordorigin="7797,13427" coordsize="65,72" path="m7797,13427l7862,13499e" filled="f" stroked="t" strokeweight="1.079970pt" strokecolor="#000000">
                <v:path arrowok="t"/>
              </v:shape>
            </v:group>
            <v:group style="position:absolute;left:6408;top:13427;width:65;height:72" coordorigin="6408,13427" coordsize="65,72">
              <v:shape style="position:absolute;left:6408;top:13427;width:65;height:72" coordorigin="6408,13427" coordsize="65,72" path="m6473,13499l6408,13427e" filled="f" stroked="t" strokeweight="1.079970pt" strokecolor="#000000">
                <v:path arrowok="t"/>
              </v:shape>
            </v:group>
            <v:group style="position:absolute;left:6285;top:13269;width:58;height:79" coordorigin="6285,13269" coordsize="58,79">
              <v:shape style="position:absolute;left:6285;top:13269;width:58;height:79" coordorigin="6285,13269" coordsize="58,79" path="m6343,13348l6285,13269e" filled="f" stroked="t" strokeweight="1.079970pt" strokecolor="#000000">
                <v:path arrowok="t"/>
              </v:shape>
            </v:group>
            <v:group style="position:absolute;left:6156;top:13117;width:65;height:79" coordorigin="6156,13117" coordsize="65,79">
              <v:shape style="position:absolute;left:6156;top:13117;width:65;height:79" coordorigin="6156,13117" coordsize="65,79" path="m6221,13197l6199,13175,6156,13117e" filled="f" stroked="t" strokeweight="1.079970pt" strokecolor="#000000">
                <v:path arrowok="t"/>
              </v:shape>
            </v:group>
            <v:group style="position:absolute;left:6033;top:12959;width:58;height:79" coordorigin="6033,12959" coordsize="58,79">
              <v:shape style="position:absolute;left:6033;top:12959;width:58;height:79" coordorigin="6033,12959" coordsize="58,79" path="m6091,13038l6033,12959e" filled="f" stroked="t" strokeweight="1.079970pt" strokecolor="#000000">
                <v:path arrowok="t"/>
              </v:shape>
            </v:group>
            <v:group style="position:absolute;left:5911;top:12801;width:58;height:79" coordorigin="5911,12801" coordsize="58,79">
              <v:shape style="position:absolute;left:5911;top:12801;width:58;height:79" coordorigin="5911,12801" coordsize="58,79" path="m5969,12880l5933,12837,5911,12801e" filled="f" stroked="t" strokeweight="1.079970pt" strokecolor="#000000">
                <v:path arrowok="t"/>
              </v:shape>
            </v:group>
            <v:group style="position:absolute;left:5789;top:12642;width:58;height:79" coordorigin="5789,12642" coordsize="58,79">
              <v:shape style="position:absolute;left:5789;top:12642;width:58;height:79" coordorigin="5789,12642" coordsize="58,79" path="m5846,12722l5839,12714,5789,12642e" filled="f" stroked="t" strokeweight="1.079970pt" strokecolor="#000000">
                <v:path arrowok="t"/>
              </v:shape>
            </v:group>
            <v:group style="position:absolute;left:5666;top:12484;width:58;height:79" coordorigin="5666,12484" coordsize="58,79">
              <v:shape style="position:absolute;left:5666;top:12484;width:58;height:79" coordorigin="5666,12484" coordsize="58,79" path="m5724,12563l5666,12484e" filled="f" stroked="t" strokeweight="1.079970pt" strokecolor="#000000">
                <v:path arrowok="t"/>
              </v:shape>
            </v:group>
            <v:group style="position:absolute;left:5544;top:12326;width:58;height:79" coordorigin="5544,12326" coordsize="58,79">
              <v:shape style="position:absolute;left:5544;top:12326;width:58;height:79" coordorigin="5544,12326" coordsize="58,79" path="m5601,12405l5544,12326e" filled="f" stroked="t" strokeweight="1.079970pt" strokecolor="#000000">
                <v:path arrowok="t"/>
              </v:shape>
            </v:group>
            <v:group style="position:absolute;left:5414;top:12174;width:65;height:79" coordorigin="5414,12174" coordsize="65,79">
              <v:shape style="position:absolute;left:5414;top:12174;width:65;height:79" coordorigin="5414,12174" coordsize="65,79" path="m5479,12254l5414,12174e" filled="f" stroked="t" strokeweight="1.079970pt" strokecolor="#000000">
                <v:path arrowok="t"/>
              </v:shape>
            </v:group>
            <v:group style="position:absolute;left:5285;top:12023;width:65;height:72" coordorigin="5285,12023" coordsize="65,72">
              <v:shape style="position:absolute;left:5285;top:12023;width:65;height:72" coordorigin="5285,12023" coordsize="65,72" path="m5349,12095l5285,12023e" filled="f" stroked="t" strokeweight="1.079970pt" strokecolor="#000000">
                <v:path arrowok="t"/>
              </v:shape>
            </v:group>
            <v:group style="position:absolute;left:5155;top:11872;width:65;height:72" coordorigin="5155,11872" coordsize="65,72">
              <v:shape style="position:absolute;left:5155;top:11872;width:65;height:72" coordorigin="5155,11872" coordsize="65,72" path="m5220,11944l5155,11872e" filled="f" stroked="t" strokeweight="1.079970pt" strokecolor="#000000">
                <v:path arrowok="t"/>
              </v:shape>
            </v:group>
            <v:group style="position:absolute;left:5018;top:11721;width:72;height:72" coordorigin="5018,11721" coordsize="72,72">
              <v:shape style="position:absolute;left:5018;top:11721;width:72;height:72" coordorigin="5018,11721" coordsize="72,72" path="m5090,11793l5018,11721e" filled="f" stroked="t" strokeweight="1.079970pt" strokecolor="#000000">
                <v:path arrowok="t"/>
              </v:shape>
            </v:group>
            <v:group style="position:absolute;left:4889;top:11570;width:65;height:79" coordorigin="4889,11570" coordsize="65,79">
              <v:shape style="position:absolute;left:4889;top:11570;width:65;height:79" coordorigin="4889,11570" coordsize="65,79" path="m4953,11649l4896,11584,4889,11570e" filled="f" stroked="t" strokeweight="1.079970pt" strokecolor="#000000">
                <v:path arrowok="t"/>
              </v:shape>
            </v:group>
            <v:group style="position:absolute;left:4752;top:11426;width:65;height:72" coordorigin="4752,11426" coordsize="65,72">
              <v:shape style="position:absolute;left:4752;top:11426;width:65;height:72" coordorigin="4752,11426" coordsize="65,72" path="m4817,11498l4752,11426e" filled="f" stroked="t" strokeweight="1.079970pt" strokecolor="#000000">
                <v:path arrowok="t"/>
              </v:shape>
            </v:group>
            <v:group style="position:absolute;left:4615;top:11282;width:65;height:72" coordorigin="4615,11282" coordsize="65,72">
              <v:shape style="position:absolute;left:4615;top:11282;width:65;height:72" coordorigin="4615,11282" coordsize="65,72" path="m4680,11354l4615,11282e" filled="f" stroked="t" strokeweight="1.079970pt" strokecolor="#000000">
                <v:path arrowok="t"/>
              </v:shape>
            </v:group>
            <v:group style="position:absolute;left:4478;top:11130;width:65;height:79" coordorigin="4478,11130" coordsize="65,79">
              <v:shape style="position:absolute;left:4478;top:11130;width:65;height:79" coordorigin="4478,11130" coordsize="65,79" path="m4543,11210l4478,11130e" filled="f" stroked="t" strokeweight="1.079970pt" strokecolor="#000000">
                <v:path arrowok="t"/>
              </v:shape>
            </v:group>
            <v:group style="position:absolute;left:4341;top:10986;width:65;height:72" coordorigin="4341,10986" coordsize="65,72">
              <v:shape style="position:absolute;left:4341;top:10986;width:65;height:72" coordorigin="4341,10986" coordsize="65,72" path="m4406,11058l4341,10986e" filled="f" stroked="t" strokeweight="1.079970pt" strokecolor="#000000">
                <v:path arrowok="t"/>
              </v:shape>
            </v:group>
            <v:group style="position:absolute;left:4154;top:10950;width:101;height:2" coordorigin="4154,10950" coordsize="101,2">
              <v:shape style="position:absolute;left:4154;top:10950;width:101;height:2" coordorigin="4154,10950" coordsize="101,0" path="m4255,10950l4154,10950e" filled="f" stroked="t" strokeweight="1.079970pt" strokecolor="#000000">
                <v:path arrowok="t"/>
              </v:shape>
            </v:group>
            <v:group style="position:absolute;left:3953;top:10950;width:101;height:2" coordorigin="3953,10950" coordsize="101,2">
              <v:shape style="position:absolute;left:3953;top:10950;width:101;height:2" coordorigin="3953,10950" coordsize="101,0" path="m4053,10950l3953,10950e" filled="f" stroked="t" strokeweight="1.079970pt" strokecolor="#000000">
                <v:path arrowok="t"/>
              </v:shape>
            </v:group>
            <v:group style="position:absolute;left:3758;top:10943;width:94;height:7" coordorigin="3758,10943" coordsize="94,7">
              <v:shape style="position:absolute;left:3758;top:10943;width:94;height:7" coordorigin="3758,10943" coordsize="94,7" path="m3852,10950l3758,10943e" filled="f" stroked="t" strokeweight="1.079970pt" strokecolor="#000000">
                <v:path arrowok="t"/>
              </v:shape>
            </v:group>
            <v:group style="position:absolute;left:3557;top:10943;width:101;height:2" coordorigin="3557,10943" coordsize="101,2">
              <v:shape style="position:absolute;left:3557;top:10943;width:101;height:2" coordorigin="3557,10943" coordsize="101,0" path="m3658,10943l3557,10943e" filled="f" stroked="t" strokeweight="1.079970pt" strokecolor="#000000">
                <v:path arrowok="t"/>
              </v:shape>
            </v:group>
            <v:group style="position:absolute;left:3355;top:10936;width:101;height:7" coordorigin="3355,10936" coordsize="101,7">
              <v:shape style="position:absolute;left:3355;top:10936;width:101;height:7" coordorigin="3355,10936" coordsize="101,7" path="m3456,10943l3355,10936e" filled="f" stroked="t" strokeweight="1.079970pt" strokecolor="#000000">
                <v:path arrowok="t"/>
              </v:shape>
            </v:group>
            <v:group style="position:absolute;left:3190;top:10914;width:65;height:22" coordorigin="3190,10914" coordsize="65,22">
              <v:shape style="position:absolute;left:3190;top:10914;width:65;height:22" coordorigin="3190,10914" coordsize="65,22" path="m3254,10936l3190,10936,3190,10914,3204,10914e" filled="f" stroked="t" strokeweight="1.079970pt" strokecolor="#000000">
                <v:path arrowok="t"/>
              </v:shape>
            </v:group>
            <v:group style="position:absolute;left:3298;top:10900;width:86;height:14" coordorigin="3298,10900" coordsize="86,14">
              <v:shape style="position:absolute;left:3298;top:10900;width:86;height:14" coordorigin="3298,10900" coordsize="86,14" path="m3298,10914l3377,10914,3377,10900,3384,10900e" filled="f" stroked="t" strokeweight="1.079970pt" strokecolor="#000000">
                <v:path arrowok="t"/>
              </v:shape>
            </v:group>
            <v:group style="position:absolute;left:3485;top:10900;width:101;height:2" coordorigin="3485,10900" coordsize="101,2">
              <v:shape style="position:absolute;left:3485;top:10900;width:101;height:2" coordorigin="3485,10900" coordsize="101,0" path="m3485,10900l3586,10900e" filled="f" stroked="t" strokeweight="1.079970pt" strokecolor="#000000">
                <v:path arrowok="t"/>
              </v:shape>
            </v:group>
            <v:group style="position:absolute;left:3679;top:10900;width:101;height:2" coordorigin="3679,10900" coordsize="101,2">
              <v:shape style="position:absolute;left:3679;top:10900;width:101;height:2" coordorigin="3679,10900" coordsize="101,0" path="m3679,10900l3780,10900e" filled="f" stroked="t" strokeweight="1.079970pt" strokecolor="#000000">
                <v:path arrowok="t"/>
              </v:shape>
            </v:group>
            <v:group style="position:absolute;left:3881;top:10907;width:101;height:2" coordorigin="3881,10907" coordsize="101,2">
              <v:shape style="position:absolute;left:3881;top:10907;width:101;height:2" coordorigin="3881,10907" coordsize="101,0" path="m3881,10907l3938,10907,3981,10907e" filled="f" stroked="t" strokeweight="1.079970pt" strokecolor="#000000">
                <v:path arrowok="t"/>
              </v:shape>
            </v:group>
            <v:group style="position:absolute;left:4082;top:10907;width:101;height:2" coordorigin="4082,10907" coordsize="101,2">
              <v:shape style="position:absolute;left:4082;top:10907;width:101;height:2" coordorigin="4082,10907" coordsize="101,0" path="m4082,10907l4183,10907e" filled="f" stroked="t" strokeweight="1.079970pt" strokecolor="#000000">
                <v:path arrowok="t"/>
              </v:shape>
            </v:group>
            <v:group style="position:absolute;left:4284;top:10907;width:101;height:2" coordorigin="4284,10907" coordsize="101,2">
              <v:shape style="position:absolute;left:4284;top:10907;width:101;height:2" coordorigin="4284,10907" coordsize="101,0" path="m4284,10907l4377,10907,4385,10907e" filled="f" stroked="t" strokeweight="1.079970pt" strokecolor="#000000">
                <v:path arrowok="t"/>
              </v:shape>
            </v:group>
            <v:group style="position:absolute;left:4485;top:10907;width:94;height:2" coordorigin="4485,10907" coordsize="94,2">
              <v:shape style="position:absolute;left:4485;top:10907;width:94;height:2" coordorigin="4485,10907" coordsize="94,0" path="m4485,10907l4493,10907,4579,10907e" filled="f" stroked="t" strokeweight="1.079970pt" strokecolor="#000000">
                <v:path arrowok="t"/>
              </v:shape>
            </v:group>
            <v:group style="position:absolute;left:4680;top:10907;width:101;height:2" coordorigin="4680,10907" coordsize="101,2">
              <v:shape style="position:absolute;left:4680;top:10907;width:101;height:2" coordorigin="4680,10907" coordsize="101,0" path="m4680,10907l4781,10907e" filled="f" stroked="t" strokeweight="1.079970pt" strokecolor="#000000">
                <v:path arrowok="t"/>
              </v:shape>
            </v:group>
            <v:group style="position:absolute;left:4881;top:10907;width:101;height:2" coordorigin="4881,10907" coordsize="101,2">
              <v:shape style="position:absolute;left:4881;top:10907;width:101;height:2" coordorigin="4881,10907" coordsize="101,0" path="m4881,10907l4982,10907e" filled="f" stroked="t" strokeweight="1.079970pt" strokecolor="#000000">
                <v:path arrowok="t"/>
              </v:shape>
            </v:group>
            <v:group style="position:absolute;left:5083;top:10907;width:101;height:2" coordorigin="5083,10907" coordsize="101,2">
              <v:shape style="position:absolute;left:5083;top:10907;width:101;height:2" coordorigin="5083,10907" coordsize="101,0" path="m5083,10907l5184,10907e" filled="f" stroked="t" strokeweight="1.079970pt" strokecolor="#000000">
                <v:path arrowok="t"/>
              </v:shape>
            </v:group>
            <v:group style="position:absolute;left:5285;top:10907;width:101;height:2" coordorigin="5285,10907" coordsize="101,2">
              <v:shape style="position:absolute;left:5285;top:10907;width:101;height:2" coordorigin="5285,10907" coordsize="101,0" path="m5285,10907l5385,10907e" filled="f" stroked="t" strokeweight="1.079970pt" strokecolor="#000000">
                <v:path arrowok="t"/>
              </v:shape>
            </v:group>
            <v:group style="position:absolute;left:5479;top:10907;width:101;height:2" coordorigin="5479,10907" coordsize="101,2">
              <v:shape style="position:absolute;left:5479;top:10907;width:101;height:2" coordorigin="5479,10907" coordsize="101,0" path="m5479,10907l5580,10907e" filled="f" stroked="t" strokeweight="1.079970pt" strokecolor="#000000">
                <v:path arrowok="t"/>
              </v:shape>
            </v:group>
            <v:group style="position:absolute;left:5681;top:10907;width:101;height:2" coordorigin="5681,10907" coordsize="101,2">
              <v:shape style="position:absolute;left:5681;top:10907;width:101;height:2" coordorigin="5681,10907" coordsize="101,0" path="m5681,10907l5781,10907e" filled="f" stroked="t" strokeweight="1.079970pt" strokecolor="#000000">
                <v:path arrowok="t"/>
              </v:shape>
            </v:group>
            <v:group style="position:absolute;left:5882;top:10907;width:101;height:2" coordorigin="5882,10907" coordsize="101,2">
              <v:shape style="position:absolute;left:5882;top:10907;width:101;height:2" coordorigin="5882,10907" coordsize="101,0" path="m5882,10907l5983,10907e" filled="f" stroked="t" strokeweight="1.079970pt" strokecolor="#000000">
                <v:path arrowok="t"/>
              </v:shape>
            </v:group>
            <v:group style="position:absolute;left:6084;top:10907;width:101;height:2" coordorigin="6084,10907" coordsize="101,2">
              <v:shape style="position:absolute;left:6084;top:10907;width:101;height:2" coordorigin="6084,10907" coordsize="101,0" path="m6084,10907l6185,10907e" filled="f" stroked="t" strokeweight="1.079970pt" strokecolor="#000000">
                <v:path arrowok="t"/>
              </v:shape>
            </v:group>
            <v:group style="position:absolute;left:6285;top:10907;width:94;height:2" coordorigin="6285,10907" coordsize="94,2">
              <v:shape style="position:absolute;left:6285;top:10907;width:94;height:2" coordorigin="6285,10907" coordsize="94,0" path="m6285,10907l6379,10907e" filled="f" stroked="t" strokeweight="1.079970pt" strokecolor="#000000">
                <v:path arrowok="t"/>
              </v:shape>
            </v:group>
            <v:group style="position:absolute;left:6480;top:10907;width:101;height:2" coordorigin="6480,10907" coordsize="101,2">
              <v:shape style="position:absolute;left:6480;top:10907;width:101;height:2" coordorigin="6480,10907" coordsize="101,0" path="m6480,10907l6581,10907e" filled="f" stroked="t" strokeweight="1.079970pt" strokecolor="#000000">
                <v:path arrowok="t"/>
              </v:shape>
            </v:group>
            <v:group style="position:absolute;left:6681;top:10907;width:94;height:7" coordorigin="6681,10907" coordsize="94,7">
              <v:shape style="position:absolute;left:6681;top:10907;width:94;height:7" coordorigin="6681,10907" coordsize="94,7" path="m6681,10907l6775,10907,6775,10914e" filled="f" stroked="t" strokeweight="1.079970pt" strokecolor="#000000">
                <v:path arrowok="t"/>
              </v:shape>
            </v:group>
            <v:group style="position:absolute;left:6609;top:10943;width:94;height:2" coordorigin="6609,10943" coordsize="94,2">
              <v:shape style="position:absolute;left:6609;top:10943;width:94;height:2" coordorigin="6609,10943" coordsize="94,0" path="m6703,10943l6609,10943e" filled="f" stroked="t" strokeweight="1.079970pt" strokecolor="#000000">
                <v:path arrowok="t"/>
              </v:shape>
            </v:group>
            <v:group style="position:absolute;left:6408;top:10943;width:101;height:2" coordorigin="6408,10943" coordsize="101,2">
              <v:shape style="position:absolute;left:6408;top:10943;width:101;height:2" coordorigin="6408,10943" coordsize="101,0" path="m6509,10943l6408,10943e" filled="f" stroked="t" strokeweight="1.079970pt" strokecolor="#000000">
                <v:path arrowok="t"/>
              </v:shape>
            </v:group>
            <v:group style="position:absolute;left:6206;top:10943;width:101;height:2" coordorigin="6206,10943" coordsize="101,2">
              <v:shape style="position:absolute;left:6206;top:10943;width:101;height:2" coordorigin="6206,10943" coordsize="101,0" path="m6307,10943l6206,10943e" filled="f" stroked="t" strokeweight="1.079970pt" strokecolor="#000000">
                <v:path arrowok="t"/>
              </v:shape>
            </v:group>
            <v:group style="position:absolute;left:6005;top:10943;width:101;height:2" coordorigin="6005,10943" coordsize="101,2">
              <v:shape style="position:absolute;left:6005;top:10943;width:101;height:2" coordorigin="6005,10943" coordsize="101,0" path="m6105,10943l6005,10943e" filled="f" stroked="t" strokeweight="1.079970pt" strokecolor="#000000">
                <v:path arrowok="t"/>
              </v:shape>
            </v:group>
            <v:group style="position:absolute;left:5803;top:10943;width:101;height:7" coordorigin="5803,10943" coordsize="101,7">
              <v:shape style="position:absolute;left:5803;top:10943;width:101;height:7" coordorigin="5803,10943" coordsize="101,7" path="m5904,10943l5803,10950e" filled="f" stroked="t" strokeweight="1.079970pt" strokecolor="#000000">
                <v:path arrowok="t"/>
              </v:shape>
            </v:group>
            <v:group style="position:absolute;left:5609;top:10950;width:101;height:2" coordorigin="5609,10950" coordsize="101,2">
              <v:shape style="position:absolute;left:5609;top:10950;width:101;height:2" coordorigin="5609,10950" coordsize="101,0" path="m5709,10950l5609,10950e" filled="f" stroked="t" strokeweight="1.079970pt" strokecolor="#000000">
                <v:path arrowok="t"/>
              </v:shape>
            </v:group>
            <v:group style="position:absolute;left:5472;top:10947;width:36;height:2" coordorigin="5472,10947" coordsize="36,2">
              <v:shape style="position:absolute;left:5472;top:10947;width:36;height:2" coordorigin="5472,10947" coordsize="36,0" path="m5472,10947l5508,10947e" filled="f" stroked="t" strokeweight=".35998pt" strokecolor="#000000">
                <v:path arrowok="t"/>
              </v:shape>
            </v:group>
            <v:group style="position:absolute;left:288;top:5464;width:778;height:144" coordorigin="288,5464" coordsize="778,144">
              <v:shape style="position:absolute;left:288;top:5464;width:778;height:144" coordorigin="288,5464" coordsize="778,144" path="m288,7286l581,7148e" filled="f" stroked="t" strokeweight="2.87992pt" strokecolor="#FFFF00">
                <v:path arrowok="t"/>
              </v:shape>
            </v:group>
            <v:group style="position:absolute;left:288;top:5464;width:999;height:346" coordorigin="288,5464" coordsize="999,346">
              <v:shape style="position:absolute;left:288;top:5464;width:999;height:346" coordorigin="288,5464" coordsize="999,346" path="m288,7401l900,7113e" filled="f" stroked="t" strokeweight="2.87992pt" strokecolor="#FFFF00">
                <v:path arrowok="t"/>
              </v:shape>
            </v:group>
            <v:group style="position:absolute;left:288;top:5464;width:4356;height:547" coordorigin="288,5464" coordsize="4356,547">
              <v:shape style="position:absolute;left:288;top:5464;width:4356;height:547" coordorigin="288,5464" coordsize="4356,547" path="m288,7516l1100,7134e" filled="f" stroked="t" strokeweight="2.87992pt" strokecolor="#FFFF00">
                <v:path arrowok="t"/>
              </v:shape>
            </v:group>
            <v:group style="position:absolute;left:288;top:5464;width:4370;height:742" coordorigin="288,5464" coordsize="4370,742">
              <v:shape style="position:absolute;left:288;top:5464;width:4370;height:742" coordorigin="288,5464" coordsize="4370,742" path="m288,7624l1242,7176e" filled="f" stroked="t" strokeweight="2.87992pt" strokecolor="#FFFF00">
                <v:path arrowok="t"/>
              </v:shape>
            </v:group>
            <v:group style="position:absolute;left:288;top:5464;width:4370;height:943" coordorigin="288,5464" coordsize="4370,943">
              <v:shape style="position:absolute;left:288;top:5464;width:4370;height:943" coordorigin="288,5464" coordsize="4370,943" path="m288,7739l1352,7239e" filled="f" stroked="t" strokeweight="2.87992pt" strokecolor="#FFFF00">
                <v:path arrowok="t"/>
              </v:shape>
            </v:group>
            <v:group style="position:absolute;left:288;top:5464;width:4370;height:1138" coordorigin="288,5464" coordsize="4370,1138">
              <v:shape style="position:absolute;left:288;top:5464;width:4370;height:1138" coordorigin="288,5464" coordsize="4370,1138" path="m288,7847l1440,7307e" filled="f" stroked="t" strokeweight="2.87992pt" strokecolor="#FFFF00">
                <v:path arrowok="t"/>
              </v:shape>
            </v:group>
            <v:group style="position:absolute;left:288;top:5464;width:4389;height:1339" coordorigin="288,5464" coordsize="4389,1339">
              <v:shape style="position:absolute;left:288;top:5464;width:4389;height:1339" coordorigin="288,5464" coordsize="4389,1339" path="m288,7963l1504,7391e" filled="f" stroked="t" strokeweight="2.87992pt" strokecolor="#FFFF00">
                <v:path arrowok="t"/>
              </v:shape>
            </v:group>
            <v:group style="position:absolute;left:288;top:5464;width:4429;height:1541" coordorigin="288,5464" coordsize="4429,1541">
              <v:shape style="position:absolute;left:288;top:5464;width:4429;height:1541" coordorigin="288,5464" coordsize="4429,1541" path="m288,8078l1558,7481e" filled="f" stroked="t" strokeweight="2.87992pt" strokecolor="#FFFF00">
                <v:path arrowok="t"/>
              </v:shape>
            </v:group>
            <v:group style="position:absolute;left:288;top:5464;width:4488;height:1735" coordorigin="288,5464" coordsize="4488,1735">
              <v:shape style="position:absolute;left:288;top:5464;width:4488;height:1735" coordorigin="288,5464" coordsize="4488,1735" path="m288,8186l1607,7567e" filled="f" stroked="t" strokeweight="2.87992pt" strokecolor="#FFFF00">
                <v:path arrowok="t"/>
              </v:shape>
            </v:group>
            <v:group style="position:absolute;left:288;top:5464;width:4565;height:1937" coordorigin="288,5464" coordsize="4565,1937">
              <v:shape style="position:absolute;left:288;top:5464;width:4565;height:1937" coordorigin="288,5464" coordsize="4565,1937" path="m288,8301l1661,7656e" filled="f" stroked="t" strokeweight="2.87992pt" strokecolor="#FFFF00">
                <v:path arrowok="t"/>
              </v:shape>
            </v:group>
            <v:group style="position:absolute;left:288;top:5464;width:4665;height:2138" coordorigin="288,5464" coordsize="4665,2138">
              <v:shape style="position:absolute;left:288;top:5464;width:4665;height:2138" coordorigin="288,5464" coordsize="4665,2138" path="m288,8416l1728,7739e" filled="f" stroked="t" strokeweight="2.87992pt" strokecolor="#FFFF00">
                <v:path arrowok="t"/>
              </v:shape>
            </v:group>
            <v:group style="position:absolute;left:288;top:5464;width:4797;height:2333" coordorigin="288,5464" coordsize="4797,2333">
              <v:shape style="position:absolute;left:288;top:5464;width:4797;height:2333" coordorigin="288,5464" coordsize="4797,2333" path="m288,8524l1813,7808e" filled="f" stroked="t" strokeweight="2.87992pt" strokecolor="#FFFF00">
                <v:path arrowok="t"/>
              </v:shape>
              <v:shape style="position:absolute;left:288;top:5464;width:4797;height:2333" coordorigin="288,5464" coordsize="4797,2333" path="m4557,6519l4581,6508e" filled="f" stroked="t" strokeweight="2.87992pt" strokecolor="#FFFF00">
                <v:path arrowok="t"/>
              </v:shape>
            </v:group>
            <v:group style="position:absolute;left:288;top:5464;width:4952;height:2534" coordorigin="288,5464" coordsize="4952,2534">
              <v:shape style="position:absolute;left:288;top:5464;width:4952;height:2534" coordorigin="288,5464" coordsize="4952,2534" path="m288,8639l1933,7866e" filled="f" stroked="t" strokeweight="2.87992pt" strokecolor="#FFFF00">
                <v:path arrowok="t"/>
              </v:shape>
              <v:shape style="position:absolute;left:288;top:5464;width:4952;height:2534" coordorigin="288,5464" coordsize="4952,2534" path="m4554,6634l4655,6586e" filled="f" stroked="t" strokeweight="2.87992pt" strokecolor="#FFFF00">
                <v:path arrowok="t"/>
              </v:shape>
            </v:group>
            <v:group style="position:absolute;left:288;top:5464;width:5117;height:2729" coordorigin="288,5464" coordsize="5117,2729">
              <v:shape style="position:absolute;left:288;top:5464;width:5117;height:2729" coordorigin="288,5464" coordsize="5117,2729" path="m288,8747l2071,7910e" filled="f" stroked="t" strokeweight="2.87992pt" strokecolor="#FFFF00">
                <v:path arrowok="t"/>
              </v:shape>
              <v:shape style="position:absolute;left:288;top:5464;width:5117;height:2729" coordorigin="288,5464" coordsize="5117,2729" path="m4552,6745l4652,6698e" filled="f" stroked="t" strokeweight="2.87992pt" strokecolor="#FFFF00">
                <v:path arrowok="t"/>
              </v:shape>
            </v:group>
            <v:group style="position:absolute;left:288;top:5464;width:5283;height:2930" coordorigin="288,5464" coordsize="5283,2930">
              <v:shape style="position:absolute;left:288;top:5464;width:5283;height:2930" coordorigin="288,5464" coordsize="5283,2930" path="m288,8863l2210,7959e" filled="f" stroked="t" strokeweight="2.87992pt" strokecolor="#FFFF00">
                <v:path arrowok="t"/>
              </v:shape>
              <v:shape style="position:absolute;left:288;top:5464;width:5283;height:2930" coordorigin="288,5464" coordsize="5283,2930" path="m4549,6860l4651,6811e" filled="f" stroked="t" strokeweight="2.87992pt" strokecolor="#FFFF00">
                <v:path arrowok="t"/>
              </v:shape>
            </v:group>
            <v:group style="position:absolute;left:288;top:5464;width:5447;height:3132" coordorigin="288,5464" coordsize="5447,3132">
              <v:shape style="position:absolute;left:288;top:5464;width:5447;height:3132" coordorigin="288,5464" coordsize="5447,3132" path="m288,8978l2352,8008e" filled="f" stroked="t" strokeweight="2.87992pt" strokecolor="#FFFF00">
                <v:path arrowok="t"/>
              </v:shape>
              <v:shape style="position:absolute;left:288;top:5464;width:5447;height:3132" coordorigin="288,5464" coordsize="5447,3132" path="m4546,6976l4651,6927e" filled="f" stroked="t" strokeweight="2.87992pt" strokecolor="#FFFF00">
                <v:path arrowok="t"/>
              </v:shape>
            </v:group>
            <v:group style="position:absolute;left:288;top:5464;width:5592;height:3326" coordorigin="288,5464" coordsize="5592,3326">
              <v:shape style="position:absolute;left:288;top:5464;width:5592;height:3326" coordorigin="288,5464" coordsize="5592,3326" path="m288,9086l2499,8048e" filled="f" stroked="t" strokeweight="2.87992pt" strokecolor="#FFFF00">
                <v:path arrowok="t"/>
              </v:shape>
              <v:shape style="position:absolute;left:288;top:5464;width:5592;height:3326" coordorigin="288,5464" coordsize="5592,3326" path="m4543,7087l4671,7028e" filled="f" stroked="t" strokeweight="2.87992pt" strokecolor="#FFFF00">
                <v:path arrowok="t"/>
              </v:shape>
            </v:group>
            <v:group style="position:absolute;left:288;top:5464;width:5715;height:3528" coordorigin="288,5464" coordsize="5715,3528">
              <v:shape style="position:absolute;left:288;top:5464;width:5715;height:3528" coordorigin="288,5464" coordsize="5715,3528" path="m288,9201l2649,8091e" filled="f" stroked="t" strokeweight="2.87992pt" strokecolor="#FFFF00">
                <v:path arrowok="t"/>
              </v:shape>
              <v:shape style="position:absolute;left:288;top:5464;width:5715;height:3528" coordorigin="288,5464" coordsize="5715,3528" path="m4540,7202l4697,7128e" filled="f" stroked="t" strokeweight="2.87992pt" strokecolor="#FFFF00">
                <v:path arrowok="t"/>
              </v:shape>
            </v:group>
            <v:group style="position:absolute;left:288;top:5464;width:5808;height:3729" coordorigin="288,5464" coordsize="5808,3729">
              <v:shape style="position:absolute;left:288;top:5464;width:5808;height:3729" coordorigin="288,5464" coordsize="5808,3729" path="m288,9316l2800,8134e" filled="f" stroked="t" strokeweight="2.87992pt" strokecolor="#FFFF00">
                <v:path arrowok="t"/>
              </v:shape>
              <v:shape style="position:absolute;left:288;top:5464;width:5808;height:3729" coordorigin="288,5464" coordsize="5808,3729" path="m4537,7317l4740,7221e" filled="f" stroked="t" strokeweight="2.87992pt" strokecolor="#FFFF00">
                <v:path arrowok="t"/>
              </v:shape>
            </v:group>
            <v:group style="position:absolute;left:288;top:5464;width:5887;height:3924" coordorigin="288,5464" coordsize="5887,3924">
              <v:shape style="position:absolute;left:288;top:5464;width:5887;height:3924" coordorigin="288,5464" coordsize="5887,3924" path="m288,9424l2938,8179e" filled="f" stroked="t" strokeweight="2.87992pt" strokecolor="#FFFF00">
                <v:path arrowok="t"/>
              </v:shape>
              <v:shape style="position:absolute;left:288;top:5464;width:5887;height:3924" coordorigin="288,5464" coordsize="5887,3924" path="m4534,7430l4797,7306e" filled="f" stroked="t" strokeweight="2.87992pt" strokecolor="#FFFF00">
                <v:path arrowok="t"/>
              </v:shape>
            </v:group>
            <v:group style="position:absolute;left:288;top:5515;width:5942;height:4075" coordorigin="288,5515" coordsize="5942,4075">
              <v:shape style="position:absolute;left:288;top:5515;width:5942;height:4075" coordorigin="288,5515" coordsize="5942,4075" path="m288,9590l3075,8280e" filled="f" stroked="t" strokeweight="2.87992pt" strokecolor="#FFFF00">
                <v:path arrowok="t"/>
              </v:shape>
              <v:shape style="position:absolute;left:288;top:5515;width:5942;height:4075" coordorigin="288,5515" coordsize="5942,4075" path="m4531,7595l4870,7436e" filled="f" stroked="t" strokeweight="2.87992pt" strokecolor="#FFFF00">
                <v:path arrowok="t"/>
              </v:shape>
            </v:group>
            <v:group style="position:absolute;left:324;top:5601;width:5949;height:4169" coordorigin="324,5601" coordsize="5949,4169">
              <v:shape style="position:absolute;left:324;top:5601;width:5949;height:4169" coordorigin="324,5601" coordsize="5949,4169" path="m490,9692l3209,8414e" filled="f" stroked="t" strokeweight="2.87992pt" strokecolor="#FFFF00">
                <v:path arrowok="t"/>
              </v:shape>
              <v:shape style="position:absolute;left:324;top:5601;width:5949;height:4169" coordorigin="324,5601" coordsize="5949,4169" path="m4529,7794l4950,7596e" filled="f" stroked="t" strokeweight="2.87992pt" strokecolor="#FFFF00">
                <v:path arrowok="t"/>
              </v:shape>
            </v:group>
            <v:group style="position:absolute;left:562;top:5688;width:5725;height:4169" coordorigin="562,5688" coordsize="5725,4169">
              <v:shape style="position:absolute;left:562;top:5688;width:5725;height:4169" coordorigin="562,5688" coordsize="5725,4169" path="m878,9707l3331,8555e" filled="f" stroked="t" strokeweight="2.87992pt" strokecolor="#FFFF00">
                <v:path arrowok="t"/>
              </v:shape>
              <v:shape style="position:absolute;left:562;top:5688;width:5725;height:4169" coordorigin="562,5688" coordsize="5725,4169" path="m4526,7993l5049,7747e" filled="f" stroked="t" strokeweight="2.87992pt" strokecolor="#FFFF00">
                <v:path arrowok="t"/>
              </v:shape>
            </v:group>
            <v:group style="position:absolute;left:806;top:5774;width:5487;height:4169" coordorigin="806,5774" coordsize="5487,4169">
              <v:shape style="position:absolute;left:806;top:5774;width:5487;height:4169" coordorigin="806,5774" coordsize="5487,4169" path="m1273,9723l3457,8697e" filled="f" stroked="t" strokeweight="2.87992pt" strokecolor="#FFFF00">
                <v:path arrowok="t"/>
              </v:shape>
              <v:shape style="position:absolute;left:806;top:5774;width:5487;height:4169" coordorigin="806,5774" coordsize="5487,4169" path="m4523,8196l5159,7897e" filled="f" stroked="t" strokeweight="2.87992pt" strokecolor="#FFFF00">
                <v:path arrowok="t"/>
              </v:shape>
            </v:group>
            <v:group style="position:absolute;left:1044;top:5860;width:5257;height:4169" coordorigin="1044,5860" coordsize="5257,4169">
              <v:shape style="position:absolute;left:1044;top:5860;width:5257;height:4169" coordorigin="1044,5860" coordsize="5257,4169" path="m1661,9739l3581,8837e" filled="f" stroked="t" strokeweight="2.87992pt" strokecolor="#FFFF00">
                <v:path arrowok="t"/>
              </v:shape>
              <v:shape style="position:absolute;left:1044;top:5860;width:5257;height:4169" coordorigin="1044,5860" coordsize="5257,4169" path="m4735,8294l5276,8040e" filled="f" stroked="t" strokeweight="2.87992pt" strokecolor="#FFFF00">
                <v:path arrowok="t"/>
              </v:shape>
            </v:group>
            <v:group style="position:absolute;left:1282;top:5947;width:5025;height:4169" coordorigin="1282,5947" coordsize="5025,4169">
              <v:shape style="position:absolute;left:1282;top:5947;width:5025;height:4169" coordorigin="1282,5947" coordsize="5025,4169" path="m2049,9755l3705,8976e" filled="f" stroked="t" strokeweight="2.87992pt" strokecolor="#FFFF00">
                <v:path arrowok="t"/>
              </v:shape>
              <v:shape style="position:absolute;left:1282;top:5947;width:5025;height:4169" coordorigin="1282,5947" coordsize="5025,4169" path="m5121,8311l5396,8182e" filled="f" stroked="t" strokeweight="2.87992pt" strokecolor="#FFFF00">
                <v:path arrowok="t"/>
              </v:shape>
            </v:group>
            <v:group style="position:absolute;left:1519;top:6026;width:4788;height:4176" coordorigin="1519,6026" coordsize="4788,4176">
              <v:shape style="position:absolute;left:1519;top:6026;width:4788;height:4176" coordorigin="1519,6026" coordsize="4788,4176" path="m2438,9770l3833,9113e" filled="f" stroked="t" strokeweight="2.87992pt" strokecolor="#FFFF00">
                <v:path arrowok="t"/>
              </v:shape>
              <v:shape style="position:absolute;left:1519;top:6026;width:4788;height:4176" coordorigin="1519,6026" coordsize="4788,4176" path="m5239,8452l5513,8323e" filled="f" stroked="t" strokeweight="2.87992pt" strokecolor="#FFFF00">
                <v:path arrowok="t"/>
              </v:shape>
            </v:group>
            <v:group style="position:absolute;left:1764;top:6112;width:4543;height:4176" coordorigin="1764,6112" coordsize="4543,4176">
              <v:shape style="position:absolute;left:1764;top:6112;width:4543;height:4176" coordorigin="1764,6112" coordsize="4543,4176" path="m2766,9816l3963,9253e" filled="f" stroked="t" strokeweight="2.87992pt" strokecolor="#FFFF00">
                <v:path arrowok="t"/>
              </v:shape>
              <v:shape style="position:absolute;left:1764;top:6112;width:4543;height:4176" coordorigin="1764,6112" coordsize="4543,4176" path="m5357,8597l5631,8468e" filled="f" stroked="t" strokeweight="2.87992pt" strokecolor="#FFFF00">
                <v:path arrowok="t"/>
              </v:shape>
            </v:group>
            <v:group style="position:absolute;left:2002;top:6199;width:4305;height:4176" coordorigin="2002,6199" coordsize="4305,4176">
              <v:shape style="position:absolute;left:2002;top:6199;width:4305;height:4176" coordorigin="2002,6199" coordsize="4305,4176" path="m3028,9891l4092,9390e" filled="f" stroked="t" strokeweight="2.87992pt" strokecolor="#FFFF00">
                <v:path arrowok="t"/>
              </v:shape>
              <v:shape style="position:absolute;left:2002;top:6199;width:4305;height:4176" coordorigin="2002,6199" coordsize="4305,4176" path="m5475,8739l5747,8611e" filled="f" stroked="t" strokeweight="2.87992pt" strokecolor="#FFFF00">
                <v:path arrowok="t"/>
              </v:shape>
            </v:group>
            <v:group style="position:absolute;left:2239;top:6285;width:4068;height:4176" coordorigin="2239,6285" coordsize="4068,4176">
              <v:shape style="position:absolute;left:2239;top:6285;width:4068;height:4176" coordorigin="2239,6285" coordsize="4068,4176" path="m3247,9986l4220,9528e" filled="f" stroked="t" strokeweight="2.87992pt" strokecolor="#FFFF00">
                <v:path arrowok="t"/>
              </v:shape>
              <v:shape style="position:absolute;left:2239;top:6285;width:4068;height:4176" coordorigin="2239,6285" coordsize="4068,4176" path="m5585,8886l5858,8757e" filled="f" stroked="t" strokeweight="2.87992pt" strokecolor="#FFFF00">
                <v:path arrowok="t"/>
              </v:shape>
            </v:group>
            <v:group style="position:absolute;left:2477;top:6372;width:3830;height:4176" coordorigin="2477,6372" coordsize="3830,4176">
              <v:shape style="position:absolute;left:2477;top:6372;width:3830;height:4176" coordorigin="2477,6372" coordsize="3830,4176" path="m3437,10096l4349,9666e" filled="f" stroked="t" strokeweight="2.87992pt" strokecolor="#FFFF00">
                <v:path arrowok="t"/>
              </v:shape>
              <v:shape style="position:absolute;left:2477;top:6372;width:3830;height:4176" coordorigin="2477,6372" coordsize="3830,4176" path="m5687,9037l5956,8911e" filled="f" stroked="t" strokeweight="2.87992pt" strokecolor="#FFFF00">
                <v:path arrowok="t"/>
              </v:shape>
            </v:group>
            <v:group style="position:absolute;left:2722;top:6458;width:3586;height:4176" coordorigin="2722,6458" coordsize="3586,4176">
              <v:shape style="position:absolute;left:2722;top:6458;width:3586;height:4176" coordorigin="2722,6458" coordsize="3586,4176" path="m3598,10221l4480,9806e" filled="f" stroked="t" strokeweight="2.87992pt" strokecolor="#FFFF00">
                <v:path arrowok="t"/>
              </v:shape>
              <v:shape style="position:absolute;left:2722;top:6458;width:3586;height:4176" coordorigin="2722,6458" coordsize="3586,4176" path="m5775,9196l6041,9071e" filled="f" stroked="t" strokeweight="2.87992pt" strokecolor="#FFFF00">
                <v:path arrowok="t"/>
              </v:shape>
            </v:group>
            <v:group style="position:absolute;left:2959;top:6544;width:3398;height:4176" coordorigin="2959,6544" coordsize="3398,4176">
              <v:shape style="position:absolute;left:2959;top:6544;width:3398;height:4176" coordorigin="2959,6544" coordsize="3398,4176" path="m3742,10351l4608,9944e" filled="f" stroked="t" strokeweight="2.87992pt" strokecolor="#FFFF00">
                <v:path arrowok="t"/>
              </v:shape>
              <v:shape style="position:absolute;left:2959;top:6544;width:3398;height:4176" coordorigin="2959,6544" coordsize="3398,4176" path="m5845,9361l6113,9235e" filled="f" stroked="t" strokeweight="2.87992pt" strokecolor="#FFFF00">
                <v:path arrowok="t"/>
              </v:shape>
            </v:group>
            <v:group style="position:absolute;left:3197;top:6631;width:3765;height:4169" coordorigin="3197,6631" coordsize="3765,4169">
              <v:shape style="position:absolute;left:3197;top:6631;width:3765;height:4169" coordorigin="3197,6631" coordsize="3765,4169" path="m3255,10779l3324,10747e" filled="f" stroked="t" strokeweight="2.87992pt" strokecolor="#FFFF00">
                <v:path arrowok="t"/>
              </v:shape>
              <v:shape style="position:absolute;left:3197;top:6631;width:3765;height:4169" coordorigin="3197,6631" coordsize="3765,4169" path="m3876,10487l4737,10081e" filled="f" stroked="t" strokeweight="2.87992pt" strokecolor="#FFFF00">
                <v:path arrowok="t"/>
              </v:shape>
              <v:shape style="position:absolute;left:3197;top:6631;width:3765;height:4169" coordorigin="3197,6631" coordsize="3765,4169" path="m5896,9536l6180,9402e" filled="f" stroked="t" strokeweight="2.87992pt" strokecolor="#FFFF00">
                <v:path arrowok="t"/>
              </v:shape>
            </v:group>
            <v:group style="position:absolute;left:3434;top:6717;width:3528;height:4082" coordorigin="3434,6717" coordsize="3528,4082">
              <v:shape style="position:absolute;left:3434;top:6717;width:3528;height:4082" coordorigin="3434,6717" coordsize="3528,4082" path="m3665,10784l3740,10749e" filled="f" stroked="t" strokeweight="2.87992pt" strokecolor="#FFFF00">
                <v:path arrowok="t"/>
              </v:shape>
              <v:shape style="position:absolute;left:3434;top:6717;width:3528;height:4082" coordorigin="3434,6717" coordsize="3528,4082" path="m3740,10749l4866,10220e" filled="f" stroked="t" strokeweight="2.87992pt" strokecolor="#FFFF00">
                <v:path arrowok="t"/>
              </v:shape>
              <v:shape style="position:absolute;left:3434;top:6717;width:3528;height:4082" coordorigin="3434,6717" coordsize="3528,4082" path="m5939,9715l6227,9579e" filled="f" stroked="t" strokeweight="2.87992pt" strokecolor="#FFFF00">
                <v:path arrowok="t"/>
              </v:shape>
            </v:group>
            <v:group style="position:absolute;left:3679;top:6804;width:3283;height:3996" coordorigin="3679,6804" coordsize="3283,3996">
              <v:shape style="position:absolute;left:3679;top:6804;width:3283;height:3996" coordorigin="3679,6804" coordsize="3283,3996" path="m4083,10789l4168,10749e" filled="f" stroked="t" strokeweight="2.87992pt" strokecolor="#FFFF00">
                <v:path arrowok="t"/>
              </v:shape>
              <v:shape style="position:absolute;left:3679;top:6804;width:3283;height:3996" coordorigin="3679,6804" coordsize="3283,3996" path="m4168,10749l4996,10359e" filled="f" stroked="t" strokeweight="2.87992pt" strokecolor="#FFFF00">
                <v:path arrowok="t"/>
              </v:shape>
              <v:shape style="position:absolute;left:3679;top:6804;width:3283;height:3996" coordorigin="3679,6804" coordsize="3283,3996" path="m5976,9898l6272,9759e" filled="f" stroked="t" strokeweight="2.87992pt" strokecolor="#FFFF00">
                <v:path arrowok="t"/>
              </v:shape>
            </v:group>
            <v:group style="position:absolute;left:3917;top:6890;width:3046;height:3909" coordorigin="3917,6890" coordsize="3046,3909">
              <v:shape style="position:absolute;left:3917;top:6890;width:3046;height:3909" coordorigin="3917,6890" coordsize="3046,3909" path="m4483,10799l4498,10792e" filled="f" stroked="t" strokeweight="2.87992pt" strokecolor="#FFFF00">
                <v:path arrowok="t"/>
              </v:shape>
              <v:shape style="position:absolute;left:3917;top:6890;width:3046;height:3909" coordorigin="3917,6890" coordsize="3046,3909" path="m4498,10792l4590,10749e" filled="f" stroked="t" strokeweight="2.87992pt" strokecolor="#FFFF00">
                <v:path arrowok="t"/>
              </v:shape>
              <v:shape style="position:absolute;left:3917;top:6890;width:3046;height:3909" coordorigin="3917,6890" coordsize="3046,3909" path="m4590,10749l5125,10497e" filled="f" stroked="t" strokeweight="2.87992pt" strokecolor="#FFFF00">
                <v:path arrowok="t"/>
              </v:shape>
              <v:shape style="position:absolute;left:3917;top:6890;width:3046;height:3909" coordorigin="3917,6890" coordsize="3046,3909" path="m5994,10088l6294,9946e" filled="f" stroked="t" strokeweight="2.87992pt" strokecolor="#FFFF00">
                <v:path arrowok="t"/>
              </v:shape>
            </v:group>
            <v:group style="position:absolute;left:4154;top:6976;width:2808;height:3823" coordorigin="4154,6976" coordsize="2808,3823">
              <v:shape style="position:absolute;left:4154;top:6976;width:2808;height:3823" coordorigin="4154,6976" coordsize="2808,3823" path="m4907,10798l4919,10792e" filled="f" stroked="t" strokeweight="2.87992pt" strokecolor="#FFFF00">
                <v:path arrowok="t"/>
              </v:shape>
              <v:shape style="position:absolute;left:4154;top:6976;width:2808;height:3823" coordorigin="4154,6976" coordsize="2808,3823" path="m4919,10792l5011,10749e" filled="f" stroked="t" strokeweight="2.87992pt" strokecolor="#FFFF00">
                <v:path arrowok="t"/>
              </v:shape>
              <v:shape style="position:absolute;left:4154;top:6976;width:2808;height:3823" coordorigin="4154,6976" coordsize="2808,3823" path="m5011,10749l5331,10598e" filled="f" stroked="t" strokeweight="2.87992pt" strokecolor="#FFFF00">
                <v:path arrowok="t"/>
              </v:shape>
              <v:shape style="position:absolute;left:4154;top:6976;width:2808;height:3823" coordorigin="4154,6976" coordsize="2808,3823" path="m5997,10284l6307,10139e" filled="f" stroked="t" strokeweight="2.87992pt" strokecolor="#FFFF00">
                <v:path arrowok="t"/>
              </v:shape>
            </v:group>
            <v:group style="position:absolute;left:4392;top:7063;width:2570;height:3737" coordorigin="4392,7063" coordsize="2570,3737">
              <v:shape style="position:absolute;left:4392;top:7063;width:2570;height:3737" coordorigin="4392,7063" coordsize="2570,3737" path="m5331,10797l5341,10792e" filled="f" stroked="t" strokeweight="2.87992pt" strokecolor="#FFFF00">
                <v:path arrowok="t"/>
              </v:shape>
              <v:shape style="position:absolute;left:4392;top:7063;width:2570;height:3737" coordorigin="4392,7063" coordsize="2570,3737" path="m5341,10792l5433,10749e" filled="f" stroked="t" strokeweight="2.87992pt" strokecolor="#FFFF00">
                <v:path arrowok="t"/>
              </v:shape>
              <v:shape style="position:absolute;left:4392;top:7063;width:2570;height:3737" coordorigin="4392,7063" coordsize="2570,3737" path="m5433,10749l5643,10650e" filled="f" stroked="t" strokeweight="2.87992pt" strokecolor="#FFFF00">
                <v:path arrowok="t"/>
              </v:shape>
              <v:shape style="position:absolute;left:4392;top:7063;width:2570;height:3737" coordorigin="4392,7063" coordsize="2570,3737" path="m6012,10476l6307,10338e" filled="f" stroked="t" strokeweight="2.87992pt" strokecolor="#FFFF00">
                <v:path arrowok="t"/>
              </v:shape>
            </v:group>
            <v:group style="position:absolute;left:4637;top:7149;width:2326;height:3650" coordorigin="4637,7149" coordsize="2326,3650">
              <v:shape style="position:absolute;left:4637;top:7149;width:2326;height:3650" coordorigin="4637,7149" coordsize="2326,3650" path="m5762,10795l5768,10792e" filled="f" stroked="t" strokeweight="2.87992pt" strokecolor="#FFFF00">
                <v:path arrowok="t"/>
              </v:shape>
              <v:shape style="position:absolute;left:4637;top:7149;width:2326;height:3650" coordorigin="4637,7149" coordsize="2326,3650" path="m5768,10792l5860,10749e" filled="f" stroked="t" strokeweight="2.87992pt" strokecolor="#FFFF00">
                <v:path arrowok="t"/>
              </v:shape>
              <v:shape style="position:absolute;left:4637;top:7149;width:2326;height:3650" coordorigin="4637,7149" coordsize="2326,3650" path="m5860,10749l5958,10703e" filled="f" stroked="t" strokeweight="2.87992pt" strokecolor="#FFFF00">
                <v:path arrowok="t"/>
              </v:shape>
              <v:shape style="position:absolute;left:4637;top:7149;width:2326;height:3650" coordorigin="4637,7149" coordsize="2326,3650" path="m5997,10684l6307,10538e" filled="f" stroked="t" strokeweight="2.87992pt" strokecolor="#FFFF00">
                <v:path arrowok="t"/>
              </v:shape>
            </v:group>
            <v:group style="position:absolute;left:4874;top:7444;width:2088;height:3354" coordorigin="4874,7444" coordsize="2088,3354">
              <v:shape style="position:absolute;left:4874;top:7444;width:2088;height:3354" coordorigin="4874,7444" coordsize="2088,3354" path="m6186,11003l6189,11001e" filled="f" stroked="t" strokeweight="2.87992pt" strokecolor="#FFFF00">
                <v:path arrowok="t"/>
              </v:shape>
              <v:shape style="position:absolute;left:4874;top:7444;width:2088;height:3354" coordorigin="4874,7444" coordsize="2088,3354" path="m6189,11001l6281,10958e" filled="f" stroked="t" strokeweight="2.87992pt" strokecolor="#FFFF00">
                <v:path arrowok="t"/>
              </v:shape>
              <v:shape style="position:absolute;left:4874;top:7444;width:2088;height:3354" coordorigin="4874,7444" coordsize="2088,3354" path="m6281,10958l6353,10924e" filled="f" stroked="t" strokeweight="2.87992pt" strokecolor="#FFFF00">
                <v:path arrowok="t"/>
              </v:shape>
            </v:group>
            <v:group style="position:absolute;left:5112;top:7831;width:1850;height:2966" coordorigin="5112,7831" coordsize="1850,2966">
              <v:shape style="position:absolute;left:5112;top:7831;width:1850;height:2966" coordorigin="5112,7831" coordsize="1850,2966" path="m6609,11302l6611,11301e" filled="f" stroked="t" strokeweight="2.87992pt" strokecolor="#FFFF00">
                <v:path arrowok="t"/>
              </v:shape>
              <v:shape style="position:absolute;left:5112;top:7831;width:1850;height:2966" coordorigin="5112,7831" coordsize="1850,2966" path="m6611,11301l6687,11265e" filled="f" stroked="t" strokeweight="2.87992pt" strokecolor="#FFFF00">
                <v:path arrowok="t"/>
              </v:shape>
              <v:shape style="position:absolute;left:5112;top:7831;width:1850;height:2966" coordorigin="5112,7831" coordsize="1850,2966" path="m6687,11265l6695,11262e" filled="f" stroked="t" strokeweight="2.87992pt" strokecolor="#FFFF00">
                <v:path arrowok="t"/>
              </v:shape>
            </v:group>
            <v:group style="position:absolute;left:5659;top:8503;width:65;height:79" coordorigin="5659,8503" coordsize="65,79">
              <v:shape style="position:absolute;left:5659;top:8503;width:65;height:79" coordorigin="5659,8503" coordsize="65,79" path="m5659,8503l5688,8539,5724,8582e" filled="f" stroked="t" strokeweight="1.079970pt" strokecolor="#000000">
                <v:path arrowok="t"/>
              </v:shape>
            </v:group>
            <v:group style="position:absolute;left:5781;top:8661;width:65;height:79" coordorigin="5781,8661" coordsize="65,79">
              <v:shape style="position:absolute;left:5781;top:8661;width:65;height:79" coordorigin="5781,8661" coordsize="65,79" path="m5781,8661l5817,8697,5846,8740e" filled="f" stroked="t" strokeweight="1.079970pt" strokecolor="#000000">
                <v:path arrowok="t"/>
              </v:shape>
            </v:group>
            <v:group style="position:absolute;left:5897;top:8819;width:58;height:86" coordorigin="5897,8819" coordsize="58,86">
              <v:shape style="position:absolute;left:5897;top:8819;width:58;height:86" coordorigin="5897,8819" coordsize="58,86" path="m5897,8819l5925,8855,5954,8906e" filled="f" stroked="t" strokeweight="1.079970pt" strokecolor="#000000">
                <v:path arrowok="t"/>
              </v:shape>
            </v:group>
            <v:group style="position:absolute;left:6005;top:8992;width:43;height:94" coordorigin="6005,8992" coordsize="43,94">
              <v:shape style="position:absolute;left:6005;top:8992;width:43;height:94" coordorigin="6005,8992" coordsize="43,94" path="m6005,8992l6012,9007,6048,9086e" filled="f" stroked="t" strokeweight="1.079970pt" strokecolor="#000000">
                <v:path arrowok="t"/>
              </v:shape>
            </v:group>
            <v:group style="position:absolute;left:6091;top:9172;width:36;height:94" coordorigin="6091,9172" coordsize="36,94">
              <v:shape style="position:absolute;left:6091;top:9172;width:36;height:94" coordorigin="6091,9172" coordsize="36,94" path="m6091,9172l6120,9251,6127,9266e" filled="f" stroked="t" strokeweight="1.079970pt" strokecolor="#000000">
                <v:path arrowok="t"/>
              </v:shape>
            </v:group>
            <v:group style="position:absolute;left:6163;top:9359;width:29;height:94" coordorigin="6163,9359" coordsize="29,94">
              <v:shape style="position:absolute;left:6163;top:9359;width:29;height:94" coordorigin="6163,9359" coordsize="29,94" path="m6163,9359l6185,9417,6192,9453e" filled="f" stroked="t" strokeweight="1.079970pt" strokecolor="#000000">
                <v:path arrowok="t"/>
              </v:shape>
            </v:group>
            <v:group style="position:absolute;left:6221;top:9547;width:29;height:101" coordorigin="6221,9547" coordsize="29,101">
              <v:shape style="position:absolute;left:6221;top:9547;width:29;height:101" coordorigin="6221,9547" coordsize="29,101" path="m6221,9547l6228,9583,6249,9647e" filled="f" stroked="t" strokeweight="1.079970pt" strokecolor="#000000">
                <v:path arrowok="t"/>
              </v:shape>
            </v:group>
            <v:group style="position:absolute;left:6264;top:9748;width:22;height:94" coordorigin="6264,9748" coordsize="22,94">
              <v:shape style="position:absolute;left:6264;top:9748;width:22;height:94" coordorigin="6264,9748" coordsize="22,94" path="m6264,9748l6271,9755,6285,9842e" filled="f" stroked="t" strokeweight="1.079970pt" strokecolor="#000000">
                <v:path arrowok="t"/>
              </v:shape>
            </v:group>
            <v:group style="position:absolute;left:6293;top:9943;width:7;height:101" coordorigin="6293,9943" coordsize="7,101">
              <v:shape style="position:absolute;left:6293;top:9943;width:7;height:101" coordorigin="6293,9943" coordsize="7,101" path="m6293,9943l6300,10014,6300,10043e" filled="f" stroked="t" strokeweight="1.079970pt" strokecolor="#000000">
                <v:path arrowok="t"/>
              </v:shape>
            </v:group>
            <v:group style="position:absolute;left:6307;top:10144;width:2;height:101" coordorigin="6307,10144" coordsize="2,101">
              <v:shape style="position:absolute;left:6307;top:10144;width:2;height:101" coordorigin="6307,10144" coordsize="0,101" path="m6307,10144l6307,10194,6307,10245e" filled="f" stroked="t" strokeweight="1.079970pt" strokecolor="#000000">
                <v:path arrowok="t"/>
              </v:shape>
            </v:group>
            <v:group style="position:absolute;left:6307;top:10346;width:2;height:94" coordorigin="6307,10346" coordsize="2,94">
              <v:shape style="position:absolute;left:6307;top:10346;width:2;height:94" coordorigin="6307,10346" coordsize="0,94" path="m6307,10346l6307,10439e" filled="f" stroked="t" strokeweight="1.079970pt" strokecolor="#000000">
                <v:path arrowok="t"/>
              </v:shape>
            </v:group>
            <v:group style="position:absolute;left:6307;top:10540;width:2;height:101" coordorigin="6307,10540" coordsize="2,101">
              <v:shape style="position:absolute;left:6307;top:10540;width:2;height:101" coordorigin="6307,10540" coordsize="0,101" path="m6307,10540l6307,10641e" filled="f" stroked="t" strokeweight="1.079970pt" strokecolor="#000000">
                <v:path arrowok="t"/>
              </v:shape>
            </v:group>
            <v:group style="position:absolute;left:6365;top:10720;width:86;height:36" coordorigin="6365,10720" coordsize="86,36">
              <v:shape style="position:absolute;left:6365;top:10720;width:86;height:36" coordorigin="6365,10720" coordsize="86,36" path="m6365,10720l6393,10756,6451,10756e" filled="f" stroked="t" strokeweight="1.079970pt" strokecolor="#000000">
                <v:path arrowok="t"/>
              </v:shape>
            </v:group>
            <v:group style="position:absolute;left:6545;top:10749;width:101;height:2" coordorigin="6545,10749" coordsize="101,2">
              <v:shape style="position:absolute;left:6545;top:10749;width:101;height:2" coordorigin="6545,10749" coordsize="101,0" path="m6545,10749l6645,10749e" filled="f" stroked="t" strokeweight="1.079970pt" strokecolor="#000000">
                <v:path arrowok="t"/>
              </v:shape>
            </v:group>
            <v:group style="position:absolute;left:6746;top:10749;width:101;height:2" coordorigin="6746,10749" coordsize="101,2">
              <v:shape style="position:absolute;left:6746;top:10749;width:101;height:2" coordorigin="6746,10749" coordsize="101,0" path="m6746,10749l6847,10749e" filled="f" stroked="t" strokeweight="1.079970pt" strokecolor="#000000">
                <v:path arrowok="t"/>
              </v:shape>
            </v:group>
            <v:group style="position:absolute;left:6912;top:10749;width:50;height:43" coordorigin="6912,10749" coordsize="50,43">
              <v:shape style="position:absolute;left:6912;top:10749;width:50;height:43" coordorigin="6912,10749" coordsize="50,43" path="m6948,10749l6962,10749,6962,10792,6912,10792e" filled="f" stroked="t" strokeweight="1.079970pt" strokecolor="#000000">
                <v:path arrowok="t"/>
              </v:shape>
            </v:group>
            <v:group style="position:absolute;left:6717;top:10792;width:94;height:2" coordorigin="6717,10792" coordsize="94,2">
              <v:shape style="position:absolute;left:6717;top:10792;width:94;height:2" coordorigin="6717,10792" coordsize="94,0" path="m6811,10792l6782,10792,6717,10792e" filled="f" stroked="t" strokeweight="1.079970pt" strokecolor="#000000">
                <v:path arrowok="t"/>
              </v:shape>
            </v:group>
            <v:group style="position:absolute;left:6516;top:10792;width:101;height:2" coordorigin="6516,10792" coordsize="101,2">
              <v:shape style="position:absolute;left:6516;top:10792;width:101;height:2" coordorigin="6516,10792" coordsize="101,0" path="m6617,10792l6516,10792e" filled="f" stroked="t" strokeweight="1.079970pt" strokecolor="#000000">
                <v:path arrowok="t"/>
              </v:shape>
            </v:group>
            <v:group style="position:absolute;left:6314;top:10792;width:101;height:2" coordorigin="6314,10792" coordsize="101,2">
              <v:shape style="position:absolute;left:6314;top:10792;width:101;height:2" coordorigin="6314,10792" coordsize="101,0" path="m6415,10792l6314,10792e" filled="f" stroked="t" strokeweight="1.079970pt" strokecolor="#000000">
                <v:path arrowok="t"/>
              </v:shape>
            </v:group>
            <v:group style="position:absolute;left:6113;top:10792;width:101;height:2" coordorigin="6113,10792" coordsize="101,2">
              <v:shape style="position:absolute;left:6113;top:10792;width:101;height:2" coordorigin="6113,10792" coordsize="101,0" path="m6213,10792l6113,10792e" filled="f" stroked="t" strokeweight="1.079970pt" strokecolor="#000000">
                <v:path arrowok="t"/>
              </v:shape>
            </v:group>
            <v:group style="position:absolute;left:5911;top:10792;width:101;height:2" coordorigin="5911,10792" coordsize="101,2">
              <v:shape style="position:absolute;left:5911;top:10792;width:101;height:2" coordorigin="5911,10792" coordsize="101,0" path="m6012,10792l5911,10792e" filled="f" stroked="t" strokeweight="1.079970pt" strokecolor="#000000">
                <v:path arrowok="t"/>
              </v:shape>
            </v:group>
            <v:group style="position:absolute;left:5717;top:10792;width:101;height:2" coordorigin="5717,10792" coordsize="101,2">
              <v:shape style="position:absolute;left:5717;top:10792;width:101;height:2" coordorigin="5717,10792" coordsize="101,0" path="m5817,10792l5717,10792e" filled="f" stroked="t" strokeweight="1.079970pt" strokecolor="#000000">
                <v:path arrowok="t"/>
              </v:shape>
            </v:group>
            <v:group style="position:absolute;left:5515;top:10792;width:101;height:2" coordorigin="5515,10792" coordsize="101,2">
              <v:shape style="position:absolute;left:5515;top:10792;width:101;height:2" coordorigin="5515,10792" coordsize="101,0" path="m5616,10792l5515,10792e" filled="f" stroked="t" strokeweight="1.079970pt" strokecolor="#000000">
                <v:path arrowok="t"/>
              </v:shape>
            </v:group>
            <v:group style="position:absolute;left:5313;top:10792;width:101;height:2" coordorigin="5313,10792" coordsize="101,2">
              <v:shape style="position:absolute;left:5313;top:10792;width:101;height:2" coordorigin="5313,10792" coordsize="101,0" path="m5414,10792l5313,10792e" filled="f" stroked="t" strokeweight="1.079970pt" strokecolor="#000000">
                <v:path arrowok="t"/>
              </v:shape>
            </v:group>
            <v:group style="position:absolute;left:5112;top:10792;width:101;height:2" coordorigin="5112,10792" coordsize="101,2">
              <v:shape style="position:absolute;left:5112;top:10792;width:101;height:2" coordorigin="5112,10792" coordsize="101,0" path="m5213,10792l5112,10792e" filled="f" stroked="t" strokeweight="1.079970pt" strokecolor="#000000">
                <v:path arrowok="t"/>
              </v:shape>
            </v:group>
            <v:group style="position:absolute;left:4917;top:10792;width:94;height:2" coordorigin="4917,10792" coordsize="94,2">
              <v:shape style="position:absolute;left:4917;top:10792;width:94;height:2" coordorigin="4917,10792" coordsize="94,0" path="m5011,10792l4917,10792e" filled="f" stroked="t" strokeweight="1.079970pt" strokecolor="#000000">
                <v:path arrowok="t"/>
              </v:shape>
            </v:group>
            <v:group style="position:absolute;left:4716;top:10792;width:101;height:2" coordorigin="4716,10792" coordsize="101,2">
              <v:shape style="position:absolute;left:4716;top:10792;width:101;height:2" coordorigin="4716,10792" coordsize="101,0" path="m4817,10792l4716,10792e" filled="f" stroked="t" strokeweight="1.079970pt" strokecolor="#000000">
                <v:path arrowok="t"/>
              </v:shape>
            </v:group>
            <v:group style="position:absolute;left:4514;top:10792;width:101;height:2" coordorigin="4514,10792" coordsize="101,2">
              <v:shape style="position:absolute;left:4514;top:10792;width:101;height:2" coordorigin="4514,10792" coordsize="101,0" path="m4615,10792l4514,10792e" filled="f" stroked="t" strokeweight="1.079970pt" strokecolor="#000000">
                <v:path arrowok="t"/>
              </v:shape>
            </v:group>
            <v:group style="position:absolute;left:4313;top:10792;width:101;height:2" coordorigin="4313,10792" coordsize="101,2">
              <v:shape style="position:absolute;left:4313;top:10792;width:101;height:2" coordorigin="4313,10792" coordsize="101,0" path="m4413,10792l4370,10792,4320,10792,4313,10792e" filled="f" stroked="t" strokeweight="1.079970pt" strokecolor="#000000">
                <v:path arrowok="t"/>
              </v:shape>
            </v:group>
            <v:group style="position:absolute;left:4111;top:10792;width:101;height:2" coordorigin="4111,10792" coordsize="101,2">
              <v:shape style="position:absolute;left:4111;top:10792;width:101;height:2" coordorigin="4111,10792" coordsize="101,0" path="m4212,10792l4111,10792e" filled="f" stroked="t" strokeweight="1.079970pt" strokecolor="#000000">
                <v:path arrowok="t"/>
              </v:shape>
            </v:group>
            <v:group style="position:absolute;left:3917;top:10792;width:101;height:2" coordorigin="3917,10792" coordsize="101,2">
              <v:shape style="position:absolute;left:3917;top:10792;width:101;height:2" coordorigin="3917,10792" coordsize="101,0" path="m4017,10792l3917,10792e" filled="f" stroked="t" strokeweight="1.079970pt" strokecolor="#000000">
                <v:path arrowok="t"/>
              </v:shape>
            </v:group>
            <v:group style="position:absolute;left:3715;top:10785;width:101;height:7" coordorigin="3715,10785" coordsize="101,7">
              <v:shape style="position:absolute;left:3715;top:10785;width:101;height:7" coordorigin="3715,10785" coordsize="101,7" path="m3816,10792l3715,10785e" filled="f" stroked="t" strokeweight="1.079970pt" strokecolor="#000000">
                <v:path arrowok="t"/>
              </v:shape>
            </v:group>
            <v:group style="position:absolute;left:3514;top:10785;width:101;height:2" coordorigin="3514,10785" coordsize="101,2">
              <v:shape style="position:absolute;left:3514;top:10785;width:101;height:2" coordorigin="3514,10785" coordsize="101,0" path="m3614,10785l3514,10785e" filled="f" stroked="t" strokeweight="1.079970pt" strokecolor="#000000">
                <v:path arrowok="t"/>
              </v:shape>
            </v:group>
            <v:group style="position:absolute;left:3312;top:10785;width:101;height:2" coordorigin="3312,10785" coordsize="101,2">
              <v:shape style="position:absolute;left:3312;top:10785;width:101;height:2" coordorigin="3312,10785" coordsize="101,0" path="m3413,10785l3312,10785e" filled="f" stroked="t" strokeweight="1.079970pt" strokecolor="#000000">
                <v:path arrowok="t"/>
              </v:shape>
            </v:group>
            <v:group style="position:absolute;left:3132;top:10763;width:79;height:22" coordorigin="3132,10763" coordsize="79,22">
              <v:shape style="position:absolute;left:3132;top:10763;width:79;height:22" coordorigin="3132,10763" coordsize="79,22" path="m3211,10785l3132,10778,3132,10763e" filled="f" stroked="t" strokeweight="1.079970pt" strokecolor="#000000">
                <v:path arrowok="t"/>
              </v:shape>
            </v:group>
            <v:group style="position:absolute;left:3204;top:10742;width:101;height:7" coordorigin="3204,10742" coordsize="101,7">
              <v:shape style="position:absolute;left:3204;top:10742;width:101;height:7" coordorigin="3204,10742" coordsize="101,7" path="m3204,10742l3305,10749e" filled="f" stroked="t" strokeweight="1.079970pt" strokecolor="#000000">
                <v:path arrowok="t"/>
              </v:shape>
            </v:group>
            <v:group style="position:absolute;left:3406;top:10727;width:101;height:22" coordorigin="3406,10727" coordsize="101,22">
              <v:shape style="position:absolute;left:3406;top:10727;width:101;height:22" coordorigin="3406,10727" coordsize="101,22" path="m3406,10749l3413,10749,3506,10727e" filled="f" stroked="t" strokeweight="1.079970pt" strokecolor="#000000">
                <v:path arrowok="t"/>
              </v:shape>
            </v:group>
            <v:group style="position:absolute;left:3600;top:10684;width:101;height:22" coordorigin="3600,10684" coordsize="101,22">
              <v:shape style="position:absolute;left:3600;top:10684;width:101;height:22" coordorigin="3600,10684" coordsize="101,22" path="m3600,10706l3701,10684e" filled="f" stroked="t" strokeweight="1.079970pt" strokecolor="#000000">
                <v:path arrowok="t"/>
              </v:shape>
            </v:group>
            <v:group style="position:absolute;left:3801;top:10641;width:94;height:22" coordorigin="3801,10641" coordsize="94,22">
              <v:shape style="position:absolute;left:3801;top:10641;width:94;height:22" coordorigin="3801,10641" coordsize="94,22" path="m3801,10662l3895,10641e" filled="f" stroked="t" strokeweight="1.079970pt" strokecolor="#000000">
                <v:path arrowok="t"/>
              </v:shape>
            </v:group>
            <v:group style="position:absolute;left:3931;top:10554;width:65;height:65" coordorigin="3931,10554" coordsize="65,65">
              <v:shape style="position:absolute;left:3931;top:10554;width:65;height:65" coordorigin="3931,10554" coordsize="65,65" path="m3996,10619l3931,10554e" filled="f" stroked="t" strokeweight="1.079970pt" strokecolor="#000000">
                <v:path arrowok="t"/>
              </v:shape>
            </v:group>
            <v:group style="position:absolute;left:3794;top:10403;width:72;height:72" coordorigin="3794,10403" coordsize="72,72">
              <v:shape style="position:absolute;left:3794;top:10403;width:72;height:72" coordorigin="3794,10403" coordsize="72,72" path="m3866,10475l3794,10403e" filled="f" stroked="t" strokeweight="1.079970pt" strokecolor="#000000">
                <v:path arrowok="t"/>
              </v:shape>
            </v:group>
            <v:group style="position:absolute;left:3658;top:10266;width:72;height:65" coordorigin="3658,10266" coordsize="72,65">
              <v:shape style="position:absolute;left:3658;top:10266;width:72;height:65" coordorigin="3658,10266" coordsize="72,65" path="m3729,10331l3693,10302,3658,10266e" filled="f" stroked="t" strokeweight="1.079970pt" strokecolor="#000000">
                <v:path arrowok="t"/>
              </v:shape>
            </v:group>
            <v:group style="position:absolute;left:3499;top:10144;width:79;height:58" coordorigin="3499,10144" coordsize="79,58">
              <v:shape style="position:absolute;left:3499;top:10144;width:79;height:58" coordorigin="3499,10144" coordsize="79,58" path="m3578,10202l3542,10173,3499,10144e" filled="f" stroked="t" strokeweight="1.079970pt" strokecolor="#000000">
                <v:path arrowok="t"/>
              </v:shape>
            </v:group>
            <v:group style="position:absolute;left:3334;top:10029;width:79;height:58" coordorigin="3334,10029" coordsize="79,58">
              <v:shape style="position:absolute;left:3334;top:10029;width:79;height:58" coordorigin="3334,10029" coordsize="79,58" path="m3413,10086l3377,10058,3334,10029e" filled="f" stroked="t" strokeweight="1.079970pt" strokecolor="#000000">
                <v:path arrowok="t"/>
              </v:shape>
            </v:group>
            <v:group style="position:absolute;left:3154;top:9943;width:86;height:43" coordorigin="3154,9943" coordsize="86,43">
              <v:shape style="position:absolute;left:3154;top:9943;width:86;height:43" coordorigin="3154,9943" coordsize="86,43" path="m3240,9986l3197,9964,3154,9943e" filled="f" stroked="t" strokeweight="1.079970pt" strokecolor="#000000">
                <v:path arrowok="t"/>
              </v:shape>
            </v:group>
            <v:group style="position:absolute;left:2966;top:9871;width:94;height:29" coordorigin="2966,9871" coordsize="94,29">
              <v:shape style="position:absolute;left:2966;top:9871;width:94;height:29" coordorigin="2966,9871" coordsize="94,29" path="m3060,9899l3010,9885,2966,9871e" filled="f" stroked="t" strokeweight="1.079970pt" strokecolor="#000000">
                <v:path arrowok="t"/>
              </v:shape>
            </v:group>
            <v:group style="position:absolute;left:2772;top:9813;width:101;height:29" coordorigin="2772,9813" coordsize="101,29">
              <v:shape style="position:absolute;left:2772;top:9813;width:101;height:29" coordorigin="2772,9813" coordsize="101,29" path="m2873,9842l2815,9827,2772,9813e" filled="f" stroked="t" strokeweight="1.079970pt" strokecolor="#000000">
                <v:path arrowok="t"/>
              </v:shape>
            </v:group>
            <v:group style="position:absolute;left:2578;top:9784;width:101;height:14" coordorigin="2578,9784" coordsize="101,14">
              <v:shape style="position:absolute;left:2578;top:9784;width:101;height:14" coordorigin="2578,9784" coordsize="101,14" path="m2678,9799l2621,9784,2578,9784e" filled="f" stroked="t" strokeweight="1.079970pt" strokecolor="#000000">
                <v:path arrowok="t"/>
              </v:shape>
            </v:group>
            <v:group style="position:absolute;left:2376;top:9770;width:101;height:2" coordorigin="2376,9770" coordsize="101,2">
              <v:shape style="position:absolute;left:2376;top:9770;width:101;height:2" coordorigin="2376,9770" coordsize="101,0" path="m2477,9770l2419,9770,2376,9770e" filled="f" stroked="t" strokeweight="1.079970pt" strokecolor="#000000">
                <v:path arrowok="t"/>
              </v:shape>
            </v:group>
            <v:group style="position:absolute;left:2174;top:9763;width:101;height:2" coordorigin="2174,9763" coordsize="101,2">
              <v:shape style="position:absolute;left:2174;top:9763;width:101;height:2" coordorigin="2174,9763" coordsize="101,0" path="m2275,9763l2174,9763e" filled="f" stroked="t" strokeweight="1.079970pt" strokecolor="#000000">
                <v:path arrowok="t"/>
              </v:shape>
            </v:group>
            <v:group style="position:absolute;left:1980;top:9748;width:101;height:7" coordorigin="1980,9748" coordsize="101,7">
              <v:shape style="position:absolute;left:1980;top:9748;width:101;height:7" coordorigin="1980,9748" coordsize="101,7" path="m2081,9755l1980,9748e" filled="f" stroked="t" strokeweight="1.079970pt" strokecolor="#000000">
                <v:path arrowok="t"/>
              </v:shape>
            </v:group>
            <v:group style="position:absolute;left:1778;top:9741;width:101;height:7" coordorigin="1778,9741" coordsize="101,7">
              <v:shape style="position:absolute;left:1778;top:9741;width:101;height:7" coordorigin="1778,9741" coordsize="101,7" path="m1879,9748l1778,9741e" filled="f" stroked="t" strokeweight="1.079970pt" strokecolor="#000000">
                <v:path arrowok="t"/>
              </v:shape>
            </v:group>
            <v:group style="position:absolute;left:1577;top:9734;width:101;height:7" coordorigin="1577,9734" coordsize="101,7">
              <v:shape style="position:absolute;left:1577;top:9734;width:101;height:7" coordorigin="1577,9734" coordsize="101,7" path="m1678,9741l1577,9734e" filled="f" stroked="t" strokeweight="1.079970pt" strokecolor="#000000">
                <v:path arrowok="t"/>
              </v:shape>
            </v:group>
            <v:group style="position:absolute;left:1375;top:9727;width:101;height:7" coordorigin="1375,9727" coordsize="101,7">
              <v:shape style="position:absolute;left:1375;top:9727;width:101;height:7" coordorigin="1375,9727" coordsize="101,7" path="m1476,9734l1375,9727e" filled="f" stroked="t" strokeweight="1.079970pt" strokecolor="#000000">
                <v:path arrowok="t"/>
              </v:shape>
            </v:group>
            <v:group style="position:absolute;left:1181;top:9719;width:101;height:7" coordorigin="1181,9719" coordsize="101,7">
              <v:shape style="position:absolute;left:1181;top:9719;width:101;height:7" coordorigin="1181,9719" coordsize="101,7" path="m1282,9727l1181,9719e" filled="f" stroked="t" strokeweight="1.079970pt" strokecolor="#000000">
                <v:path arrowok="t"/>
              </v:shape>
            </v:group>
            <v:group style="position:absolute;left:979;top:9712;width:101;height:2" coordorigin="979,9712" coordsize="101,2">
              <v:shape style="position:absolute;left:979;top:9712;width:101;height:2" coordorigin="979,9712" coordsize="101,0" path="m1080,9712l979,9712e" filled="f" stroked="t" strokeweight="1.079970pt" strokecolor="#000000">
                <v:path arrowok="t"/>
              </v:shape>
            </v:group>
            <v:group style="position:absolute;left:778;top:9705;width:101;height:2" coordorigin="778,9705" coordsize="101,2">
              <v:shape style="position:absolute;left:778;top:9705;width:101;height:2" coordorigin="778,9705" coordsize="101,0" path="m878,9705l778,9705e" filled="f" stroked="t" strokeweight="1.079970pt" strokecolor="#000000">
                <v:path arrowok="t"/>
              </v:shape>
            </v:group>
            <v:group style="position:absolute;left:576;top:9698;width:101;height:2" coordorigin="576,9698" coordsize="101,2">
              <v:shape style="position:absolute;left:576;top:9698;width:101;height:2" coordorigin="576,9698" coordsize="101,0" path="m677,9698l576,9698e" filled="f" stroked="t" strokeweight="1.079970pt" strokecolor="#000000">
                <v:path arrowok="t"/>
              </v:shape>
            </v:group>
            <v:group style="position:absolute;left:382;top:9691;width:101;height:2" coordorigin="382,9691" coordsize="101,2">
              <v:shape style="position:absolute;left:382;top:9691;width:101;height:2" coordorigin="382,9691" coordsize="101,0" path="m482,9691l382,9691e" filled="f" stroked="t" strokeweight="1.079970pt" strokecolor="#000000">
                <v:path arrowok="t"/>
              </v:shape>
            </v:group>
            <v:group style="position:absolute;left:338;top:5464;width:101;height:2" coordorigin="338,5464" coordsize="101,2">
              <v:shape style="position:absolute;left:338;top:5464;width:101;height:2" coordorigin="338,5464" coordsize="101,0" path="m338,5464l439,5464e" filled="f" stroked="t" strokeweight="1.079970pt" strokecolor="#000000">
                <v:path arrowok="t"/>
              </v:shape>
            </v:group>
            <v:group style="position:absolute;left:540;top:5464;width:101;height:7" coordorigin="540,5464" coordsize="101,7">
              <v:shape style="position:absolute;left:540;top:5464;width:101;height:7" coordorigin="540,5464" coordsize="101,7" path="m540,5464l619,5472,641,5472e" filled="f" stroked="t" strokeweight="1.079970pt" strokecolor="#000000">
                <v:path arrowok="t"/>
              </v:shape>
            </v:group>
            <v:group style="position:absolute;left:742;top:5479;width:94;height:22" coordorigin="742,5479" coordsize="94,22">
              <v:shape style="position:absolute;left:742;top:5479;width:94;height:22" coordorigin="742,5479" coordsize="94,22" path="m742,5479l763,5486,792,5493,814,5493,835,5500e" filled="f" stroked="t" strokeweight="1.079970pt" strokecolor="#000000">
                <v:path arrowok="t"/>
              </v:shape>
            </v:group>
            <v:group style="position:absolute;left:929;top:5536;width:94;height:43" coordorigin="929,5536" coordsize="94,43">
              <v:shape style="position:absolute;left:929;top:5536;width:94;height:43" coordorigin="929,5536" coordsize="94,43" path="m929,5536l950,5544,979,5558,1001,5572,1022,5580e" filled="f" stroked="t" strokeweight="1.079970pt" strokecolor="#000000">
                <v:path arrowok="t"/>
              </v:shape>
            </v:group>
            <v:group style="position:absolute;left:1102;top:5637;width:79;height:58" coordorigin="1102,5637" coordsize="79,58">
              <v:shape style="position:absolute;left:1102;top:5637;width:79;height:58" coordorigin="1102,5637" coordsize="79,58" path="m1102,5637l1123,5652,1145,5666,1166,5688,1181,5695e" filled="f" stroked="t" strokeweight="1.079970pt" strokecolor="#000000">
                <v:path arrowok="t"/>
              </v:shape>
            </v:group>
            <v:group style="position:absolute;left:1253;top:5767;width:58;height:79" coordorigin="1253,5767" coordsize="58,79">
              <v:shape style="position:absolute;left:1253;top:5767;width:58;height:79" coordorigin="1253,5767" coordsize="58,79" path="m1253,5767l1260,5781,1282,5803,1303,5832,1310,5846e" filled="f" stroked="t" strokeweight="1.079970pt" strokecolor="#000000">
                <v:path arrowok="t"/>
              </v:shape>
            </v:group>
            <v:group style="position:absolute;left:1368;top:5932;width:50;height:86" coordorigin="1368,5932" coordsize="50,86">
              <v:shape style="position:absolute;left:1368;top:5932;width:50;height:86" coordorigin="1368,5932" coordsize="50,86" path="m1368,5932l1382,5961,1397,5990,1411,6012,1418,6019e" filled="f" stroked="t" strokeweight="1.079970pt" strokecolor="#000000">
                <v:path arrowok="t"/>
              </v:shape>
            </v:group>
            <v:group style="position:absolute;left:1454;top:6112;width:36;height:94" coordorigin="1454,6112" coordsize="36,94">
              <v:shape style="position:absolute;left:1454;top:6112;width:36;height:94" coordorigin="1454,6112" coordsize="36,94" path="m1454,6112l1469,6141,1490,6192,1490,6206e" filled="f" stroked="t" strokeweight="1.079970pt" strokecolor="#000000">
                <v:path arrowok="t"/>
              </v:shape>
            </v:group>
            <v:group style="position:absolute;left:1519;top:6300;width:36;height:94" coordorigin="1519,6300" coordsize="36,94">
              <v:shape style="position:absolute;left:1519;top:6300;width:36;height:94" coordorigin="1519,6300" coordsize="36,94" path="m1519,6300l1534,6328,1548,6372,1555,6393e" filled="f" stroked="t" strokeweight="1.079970pt" strokecolor="#000000">
                <v:path arrowok="t"/>
              </v:shape>
            </v:group>
            <v:group style="position:absolute;left:1598;top:6487;width:2;height:101" coordorigin="1598,6487" coordsize="2,101">
              <v:shape style="position:absolute;left:1598;top:6487;width:2;height:101" coordorigin="1598,6487" coordsize="0,101" path="m1598,6487l1598,6588e" filled="f" stroked="t" strokeweight="1.43996pt" strokecolor="#000000">
                <v:path arrowok="t"/>
              </v:shape>
            </v:group>
            <v:group style="position:absolute;left:1642;top:6681;width:29;height:94" coordorigin="1642,6681" coordsize="29,94">
              <v:shape style="position:absolute;left:1642;top:6681;width:29;height:94" coordorigin="1642,6681" coordsize="29,94" path="m1642,6681l1649,6710,1656,6746,1670,6775e" filled="f" stroked="t" strokeweight="1.079970pt" strokecolor="#000000">
                <v:path arrowok="t"/>
              </v:shape>
            </v:group>
            <v:group style="position:absolute;left:1706;top:6868;width:36;height:94" coordorigin="1706,6868" coordsize="36,94">
              <v:shape style="position:absolute;left:1706;top:6868;width:36;height:94" coordorigin="1706,6868" coordsize="36,94" path="m1706,6868l1714,6897,1728,6926,1742,6955,1742,6962e" filled="f" stroked="t" strokeweight="1.079970pt" strokecolor="#000000">
                <v:path arrowok="t"/>
              </v:shape>
            </v:group>
            <v:group style="position:absolute;left:1793;top:7048;width:58;height:79" coordorigin="1793,7048" coordsize="58,79">
              <v:shape style="position:absolute;left:1793;top:7048;width:58;height:79" coordorigin="1793,7048" coordsize="58,79" path="m1793,7048l1800,7056,1814,7084,1836,7113,1850,7128e" filled="f" stroked="t" strokeweight="1.079970pt" strokecolor="#000000">
                <v:path arrowok="t"/>
              </v:shape>
            </v:group>
            <v:group style="position:absolute;left:1915;top:7207;width:72;height:72" coordorigin="1915,7207" coordsize="72,72">
              <v:shape style="position:absolute;left:1915;top:7207;width:72;height:72" coordorigin="1915,7207" coordsize="72,72" path="m1915,7207l1930,7221,1951,7243,1973,7264,1987,7279e" filled="f" stroked="t" strokeweight="1.079970pt" strokecolor="#000000">
                <v:path arrowok="t"/>
              </v:shape>
            </v:group>
            <v:group style="position:absolute;left:2059;top:7343;width:72;height:72" coordorigin="2059,7343" coordsize="72,72">
              <v:shape style="position:absolute;left:2059;top:7343;width:72;height:72" coordorigin="2059,7343" coordsize="72,72" path="m2059,7343l2131,7415e" filled="f" stroked="t" strokeweight="1.079970pt" strokecolor="#000000">
                <v:path arrowok="t"/>
              </v:shape>
            </v:group>
            <v:group style="position:absolute;left:2203;top:7487;width:72;height:65" coordorigin="2203,7487" coordsize="72,65">
              <v:shape style="position:absolute;left:2203;top:7487;width:72;height:65" coordorigin="2203,7487" coordsize="72,65" path="m2203,7487l2275,7552e" filled="f" stroked="t" strokeweight="1.079970pt" strokecolor="#000000">
                <v:path arrowok="t"/>
              </v:shape>
            </v:group>
            <v:group style="position:absolute;left:2347;top:7624;width:79;height:65" coordorigin="2347,7624" coordsize="79,65">
              <v:shape style="position:absolute;left:2347;top:7624;width:79;height:65" coordorigin="2347,7624" coordsize="79,65" path="m2347,7624l2426,7689e" filled="f" stroked="t" strokeweight="1.079970pt" strokecolor="#000000">
                <v:path arrowok="t"/>
              </v:shape>
            </v:group>
            <v:group style="position:absolute;left:2498;top:7754;width:79;height:65" coordorigin="2498,7754" coordsize="79,65">
              <v:shape style="position:absolute;left:2498;top:7754;width:79;height:65" coordorigin="2498,7754" coordsize="79,65" path="m2498,7754l2578,7819e" filled="f" stroked="t" strokeweight="1.079970pt" strokecolor="#000000">
                <v:path arrowok="t"/>
              </v:shape>
            </v:group>
            <v:group style="position:absolute;left:2650;top:7883;width:79;height:65" coordorigin="2650,7883" coordsize="79,65">
              <v:shape style="position:absolute;left:2650;top:7883;width:79;height:65" coordorigin="2650,7883" coordsize="79,65" path="m2650,7883l2729,7948e" filled="f" stroked="t" strokeweight="1.079970pt" strokecolor="#000000">
                <v:path arrowok="t"/>
              </v:shape>
            </v:group>
            <v:group style="position:absolute;left:2801;top:8020;width:72;height:65" coordorigin="2801,8020" coordsize="72,65">
              <v:shape style="position:absolute;left:2801;top:8020;width:72;height:65" coordorigin="2801,8020" coordsize="72,65" path="m2801,8020l2873,8085e" filled="f" stroked="t" strokeweight="1.079970pt" strokecolor="#000000">
                <v:path arrowok="t"/>
              </v:shape>
            </v:group>
            <v:group style="position:absolute;left:2945;top:8150;width:72;height:72" coordorigin="2945,8150" coordsize="72,72">
              <v:shape style="position:absolute;left:2945;top:8150;width:72;height:72" coordorigin="2945,8150" coordsize="72,72" path="m2945,8150l3017,8222e" filled="f" stroked="t" strokeweight="1.079970pt" strokecolor="#000000">
                <v:path arrowok="t"/>
              </v:shape>
            </v:group>
            <v:group style="position:absolute;left:3089;top:8294;width:72;height:72" coordorigin="3089,8294" coordsize="72,72">
              <v:shape style="position:absolute;left:3089;top:8294;width:72;height:72" coordorigin="3089,8294" coordsize="72,72" path="m3089,8294l3161,8366e" filled="f" stroked="t" strokeweight="1.079970pt" strokecolor="#000000">
                <v:path arrowok="t"/>
              </v:shape>
            </v:group>
            <v:group style="position:absolute;left:3226;top:8438;width:65;height:79" coordorigin="3226,8438" coordsize="65,79">
              <v:shape style="position:absolute;left:3226;top:8438;width:65;height:79" coordorigin="3226,8438" coordsize="65,79" path="m3226,8438l3290,8517e" filled="f" stroked="t" strokeweight="1.079970pt" strokecolor="#000000">
                <v:path arrowok="t"/>
              </v:shape>
            </v:group>
            <v:group style="position:absolute;left:3362;top:8589;width:65;height:72" coordorigin="3362,8589" coordsize="65,72">
              <v:shape style="position:absolute;left:3362;top:8589;width:65;height:72" coordorigin="3362,8589" coordsize="65,72" path="m3362,8589l3427,8661e" filled="f" stroked="t" strokeweight="1.079970pt" strokecolor="#000000">
                <v:path arrowok="t"/>
              </v:shape>
            </v:group>
            <v:group style="position:absolute;left:3492;top:8740;width:65;height:72" coordorigin="3492,8740" coordsize="65,72">
              <v:shape style="position:absolute;left:3492;top:8740;width:65;height:72" coordorigin="3492,8740" coordsize="65,72" path="m3492,8740l3557,8812e" filled="f" stroked="t" strokeweight="1.079970pt" strokecolor="#000000">
                <v:path arrowok="t"/>
              </v:shape>
            </v:group>
            <v:group style="position:absolute;left:3622;top:8891;width:65;height:72" coordorigin="3622,8891" coordsize="65,72">
              <v:shape style="position:absolute;left:3622;top:8891;width:65;height:72" coordorigin="3622,8891" coordsize="65,72" path="m3622,8891l3686,8963e" filled="f" stroked="t" strokeweight="1.079970pt" strokecolor="#000000">
                <v:path arrowok="t"/>
              </v:shape>
            </v:group>
            <v:group style="position:absolute;left:3758;top:9035;width:65;height:72" coordorigin="3758,9035" coordsize="65,72">
              <v:shape style="position:absolute;left:3758;top:9035;width:65;height:72" coordorigin="3758,9035" coordsize="65,72" path="m3758,9035l3823,9107e" filled="f" stroked="t" strokeweight="1.079970pt" strokecolor="#000000">
                <v:path arrowok="t"/>
              </v:shape>
            </v:group>
            <v:group style="position:absolute;left:3895;top:9187;width:65;height:72" coordorigin="3895,9187" coordsize="65,72">
              <v:shape style="position:absolute;left:3895;top:9187;width:65;height:72" coordorigin="3895,9187" coordsize="65,72" path="m3895,9187l3960,9259e" filled="f" stroked="t" strokeweight="1.079970pt" strokecolor="#000000">
                <v:path arrowok="t"/>
              </v:shape>
            </v:group>
            <v:group style="position:absolute;left:4032;top:9331;width:65;height:72" coordorigin="4032,9331" coordsize="65,72">
              <v:shape style="position:absolute;left:4032;top:9331;width:65;height:72" coordorigin="4032,9331" coordsize="65,72" path="m4032,9331l4097,9403e" filled="f" stroked="t" strokeweight="1.079970pt" strokecolor="#000000">
                <v:path arrowok="t"/>
              </v:shape>
            </v:group>
            <v:group style="position:absolute;left:4169;top:9475;width:65;height:72" coordorigin="4169,9475" coordsize="65,72">
              <v:shape style="position:absolute;left:4169;top:9475;width:65;height:72" coordorigin="4169,9475" coordsize="65,72" path="m4169,9475l4233,9547e" filled="f" stroked="t" strokeweight="1.079970pt" strokecolor="#000000">
                <v:path arrowok="t"/>
              </v:shape>
            </v:group>
            <v:group style="position:absolute;left:4305;top:9619;width:65;height:72" coordorigin="4305,9619" coordsize="65,72">
              <v:shape style="position:absolute;left:4305;top:9619;width:65;height:72" coordorigin="4305,9619" coordsize="65,72" path="m4305,9619l4370,9691e" filled="f" stroked="t" strokeweight="1.079970pt" strokecolor="#000000">
                <v:path arrowok="t"/>
              </v:shape>
            </v:group>
            <v:group style="position:absolute;left:4442;top:9770;width:65;height:72" coordorigin="4442,9770" coordsize="65,72">
              <v:shape style="position:absolute;left:4442;top:9770;width:65;height:72" coordorigin="4442,9770" coordsize="65,72" path="m4442,9770l4507,9842e" filled="f" stroked="t" strokeweight="1.079970pt" strokecolor="#000000">
                <v:path arrowok="t"/>
              </v:shape>
            </v:group>
            <v:group style="position:absolute;left:4579;top:9914;width:65;height:72" coordorigin="4579,9914" coordsize="65,72">
              <v:shape style="position:absolute;left:4579;top:9914;width:65;height:72" coordorigin="4579,9914" coordsize="65,72" path="m4579,9914l4644,9986e" filled="f" stroked="t" strokeweight="1.079970pt" strokecolor="#000000">
                <v:path arrowok="t"/>
              </v:shape>
            </v:group>
            <v:group style="position:absolute;left:4716;top:10058;width:65;height:72" coordorigin="4716,10058" coordsize="65,72">
              <v:shape style="position:absolute;left:4716;top:10058;width:65;height:72" coordorigin="4716,10058" coordsize="65,72" path="m4716,10058l4781,10130e" filled="f" stroked="t" strokeweight="1.079970pt" strokecolor="#000000">
                <v:path arrowok="t"/>
              </v:shape>
            </v:group>
            <v:group style="position:absolute;left:4853;top:10202;width:65;height:79" coordorigin="4853,10202" coordsize="65,79">
              <v:shape style="position:absolute;left:4853;top:10202;width:65;height:79" coordorigin="4853,10202" coordsize="65,79" path="m4853,10202l4917,10281e" filled="f" stroked="t" strokeweight="1.079970pt" strokecolor="#000000">
                <v:path arrowok="t"/>
              </v:shape>
            </v:group>
            <v:group style="position:absolute;left:4989;top:10353;width:65;height:72" coordorigin="4989,10353" coordsize="65,72">
              <v:shape style="position:absolute;left:4989;top:10353;width:65;height:72" coordorigin="4989,10353" coordsize="65,72" path="m4989,10353l5054,10425e" filled="f" stroked="t" strokeweight="1.079970pt" strokecolor="#000000">
                <v:path arrowok="t"/>
              </v:shape>
            </v:group>
            <v:group style="position:absolute;left:5126;top:10497;width:65;height:72" coordorigin="5126,10497" coordsize="65,72">
              <v:shape style="position:absolute;left:5126;top:10497;width:65;height:72" coordorigin="5126,10497" coordsize="65,72" path="m5126,10497l5191,10569e" filled="f" stroked="t" strokeweight="1.079970pt" strokecolor="#000000">
                <v:path arrowok="t"/>
              </v:shape>
            </v:group>
            <v:group style="position:absolute;left:5292;top:10598;width:94;height:2" coordorigin="5292,10598" coordsize="94,2">
              <v:shape style="position:absolute;left:5292;top:10598;width:94;height:2" coordorigin="5292,10598" coordsize="94,0" path="m5292,10598l5385,10598e" filled="f" stroked="t" strokeweight=".71995pt" strokecolor="#000000">
                <v:path arrowok="t"/>
              </v:shape>
            </v:group>
            <v:group style="position:absolute;left:5486;top:10634;width:101;height:2" coordorigin="5486,10634" coordsize="101,2">
              <v:shape style="position:absolute;left:5486;top:10634;width:101;height:2" coordorigin="5486,10634" coordsize="101,0" path="m5486,10634l5587,10634e" filled="f" stroked="t" strokeweight=".71995pt" strokecolor="#000000">
                <v:path arrowok="t"/>
              </v:shape>
            </v:group>
            <v:group style="position:absolute;left:5681;top:10655;width:101;height:22" coordorigin="5681,10655" coordsize="101,22">
              <v:shape style="position:absolute;left:5681;top:10655;width:101;height:22" coordorigin="5681,10655" coordsize="101,22" path="m5681,10655l5781,10677e" filled="f" stroked="t" strokeweight="1.079970pt" strokecolor="#000000">
                <v:path arrowok="t"/>
              </v:shape>
            </v:group>
            <v:group style="position:absolute;left:5882;top:10698;width:94;height:2" coordorigin="5882,10698" coordsize="94,2">
              <v:shape style="position:absolute;left:5882;top:10698;width:94;height:2" coordorigin="5882,10698" coordsize="94,0" path="m5882,10698l5976,10698e" filled="f" stroked="t" strokeweight=".71995pt" strokecolor="#000000">
                <v:path arrowok="t"/>
              </v:shape>
            </v:group>
            <v:group style="position:absolute;left:6012;top:10518;width:2;height:101" coordorigin="6012,10518" coordsize="2,101">
              <v:shape style="position:absolute;left:6012;top:10518;width:2;height:101" coordorigin="6012,10518" coordsize="0,101" path="m6012,10619l6012,10518e" filled="f" stroked="t" strokeweight="1.079970pt" strokecolor="#000000">
                <v:path arrowok="t"/>
              </v:shape>
            </v:group>
            <v:group style="position:absolute;left:5997;top:10338;width:14;height:79" coordorigin="5997,10338" coordsize="14,79">
              <v:shape style="position:absolute;left:5997;top:10338;width:14;height:79" coordorigin="5997,10338" coordsize="14,79" path="m6012,10418l6012,10353,5997,10353,5997,10338e" filled="f" stroked="t" strokeweight="1.079970pt" strokecolor="#000000">
                <v:path arrowok="t"/>
              </v:shape>
            </v:group>
            <v:group style="position:absolute;left:5997;top:10137;width:2;height:101" coordorigin="5997,10137" coordsize="2,101">
              <v:shape style="position:absolute;left:5997;top:10137;width:2;height:101" coordorigin="5997,10137" coordsize="0,101" path="m5997,10238l5997,10194,5997,10137e" filled="f" stroked="t" strokeweight="1.079970pt" strokecolor="#000000">
                <v:path arrowok="t"/>
              </v:shape>
            </v:group>
            <v:group style="position:absolute;left:5983;top:9935;width:7;height:101" coordorigin="5983,9935" coordsize="7,101">
              <v:shape style="position:absolute;left:5983;top:9935;width:7;height:101" coordorigin="5983,9935" coordsize="7,101" path="m5990,10036l5983,9971,5983,9935e" filled="f" stroked="t" strokeweight="1.079970pt" strokecolor="#000000">
                <v:path arrowok="t"/>
              </v:shape>
            </v:group>
            <v:group style="position:absolute;left:5947;top:9741;width:22;height:94" coordorigin="5947,9741" coordsize="22,94">
              <v:shape style="position:absolute;left:5947;top:9741;width:22;height:94" coordorigin="5947,9741" coordsize="22,94" path="m5969,9835l5961,9827,5947,9755,5947,9741e" filled="f" stroked="t" strokeweight="1.079970pt" strokecolor="#000000">
                <v:path arrowok="t"/>
              </v:shape>
            </v:group>
            <v:group style="position:absolute;left:5897;top:9547;width:29;height:94" coordorigin="5897,9547" coordsize="29,94">
              <v:shape style="position:absolute;left:5897;top:9547;width:29;height:94" coordorigin="5897,9547" coordsize="29,94" path="m5925,9640l5918,9611,5897,9547e" filled="f" stroked="t" strokeweight="1.079970pt" strokecolor="#000000">
                <v:path arrowok="t"/>
              </v:shape>
            </v:group>
            <v:group style="position:absolute;left:5846;top:9367;width:22;height:86" coordorigin="5846,9367" coordsize="22,86">
              <v:shape style="position:absolute;left:5846;top:9367;width:22;height:86" coordorigin="5846,9367" coordsize="22,86" path="m5868,9453l5846,9403,5861,9395,5853,9367e" filled="f" stroked="t" strokeweight="1.079970pt" strokecolor="#000000">
                <v:path arrowok="t"/>
              </v:shape>
            </v:group>
            <v:group style="position:absolute;left:5767;top:9187;width:43;height:86" coordorigin="5767,9187" coordsize="43,86">
              <v:shape style="position:absolute;left:5767;top:9187;width:43;height:86" coordorigin="5767,9187" coordsize="43,86" path="m5810,9273l5803,9259,5774,9194,5767,9187e" filled="f" stroked="t" strokeweight="1.079970pt" strokecolor="#000000">
                <v:path arrowok="t"/>
              </v:shape>
            </v:group>
            <v:group style="position:absolute;left:5673;top:9014;width:50;height:86" coordorigin="5673,9014" coordsize="50,86">
              <v:shape style="position:absolute;left:5673;top:9014;width:50;height:86" coordorigin="5673,9014" coordsize="50,86" path="m5724,9100l5709,9071,5673,9014e" filled="f" stroked="t" strokeweight="1.079970pt" strokecolor="#000000">
                <v:path arrowok="t"/>
              </v:shape>
            </v:group>
            <v:group style="position:absolute;left:5558;top:8848;width:58;height:79" coordorigin="5558,8848" coordsize="58,79">
              <v:shape style="position:absolute;left:5558;top:8848;width:58;height:79" coordorigin="5558,8848" coordsize="58,79" path="m5616,8927l5601,8913,5580,8877,5558,8848e" filled="f" stroked="t" strokeweight="1.079970pt" strokecolor="#000000">
                <v:path arrowok="t"/>
              </v:shape>
            </v:group>
            <v:group style="position:absolute;left:5436;top:8690;width:58;height:79" coordorigin="5436,8690" coordsize="58,79">
              <v:shape style="position:absolute;left:5436;top:8690;width:58;height:79" coordorigin="5436,8690" coordsize="58,79" path="m5493,8769l5493,8762,5465,8726,5436,8690e" filled="f" stroked="t" strokeweight="1.079970pt" strokecolor="#000000">
                <v:path arrowok="t"/>
              </v:shape>
            </v:group>
            <v:group style="position:absolute;left:5306;top:8539;width:65;height:72" coordorigin="5306,8539" coordsize="65,72">
              <v:shape style="position:absolute;left:5306;top:8539;width:65;height:72" coordorigin="5306,8539" coordsize="65,72" path="m5371,8611l5342,8575,5306,8539e" filled="f" stroked="t" strokeweight="1.079970pt" strokecolor="#000000">
                <v:path arrowok="t"/>
              </v:shape>
            </v:group>
            <v:group style="position:absolute;left:5177;top:8380;width:65;height:79" coordorigin="5177,8380" coordsize="65,79">
              <v:shape style="position:absolute;left:5177;top:8380;width:65;height:79" coordorigin="5177,8380" coordsize="65,79" path="m5241,8459l5177,8380e" filled="f" stroked="t" strokeweight="1.079970pt" strokecolor="#000000">
                <v:path arrowok="t"/>
              </v:shape>
            </v:group>
            <v:group style="position:absolute;left:5011;top:8308;width:101;height:2" coordorigin="5011,8308" coordsize="101,2">
              <v:shape style="position:absolute;left:5011;top:8308;width:101;height:2" coordorigin="5011,8308" coordsize="101,0" path="m5112,8308l5011,8308e" filled="f" stroked="t" strokeweight="1.079970pt" strokecolor="#000000">
                <v:path arrowok="t"/>
              </v:shape>
            </v:group>
            <v:group style="position:absolute;left:4809;top:8301;width:101;height:2" coordorigin="4809,8301" coordsize="101,2">
              <v:shape style="position:absolute;left:4809;top:8301;width:101;height:2" coordorigin="4809,8301" coordsize="101,0" path="m4910,8301l4809,8301e" filled="f" stroked="t" strokeweight="1.079970pt" strokecolor="#000000">
                <v:path arrowok="t"/>
              </v:shape>
            </v:group>
            <v:group style="position:absolute;left:4608;top:8287;width:101;height:7" coordorigin="4608,8287" coordsize="101,7">
              <v:shape style="position:absolute;left:4608;top:8287;width:101;height:7" coordorigin="4608,8287" coordsize="101,7" path="m4709,8294l4608,8287e" filled="f" stroked="t" strokeweight="1.079970pt" strokecolor="#000000">
                <v:path arrowok="t"/>
              </v:shape>
            </v:group>
            <v:group style="position:absolute;left:4521;top:8179;width:2;height:101" coordorigin="4521,8179" coordsize="2,101">
              <v:shape style="position:absolute;left:4521;top:8179;width:2;height:101" coordorigin="4521,8179" coordsize="0,101" path="m4521,8279l4521,8179e" filled="f" stroked="t" strokeweight="1.079970pt" strokecolor="#000000">
                <v:path arrowok="t"/>
              </v:shape>
            </v:group>
            <v:group style="position:absolute;left:4521;top:7977;width:2;height:101" coordorigin="4521,7977" coordsize="2,101">
              <v:shape style="position:absolute;left:4521;top:7977;width:2;height:101" coordorigin="4521,7977" coordsize="0,101" path="m4521,8078l4521,7977e" filled="f" stroked="t" strokeweight="1.079970pt" strokecolor="#000000">
                <v:path arrowok="t"/>
              </v:shape>
            </v:group>
            <v:group style="position:absolute;left:4529;top:7775;width:2;height:101" coordorigin="4529,7775" coordsize="2,101">
              <v:shape style="position:absolute;left:4529;top:7775;width:2;height:101" coordorigin="4529,7775" coordsize="0,101" path="m4529,7876l4529,7775e" filled="f" stroked="t" strokeweight="1.079970pt" strokecolor="#000000">
                <v:path arrowok="t"/>
              </v:shape>
            </v:group>
            <v:group style="position:absolute;left:4529;top:7581;width:2;height:94" coordorigin="4529,7581" coordsize="2,94">
              <v:shape style="position:absolute;left:4529;top:7581;width:2;height:94" coordorigin="4529,7581" coordsize="0,94" path="m4529,7675l4529,7581e" filled="f" stroked="t" strokeweight="1.079970pt" strokecolor="#000000">
                <v:path arrowok="t"/>
              </v:shape>
            </v:group>
            <v:group style="position:absolute;left:4529;top:7379;width:7;height:101" coordorigin="4529,7379" coordsize="7,101">
              <v:shape style="position:absolute;left:4529;top:7379;width:7;height:101" coordorigin="4529,7379" coordsize="7,101" path="m4529,7480l4536,7379e" filled="f" stroked="t" strokeweight="1.079970pt" strokecolor="#000000">
                <v:path arrowok="t"/>
              </v:shape>
            </v:group>
            <v:group style="position:absolute;left:4536;top:7178;width:2;height:101" coordorigin="4536,7178" coordsize="2,101">
              <v:shape style="position:absolute;left:4536;top:7178;width:2;height:101" coordorigin="4536,7178" coordsize="0,101" path="m4536,7279l4536,7178e" filled="f" stroked="t" strokeweight="1.079970pt" strokecolor="#000000">
                <v:path arrowok="t"/>
              </v:shape>
            </v:group>
            <v:group style="position:absolute;left:4536;top:6976;width:2;height:101" coordorigin="4536,6976" coordsize="2,101">
              <v:shape style="position:absolute;left:4536;top:6976;width:2;height:101" coordorigin="4536,6976" coordsize="0,101" path="m4536,7077l4536,6976e" filled="f" stroked="t" strokeweight="1.079970pt" strokecolor="#000000">
                <v:path arrowok="t"/>
              </v:shape>
            </v:group>
            <v:group style="position:absolute;left:4543;top:6775;width:2;height:101" coordorigin="4543,6775" coordsize="2,101">
              <v:shape style="position:absolute;left:4543;top:6775;width:2;height:101" coordorigin="4543,6775" coordsize="0,101" path="m4543,6876l4543,6775e" filled="f" stroked="t" strokeweight="1.079970pt" strokecolor="#000000">
                <v:path arrowok="t"/>
              </v:shape>
            </v:group>
            <v:group style="position:absolute;left:4543;top:6580;width:2;height:101" coordorigin="4543,6580" coordsize="2,101">
              <v:shape style="position:absolute;left:4543;top:6580;width:2;height:101" coordorigin="4543,6580" coordsize="0,101" path="m4543,6681l4543,6580e" filled="f" stroked="t" strokeweight="1.079970pt" strokecolor="#000000">
                <v:path arrowok="t"/>
              </v:shape>
            </v:group>
            <v:group style="position:absolute;left:4543;top:6379;width:7;height:101" coordorigin="4543,6379" coordsize="7,101">
              <v:shape style="position:absolute;left:4543;top:6379;width:7;height:101" coordorigin="4543,6379" coordsize="7,101" path="m4543,6480l4550,6379e" filled="f" stroked="t" strokeweight="1.079970pt" strokecolor="#000000">
                <v:path arrowok="t"/>
              </v:shape>
            </v:group>
            <v:group style="position:absolute;left:4550;top:6177;width:2;height:101" coordorigin="4550,6177" coordsize="2,101">
              <v:shape style="position:absolute;left:4550;top:6177;width:2;height:101" coordorigin="4550,6177" coordsize="0,101" path="m4550,6278l4550,6177e" filled="f" stroked="t" strokeweight="1.079970pt" strokecolor="#000000">
                <v:path arrowok="t"/>
              </v:shape>
            </v:group>
            <v:group style="position:absolute;left:4550;top:5976;width:2;height:101" coordorigin="4550,5976" coordsize="2,101">
              <v:shape style="position:absolute;left:4550;top:5976;width:2;height:101" coordorigin="4550,5976" coordsize="0,101" path="m4550,6076l4550,5976e" filled="f" stroked="t" strokeweight="1.079970pt" strokecolor="#000000">
                <v:path arrowok="t"/>
              </v:shape>
            </v:group>
            <v:group style="position:absolute;left:4557;top:5781;width:7;height:94" coordorigin="4557,5781" coordsize="7,94">
              <v:shape style="position:absolute;left:4557;top:5781;width:7;height:94" coordorigin="4557,5781" coordsize="7,94" path="m4557,5875l4557,5781,4565,5781e" filled="f" stroked="t" strokeweight="1.079970pt" strokecolor="#000000">
                <v:path arrowok="t"/>
              </v:shape>
            </v:group>
            <v:group style="position:absolute;left:4658;top:5788;width:2;height:94" coordorigin="4658,5788" coordsize="2,94">
              <v:shape style="position:absolute;left:4658;top:5788;width:2;height:94" coordorigin="4658,5788" coordsize="0,94" path="m4658,5788l4658,5882e" filled="f" stroked="t" strokeweight="1.079970pt" strokecolor="#000000">
                <v:path arrowok="t"/>
              </v:shape>
            </v:group>
            <v:group style="position:absolute;left:4658;top:5983;width:2;height:101" coordorigin="4658,5983" coordsize="2,101">
              <v:shape style="position:absolute;left:4658;top:5983;width:2;height:101" coordorigin="4658,5983" coordsize="0,101" path="m4658,5983l4658,6084e" filled="f" stroked="t" strokeweight="1.079970pt" strokecolor="#000000">
                <v:path arrowok="t"/>
              </v:shape>
            </v:group>
            <v:group style="position:absolute;left:4651;top:6184;width:2;height:101" coordorigin="4651,6184" coordsize="2,101">
              <v:shape style="position:absolute;left:4651;top:6184;width:2;height:101" coordorigin="4651,6184" coordsize="0,101" path="m4651,6184l4651,6206,4651,6256,4651,6285e" filled="f" stroked="t" strokeweight="1.079970pt" strokecolor="#000000">
                <v:path arrowok="t"/>
              </v:shape>
            </v:group>
            <v:group style="position:absolute;left:4651;top:6386;width:2;height:101" coordorigin="4651,6386" coordsize="2,101">
              <v:shape style="position:absolute;left:4651;top:6386;width:2;height:101" coordorigin="4651,6386" coordsize="0,101" path="m4651,6386l4651,6400,4651,6451,4651,6487e" filled="f" stroked="t" strokeweight="1.079970pt" strokecolor="#000000">
                <v:path arrowok="t"/>
              </v:shape>
            </v:group>
            <v:group style="position:absolute;left:4658;top:6588;width:7;height:94" coordorigin="4658,6588" coordsize="7,94">
              <v:shape style="position:absolute;left:4658;top:6588;width:7;height:94" coordorigin="4658,6588" coordsize="7,94" path="m4658,6588l4658,6638,4665,6681e" filled="f" stroked="t" strokeweight="1.079970pt" strokecolor="#000000">
                <v:path arrowok="t"/>
              </v:shape>
            </v:group>
            <v:group style="position:absolute;left:4673;top:6782;width:22;height:101" coordorigin="4673,6782" coordsize="22,101">
              <v:shape style="position:absolute;left:4673;top:6782;width:22;height:101" coordorigin="4673,6782" coordsize="22,101" path="m4673,6782l4680,6832,4694,6883e" filled="f" stroked="t" strokeweight="1.079970pt" strokecolor="#000000">
                <v:path arrowok="t"/>
              </v:shape>
            </v:group>
            <v:group style="position:absolute;left:4709;top:6984;width:29;height:94" coordorigin="4709,6984" coordsize="29,94">
              <v:shape style="position:absolute;left:4709;top:6984;width:29;height:94" coordorigin="4709,6984" coordsize="29,94" path="m4709,6984l4730,7048,4737,7077e" filled="f" stroked="t" strokeweight="1.079970pt" strokecolor="#000000">
                <v:path arrowok="t"/>
              </v:shape>
            </v:group>
            <v:group style="position:absolute;left:4766;top:7171;width:29;height:94" coordorigin="4766,7171" coordsize="29,94">
              <v:shape style="position:absolute;left:4766;top:7171;width:29;height:94" coordorigin="4766,7171" coordsize="29,94" path="m4766,7171l4773,7192,4795,7264e" filled="f" stroked="t" strokeweight="1.079970pt" strokecolor="#000000">
                <v:path arrowok="t"/>
              </v:shape>
            </v:group>
            <v:group style="position:absolute;left:4838;top:7358;width:36;height:94" coordorigin="4838,7358" coordsize="36,94">
              <v:shape style="position:absolute;left:4838;top:7358;width:36;height:94" coordorigin="4838,7358" coordsize="36,94" path="m4838,7358l4853,7401,4874,7451e" filled="f" stroked="t" strokeweight="1.079970pt" strokecolor="#000000">
                <v:path arrowok="t"/>
              </v:shape>
            </v:group>
            <v:group style="position:absolute;left:4925;top:7538;width:43;height:86" coordorigin="4925,7538" coordsize="43,86">
              <v:shape style="position:absolute;left:4925;top:7538;width:43;height:86" coordorigin="4925,7538" coordsize="43,86" path="m4925,7538l4953,7603,4968,7624e" filled="f" stroked="t" strokeweight="1.079970pt" strokecolor="#000000">
                <v:path arrowok="t"/>
              </v:shape>
            </v:group>
            <v:group style="position:absolute;left:5025;top:7711;width:58;height:86" coordorigin="5025,7711" coordsize="58,86">
              <v:shape style="position:absolute;left:5025;top:7711;width:58;height:86" coordorigin="5025,7711" coordsize="58,86" path="m5025,7711l5040,7732,5061,7768,5083,7797e" filled="f" stroked="t" strokeweight="1.079970pt" strokecolor="#000000">
                <v:path arrowok="t"/>
              </v:shape>
            </v:group>
            <v:group style="position:absolute;left:5141;top:7876;width:65;height:79" coordorigin="5141,7876" coordsize="65,79">
              <v:shape style="position:absolute;left:5141;top:7876;width:65;height:79" coordorigin="5141,7876" coordsize="65,79" path="m5141,7876l5148,7883,5177,7919,5205,7955e" filled="f" stroked="t" strokeweight="1.079970pt" strokecolor="#000000">
                <v:path arrowok="t"/>
              </v:shape>
            </v:group>
            <v:group style="position:absolute;left:5263;top:8027;width:65;height:79" coordorigin="5263,8027" coordsize="65,79">
              <v:shape style="position:absolute;left:5263;top:8027;width:65;height:79" coordorigin="5263,8027" coordsize="65,79" path="m5263,8027l5299,8063,5328,8099,5328,8107e" filled="f" stroked="t" strokeweight="1.079970pt" strokecolor="#000000">
                <v:path arrowok="t"/>
              </v:shape>
            </v:group>
            <v:group style="position:absolute;left:5393;top:8186;width:65;height:72" coordorigin="5393,8186" coordsize="65,72">
              <v:shape style="position:absolute;left:5393;top:8186;width:65;height:72" coordorigin="5393,8186" coordsize="65,72" path="m5393,8186l5457,8258e" filled="f" stroked="t" strokeweight="1.079970pt" strokecolor="#000000">
                <v:path arrowok="t"/>
              </v:shape>
            </v:group>
            <v:group style="position:absolute;left:5522;top:8337;width:65;height:79" coordorigin="5522,8337" coordsize="65,79">
              <v:shape style="position:absolute;left:5522;top:8337;width:65;height:79" coordorigin="5522,8337" coordsize="65,79" path="m5522,8337l5565,8387,5587,8416e" filled="f" stroked="t" strokeweight="1.079970pt" strokecolor="#000000">
                <v:path arrowok="t"/>
              </v:shape>
            </v:group>
            <v:group style="position:absolute;left:5652;top:8488;width:7;height:14" coordorigin="5652,8488" coordsize="7,14">
              <v:shape style="position:absolute;left:5652;top:8488;width:7;height:14" coordorigin="5652,8488" coordsize="7,14" path="m5652,8488l5659,8503e" filled="f" stroked="t" strokeweight="1.079970pt" strokecolor="#000000">
                <v:path arrowok="t"/>
              </v:shape>
            </v:group>
            <v:group style="position:absolute;left:288;top:10839;width:5169;height:2" coordorigin="288,10839" coordsize="5169,2">
              <v:shape style="position:absolute;left:288;top:10839;width:5169;height:2" coordorigin="288,10839" coordsize="5169,0" path="m288,10839l5457,10839e" filled="f" stroked="t" strokeweight="2.159895pt" strokecolor="#818181">
                <v:path arrowok="t"/>
              </v:shape>
            </v:group>
            <v:group style="position:absolute;left:20836;top:288;width:7;height:569" coordorigin="20836,288" coordsize="7,569">
              <v:shape style="position:absolute;left:20836;top:288;width:7;height:569" coordorigin="20836,288" coordsize="7,569" path="m20843,857l20836,288e" filled="f" stroked="t" strokeweight="1.079970pt" strokecolor="#818181">
                <v:path arrowok="t"/>
              </v:shape>
            </v:group>
            <v:group style="position:absolute;left:20843;top:857;width:3348;height:50" coordorigin="20843,857" coordsize="3348,50">
              <v:shape style="position:absolute;left:20843;top:857;width:3348;height:50" coordorigin="20843,857" coordsize="3348,50" path="m20843,857l24191,907e" filled="f" stroked="t" strokeweight="1.079970pt" strokecolor="#818181">
                <v:path arrowok="t"/>
              </v:shape>
            </v:group>
            <v:group style="position:absolute;left:20743;top:11930;width:36;height:1605" coordorigin="20743,11930" coordsize="36,1605">
              <v:shape style="position:absolute;left:20743;top:11930;width:36;height:1605" coordorigin="20743,11930" coordsize="36,1605" path="m20743,13535l20743,13312,20750,12628,20779,12102,20779,11930e" filled="f" stroked="t" strokeweight="1.079970pt" strokecolor="#818181">
                <v:path arrowok="t"/>
              </v:shape>
            </v:group>
            <v:group style="position:absolute;left:4565;top:288;width:7;height:439" coordorigin="4565,288" coordsize="7,439">
              <v:shape style="position:absolute;left:4565;top:288;width:7;height:439" coordorigin="4565,288" coordsize="7,439" path="m4572,727l4565,288e" filled="f" stroked="t" strokeweight="1.079970pt" strokecolor="#818181">
                <v:path arrowok="t"/>
              </v:shape>
            </v:group>
            <v:group style="position:absolute;left:288;top:716;width:8957;height:2" coordorigin="288,716" coordsize="8957,2">
              <v:shape style="position:absolute;left:288;top:716;width:8957;height:2" coordorigin="288,716" coordsize="8957,0" path="m288,716l9245,716e" filled="f" stroked="t" strokeweight="1.79992pt" strokecolor="#818181">
                <v:path arrowok="t"/>
              </v:shape>
            </v:group>
            <v:group style="position:absolute;left:16149;top:814;width:634;height:11044" coordorigin="16149,814" coordsize="634,11044">
              <v:shape style="position:absolute;left:16149;top:814;width:634;height:11044" coordorigin="16149,814" coordsize="634,11044" path="m16149,11858l16185,6624,16192,6444,16243,6040,16250,5925,16286,2736,16308,2585,16351,2462,16567,2109,16624,2001,16704,1800,16740,1677,16768,1526,16776,1433,16783,814e" filled="f" stroked="t" strokeweight="1.079970pt" strokecolor="#818181">
                <v:path arrowok="t"/>
              </v:shape>
            </v:group>
            <v:group style="position:absolute;left:16783;top:814;width:4061;height:43" coordorigin="16783,814" coordsize="4061,43">
              <v:shape style="position:absolute;left:16783;top:814;width:4061;height:43" coordorigin="16783,814" coordsize="4061,43" path="m16783,814l20843,857e" filled="f" stroked="t" strokeweight="1.079970pt" strokecolor="#818181">
                <v:path arrowok="t"/>
              </v:shape>
            </v:group>
            <v:group style="position:absolute;left:11440;top:11771;width:4709;height:86" coordorigin="11440,11771" coordsize="4709,86">
              <v:shape style="position:absolute;left:11440;top:11771;width:4709;height:86" coordorigin="11440,11771" coordsize="4709,86" path="m11440,11771l12938,11800,14378,11814,16149,11858e" filled="f" stroked="t" strokeweight="1.079970pt" strokecolor="#818181">
                <v:path arrowok="t"/>
              </v:shape>
            </v:group>
            <v:group style="position:absolute;left:4457;top:727;width:115;height:9309" coordorigin="4457,727" coordsize="115,9309">
              <v:shape style="position:absolute;left:4457;top:727;width:115;height:9309" coordorigin="4457,727" coordsize="115,9309" path="m4457,10036l4572,727e" filled="f" stroked="t" strokeweight="1.079970pt" strokecolor="#818181">
                <v:path arrowok="t"/>
              </v:shape>
            </v:group>
            <v:group style="position:absolute;left:4298;top:10036;width:158;height:814" coordorigin="4298,10036" coordsize="158,814">
              <v:shape style="position:absolute;left:4298;top:10036;width:158;height:814" coordorigin="4298,10036" coordsize="158,814" path="m4298,10850l4363,10828,4421,10763,4442,10706,4449,10605,4457,10036e" filled="f" stroked="t" strokeweight="1.079970pt" strokecolor="#818181">
                <v:path arrowok="t"/>
              </v:shape>
            </v:group>
            <v:group style="position:absolute;left:9122;top:11642;width:2318;height:130" coordorigin="9122,11642" coordsize="2318,130">
              <v:shape style="position:absolute;left:9122;top:11642;width:2318;height:130" coordorigin="9122,11642" coordsize="2318,130" path="m9122,11642l9144,11678,9173,11706,9252,11728,11440,11771e" filled="f" stroked="t" strokeweight="1.079970pt" strokecolor="#818181">
                <v:path arrowok="t"/>
              </v:shape>
            </v:group>
            <v:group style="position:absolute;left:16092;top:11858;width:58;height:1677" coordorigin="16092,11858" coordsize="58,1677">
              <v:shape style="position:absolute;left:16092;top:11858;width:58;height:1677" coordorigin="16092,11858" coordsize="58,1677" path="m16092,13535l16099,12837,16149,11858e" filled="f" stroked="t" strokeweight="1.079970pt" strokecolor="#818181">
                <v:path arrowok="t"/>
              </v:shape>
            </v:group>
            <v:group style="position:absolute;left:9245;top:720;width:7538;height:94" coordorigin="9245,720" coordsize="7538,94">
              <v:shape style="position:absolute;left:9245;top:720;width:7538;height:94" coordorigin="9245,720" coordsize="7538,94" path="m9245,720l16783,814e" filled="f" stroked="t" strokeweight="1.079970pt" strokecolor="#818181">
                <v:path arrowok="t"/>
              </v:shape>
            </v:group>
            <v:group style="position:absolute;left:9245;top:288;width:7;height:432" coordorigin="9245,288" coordsize="7,432">
              <v:shape style="position:absolute;left:9245;top:288;width:7;height:432" coordorigin="9245,288" coordsize="7,432" path="m9245,720l9252,288e" filled="f" stroked="t" strokeweight="1.079970pt" strokecolor="#818181">
                <v:path arrowok="t"/>
              </v:shape>
            </v:group>
            <v:group style="position:absolute;left:9086;top:10886;width:36;height:756" coordorigin="9086,10886" coordsize="36,756">
              <v:shape style="position:absolute;left:9086;top:10886;width:36;height:756" coordorigin="9086,10886" coordsize="36,756" path="m9122,11642l9108,11562,9115,10965,9108,10914,9086,10886e" filled="f" stroked="t" strokeweight="1.079970pt" strokecolor="#818181">
                <v:path arrowok="t"/>
              </v:shape>
            </v:group>
            <v:group style="position:absolute;left:11433;top:11771;width:2;height:1764" coordorigin="11433,11771" coordsize="2,1764">
              <v:shape style="position:absolute;left:11433;top:11771;width:2;height:1764" coordorigin="11433,11771" coordsize="0,1764" path="m11433,11771l11433,13535e" filled="f" stroked="t" strokeweight=".71998pt" strokecolor="#818181">
                <v:path arrowok="t"/>
              </v:shape>
            </v:group>
            <v:group style="position:absolute;left:5457;top:10821;width:3629;height:65" coordorigin="5457,10821" coordsize="3629,65">
              <v:shape style="position:absolute;left:5457;top:10821;width:3629;height:65" coordorigin="5457,10821" coordsize="3629,65" path="m5457,10850l6559,10850,8906,10821,9021,10835,9065,10864,9086,10886e" filled="f" stroked="t" strokeweight="1.079970pt" strokecolor="#818181">
                <v:path arrowok="t"/>
              </v:shape>
            </v:group>
            <v:group style="position:absolute;left:4291;top:10850;width:7;height:2685" coordorigin="4291,10850" coordsize="7,2685">
              <v:shape style="position:absolute;left:4291;top:10850;width:7;height:2685" coordorigin="4291,10850" coordsize="7,2685" path="m4291,13535l4298,10850e" filled="f" stroked="t" strokeweight="1.079970pt" strokecolor="#818181">
                <v:path arrowok="t"/>
              </v:shape>
            </v:group>
            <v:group style="position:absolute;left:16149;top:11858;width:4629;height:72" coordorigin="16149,11858" coordsize="4629,72">
              <v:shape style="position:absolute;left:16149;top:11858;width:4629;height:72" coordorigin="16149,11858" coordsize="4629,72" path="m16149,11858l16747,11865,17510,11865,20779,11930e" filled="f" stroked="t" strokeweight="1.079970pt" strokecolor="#818181">
                <v:path arrowok="t"/>
              </v:shape>
            </v:group>
            <v:group style="position:absolute;left:20779;top:857;width:115;height:11073" coordorigin="20779,857" coordsize="115,11073">
              <v:shape style="position:absolute;left:20779;top:857;width:115;height:11073" coordorigin="20779,857" coordsize="115,11073" path="m20779,11930l20829,10612,20894,2894,20894,2066,20843,857e" filled="f" stroked="t" strokeweight="1.079970pt" strokecolor="#818181">
                <v:path arrowok="t"/>
              </v:shape>
            </v:group>
            <v:group style="position:absolute;left:20779;top:11944;width:3413;height:2" coordorigin="20779,11944" coordsize="3413,2">
              <v:shape style="position:absolute;left:20779;top:11944;width:3413;height:2" coordorigin="20779,11944" coordsize="3413,0" path="m20779,11944l24191,11944e" filled="f" stroked="t" strokeweight="1.4399pt" strokecolor="#818181">
                <v:path arrowok="t"/>
              </v:shape>
            </v:group>
            <v:group style="position:absolute;left:8546;top:5767;width:5875;height:4766" coordorigin="8546,5767" coordsize="5875,4766">
              <v:shape style="position:absolute;left:8546;top:5767;width:5875;height:4766" coordorigin="8546,5767" coordsize="5875,4766" path="m9079,10446l8546,9957,8546,9244,8561,8251,8568,7747,8582,7516,9295,6818,9691,6436,10130,6012,10353,5976,11152,5997,11584,5918,11750,5767,12528,5788,13320,5803,14421,5810,14342,10533,11124,10490,9079,10446e" filled="f" stroked="t" strokeweight="2.159940pt" strokecolor="#92E566">
                <v:path arrowok="t"/>
              </v:shape>
            </v:group>
            <v:group style="position:absolute;left:7077;top:4291;width:8805;height:7703" coordorigin="7077,4291" coordsize="8805,7703">
              <v:shape style="position:absolute;left:7077;top:4291;width:8805;height:7703" coordorigin="7077,4291" coordsize="8805,7703" path="m7545,11879l7077,11411,7135,7963,7157,6292,9021,4492,9540,4500,10202,4500,10893,4514,11066,4291,11332,4298,15883,4420,15753,11994,11304,11944,7545,11879e" filled="f" stroked="t" strokeweight="2.159940pt" strokecolor="#4E5B9E">
                <v:path arrowok="t"/>
              </v:shape>
            </v:group>
            <v:group style="position:absolute;left:288;top:8942;width:23903;height:922" coordorigin="288,8942" coordsize="23903,922">
              <v:shape style="position:absolute;left:288;top:8942;width:23903;height:922" coordorigin="288,8942" coordsize="23903,922" path="m288,8942l1289,8985,2585,9035,3931,9086,5277,9136,6617,9187,7740,9230,8892,9273,10325,9331,11692,9388,13075,9460,14356,9568,15897,9698,17532,9777,18993,9799,20555,9820,22197,9842,23399,9849,24191,9863e" filled="f" stroked="t" strokeweight="1.079970pt" strokecolor="#A77000">
                <v:path arrowok="t"/>
              </v:shape>
            </v:group>
            <v:group style="position:absolute;left:288;top:8697;width:23903;height:864" coordorigin="288,8697" coordsize="23903,864">
              <v:shape style="position:absolute;left:288;top:8697;width:23903;height:864" coordorigin="288,8697" coordsize="23903,864" path="m24191,9561l23421,9554,22219,9539,20570,9518,19007,9503,17539,9482,15904,9395,14400,9273,13118,9165,11707,9122,10353,9079,8906,9028,7761,8985,6645,8942,5285,8884,3945,8841,2592,8791,1296,8740,288,8697e" filled="f" stroked="t" strokeweight="1.079970pt" strokecolor="#A77000">
                <v:path arrowok="t"/>
              </v:shape>
            </v:group>
            <v:group style="position:absolute;left:288;top:8999;width:23903;height:922" coordorigin="288,8999" coordsize="23903,922">
              <v:shape style="position:absolute;left:288;top:8999;width:23903;height:922" coordorigin="288,8999" coordsize="23903,922" path="m288,8999l1289,9043,2578,9093,3931,9143,5277,9194,6617,9244,7740,9287,8892,9331,10325,9388,11685,9446,13075,9511,14356,9626,15890,9755,17524,9835,18993,9856,20555,9871,22197,9899,23399,9907,24191,9921e" filled="f" stroked="t" strokeweight="1.079970pt" strokecolor="#A77000">
                <v:path arrowok="t"/>
              </v:shape>
            </v:group>
            <v:group style="position:absolute;left:288;top:288;width:20807;height:9367" coordorigin="288,288" coordsize="20807,9367">
              <v:shape style="position:absolute;left:288;top:288;width:20807;height:9367" coordorigin="288,288" coordsize="20807,9367" path="m21095,288l20203,569,18748,1022,16639,1685,14061,2469,12441,2837,11894,3794,11887,4838,11872,6040,11872,7120,11865,7286,11728,7293,11728,6969,11181,6969,10548,7610,10224,8229,9943,8711,9943,9014,9943,9352,10231,9583,10310,9655,8885,9583,7747,9532,6624,9503,5277,9453,3931,9403,2592,9345,1289,9302,288,9259e" filled="f" stroked="t" strokeweight="1.079970pt" strokecolor="#FF0000">
                <v:path arrowok="t"/>
              </v:shape>
            </v:group>
            <v:group style="position:absolute;left:288;top:288;width:18899;height:8294" coordorigin="288,288" coordsize="18899,8294">
              <v:shape style="position:absolute;left:288;top:288;width:18899;height:8294" coordorigin="288,288" coordsize="18899,8294" path="m288,8229l1159,8265,2887,8323,4903,8402,6451,8467,8431,8539,9727,8582,10080,8085,10454,7523,11131,6832,11548,6818,11815,6811,11815,7120,11815,6040,11829,4838,11836,3780,12391,2808,13788,2232,14954,1793,16992,1051,18590,475,19187,288e" filled="f" stroked="t" strokeweight="1.079970pt" strokecolor="#FF0000">
                <v:path arrowok="t"/>
              </v:shape>
            </v:group>
            <v:group style="position:absolute;left:288;top:9187;width:10022;height:396" coordorigin="288,9187" coordsize="10022,396">
              <v:shape style="position:absolute;left:288;top:9187;width:10022;height:396" coordorigin="288,9187" coordsize="10022,396" path="m10310,9583l8885,9511,7747,9460,6624,9431,5285,9381,3931,9323,2592,9273,1289,9223,288,9187e" filled="f" stroked="t" strokeweight="1.079970pt" strokecolor="#FF0000">
                <v:path arrowok="t"/>
              </v:shape>
            </v:group>
            <v:group style="position:absolute;left:288;top:8755;width:23903;height:864" coordorigin="288,8755" coordsize="23903,864">
              <v:shape style="position:absolute;left:288;top:8755;width:23903;height:864" coordorigin="288,8755" coordsize="23903,864" path="m24191,9619l23421,9611,22219,9597,20570,9575,19007,9561,17539,9539,15897,9446,14392,9331,13111,9223,11707,9172,10353,9136,8906,9086,7761,9043,6645,8999,5285,8942,3938,8899,2592,8848,1296,8798,288,8755e" filled="f" stroked="t" strokeweight="1.079970pt" strokecolor="#A77000">
                <v:path arrowok="t"/>
              </v:shape>
            </v:group>
            <v:group style="position:absolute;left:16639;top:288;width:1109;height:11555" coordorigin="16639,288" coordsize="1109,11555">
              <v:shape style="position:absolute;left:16639;top:288;width:1109;height:11555" coordorigin="16639,288" coordsize="1109,11555" path="m16732,288l16639,684,16898,1303,17164,1915,17474,2613,17748,3197,17740,3902,17733,4651,17726,5500,17719,6357,17726,7142,17719,7869,17704,8733,17683,9568,17668,10382,17668,11138,17697,11843e" filled="f" stroked="t" strokeweight="1.079970pt" strokecolor="#A900E5">
                <v:path arrowok="t"/>
              </v:shape>
            </v:group>
            <v:group style="position:absolute;left:288;top:288;width:18345;height:9309" coordorigin="288,288" coordsize="18345,9309">
              <v:shape style="position:absolute;left:288;top:288;width:18345;height:9309" coordorigin="288,288" coordsize="18345,9309" path="m18633,288l18230,418,16660,986,14544,1757,13140,2268,12182,2606,11692,3693,11678,4816,11671,6019,11642,7128,11685,7466,11174,7466,10793,7797,10706,8301,10620,8733,10562,9208,10497,9568,10310,9597,8885,9525,7747,9475,6624,9453,5277,9395,3931,9345,2592,9287,1289,9244,288,9201e" filled="f" stroked="t" strokeweight="1.079970pt" strokecolor="#FF0000">
                <v:path arrowok="t"/>
              </v:shape>
            </v:group>
            <v:group style="position:absolute;left:288;top:9273;width:23903;height:907" coordorigin="288,9273" coordsize="23903,907">
              <v:shape style="position:absolute;left:288;top:9273;width:23903;height:907" coordorigin="288,9273" coordsize="23903,907" path="m24191,10130l23342,10122,21556,10101,20174,10094,17589,10058,15984,9964,13701,9784,13082,9770,12542,9885,11973,10065,11584,10180,11095,9993,10627,9777,10303,9669,8877,9597,7747,9547,6624,9525,5277,9467,3931,9417,2585,9359,1289,9316,288,9273e" filled="f" stroked="t" strokeweight="1.079970pt" strokecolor="#FF0000">
                <v:path arrowok="t"/>
              </v:shape>
            </v:group>
            <v:group style="position:absolute;left:10101;top:288;width:7243;height:9295" coordorigin="10101,288" coordsize="7243,9295">
              <v:shape style="position:absolute;left:10101;top:288;width:7243;height:9295" coordorigin="10101,288" coordsize="7243,9295" path="m17344,288l16869,403,15177,1152,13658,1843,12132,2585,11642,3679,11628,4816,11620,6019,11584,7128,11606,7307,11145,7336,10692,7689,10382,8301,10137,8733,10123,9028,10101,9338,10310,9583e" filled="f" stroked="t" strokeweight="1.079970pt" strokecolor="#FF0000">
                <v:path arrowok="t"/>
              </v:shape>
            </v:group>
            <v:group style="position:absolute;left:11505;top:7020;width:223;height:216" coordorigin="11505,7020" coordsize="223,216">
              <v:shape style="position:absolute;left:11505;top:7020;width:223;height:216" coordorigin="11505,7020" coordsize="223,216" path="m11563,7020l11505,7178,11671,7235,11728,7077,11563,7020e" filled="t" fillcolor="#FF0000" stroked="f">
                <v:path arrowok="t"/>
                <v:fill/>
              </v:shape>
            </v:group>
            <v:group style="position:absolute;left:11505;top:7020;width:223;height:223" coordorigin="11505,7020" coordsize="223,223">
              <v:shape style="position:absolute;left:11505;top:7020;width:223;height:223" coordorigin="11505,7020" coordsize="223,223" path="m11563,7020l11505,7185,11671,7243,11673,7235,11664,7235,11512,7178,11570,7027,11584,7027,11563,7020e" filled="t" fillcolor="#000000" stroked="f">
                <v:path arrowok="t"/>
                <v:fill/>
              </v:shape>
              <v:shape style="position:absolute;left:11505;top:7020;width:223;height:223" coordorigin="11505,7020" coordsize="223,223" path="m11584,7027l11570,7027,11721,7084,11664,7235,11673,7235,11728,7077,11584,7027e" filled="t" fillcolor="#000000" stroked="f">
                <v:path arrowok="t"/>
                <v:fill/>
              </v:shape>
            </v:group>
            <v:group style="position:absolute;left:11736;top:7012;width:223;height:216" coordorigin="11736,7012" coordsize="223,216">
              <v:shape style="position:absolute;left:11736;top:7012;width:223;height:216" coordorigin="11736,7012" coordsize="223,216" path="m11793,7012l11736,7171,11901,7228,11959,7070,11793,7012e" filled="t" fillcolor="#FF0000" stroked="f">
                <v:path arrowok="t"/>
                <v:fill/>
              </v:shape>
            </v:group>
            <v:group style="position:absolute;left:11736;top:7012;width:223;height:223" coordorigin="11736,7012" coordsize="223,223">
              <v:shape style="position:absolute;left:11736;top:7012;width:223;height:223" coordorigin="11736,7012" coordsize="223,223" path="m11793,7012l11736,7178,11901,7235,11904,7228,11894,7228,11743,7171,11800,7020,11814,7020,11793,7012e" filled="t" fillcolor="#000000" stroked="f">
                <v:path arrowok="t"/>
                <v:fill/>
              </v:shape>
              <v:shape style="position:absolute;left:11736;top:7012;width:223;height:223" coordorigin="11736,7012" coordsize="223,223" path="m11814,7020l11800,7020,11952,7077,11894,7228,11904,7228,11959,7070,11814,7020e" filled="t" fillcolor="#000000" stroked="f">
                <v:path arrowok="t"/>
                <v:fill/>
              </v:shape>
            </v:group>
            <v:group style="position:absolute;left:12045;top:2491;width:223;height:216" coordorigin="12045,2491" coordsize="223,216">
              <v:shape style="position:absolute;left:12045;top:2491;width:223;height:216" coordorigin="12045,2491" coordsize="223,216" path="m12103,2491l12045,2649,12211,2707,12268,2549,12103,2491e" filled="t" fillcolor="#FF0000" stroked="f">
                <v:path arrowok="t"/>
                <v:fill/>
              </v:shape>
            </v:group>
            <v:group style="position:absolute;left:12045;top:2491;width:223;height:223" coordorigin="12045,2491" coordsize="223,223">
              <v:shape style="position:absolute;left:12045;top:2491;width:223;height:223" coordorigin="12045,2491" coordsize="223,223" path="m12103,2491l12045,2657,12211,2714,12213,2707,12204,2707,12052,2649,12110,2498,12124,2498,12103,2491e" filled="t" fillcolor="#000000" stroked="f">
                <v:path arrowok="t"/>
                <v:fill/>
              </v:shape>
              <v:shape style="position:absolute;left:12045;top:2491;width:223;height:223" coordorigin="12045,2491" coordsize="223,223" path="m12124,2498l12110,2498,12261,2556,12204,2707,12213,2707,12268,2549,12124,2498e" filled="t" fillcolor="#000000" stroked="f">
                <v:path arrowok="t"/>
                <v:fill/>
              </v:shape>
            </v:group>
            <v:group style="position:absolute;left:12312;top:2714;width:223;height:216" coordorigin="12312,2714" coordsize="223,216">
              <v:shape style="position:absolute;left:12312;top:2714;width:223;height:216" coordorigin="12312,2714" coordsize="223,216" path="m12369,2714l12312,2873,12477,2930,12535,2772,12369,2714e" filled="t" fillcolor="#FF0000" stroked="f">
                <v:path arrowok="t"/>
                <v:fill/>
              </v:shape>
            </v:group>
            <v:group style="position:absolute;left:12312;top:2714;width:223;height:223" coordorigin="12312,2714" coordsize="223,223">
              <v:shape style="position:absolute;left:12312;top:2714;width:223;height:223" coordorigin="12312,2714" coordsize="223,223" path="m12369,2714l12312,2880,12477,2937,12480,2930,12470,2930,12319,2873,12376,2721,12390,2721,12369,2714e" filled="t" fillcolor="#000000" stroked="f">
                <v:path arrowok="t"/>
                <v:fill/>
              </v:shape>
              <v:shape style="position:absolute;left:12312;top:2714;width:223;height:223" coordorigin="12312,2714" coordsize="223,223" path="m12390,2721l12376,2721,12528,2779,12470,2930,12480,2930,12535,2772,12390,2721e" filled="t" fillcolor="#000000" stroked="f">
                <v:path arrowok="t"/>
                <v:fill/>
              </v:shape>
            </v:group>
            <v:group style="position:absolute;left:10202;top:9518;width:223;height:216" coordorigin="10202,9518" coordsize="223,216">
              <v:shape style="position:absolute;left:10202;top:9518;width:223;height:216" coordorigin="10202,9518" coordsize="223,216" path="m10260,9518l10202,9676,10368,9734,10425,9575,10260,9518e" filled="t" fillcolor="#FF0000" stroked="f">
                <v:path arrowok="t"/>
                <v:fill/>
              </v:shape>
            </v:group>
            <v:group style="position:absolute;left:10202;top:9518;width:223;height:223" coordorigin="10202,9518" coordsize="223,223">
              <v:shape style="position:absolute;left:10202;top:9518;width:223;height:223" coordorigin="10202,9518" coordsize="223,223" path="m10260,9518l10202,9683,10368,9741,10370,9734,10361,9734,10209,9676,10267,9525,10280,9525,10260,9518e" filled="t" fillcolor="#000000" stroked="f">
                <v:path arrowok="t"/>
                <v:fill/>
              </v:shape>
              <v:shape style="position:absolute;left:10202;top:9518;width:223;height:223" coordorigin="10202,9518" coordsize="223,223" path="m10280,9525l10267,9525,10418,9583,10361,9734,10370,9734,10425,9575,10280,9525e" filled="t" fillcolor="#000000" stroked="f">
                <v:path arrowok="t"/>
                <v:fill/>
              </v:shape>
            </v:group>
            <v:group style="position:absolute;left:10044;top:7437;width:158;height:58" coordorigin="10044,7437" coordsize="158,58">
              <v:shape style="position:absolute;left:10044;top:7437;width:158;height:58" coordorigin="10044,7437" coordsize="158,58" path="m10044,7495l10109,7437,10202,7437e" filled="f" stroked="t" strokeweight=".35999pt" strokecolor="#FF0000">
                <v:path arrowok="t"/>
              </v:shape>
            </v:group>
            <v:group style="position:absolute;left:10310;top:7401;width:173;height:14" coordorigin="10310,7401" coordsize="173,14">
              <v:shape style="position:absolute;left:10310;top:7401;width:173;height:14" coordorigin="10310,7401" coordsize="173,14" path="m10310,7415l10325,7401,10483,7401e" filled="f" stroked="t" strokeweight=".35999pt" strokecolor="#FF0000">
                <v:path arrowok="t"/>
              </v:shape>
            </v:group>
            <v:group style="position:absolute;left:10605;top:7408;width:180;height:2" coordorigin="10605,7408" coordsize="180,2">
              <v:shape style="position:absolute;left:10605;top:7408;width:180;height:2" coordorigin="10605,7408" coordsize="180,0" path="m10605,7408l10641,7408,10785,7408e" filled="f" stroked="t" strokeweight=".35999pt" strokecolor="#FF0000">
                <v:path arrowok="t"/>
              </v:shape>
            </v:group>
            <v:group style="position:absolute;left:10908;top:7408;width:180;height:2" coordorigin="10908,7408" coordsize="180,2">
              <v:shape style="position:absolute;left:10908;top:7408;width:180;height:2" coordorigin="10908,7408" coordsize="180,0" path="m10908,7408l11088,7408e" filled="f" stroked="t" strokeweight=".35999pt" strokecolor="#FF0000">
                <v:path arrowok="t"/>
              </v:shape>
            </v:group>
            <v:group style="position:absolute;left:11203;top:7408;width:173;height:22" coordorigin="11203,7408" coordsize="173,22">
              <v:shape style="position:absolute;left:11203;top:7408;width:173;height:22" coordorigin="11203,7408" coordsize="173,22" path="m11203,7430l11296,7430,11376,7408e" filled="f" stroked="t" strokeweight=".35999pt" strokecolor="#FF0000">
                <v:path arrowok="t"/>
              </v:shape>
            </v:group>
            <v:group style="position:absolute;left:11491;top:7372;width:180;height:2" coordorigin="11491,7372" coordsize="180,2">
              <v:shape style="position:absolute;left:11491;top:7372;width:180;height:2" coordorigin="11491,7372" coordsize="180,0" path="m11491,7372l11671,7372e" filled="f" stroked="t" strokeweight=".35999pt" strokecolor="#FF0000">
                <v:path arrowok="t"/>
              </v:shape>
            </v:group>
            <v:group style="position:absolute;left:11793;top:7372;width:180;height:7" coordorigin="11793,7372" coordsize="180,7">
              <v:shape style="position:absolute;left:11793;top:7372;width:180;height:7" coordorigin="11793,7372" coordsize="180,7" path="m11793,7372l11973,7379e" filled="f" stroked="t" strokeweight=".35999pt" strokecolor="#FF0000">
                <v:path arrowok="t"/>
              </v:shape>
            </v:group>
            <v:group style="position:absolute;left:12088;top:7379;width:180;height:2" coordorigin="12088,7379" coordsize="180,2">
              <v:shape style="position:absolute;left:12088;top:7379;width:180;height:2" coordorigin="12088,7379" coordsize="180,0" path="m12088,7379l12268,7379e" filled="f" stroked="t" strokeweight=".35999pt" strokecolor="#FF0000">
                <v:path arrowok="t"/>
              </v:shape>
            </v:group>
            <v:group style="position:absolute;left:12348;top:7214;width:144;height:79" coordorigin="12348,7214" coordsize="144,79">
              <v:shape style="position:absolute;left:12348;top:7214;width:144;height:79" coordorigin="12348,7214" coordsize="144,79" path="m12348,7293l12412,7214,12492,7214e" filled="f" stroked="t" strokeweight=".35999pt" strokecolor="#FF0000">
                <v:path arrowok="t"/>
              </v:shape>
            </v:group>
            <v:group style="position:absolute;left:12607;top:7221;width:180;height:2" coordorigin="12607,7221" coordsize="180,2">
              <v:shape style="position:absolute;left:12607;top:7221;width:180;height:2" coordorigin="12607,7221" coordsize="180,0" path="m12607,7221l12787,7221e" filled="f" stroked="t" strokeweight=".35999pt" strokecolor="#FF0000">
                <v:path arrowok="t"/>
              </v:shape>
            </v:group>
            <v:group style="position:absolute;left:12909;top:7221;width:65;height:115" coordorigin="12909,7221" coordsize="65,115">
              <v:shape style="position:absolute;left:12909;top:7221;width:65;height:115" coordorigin="12909,7221" coordsize="65,115" path="m12909,7221l12974,7221,12974,7336e" filled="f" stroked="t" strokeweight=".35999pt" strokecolor="#FF0000">
                <v:path arrowok="t"/>
              </v:shape>
            </v:group>
            <v:group style="position:absolute;left:12974;top:7459;width:2;height:180" coordorigin="12974,7459" coordsize="2,180">
              <v:shape style="position:absolute;left:12974;top:7459;width:2;height:180" coordorigin="12974,7459" coordsize="0,180" path="m12974,7459l12974,7639e" filled="f" stroked="t" strokeweight=".35999pt" strokecolor="#FF0000">
                <v:path arrowok="t"/>
              </v:shape>
            </v:group>
            <v:group style="position:absolute;left:12967;top:7754;width:7;height:180" coordorigin="12967,7754" coordsize="7,180">
              <v:shape style="position:absolute;left:12967;top:7754;width:7;height:180" coordorigin="12967,7754" coordsize="7,180" path="m12974,7754l12967,7934e" filled="f" stroked="t" strokeweight=".35999pt" strokecolor="#FF0000">
                <v:path arrowok="t"/>
              </v:shape>
            </v:group>
            <v:group style="position:absolute;left:12967;top:8056;width:2;height:180" coordorigin="12967,8056" coordsize="2,180">
              <v:shape style="position:absolute;left:12967;top:8056;width:2;height:180" coordorigin="12967,8056" coordsize="0,180" path="m12967,8056l12967,8236e" filled="f" stroked="t" strokeweight=".35999pt" strokecolor="#FF0000">
                <v:path arrowok="t"/>
              </v:shape>
            </v:group>
            <v:group style="position:absolute;left:12960;top:8359;width:2;height:180" coordorigin="12960,8359" coordsize="2,180">
              <v:shape style="position:absolute;left:12960;top:8359;width:2;height:180" coordorigin="12960,8359" coordsize="0,180" path="m12960,8359l12960,8539e" filled="f" stroked="t" strokeweight=".35999pt" strokecolor="#FF0000">
                <v:path arrowok="t"/>
              </v:shape>
            </v:group>
            <v:group style="position:absolute;left:12960;top:8654;width:2;height:180" coordorigin="12960,8654" coordsize="2,180">
              <v:shape style="position:absolute;left:12960;top:8654;width:2;height:180" coordorigin="12960,8654" coordsize="0,180" path="m12960,8654l12960,8834e" filled="f" stroked="t" strokeweight=".35999pt" strokecolor="#FF0000">
                <v:path arrowok="t"/>
              </v:shape>
            </v:group>
            <v:group style="position:absolute;left:12909;top:8956;width:43;height:130" coordorigin="12909,8956" coordsize="43,130">
              <v:shape style="position:absolute;left:12909;top:8956;width:43;height:130" coordorigin="12909,8956" coordsize="43,130" path="m12952,8956l12952,9086,12909,9086e" filled="f" stroked="t" strokeweight=".35999pt" strokecolor="#FF0000">
                <v:path arrowok="t"/>
              </v:shape>
            </v:group>
            <v:group style="position:absolute;left:12607;top:9086;width:180;height:2" coordorigin="12607,9086" coordsize="180,2">
              <v:shape style="position:absolute;left:12607;top:9086;width:180;height:2" coordorigin="12607,9086" coordsize="180,0" path="m12787,9086l12607,9086e" filled="f" stroked="t" strokeweight=".35999pt" strokecolor="#FF0000">
                <v:path arrowok="t"/>
              </v:shape>
            </v:group>
            <v:group style="position:absolute;left:12304;top:9079;width:180;height:2" coordorigin="12304,9079" coordsize="180,2">
              <v:shape style="position:absolute;left:12304;top:9079;width:180;height:2" coordorigin="12304,9079" coordsize="180,0" path="m12484,9079l12304,9079e" filled="f" stroked="t" strokeweight=".35999pt" strokecolor="#FF0000">
                <v:path arrowok="t"/>
              </v:shape>
            </v:group>
            <v:group style="position:absolute;left:12009;top:9079;width:180;height:2" coordorigin="12009,9079" coordsize="180,2">
              <v:shape style="position:absolute;left:12009;top:9079;width:180;height:2" coordorigin="12009,9079" coordsize="180,0" path="m12189,9079l12009,9079e" filled="f" stroked="t" strokeweight=".35999pt" strokecolor="#FF0000">
                <v:path arrowok="t"/>
              </v:shape>
            </v:group>
            <v:group style="position:absolute;left:11707;top:9071;width:180;height:2" coordorigin="11707,9071" coordsize="180,2">
              <v:shape style="position:absolute;left:11707;top:9071;width:180;height:2" coordorigin="11707,9071" coordsize="180,0" path="m11887,9071l11707,9071e" filled="f" stroked="t" strokeweight=".35999pt" strokecolor="#FF0000">
                <v:path arrowok="t"/>
              </v:shape>
            </v:group>
            <v:group style="position:absolute;left:11404;top:9071;width:180;height:2" coordorigin="11404,9071" coordsize="180,2">
              <v:shape style="position:absolute;left:11404;top:9071;width:180;height:2" coordorigin="11404,9071" coordsize="180,0" path="m11584,9071l11404,9071e" filled="f" stroked="t" strokeweight=".35999pt" strokecolor="#FF0000">
                <v:path arrowok="t"/>
              </v:shape>
            </v:group>
            <v:group style="position:absolute;left:11109;top:9064;width:180;height:2" coordorigin="11109,9064" coordsize="180,2">
              <v:shape style="position:absolute;left:11109;top:9064;width:180;height:2" coordorigin="11109,9064" coordsize="180,0" path="m11289,9064l11109,9064e" filled="f" stroked="t" strokeweight=".35999pt" strokecolor="#FF0000">
                <v:path arrowok="t"/>
              </v:shape>
            </v:group>
            <v:group style="position:absolute;left:10807;top:9064;width:180;height:2" coordorigin="10807,9064" coordsize="180,2">
              <v:shape style="position:absolute;left:10807;top:9064;width:180;height:2" coordorigin="10807,9064" coordsize="180,0" path="m10987,9064l10807,9064e" filled="f" stroked="t" strokeweight=".35999pt" strokecolor="#FF0000">
                <v:path arrowok="t"/>
              </v:shape>
            </v:group>
            <v:group style="position:absolute;left:10505;top:9057;width:180;height:2" coordorigin="10505,9057" coordsize="180,2">
              <v:shape style="position:absolute;left:10505;top:9057;width:180;height:2" coordorigin="10505,9057" coordsize="180,0" path="m10685,9057l10505,9057e" filled="f" stroked="t" strokeweight=".35999pt" strokecolor="#FF0000">
                <v:path arrowok="t"/>
              </v:shape>
            </v:group>
            <v:group style="position:absolute;left:10476;top:8791;width:2;height:180" coordorigin="10476,8791" coordsize="2,180">
              <v:shape style="position:absolute;left:10476;top:8791;width:2;height:180" coordorigin="10476,8791" coordsize="0,180" path="m10476,8971l10476,8791e" filled="f" stroked="t" strokeweight=".35999pt" strokecolor="#FF0000">
                <v:path arrowok="t"/>
              </v:shape>
            </v:group>
            <v:group style="position:absolute;left:10368;top:8603;width:115;height:65" coordorigin="10368,8603" coordsize="115,65">
              <v:shape style="position:absolute;left:10368;top:8603;width:115;height:65" coordorigin="10368,8603" coordsize="115,65" path="m10476,8668l10483,8603,10368,8603e" filled="f" stroked="t" strokeweight=".35999pt" strokecolor="#FF0000">
                <v:path arrowok="t"/>
              </v:shape>
            </v:group>
            <v:group style="position:absolute;left:10065;top:8596;width:180;height:7" coordorigin="10065,8596" coordsize="180,7">
              <v:shape style="position:absolute;left:10065;top:8596;width:180;height:7" coordorigin="10065,8596" coordsize="180,7" path="m10245,8603l10065,8596e" filled="f" stroked="t" strokeweight=".35999pt" strokecolor="#FF0000">
                <v:path arrowok="t"/>
              </v:shape>
            </v:group>
            <v:group style="position:absolute;left:9986;top:8373;width:7;height:180" coordorigin="9986,8373" coordsize="7,180">
              <v:shape style="position:absolute;left:9986;top:8373;width:7;height:180" coordorigin="9986,8373" coordsize="7,180" path="m9986,8553l9993,8373e" filled="f" stroked="t" strokeweight=".35999pt" strokecolor="#FF0000">
                <v:path arrowok="t"/>
              </v:shape>
            </v:group>
            <v:group style="position:absolute;left:9993;top:8071;width:2;height:180" coordorigin="9993,8071" coordsize="2,180">
              <v:shape style="position:absolute;left:9993;top:8071;width:2;height:180" coordorigin="9993,8071" coordsize="0,180" path="m9993,8251l9993,8071e" filled="f" stroked="t" strokeweight=".35999pt" strokecolor="#FF0000">
                <v:path arrowok="t"/>
              </v:shape>
            </v:group>
            <v:group style="position:absolute;left:10001;top:7775;width:2;height:180" coordorigin="10001,7775" coordsize="2,180">
              <v:shape style="position:absolute;left:10001;top:7775;width:2;height:180" coordorigin="10001,7775" coordsize="0,180" path="m10001,7955l10001,7775e" filled="f" stroked="t" strokeweight=".35999pt" strokecolor="#FF0000">
                <v:path arrowok="t"/>
              </v:shape>
            </v:group>
            <v:group style="position:absolute;left:10001;top:7538;width:2;height:115" coordorigin="10001,7538" coordsize="2,115">
              <v:shape style="position:absolute;left:10001;top:7538;width:2;height:115" coordorigin="10001,7538" coordsize="0,115" path="m10001,7653l10001,7538e" filled="f" stroked="t" strokeweight=".35999pt" strokecolor="#FF0000">
                <v:path arrowok="t"/>
              </v:shape>
            </v:group>
            <v:group style="position:absolute;left:9957;top:7480;width:58;height:101" coordorigin="9957,7480" coordsize="58,101">
              <v:shape style="position:absolute;left:9957;top:7480;width:58;height:101" coordorigin="9957,7480" coordsize="58,101" path="m10015,7538l10001,7538,10001,7581,10015,7581,10015,7538e" filled="t" fillcolor="#FF0000" stroked="f">
                <v:path arrowok="t"/>
                <v:fill/>
              </v:shape>
              <v:shape style="position:absolute;left:9957;top:7480;width:58;height:101" coordorigin="9957,7480" coordsize="58,101" path="m9957,7523l9957,7538,10058,7538,10058,7531,10001,7531,9957,7523e" filled="t" fillcolor="#FF0000" stroked="f">
                <v:path arrowok="t"/>
                <v:fill/>
              </v:shape>
              <v:shape style="position:absolute;left:9957;top:7480;width:58;height:101" coordorigin="9957,7480" coordsize="58,101" path="m10008,7480l10001,7480,10001,7531,10015,7531,10008,7480e" filled="t" fillcolor="#FF0000" stroked="f">
                <v:path arrowok="t"/>
                <v:fill/>
              </v:shape>
            </v:group>
            <v:group style="position:absolute;left:10231;top:7408;width:79;height:79" coordorigin="10231,7408" coordsize="79,79">
              <v:shape style="position:absolute;left:10231;top:7408;width:79;height:79" coordorigin="10231,7408" coordsize="79,79" path="m10238,7408l10231,7415,10267,7451,10231,7480,10238,7487,10274,7451,10281,7451,10287,7444,10274,7444,10238,7408e" filled="t" fillcolor="#FF0000" stroked="f">
                <v:path arrowok="t"/>
                <v:fill/>
              </v:shape>
              <v:shape style="position:absolute;left:10231;top:7408;width:79;height:79" coordorigin="10231,7408" coordsize="79,79" path="m10281,7451l10274,7451,10303,7487,10310,7480,10281,7451e" filled="t" fillcolor="#FF0000" stroked="f">
                <v:path arrowok="t"/>
                <v:fill/>
              </v:shape>
              <v:shape style="position:absolute;left:10231;top:7408;width:79;height:79" coordorigin="10231,7408" coordsize="79,79" path="m10310,7408l10274,7444,10287,7444,10310,7415,10310,7408e" filled="t" fillcolor="#FF0000" stroked="f">
                <v:path arrowok="t"/>
                <v:fill/>
              </v:shape>
            </v:group>
            <v:group style="position:absolute;left:10512;top:7372;width:79;height:79" coordorigin="10512,7372" coordsize="79,79">
              <v:shape style="position:absolute;left:10512;top:7372;width:79;height:79" coordorigin="10512,7372" coordsize="79,79" path="m10519,7372l10512,7379,10548,7415,10512,7444,10519,7451,10555,7415,10562,7415,10568,7408,10555,7408,10519,7372e" filled="t" fillcolor="#FF0000" stroked="f">
                <v:path arrowok="t"/>
                <v:fill/>
              </v:shape>
              <v:shape style="position:absolute;left:10512;top:7372;width:79;height:79" coordorigin="10512,7372" coordsize="79,79" path="m10562,7415l10555,7415,10584,7451,10591,7444,10562,7415e" filled="t" fillcolor="#FF0000" stroked="f">
                <v:path arrowok="t"/>
                <v:fill/>
              </v:shape>
              <v:shape style="position:absolute;left:10512;top:7372;width:79;height:79" coordorigin="10512,7372" coordsize="79,79" path="m10591,7372l10555,7408,10568,7408,10591,7379,10591,7372e" filled="t" fillcolor="#FF0000" stroked="f">
                <v:path arrowok="t"/>
                <v:fill/>
              </v:shape>
            </v:group>
            <v:group style="position:absolute;left:10814;top:7372;width:79;height:79" coordorigin="10814,7372" coordsize="79,79">
              <v:shape style="position:absolute;left:10814;top:7372;width:79;height:79" coordorigin="10814,7372" coordsize="79,79" path="m10821,7372l10814,7379,10850,7415,10814,7444,10821,7451,10857,7415,10865,7415,10870,7408,10857,7408,10821,7372e" filled="t" fillcolor="#FF0000" stroked="f">
                <v:path arrowok="t"/>
                <v:fill/>
              </v:shape>
              <v:shape style="position:absolute;left:10814;top:7372;width:79;height:79" coordorigin="10814,7372" coordsize="79,79" path="m10865,7415l10857,7415,10886,7451,10893,7444,10865,7415e" filled="t" fillcolor="#FF0000" stroked="f">
                <v:path arrowok="t"/>
                <v:fill/>
              </v:shape>
              <v:shape style="position:absolute;left:10814;top:7372;width:79;height:79" coordorigin="10814,7372" coordsize="79,79" path="m10893,7372l10857,7408,10870,7408,10893,7379,10893,7372e" filled="t" fillcolor="#FF0000" stroked="f">
                <v:path arrowok="t"/>
                <v:fill/>
              </v:shape>
            </v:group>
            <v:group style="position:absolute;left:11109;top:7394;width:79;height:79" coordorigin="11109,7394" coordsize="79,79">
              <v:shape style="position:absolute;left:11109;top:7394;width:79;height:79" coordorigin="11109,7394" coordsize="79,79" path="m11116,7394l11109,7401,11145,7437,11109,7466,11116,7473,11152,7437,11160,7437,11165,7430,11152,7430,11116,7394e" filled="t" fillcolor="#FF0000" stroked="f">
                <v:path arrowok="t"/>
                <v:fill/>
              </v:shape>
              <v:shape style="position:absolute;left:11109;top:7394;width:79;height:79" coordorigin="11109,7394" coordsize="79,79" path="m11160,7437l11152,7437,11181,7473,11188,7466,11160,7437e" filled="t" fillcolor="#FF0000" stroked="f">
                <v:path arrowok="t"/>
                <v:fill/>
              </v:shape>
              <v:shape style="position:absolute;left:11109;top:7394;width:79;height:79" coordorigin="11109,7394" coordsize="79,79" path="m11188,7394l11152,7430,11165,7430,11188,7401,11188,7394e" filled="t" fillcolor="#FF0000" stroked="f">
                <v:path arrowok="t"/>
                <v:fill/>
              </v:shape>
            </v:group>
            <v:group style="position:absolute;left:11397;top:7351;width:94;height:94" coordorigin="11397,7351" coordsize="94,94">
              <v:shape style="position:absolute;left:11397;top:7351;width:94;height:94" coordorigin="11397,7351" coordsize="94,94" path="m11404,7372l11397,7379,11440,7401,11419,7437,11426,7444,11448,7401,11462,7401,11448,7394,11440,7394,11404,7372e" filled="t" fillcolor="#FF0000" stroked="f">
                <v:path arrowok="t"/>
                <v:fill/>
              </v:shape>
              <v:shape style="position:absolute;left:11397;top:7351;width:94;height:94" coordorigin="11397,7351" coordsize="94,94" path="m11462,7401l11448,7401,11491,7423,11491,7415,11462,7401e" filled="t" fillcolor="#FF0000" stroked="f">
                <v:path arrowok="t"/>
                <v:fill/>
              </v:shape>
              <v:shape style="position:absolute;left:11397;top:7351;width:94;height:94" coordorigin="11397,7351" coordsize="94,94" path="m11469,7351l11462,7351,11440,7394,11448,7394,11469,7351e" filled="t" fillcolor="#FF0000" stroked="f">
                <v:path arrowok="t"/>
                <v:fill/>
              </v:shape>
            </v:group>
            <v:group style="position:absolute;left:11700;top:7336;width:79;height:79" coordorigin="11700,7336" coordsize="79,79">
              <v:shape style="position:absolute;left:11700;top:7336;width:79;height:79" coordorigin="11700,7336" coordsize="79,79" path="m11707,7336l11700,7343,11736,7379,11700,7408,11707,7415,11743,7379,11750,7379,11756,7372,11743,7372,11707,7336e" filled="t" fillcolor="#FF0000" stroked="f">
                <v:path arrowok="t"/>
                <v:fill/>
              </v:shape>
              <v:shape style="position:absolute;left:11700;top:7336;width:79;height:79" coordorigin="11700,7336" coordsize="79,79" path="m11750,7379l11743,7379,11772,7415,11779,7408,11750,7379e" filled="t" fillcolor="#FF0000" stroked="f">
                <v:path arrowok="t"/>
                <v:fill/>
              </v:shape>
              <v:shape style="position:absolute;left:11700;top:7336;width:79;height:79" coordorigin="11700,7336" coordsize="79,79" path="m11779,7336l11743,7372,11756,7372,11779,7343,11779,7336e" filled="t" fillcolor="#FF0000" stroked="f">
                <v:path arrowok="t"/>
                <v:fill/>
              </v:shape>
            </v:group>
            <v:group style="position:absolute;left:11995;top:7343;width:79;height:79" coordorigin="11995,7343" coordsize="79,79">
              <v:shape style="position:absolute;left:11995;top:7343;width:79;height:79" coordorigin="11995,7343" coordsize="79,79" path="m12002,7343l11995,7351,12031,7387,11995,7415,12002,7423,12038,7387,12045,7387,12051,7379,12038,7379,12002,7343e" filled="t" fillcolor="#FF0000" stroked="f">
                <v:path arrowok="t"/>
                <v:fill/>
              </v:shape>
              <v:shape style="position:absolute;left:11995;top:7343;width:79;height:79" coordorigin="11995,7343" coordsize="79,79" path="m12045,7387l12038,7387,12067,7423,12074,7415,12045,7387e" filled="t" fillcolor="#FF0000" stroked="f">
                <v:path arrowok="t"/>
                <v:fill/>
              </v:shape>
              <v:shape style="position:absolute;left:11995;top:7343;width:79;height:79" coordorigin="11995,7343" coordsize="79,79" path="m12074,7343l12038,7379,12051,7379,12074,7351,12074,7343e" filled="t" fillcolor="#FF0000" stroked="f">
                <v:path arrowok="t"/>
                <v:fill/>
              </v:shape>
            </v:group>
            <v:group style="position:absolute;left:12283;top:7293;width:94;height:101" coordorigin="12283,7293" coordsize="94,101">
              <v:shape style="position:absolute;left:12283;top:7293;width:94;height:101" coordorigin="12283,7293" coordsize="94,101" path="m12333,7343l12326,7343,12326,7394,12340,7387,12333,7343e" filled="t" fillcolor="#FF0000" stroked="f">
                <v:path arrowok="t"/>
                <v:fill/>
              </v:shape>
              <v:shape style="position:absolute;left:12283;top:7293;width:94;height:101" coordorigin="12283,7293" coordsize="94,101" path="m12326,7293l12319,7293,12326,7336,12283,7343,12283,7351,12326,7343,12333,7343,12376,7336,12333,7336,12326,7293e" filled="t" fillcolor="#FF0000" stroked="f">
                <v:path arrowok="t"/>
                <v:fill/>
              </v:shape>
              <v:shape style="position:absolute;left:12283;top:7293;width:94;height:101" coordorigin="12283,7293" coordsize="94,101" path="m12376,7329l12333,7336,12376,7336,12376,7329e" filled="t" fillcolor="#FF0000" stroked="f">
                <v:path arrowok="t"/>
                <v:fill/>
              </v:shape>
            </v:group>
            <v:group style="position:absolute;left:12520;top:7185;width:79;height:79" coordorigin="12520,7185" coordsize="79,79">
              <v:shape style="position:absolute;left:12520;top:7185;width:79;height:79" coordorigin="12520,7185" coordsize="79,79" path="m12528,7185l12520,7192,12556,7228,12520,7257,12528,7264,12564,7228,12571,7228,12577,7221,12564,7221,12528,7185e" filled="t" fillcolor="#FF0000" stroked="f">
                <v:path arrowok="t"/>
                <v:fill/>
              </v:shape>
              <v:shape style="position:absolute;left:12520;top:7185;width:79;height:79" coordorigin="12520,7185" coordsize="79,79" path="m12571,7228l12564,7228,12592,7264,12600,7257,12571,7228e" filled="t" fillcolor="#FF0000" stroked="f">
                <v:path arrowok="t"/>
                <v:fill/>
              </v:shape>
              <v:shape style="position:absolute;left:12520;top:7185;width:79;height:79" coordorigin="12520,7185" coordsize="79,79" path="m12600,7185l12564,7221,12577,7221,12600,7192,12600,7185e" filled="t" fillcolor="#FF0000" stroked="f">
                <v:path arrowok="t"/>
                <v:fill/>
              </v:shape>
            </v:group>
            <v:group style="position:absolute;left:12816;top:7185;width:79;height:79" coordorigin="12816,7185" coordsize="79,79">
              <v:shape style="position:absolute;left:12816;top:7185;width:79;height:79" coordorigin="12816,7185" coordsize="79,79" path="m12823,7185l12816,7192,12852,7228,12816,7257,12823,7264,12859,7228,12866,7228,12872,7221,12859,7221,12823,7185e" filled="t" fillcolor="#FF0000" stroked="f">
                <v:path arrowok="t"/>
                <v:fill/>
              </v:shape>
              <v:shape style="position:absolute;left:12816;top:7185;width:79;height:79" coordorigin="12816,7185" coordsize="79,79" path="m12866,7228l12859,7228,12888,7264,12895,7257,12866,7228e" filled="t" fillcolor="#FF0000" stroked="f">
                <v:path arrowok="t"/>
                <v:fill/>
              </v:shape>
              <v:shape style="position:absolute;left:12816;top:7185;width:79;height:79" coordorigin="12816,7185" coordsize="79,79" path="m12895,7185l12859,7221,12872,7221,12895,7192,12895,7185e" filled="t" fillcolor="#FF0000" stroked="f">
                <v:path arrowok="t"/>
                <v:fill/>
              </v:shape>
            </v:group>
            <v:group style="position:absolute;left:12931;top:7365;width:79;height:79" coordorigin="12931,7365" coordsize="79,79">
              <v:shape style="position:absolute;left:12931;top:7365;width:79;height:79" coordorigin="12931,7365" coordsize="79,79" path="m12938,7365l12931,7372,12967,7408,12931,7437,12938,7444,12967,7415,12981,7415,12974,7408,12981,7401,12967,7401,12938,7365e" filled="t" fillcolor="#FF0000" stroked="f">
                <v:path arrowok="t"/>
                <v:fill/>
              </v:shape>
              <v:shape style="position:absolute;left:12931;top:7365;width:79;height:79" coordorigin="12931,7365" coordsize="79,79" path="m12981,7415l12967,7415,13003,7444,13010,7444,12981,7415e" filled="t" fillcolor="#FF0000" stroked="f">
                <v:path arrowok="t"/>
                <v:fill/>
              </v:shape>
              <v:shape style="position:absolute;left:12931;top:7365;width:79;height:79" coordorigin="12931,7365" coordsize="79,79" path="m13003,7365l12967,7401,12981,7401,13010,7372,13003,7365e" filled="t" fillcolor="#FF0000" stroked="f">
                <v:path arrowok="t"/>
                <v:fill/>
              </v:shape>
            </v:group>
            <v:group style="position:absolute;left:12931;top:7660;width:79;height:79" coordorigin="12931,7660" coordsize="79,79">
              <v:shape style="position:absolute;left:12931;top:7660;width:79;height:79" coordorigin="12931,7660" coordsize="79,79" path="m12938,7660l12931,7667,12967,7703,12931,7732,12938,7739,12967,7711,12981,7711,12974,7703,12981,7696,12967,7696,12938,7660e" filled="t" fillcolor="#FF0000" stroked="f">
                <v:path arrowok="t"/>
                <v:fill/>
              </v:shape>
              <v:shape style="position:absolute;left:12931;top:7660;width:79;height:79" coordorigin="12931,7660" coordsize="79,79" path="m12981,7711l12967,7711,13003,7739,13010,7739,12981,7711e" filled="t" fillcolor="#FF0000" stroked="f">
                <v:path arrowok="t"/>
                <v:fill/>
              </v:shape>
              <v:shape style="position:absolute;left:12931;top:7660;width:79;height:79" coordorigin="12931,7660" coordsize="79,79" path="m13003,7660l12967,7696,12981,7696,13010,7667,13003,7660e" filled="t" fillcolor="#FF0000" stroked="f">
                <v:path arrowok="t"/>
                <v:fill/>
              </v:shape>
            </v:group>
            <v:group style="position:absolute;left:12924;top:7963;width:79;height:79" coordorigin="12924,7963" coordsize="79,79">
              <v:shape style="position:absolute;left:12924;top:7963;width:79;height:79" coordorigin="12924,7963" coordsize="79,79" path="m12931,7963l12924,7970,12960,8006,12924,8035,12931,8042,12960,8013,12974,8013,12967,8006,12974,7999,12960,7999,12931,7963e" filled="t" fillcolor="#FF0000" stroked="f">
                <v:path arrowok="t"/>
                <v:fill/>
              </v:shape>
              <v:shape style="position:absolute;left:12924;top:7963;width:79;height:79" coordorigin="12924,7963" coordsize="79,79" path="m12974,8013l12960,8013,12996,8042,13003,8042,12974,8013e" filled="t" fillcolor="#FF0000" stroked="f">
                <v:path arrowok="t"/>
                <v:fill/>
              </v:shape>
              <v:shape style="position:absolute;left:12924;top:7963;width:79;height:79" coordorigin="12924,7963" coordsize="79,79" path="m12996,7963l12960,7999,12974,7999,13003,7970,12996,7963e" filled="t" fillcolor="#FF0000" stroked="f">
                <v:path arrowok="t"/>
                <v:fill/>
              </v:shape>
            </v:group>
            <v:group style="position:absolute;left:12924;top:8265;width:79;height:79" coordorigin="12924,8265" coordsize="79,79">
              <v:shape style="position:absolute;left:12924;top:8265;width:79;height:79" coordorigin="12924,8265" coordsize="79,79" path="m12931,8265l12924,8272,12960,8308,12924,8337,12931,8344,12960,8315,12974,8315,12967,8308,12974,8301,12960,8301,12931,8265e" filled="t" fillcolor="#FF0000" stroked="f">
                <v:path arrowok="t"/>
                <v:fill/>
              </v:shape>
              <v:shape style="position:absolute;left:12924;top:8265;width:79;height:79" coordorigin="12924,8265" coordsize="79,79" path="m12974,8315l12960,8315,12996,8344,13003,8344,12974,8315e" filled="t" fillcolor="#FF0000" stroked="f">
                <v:path arrowok="t"/>
                <v:fill/>
              </v:shape>
              <v:shape style="position:absolute;left:12924;top:8265;width:79;height:79" coordorigin="12924,8265" coordsize="79,79" path="m12996,8265l12960,8301,12974,8301,13003,8272,12996,8265e" filled="t" fillcolor="#FF0000" stroked="f">
                <v:path arrowok="t"/>
                <v:fill/>
              </v:shape>
            </v:group>
            <v:group style="position:absolute;left:12916;top:8560;width:79;height:79" coordorigin="12916,8560" coordsize="79,79">
              <v:shape style="position:absolute;left:12916;top:8560;width:79;height:79" coordorigin="12916,8560" coordsize="79,79" path="m12924,8560l12916,8567,12952,8603,12916,8632,12924,8639,12952,8611,12967,8611,12960,8603,12967,8596,12952,8596,12924,8560e" filled="t" fillcolor="#FF0000" stroked="f">
                <v:path arrowok="t"/>
                <v:fill/>
              </v:shape>
              <v:shape style="position:absolute;left:12916;top:8560;width:79;height:79" coordorigin="12916,8560" coordsize="79,79" path="m12967,8611l12952,8611,12988,8639,12996,8639,12967,8611e" filled="t" fillcolor="#FF0000" stroked="f">
                <v:path arrowok="t"/>
                <v:fill/>
              </v:shape>
              <v:shape style="position:absolute;left:12916;top:8560;width:79;height:79" coordorigin="12916,8560" coordsize="79,79" path="m12988,8560l12952,8596,12967,8596,12996,8567,12988,8560e" filled="t" fillcolor="#FF0000" stroked="f">
                <v:path arrowok="t"/>
                <v:fill/>
              </v:shape>
            </v:group>
            <v:group style="position:absolute;left:12916;top:8863;width:79;height:79" coordorigin="12916,8863" coordsize="79,79">
              <v:shape style="position:absolute;left:12916;top:8863;width:79;height:79" coordorigin="12916,8863" coordsize="79,79" path="m12924,8863l12916,8870,12952,8906,12916,8935,12924,8942,12952,8913,12967,8913,12960,8906,12967,8899,12952,8899,12924,8863e" filled="t" fillcolor="#FF0000" stroked="f">
                <v:path arrowok="t"/>
                <v:fill/>
              </v:shape>
              <v:shape style="position:absolute;left:12916;top:8863;width:79;height:79" coordorigin="12916,8863" coordsize="79,79" path="m12967,8913l12952,8913,12988,8942,12996,8942,12967,8913e" filled="t" fillcolor="#FF0000" stroked="f">
                <v:path arrowok="t"/>
                <v:fill/>
              </v:shape>
              <v:shape style="position:absolute;left:12916;top:8863;width:79;height:79" coordorigin="12916,8863" coordsize="79,79" path="m12988,8863l12952,8899,12967,8899,12996,8870,12988,8863e" filled="t" fillcolor="#FF0000" stroked="f">
                <v:path arrowok="t"/>
                <v:fill/>
              </v:shape>
            </v:group>
            <v:group style="position:absolute;left:12801;top:9043;width:79;height:79" coordorigin="12801,9043" coordsize="79,79">
              <v:shape style="position:absolute;left:12801;top:9043;width:79;height:79" coordorigin="12801,9043" coordsize="79,79" path="m12873,9043l12801,9115,12801,9122,12837,9086,12852,9086,12844,9079,12880,9050,12873,9043e" filled="t" fillcolor="#FF0000" stroked="f">
                <v:path arrowok="t"/>
                <v:fill/>
              </v:shape>
              <v:shape style="position:absolute;left:12801;top:9043;width:79;height:79" coordorigin="12801,9043" coordsize="79,79" path="m12852,9086l12837,9086,12873,9122,12880,9115,12852,9086e" filled="t" fillcolor="#FF0000" stroked="f">
                <v:path arrowok="t"/>
                <v:fill/>
              </v:shape>
              <v:shape style="position:absolute;left:12801;top:9043;width:79;height:79" coordorigin="12801,9043" coordsize="79,79" path="m12808,9043l12801,9050,12837,9079,12808,9043e" filled="t" fillcolor="#FF0000" stroked="f">
                <v:path arrowok="t"/>
                <v:fill/>
              </v:shape>
            </v:group>
            <v:group style="position:absolute;left:12499;top:9043;width:79;height:79" coordorigin="12499,9043" coordsize="79,79">
              <v:shape style="position:absolute;left:12499;top:9043;width:79;height:79" coordorigin="12499,9043" coordsize="79,79" path="m12571,9043l12499,9115,12499,9122,12535,9086,12549,9086,12542,9079,12578,9050,12571,9043e" filled="t" fillcolor="#FF0000" stroked="f">
                <v:path arrowok="t"/>
                <v:fill/>
              </v:shape>
              <v:shape style="position:absolute;left:12499;top:9043;width:79;height:79" coordorigin="12499,9043" coordsize="79,79" path="m12549,9086l12535,9086,12571,9122,12578,9115,12549,9086e" filled="t" fillcolor="#FF0000" stroked="f">
                <v:path arrowok="t"/>
                <v:fill/>
              </v:shape>
              <v:shape style="position:absolute;left:12499;top:9043;width:79;height:79" coordorigin="12499,9043" coordsize="79,79" path="m12506,9043l12499,9050,12535,9079,12506,9043e" filled="t" fillcolor="#FF0000" stroked="f">
                <v:path arrowok="t"/>
                <v:fill/>
              </v:shape>
            </v:group>
            <v:group style="position:absolute;left:12204;top:9035;width:79;height:79" coordorigin="12204,9035" coordsize="79,79">
              <v:shape style="position:absolute;left:12204;top:9035;width:79;height:79" coordorigin="12204,9035" coordsize="79,79" path="m12276,9035l12204,9107,12204,9115,12240,9079,12254,9079,12247,9071,12283,9043,12276,9035e" filled="t" fillcolor="#FF0000" stroked="f">
                <v:path arrowok="t"/>
                <v:fill/>
              </v:shape>
              <v:shape style="position:absolute;left:12204;top:9035;width:79;height:79" coordorigin="12204,9035" coordsize="79,79" path="m12254,9079l12240,9079,12276,9115,12283,9107,12254,9079e" filled="t" fillcolor="#FF0000" stroked="f">
                <v:path arrowok="t"/>
                <v:fill/>
              </v:shape>
              <v:shape style="position:absolute;left:12204;top:9035;width:79;height:79" coordorigin="12204,9035" coordsize="79,79" path="m12211,9035l12204,9043,12240,9071,12211,9035e" filled="t" fillcolor="#FF0000" stroked="f">
                <v:path arrowok="t"/>
                <v:fill/>
              </v:shape>
            </v:group>
            <v:group style="position:absolute;left:11901;top:9035;width:79;height:79" coordorigin="11901,9035" coordsize="79,79">
              <v:shape style="position:absolute;left:11901;top:9035;width:79;height:79" coordorigin="11901,9035" coordsize="79,79" path="m11973,9035l11901,9107,11901,9115,11937,9079,11952,9079,11944,9071,11980,9043,11973,9035e" filled="t" fillcolor="#FF0000" stroked="f">
                <v:path arrowok="t"/>
                <v:fill/>
              </v:shape>
              <v:shape style="position:absolute;left:11901;top:9035;width:79;height:79" coordorigin="11901,9035" coordsize="79,79" path="m11952,9079l11937,9079,11973,9115,11980,9107,11952,9079e" filled="t" fillcolor="#FF0000" stroked="f">
                <v:path arrowok="t"/>
                <v:fill/>
              </v:shape>
              <v:shape style="position:absolute;left:11901;top:9035;width:79;height:79" coordorigin="11901,9035" coordsize="79,79" path="m11908,9035l11901,9043,11937,9071,11908,9035e" filled="t" fillcolor="#FF0000" stroked="f">
                <v:path arrowok="t"/>
                <v:fill/>
              </v:shape>
            </v:group>
            <v:group style="position:absolute;left:11599;top:9028;width:79;height:79" coordorigin="11599,9028" coordsize="79,79">
              <v:shape style="position:absolute;left:11599;top:9028;width:79;height:79" coordorigin="11599,9028" coordsize="79,79" path="m11671,9028l11599,9100,11599,9107,11635,9071,11649,9071,11642,9064,11678,9035,11671,9028e" filled="t" fillcolor="#FF0000" stroked="f">
                <v:path arrowok="t"/>
                <v:fill/>
              </v:shape>
              <v:shape style="position:absolute;left:11599;top:9028;width:79;height:79" coordorigin="11599,9028" coordsize="79,79" path="m11649,9071l11635,9071,11671,9107,11678,9100,11649,9071e" filled="t" fillcolor="#FF0000" stroked="f">
                <v:path arrowok="t"/>
                <v:fill/>
              </v:shape>
              <v:shape style="position:absolute;left:11599;top:9028;width:79;height:79" coordorigin="11599,9028" coordsize="79,79" path="m11606,9028l11599,9035,11635,9064,11606,9028e" filled="t" fillcolor="#FF0000" stroked="f">
                <v:path arrowok="t"/>
                <v:fill/>
              </v:shape>
            </v:group>
            <v:group style="position:absolute;left:11304;top:9021;width:79;height:79" coordorigin="11304,9021" coordsize="79,79">
              <v:shape style="position:absolute;left:11304;top:9021;width:79;height:79" coordorigin="11304,9021" coordsize="79,79" path="m11376,9021l11304,9093,11304,9100,11340,9064,11354,9064,11347,9057,11383,9028,11376,9021e" filled="t" fillcolor="#FF0000" stroked="f">
                <v:path arrowok="t"/>
                <v:fill/>
              </v:shape>
              <v:shape style="position:absolute;left:11304;top:9021;width:79;height:79" coordorigin="11304,9021" coordsize="79,79" path="m11354,9064l11340,9064,11376,9100,11383,9093,11354,9064e" filled="t" fillcolor="#FF0000" stroked="f">
                <v:path arrowok="t"/>
                <v:fill/>
              </v:shape>
              <v:shape style="position:absolute;left:11304;top:9021;width:79;height:79" coordorigin="11304,9021" coordsize="79,79" path="m11311,9021l11304,9028,11340,9057,11311,9021e" filled="t" fillcolor="#FF0000" stroked="f">
                <v:path arrowok="t"/>
                <v:fill/>
              </v:shape>
            </v:group>
            <v:group style="position:absolute;left:11001;top:9021;width:79;height:79" coordorigin="11001,9021" coordsize="79,79">
              <v:shape style="position:absolute;left:11001;top:9021;width:79;height:79" coordorigin="11001,9021" coordsize="79,79" path="m11073,9021l11001,9093,11001,9100,11037,9064,11052,9064,11044,9057,11080,9028,11073,9021e" filled="t" fillcolor="#FF0000" stroked="f">
                <v:path arrowok="t"/>
                <v:fill/>
              </v:shape>
              <v:shape style="position:absolute;left:11001;top:9021;width:79;height:79" coordorigin="11001,9021" coordsize="79,79" path="m11052,9064l11037,9064,11073,9100,11080,9093,11052,9064e" filled="t" fillcolor="#FF0000" stroked="f">
                <v:path arrowok="t"/>
                <v:fill/>
              </v:shape>
              <v:shape style="position:absolute;left:11001;top:9021;width:79;height:79" coordorigin="11001,9021" coordsize="79,79" path="m11009,9021l11001,9028,11037,9057,11009,9021e" filled="t" fillcolor="#FF0000" stroked="f">
                <v:path arrowok="t"/>
                <v:fill/>
              </v:shape>
            </v:group>
            <v:group style="position:absolute;left:10699;top:9014;width:79;height:79" coordorigin="10699,9014" coordsize="79,79">
              <v:shape style="position:absolute;left:10699;top:9014;width:79;height:79" coordorigin="10699,9014" coordsize="79,79" path="m10771,9014l10699,9086,10699,9093,10735,9057,10749,9057,10742,9050,10778,9021,10771,9014e" filled="t" fillcolor="#FF0000" stroked="f">
                <v:path arrowok="t"/>
                <v:fill/>
              </v:shape>
              <v:shape style="position:absolute;left:10699;top:9014;width:79;height:79" coordorigin="10699,9014" coordsize="79,79" path="m10749,9057l10735,9057,10771,9093,10778,9086,10749,9057e" filled="t" fillcolor="#FF0000" stroked="f">
                <v:path arrowok="t"/>
                <v:fill/>
              </v:shape>
              <v:shape style="position:absolute;left:10699;top:9014;width:79;height:79" coordorigin="10699,9014" coordsize="79,79" path="m10706,9014l10699,9021,10735,9050,10706,9014e" filled="t" fillcolor="#FF0000" stroked="f">
                <v:path arrowok="t"/>
                <v:fill/>
              </v:shape>
            </v:group>
            <v:group style="position:absolute;left:10440;top:8985;width:79;height:79" coordorigin="10440,8985" coordsize="79,79">
              <v:shape style="position:absolute;left:10440;top:8985;width:79;height:79" coordorigin="10440,8985" coordsize="79,79" path="m10447,8985l10440,8992,10476,9021,10440,9057,10447,9064,10483,9028,10490,9028,10447,8985e" filled="t" fillcolor="#FF0000" stroked="f">
                <v:path arrowok="t"/>
                <v:fill/>
              </v:shape>
              <v:shape style="position:absolute;left:10440;top:8985;width:79;height:79" coordorigin="10440,8985" coordsize="79,79" path="m10490,9028l10483,9028,10512,9064,10519,9057,10490,9028e" filled="t" fillcolor="#FF0000" stroked="f">
                <v:path arrowok="t"/>
                <v:fill/>
              </v:shape>
              <v:shape style="position:absolute;left:10440;top:8985;width:79;height:79" coordorigin="10440,8985" coordsize="79,79" path="m10512,8985l10483,9021,10519,8992,10512,8985e" filled="t" fillcolor="#FF0000" stroked="f">
                <v:path arrowok="t"/>
                <v:fill/>
              </v:shape>
            </v:group>
            <v:group style="position:absolute;left:10440;top:8683;width:79;height:79" coordorigin="10440,8683" coordsize="79,79">
              <v:shape style="position:absolute;left:10440;top:8683;width:79;height:79" coordorigin="10440,8683" coordsize="79,79" path="m10447,8683l10440,8690,10476,8719,10440,8755,10447,8762,10483,8726,10490,8726,10447,8683e" filled="t" fillcolor="#FF0000" stroked="f">
                <v:path arrowok="t"/>
                <v:fill/>
              </v:shape>
              <v:shape style="position:absolute;left:10440;top:8683;width:79;height:79" coordorigin="10440,8683" coordsize="79,79" path="m10490,8726l10483,8726,10512,8762,10519,8755,10490,8726e" filled="t" fillcolor="#FF0000" stroked="f">
                <v:path arrowok="t"/>
                <v:fill/>
              </v:shape>
              <v:shape style="position:absolute;left:10440;top:8683;width:79;height:79" coordorigin="10440,8683" coordsize="79,79" path="m10512,8683l10483,8719,10519,8690,10512,8683e" filled="t" fillcolor="#FF0000" stroked="f">
                <v:path arrowok="t"/>
                <v:fill/>
              </v:shape>
            </v:group>
            <v:group style="position:absolute;left:10260;top:8560;width:79;height:79" coordorigin="10260,8560" coordsize="79,79">
              <v:shape style="position:absolute;left:10260;top:8560;width:79;height:79" coordorigin="10260,8560" coordsize="79,79" path="m10332,8560l10260,8632,10260,8639,10296,8603,10310,8603,10303,8596,10339,8567,10332,8560e" filled="t" fillcolor="#FF0000" stroked="f">
                <v:path arrowok="t"/>
                <v:fill/>
              </v:shape>
              <v:shape style="position:absolute;left:10260;top:8560;width:79;height:79" coordorigin="10260,8560" coordsize="79,79" path="m10310,8603l10296,8603,10332,8639,10339,8632,10310,8603e" filled="t" fillcolor="#FF0000" stroked="f">
                <v:path arrowok="t"/>
                <v:fill/>
              </v:shape>
              <v:shape style="position:absolute;left:10260;top:8560;width:79;height:79" coordorigin="10260,8560" coordsize="79,79" path="m10267,8560l10260,8567,10296,8596,10267,8560e" filled="t" fillcolor="#FF0000" stroked="f">
                <v:path arrowok="t"/>
                <v:fill/>
              </v:shape>
            </v:group>
            <v:group style="position:absolute;left:9957;top:8553;width:79;height:79" coordorigin="9957,8553" coordsize="79,79">
              <v:shape style="position:absolute;left:9957;top:8553;width:79;height:79" coordorigin="9957,8553" coordsize="79,79" path="m10029,8553l9957,8625,9957,8632,9993,8596,10008,8596,10001,8589,10037,8560,10029,8553e" filled="t" fillcolor="#FF0000" stroked="f">
                <v:path arrowok="t"/>
                <v:fill/>
              </v:shape>
              <v:shape style="position:absolute;left:9957;top:8553;width:79;height:79" coordorigin="9957,8553" coordsize="79,79" path="m10008,8596l9993,8596,10029,8632,10037,8625,10008,8596e" filled="t" fillcolor="#FF0000" stroked="f">
                <v:path arrowok="t"/>
                <v:fill/>
              </v:shape>
              <v:shape style="position:absolute;left:9957;top:8553;width:79;height:79" coordorigin="9957,8553" coordsize="79,79" path="m9965,8553l9957,8560,9993,8589,9965,8553e" filled="t" fillcolor="#FF0000" stroked="f">
                <v:path arrowok="t"/>
                <v:fill/>
              </v:shape>
            </v:group>
            <v:group style="position:absolute;left:9957;top:8265;width:79;height:79" coordorigin="9957,8265" coordsize="79,79">
              <v:shape style="position:absolute;left:9957;top:8265;width:79;height:79" coordorigin="9957,8265" coordsize="79,79" path="m9965,8265l9957,8272,9993,8301,9957,8337,9965,8344,10001,8308,10008,8308,9965,8265e" filled="t" fillcolor="#FF0000" stroked="f">
                <v:path arrowok="t"/>
                <v:fill/>
              </v:shape>
              <v:shape style="position:absolute;left:9957;top:8265;width:79;height:79" coordorigin="9957,8265" coordsize="79,79" path="m10008,8308l10001,8308,10029,8344,10037,8337,10008,8308e" filled="t" fillcolor="#FF0000" stroked="f">
                <v:path arrowok="t"/>
                <v:fill/>
              </v:shape>
              <v:shape style="position:absolute;left:9957;top:8265;width:79;height:79" coordorigin="9957,8265" coordsize="79,79" path="m10029,8265l10001,8301,10037,8272,10029,8265e" filled="t" fillcolor="#FF0000" stroked="f">
                <v:path arrowok="t"/>
                <v:fill/>
              </v:shape>
            </v:group>
            <v:group style="position:absolute;left:9957;top:7970;width:79;height:79" coordorigin="9957,7970" coordsize="79,79">
              <v:shape style="position:absolute;left:9957;top:7970;width:79;height:79" coordorigin="9957,7970" coordsize="79,79" path="m9965,7970l9957,7977,9993,8006,9957,8042,9965,8049,10001,8013,10008,8013,9965,7970e" filled="t" fillcolor="#FF0000" stroked="f">
                <v:path arrowok="t"/>
                <v:fill/>
              </v:shape>
              <v:shape style="position:absolute;left:9957;top:7970;width:79;height:79" coordorigin="9957,7970" coordsize="79,79" path="m10008,8013l10001,8013,10029,8049,10037,8042,10008,8013e" filled="t" fillcolor="#FF0000" stroked="f">
                <v:path arrowok="t"/>
                <v:fill/>
              </v:shape>
              <v:shape style="position:absolute;left:9957;top:7970;width:79;height:79" coordorigin="9957,7970" coordsize="79,79" path="m10029,7970l10001,8006,10037,7977,10029,7970e" filled="t" fillcolor="#FF0000" stroked="f">
                <v:path arrowok="t"/>
                <v:fill/>
              </v:shape>
            </v:group>
            <v:group style="position:absolute;left:9965;top:7667;width:79;height:79" coordorigin="9965,7667" coordsize="79,79">
              <v:shape style="position:absolute;left:9965;top:7667;width:79;height:79" coordorigin="9965,7667" coordsize="79,79" path="m9972,7667l9965,7675,10001,7703,9965,7739,9972,7747,10008,7711,10015,7711,9972,7667e" filled="t" fillcolor="#FF0000" stroked="f">
                <v:path arrowok="t"/>
                <v:fill/>
              </v:shape>
              <v:shape style="position:absolute;left:9965;top:7667;width:79;height:79" coordorigin="9965,7667" coordsize="79,79" path="m10015,7711l10008,7711,10037,7747,10044,7739,10015,7711e" filled="t" fillcolor="#FF0000" stroked="f">
                <v:path arrowok="t"/>
                <v:fill/>
              </v:shape>
              <v:shape style="position:absolute;left:9965;top:7667;width:79;height:79" coordorigin="9965,7667" coordsize="79,79" path="m10037,7667l10008,7703,10044,7675,10037,7667e" filled="t" fillcolor="#FF0000" stroked="f">
                <v:path arrowok="t"/>
                <v:fill/>
              </v:shape>
            </v:group>
            <v:group style="position:absolute;left:20584;top:4017;width:216;height:1454" coordorigin="20584,4017" coordsize="216,1454">
              <v:shape style="position:absolute;left:20584;top:4017;width:216;height:1454" coordorigin="20584,4017" coordsize="216,1454" path="m20793,4053l20599,4053,20591,4068,20591,4190,20599,4197,20613,4197,20599,4212,20591,4226,20591,4363,20599,4370,20793,4370,20800,4363,20800,4305,20793,4298,20743,4298,20757,4284,20793,4262,20800,4255,20800,4219,20714,4219,20714,4212,20707,4205,20800,4205,20800,4125,20663,4125,20663,4111,20671,4097,20800,4097,20800,4068,20793,4053e" filled="t" fillcolor="#FFFFFF" stroked="f">
                <v:path arrowok="t"/>
                <v:fill/>
              </v:shape>
              <v:shape style="position:absolute;left:20584;top:4017;width:216;height:1454" coordorigin="20584,4017" coordsize="216,1454" path="m20800,4205l20728,4205,20714,4219,20800,4219,20800,4205e" filled="t" fillcolor="#FFFFFF" stroked="f">
                <v:path arrowok="t"/>
                <v:fill/>
              </v:shape>
              <v:shape style="position:absolute;left:20584;top:4017;width:216;height:1454" coordorigin="20584,4017" coordsize="216,1454" path="m20800,4097l20721,4097,20721,4104,20728,4104,20728,4125,20800,4125,20800,4097e" filled="t" fillcolor="#FFFFFF" stroked="f">
                <v:path arrowok="t"/>
                <v:fill/>
              </v:shape>
              <v:shape style="position:absolute;left:20584;top:4017;width:216;height:1454" coordorigin="20584,4017" coordsize="216,1454" path="m20750,4017l20642,4017,20627,4025,20627,4032,20606,4053,20786,4053,20779,4046,20779,4039,20750,4025,20750,4017e" filled="t" fillcolor="#FFFFFF" stroked="f">
                <v:path arrowok="t"/>
                <v:fill/>
              </v:shape>
              <v:shape style="position:absolute;left:20584;top:4017;width:216;height:1454" coordorigin="20584,4017" coordsize="216,1454" path="m20721,4435l20656,4435,20613,4456,20606,4464,20591,4492,20591,4507,20584,4528,20584,4615,20591,4622,20728,4622,20728,4687,20599,4687,20591,4694,20591,4752,20584,4759,20584,4917,20591,4917,20584,4924,20584,5133,20591,5133,20584,5140,20584,5198,20591,5205,20635,5205,20591,5234,20584,5241,20584,5464,20591,5472,20793,5472,20800,5464,20800,5241,20793,5234,20764,5234,20793,5212,20800,5205,20800,5140,20793,5140,20800,5133,20800,5068,20793,5061,20728,5061,20728,4996,20793,4996,20800,4989,20800,4924,20793,4924,20800,4917,20800,4543,20663,4543,20663,4528,20671,4521,20671,4514,20800,4514,20800,4492,20786,4464,20779,4456,20750,4442,20743,4442,20721,4435e" filled="t" fillcolor="#FFFFFF" stroked="f">
                <v:path arrowok="t"/>
                <v:fill/>
              </v:shape>
              <v:shape style="position:absolute;left:20584;top:4017;width:216;height:1454" coordorigin="20584,4017" coordsize="216,1454" path="m20800,4514l20721,4514,20721,4521,20728,4528,20728,4543,20800,4543,20800,4514e" filled="t" fillcolor="#FFFFFF" stroked="f">
                <v:path arrowok="t"/>
                <v:fill/>
              </v:shape>
            </v:group>
            <v:group style="position:absolute;left:15940;top:2801;width:223;height:1721" coordorigin="15940,2801" coordsize="223,1721">
              <v:shape style="position:absolute;left:15940;top:2801;width:223;height:1721" coordorigin="15940,2801" coordsize="223,1721" path="m16063,2988l15969,2988,15955,3009,15948,3009,15948,3153,15955,3161,16149,3161,16156,3153,16156,3089,16149,3081,16106,3081,16113,3074,16149,3045,16156,3038,16156,3002,16070,3002,16070,2995,16063,2988e" filled="t" fillcolor="#FFFFFF" stroked="f">
                <v:path arrowok="t"/>
                <v:fill/>
              </v:shape>
              <v:shape style="position:absolute;left:15940;top:2801;width:223;height:1721" coordorigin="15940,2801" coordsize="223,1721" path="m16092,2801l16027,2801,16005,2808,15998,2808,15969,2822,15962,2829,15955,2844,15955,2851,15948,2851,15948,2981,15955,2988,16084,2988,16070,3002,16156,3002,16156,2909,16020,2909,16020,2894,16027,2887,16027,2880,16156,2880,16156,2858,16142,2829,16135,2822,16092,2801e" filled="t" fillcolor="#FFFFFF" stroked="f">
                <v:path arrowok="t"/>
                <v:fill/>
              </v:shape>
              <v:shape style="position:absolute;left:15940;top:2801;width:223;height:1721" coordorigin="15940,2801" coordsize="223,1721" path="m16156,2880l16077,2880,16077,2887,16084,2894,16084,2909,16156,2909,16156,2880e" filled="t" fillcolor="#FFFFFF" stroked="f">
                <v:path arrowok="t"/>
                <v:fill/>
              </v:shape>
              <v:shape style="position:absolute;left:15940;top:2801;width:223;height:1721" coordorigin="15940,2801" coordsize="223,1721" path="m16149,4025l15955,4025,15948,4032,15948,4039,15940,4068,15940,4089,15948,4097,15991,4097,15948,4125,15940,4133,15940,4190,15948,4197,16063,4197,15955,4248,15948,4248,15940,4255,15940,4320,15948,4327,15955,4327,16084,4377,16084,4442,15955,4442,15948,4449,15948,4514,15955,4521,16149,4521,16156,4514,16156,4320,16149,4312,16142,4312,16120,4305,16120,4262,16142,4255,16149,4255,16156,4248,16156,4133,16149,4125,16106,4125,16149,4097,16156,4089,16156,4032,16149,4025e" filled="t" fillcolor="#FFFFFF" stroked="f">
                <v:path arrowok="t"/>
                <v:fill/>
              </v:shape>
              <v:shape style="position:absolute;left:15940;top:2801;width:223;height:1721" coordorigin="15940,2801" coordsize="223,1721" path="m16142,3845l15976,3845,15976,3852,15962,3866,15955,3866,15955,3873,15948,3895,15940,3924,15940,3967,15948,3981,15962,4003,15969,4010,15991,4025,16113,4025,16113,4017,16142,3989,16149,3989,16149,3981,16156,3960,16164,3931,16164,3917,16156,3895,16156,3888,16149,3881,16142,3859,16142,3845e" filled="t" fillcolor="#FFFFFF" stroked="f">
                <v:path arrowok="t"/>
                <v:fill/>
              </v:shape>
              <v:shape style="position:absolute;left:15940;top:2801;width:223;height:1721" coordorigin="15940,2801" coordsize="223,1721" path="m16156,3269l15948,3269,15948,3391,15940,3398,15940,3463,15948,3470,16041,3470,15955,3513,15948,3513,15940,3521,15940,3585,15948,3593,15955,3593,16056,3636,15955,3636,15948,3643,15948,3722,15955,3729,15962,3729,15976,3737,15955,3744,15948,3744,15940,3751,15940,3837,15948,3845,16149,3845,16156,3837,16156,3708,16149,3708,16156,3701,16156,3585,16149,3578,16142,3578,16120,3571,16120,3535,16142,3528,16149,3528,16156,3521,16156,3326,16020,3326,16020,3312,16027,3305,16027,3297,16156,3297,16156,3269e" filled="t" fillcolor="#FFFFFF" stroked="f">
                <v:path arrowok="t"/>
                <v:fill/>
              </v:shape>
              <v:shape style="position:absolute;left:15940;top:2801;width:223;height:1721" coordorigin="15940,2801" coordsize="223,1721" path="m16156,3297l16077,3297,16084,3305,16084,3326,16156,3326,16156,3297e" filled="t" fillcolor="#FFFFFF" stroked="f">
                <v:path arrowok="t"/>
                <v:fill/>
              </v:shape>
              <v:shape style="position:absolute;left:15940;top:2801;width:223;height:1721" coordorigin="15940,2801" coordsize="223,1721" path="m16092,3218l16027,3218,16005,3225,15998,3225,15969,3240,15962,3247,15955,3261,15955,3269,16149,3269,16149,3261,16142,3247,16135,3240,16092,3218e" filled="t" fillcolor="#FFFFFF" stroked="f">
                <v:path arrowok="t"/>
                <v:fill/>
              </v:shape>
            </v:group>
            <v:group style="position:absolute;left:9590;top:734;width:2203;height:1433" coordorigin="9590,734" coordsize="2203,1433">
              <v:shape style="position:absolute;left:9590;top:734;width:2203;height:1433" coordorigin="9590,734" coordsize="2203,1433" path="m10749,734l9590,1512,9633,1591,9691,1670,9734,1728,9792,1778,9842,1829,9900,1879,9965,1922,10037,1965,10094,2001,10159,2030,10217,2059,10289,2088,10382,2117,10469,2138,10533,2145,10605,2160,10685,2160,10757,2167,10850,2160,10944,2153,11008,2138,11088,2117,11152,2095,11217,2073,11282,2045,11354,2009,11419,1973,11491,1929,11577,1857,11642,1800,11721,1721,11793,1634,10742,734e" filled="f" stroked="t" strokeweight="2.159940pt" strokecolor="#FF00C5">
                <v:path arrowok="t"/>
              </v:shape>
            </v:group>
            <v:group style="position:absolute;left:4543;top:2750;width:1426;height:2160" coordorigin="4543,2750" coordsize="1426,2160">
              <v:shape style="position:absolute;left:4543;top:2750;width:1426;height:2160" coordorigin="4543,2750" coordsize="1426,2160" path="m4543,3636l5126,4910,5213,4874,5299,4831,5357,4802,5414,4752,5479,4708,5537,4658,5587,4600,5645,4543,5695,4485,5731,4435,5767,4377,5810,4305,5846,4226,5882,4147,5904,4075,5925,4010,5940,3938,5961,3859,5969,3773,5969,3679,5969,3607,5961,3528,5954,3463,5940,3391,5925,3326,5904,3247,5875,3175,5839,3096,5789,3002,5738,2930,5681,2837,5601,2750,4550,3643e" filled="f" stroked="t" strokeweight="2.159940pt" strokecolor="#FF00C5">
                <v:path arrowok="t"/>
              </v:shape>
            </v:group>
            <v:group style="position:absolute;left:8993;top:10310;width:1570;height:1613" coordorigin="8993,10310" coordsize="1570,1613">
              <v:shape style="position:absolute;left:8993;top:10310;width:1570;height:1613" coordorigin="8993,10310" coordsize="1570,1613" path="m9144,11706l10526,11922,10548,11829,10562,11735,10562,11663,10555,11591,10555,11512,10548,11440,10526,11368,10505,11282,10490,11217,10461,11152,10440,11094,10404,11022,10353,10943,10310,10871,10267,10814,10224,10763,10166,10698,10116,10648,10044,10590,9965,10533,9907,10497,9842,10461,9777,10425,9713,10403,9648,10382,9569,10353,9497,10338,9410,10324,9302,10317,9216,10310,9108,10317,8993,10331,9151,11706e" filled="f" stroked="t" strokeweight="2.159940pt" strokecolor="#FF00C5">
                <v:path arrowok="t"/>
              </v:shape>
            </v:group>
            <v:group style="position:absolute;left:14716;top:8323;width:1433;height:2181" coordorigin="14716,8323" coordsize="1433,2181">
              <v:shape style="position:absolute;left:14716;top:8323;width:1433;height:2181" coordorigin="14716,8323" coordsize="1433,2181" path="m16149,9547l15472,8323,15393,8359,15307,8409,15249,8445,15199,8495,15141,8546,15084,8596,15040,8661,14983,8726,14940,8783,14875,8899,14839,8971,14803,9050,14774,9136,14760,9208,14745,9273,14731,9352,14724,9424,14716,9518,14724,9611,14731,9676,14738,9755,14752,9827,14774,9892,14796,9957,14824,10036,14853,10101,14896,10180,14954,10266,15004,10338,15076,10425,15156,10504,16142,9539e" filled="f" stroked="t" strokeweight="2.159940pt" strokecolor="#FF00C5">
                <v:path arrowok="t"/>
              </v:shape>
            </v:group>
            <v:group style="position:absolute;left:7416;top:11490;width:1591;height:252" coordorigin="7416,11490" coordsize="1591,252">
              <v:shape style="position:absolute;left:7416;top:11490;width:1591;height:252" coordorigin="7416,11490" coordsize="1591,252" path="m8813,11490l8769,11490,8769,11498,8762,11498,8748,11512,8741,11512,8733,11519,8733,11526,8719,11555,8712,11555,8712,11584,8705,11606,8705,11620,8712,11642,8712,11670,8719,11670,8733,11699,8733,11706,8741,11714,8748,11714,8762,11728,8769,11728,8769,11735,8813,11735,8813,11728,8827,11721,8834,11721,8863,11692,8863,11685,8870,11685,8870,11663,8874,11656,8791,11656,8791,11570,8874,11570,8870,11562,8870,11541,8863,11541,8863,11534,8834,11505,8827,11505,8813,11498,8813,11490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993,11721l8942,11721,8942,11728,8993,11728,8993,11721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9000,11714l8935,11714,8935,11721,9000,11721,9000,11714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9000,11498l8942,11498,8928,11519,8913,11534,8892,11548,8885,11548,8885,11555,8877,11555,8877,11606,8928,11606,8928,11714,9007,11714,9007,11505,9000,11505,9000,1149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874,11570l8791,11570,8791,11584,8798,11584,8798,11649,8791,11649,8791,11656,8874,11656,8877,11649,8877,11577,8874,11570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928,11606l8885,11606,8885,11613,8892,11613,8892,11620,8906,11620,8906,11613,8928,11606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993,11490l8949,11490,8949,11498,8993,11498,8993,11490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567,11498l7481,11498,7481,11506,7473,11506,7452,11528,7445,11528,7445,11534,7437,11548,7430,11548,7416,11592,7416,11650,7423,11672,7430,11672,7445,11700,7445,11708,7452,11708,7473,11728,7481,11728,7481,11736,7517,11736,7517,11742,7531,11742,7560,11736,7560,11728,7589,11714,7596,11714,7610,11700,7695,11700,7697,11692,8057,11692,8057,11678,7826,11678,7821,11664,7517,11664,7517,11656,7509,11656,7509,11650,7502,11650,7502,11584,7509,11584,7509,11578,7517,11578,7517,11570,7632,11570,7632,11564,7625,11564,7625,11556,7610,11542,7603,11528,7603,11520,7596,11520,7567,11506,7567,1149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675,11728l7617,11728,7617,11736,7675,11736,7675,1172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826,11728l7769,11728,7769,11736,7826,11736,7826,1172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891,11728l7841,11728,7841,11736,7891,11736,7891,1172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963,11728l7913,11728,7913,11736,7963,11736,7963,1172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042,11728l7992,11728,7992,11736,8042,11736,8042,1172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229,11728l8071,11728,8071,11736,8229,11736,8229,1172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682,11722l7610,11722,7610,11728,7682,11728,7682,1172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898,11722l7761,11722,7761,11728,7898,11728,7898,1172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970,11722l7905,11722,7905,11728,7970,11728,7970,1172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049,11722l7985,11722,7985,11728,8049,11728,8049,1172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237,11722l8064,11722,8064,11728,8237,11728,8237,1172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309,11722l8258,11722,8258,11728,8309,11728,8309,1172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496,11722l8388,11722,8388,11728,8496,11728,8496,1172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647,11722l8589,11722,8589,11728,8647,11728,8647,1172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695,11700l7610,11700,7603,11708,7603,11722,7689,11722,7695,11700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057,11692l7747,11692,7754,11722,7977,11722,7977,11708,8057,11708,8057,1169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057,11708l7977,11708,7977,11722,8057,11722,8057,1170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244,11512l8057,11512,8057,11722,8244,11722,8244,11672,8237,11672,8237,11664,8229,11664,8229,11656,8136,11656,8136,11650,8222,11650,8222,11642,8229,11642,8229,11636,8237,11636,8237,11584,8229,11584,8229,11578,8222,11578,8222,11570,8229,11570,8229,11564,8237,11564,8237,11556,8244,11556,8244,1151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316,11714l8251,11714,8251,11722,8316,11722,8316,11714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427,11650l8323,11650,8352,11678,8381,11722,8503,11722,8503,11714,8510,11714,8517,11686,8656,11686,8650,11672,8438,11672,8431,11664,8431,11656,8427,11650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654,11714l8582,11714,8582,11722,8654,11722,8654,11714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381,11492l8258,11492,8258,11498,8251,11498,8251,11506,8244,11506,8244,11714,8323,11714,8323,11650,8427,11650,8417,11636,8409,11628,8424,11620,8424,11614,8431,11600,8438,11600,8445,11578,8323,11578,8323,11570,8445,11570,8445,11548,8438,11548,8431,11534,8431,11528,8417,11512,8409,11512,8381,11498,8381,1149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656,11686l8568,11686,8575,11714,8661,11714,8661,11700,8656,11686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927,11512l7819,11512,7819,11520,7826,11678,8057,11678,8057,11578,7941,11578,7927,1151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582,11506l8496,11506,8438,11672,8650,11672,8582,11506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574,11620l7560,11620,7560,11628,7553,11628,7553,11636,7545,11636,7545,11650,7531,11664,7821,11664,7815,11650,7625,11650,7625,11642,7617,11642,7617,11636,7574,11620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761,11512l7675,11512,7625,11650,7815,11650,7761,1151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632,11570l7538,11570,7553,11592,7553,11600,7560,11600,7560,11606,7574,11606,7617,11592,7617,11584,7625,11584,7625,11578,7632,11578,7632,11570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057,11512l7956,11512,7941,11578,8057,11578,8057,1151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445,11570l8359,11570,8359,11578,8445,11578,8445,11570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754,11506l7682,11506,7682,11512,7754,11512,7754,11506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920,11506l7826,11506,7826,11512,7920,11512,7920,11506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049,11506l7963,11506,7963,11512,8049,11512,8049,11506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237,11506l8064,11506,8064,11512,8237,11512,8237,11506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747,11498l7689,11498,7689,11506,7747,11506,7747,1149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913,11498l7833,11498,7833,11506,7913,11506,7913,1149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042,11498l7970,11498,7970,11506,8042,11506,8042,1149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229,11498l8071,11498,8071,11506,8229,11506,8229,1149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575,11498l8503,11498,8503,11506,8575,11506,8575,11498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7538,11492l7524,11492,7509,11498,7538,11498,7538,11492e" filled="t" fillcolor="#FFFFFF" stroked="f">
                <v:path arrowok="t"/>
                <v:fill/>
              </v:shape>
              <v:shape style="position:absolute;left:7416;top:11490;width:1591;height:252" coordorigin="7416,11490" coordsize="1591,252" path="m8568,11492l8510,11492,8510,11498,8568,11498,8568,11492e" filled="t" fillcolor="#FFFFFF" stroked="f">
                <v:path arrowok="t"/>
                <v:fill/>
              </v:shape>
            </v:group>
            <v:group style="position:absolute;left:16300;top:9115;width:1620;height:245" coordorigin="16300,9115" coordsize="1620,245">
              <v:shape style="position:absolute;left:16300;top:9115;width:1620;height:245" coordorigin="16300,9115" coordsize="1620,245" path="m17920,9179l17596,9179,17596,9208,17589,9230,17589,9244,17596,9259,17596,9287,17604,9309,17611,9309,17618,9323,17618,9331,17625,9338,17632,9338,17647,9352,17654,9352,17654,9359,17697,9359,17697,9352,17712,9345,17719,9345,17748,9316,17920,9316,17920,9302,17755,9302,17755,9280,17676,9280,17676,9194,17834,9194,17834,9187,17920,9187,17920,9179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906,9345l17762,9345,17762,9352,17906,9352,17906,934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913,9338l17755,9338,17755,9345,17913,9345,17913,9338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920,9316l17748,9316,17748,9338,17920,9338,17920,9316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920,9187l17841,9187,17841,9201,17812,9230,17805,9230,17791,9244,17791,9251,17776,9273,17769,9280,17755,9302,17920,9302,17920,9287,17913,9287,17913,9280,17906,9280,17906,9273,17877,9273,17884,9266,17884,9259,17899,9244,17906,9244,17906,9237,17913,9237,17913,9208,17920,9208,17920,9187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834,9194l17676,9194,17676,9215,17683,9215,17683,9266,17676,9266,17676,9280,17755,9280,17762,9266,17762,9208,17834,9208,17834,9194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820,9215l17769,9215,17812,9223,17820,9223,17820,921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827,9208l17762,9208,17762,9215,17827,9215,17827,9208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697,9115l17654,9115,17654,9122,17647,9122,17632,9136,17625,9136,17618,9143,17618,9151,17604,9179,17913,9179,17913,9172,17755,9172,17755,9165,17748,9165,17748,9158,17719,9129,17712,9129,17697,9122,17697,911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877,9122l17798,9122,17776,9136,17762,9151,17762,9158,17755,9158,17755,9172,17913,9172,17913,9165,17906,9143,17899,9143,17899,9136,17877,9122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870,9115l17805,9115,17805,9122,17870,9122,17870,911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502,9309l16322,9309,16329,9325,16329,9331,16336,9331,16365,9345,16365,9353,16387,9359,16444,9359,16444,9353,16473,9339,16480,9339,16502,9309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560,9353l16502,9353,16502,9359,16560,9359,16560,935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711,9353l16653,9353,16653,9359,16711,9359,16711,935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776,9353l16725,9353,16725,9359,16776,9359,16776,935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855,9353l16797,9353,16797,9359,16855,9359,16855,935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927,9353l16876,9353,16876,9359,16927,9359,16927,935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114,9353l16956,9353,16956,9359,16963,9359,17114,935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193,9353l17143,9353,17143,9359,17193,9359,17193,935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316,9353l17272,9353,17272,9359,17280,9359,17316,935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380,9353l17323,9353,17323,9359,17380,9359,17380,935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532,9345l17474,9345,17474,9353,17481,9353,17481,9359,17496,9359,17532,9353,17532,934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567,9345l16495,9345,16495,9353,16567,9353,16567,934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783,9345l16646,9345,16646,9353,16783,9353,16783,934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862,9345l16790,9345,16790,9353,16862,9353,16862,934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934,9345l16869,9345,16869,9353,16934,9353,16934,934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121,9345l16948,9345,16948,9353,17121,9353,17121,934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200,9345l17136,9345,17136,9353,17200,9353,17200,934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308,9273l17208,9273,17222,9289,17265,9353,17388,9353,17388,9345,17395,9345,17402,9309,17539,9309,17534,9295,17323,9295,17316,9289,17316,9281,17308,927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812,9137l16711,9137,16711,9309,16502,9309,16488,9331,16488,9345,16574,9345,16581,9317,16941,9317,16941,9201,16826,9201,16812,9137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941,9317l16632,9317,16639,9345,16941,9345,16941,9317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128,9129l16941,9129,16941,9345,17208,9345,17208,9289,17121,9289,17121,9281,17020,9281,17020,9273,17107,9273,17107,9267,17114,9267,17114,9259,17121,9259,17121,9209,17114,9209,17114,9201,17107,9201,17107,9195,17114,9195,17114,9187,17121,9187,17121,9181,17128,9181,17128,9129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539,9309l17452,9309,17467,9345,17539,9345,17539,9339,17546,9339,17546,9325,17539,9309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394,9273l16308,9273,16308,9289,16315,9309,16711,9309,16703,9289,16401,9289,16394,927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467,9129l17388,9129,17323,9295,17534,9295,17467,9129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459,9245l16444,9245,16444,9253,16437,9253,16437,9259,16423,9281,16408,9289,16703,9289,16697,9273,16509,9273,16509,9267,16502,9267,16502,9259,16459,924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287,9123l17136,9123,17136,9129,17128,9129,17128,9289,17208,9289,17208,9273,17308,9273,17294,9259,17323,9231,17323,9223,17330,9223,17330,9201,17208,9201,17208,9195,17330,9195,17330,9173,17323,9173,17308,9145,17308,9137,17301,9137,17287,9129,17287,912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437,9115l16387,9115,16365,9123,16365,9129,16351,9137,16344,9137,16329,9151,16329,9159,16322,9173,16315,9173,16308,9195,16308,9209,16300,9209,16300,9273,16387,9273,16387,9201,16394,9201,16401,9195,16509,9195,16509,9187,16502,9165,16495,9165,16488,9151,16488,9145,16480,9145,16437,9123,16437,911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646,9137l16567,9137,16516,9273,16697,9273,16646,9137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509,9195l16423,9195,16430,9201,16430,9209,16437,9217,16444,9217,16444,9223,16459,9223,16495,9217,16495,9209,16502,9209,16502,9201,16509,9201,16509,919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941,9137l16840,9137,16826,9201,16941,9201,16941,9137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330,9195l17244,9195,17244,9201,17330,9201,17330,919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639,9129l16574,9129,16574,9137,16639,9137,16639,9129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804,9129l16718,9129,16718,9137,16804,9137,16804,9129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934,9129l16848,9129,16848,9137,16934,9137,16934,9129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632,9123l16581,9123,16581,9129,16632,9129,16632,912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797,9123l16725,9123,16725,9129,16797,9129,16797,912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6927,9123l16855,9123,16855,9129,16927,9129,16927,912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121,9123l16948,9123,16948,9129,17121,9129,17121,912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460,9123l17395,9123,17395,9129,17460,9129,17460,9123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114,9115l16956,9115,16956,9123,17114,9123,17114,911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236,9115l17143,9115,17143,9123,17258,9123,17236,9115e" filled="t" fillcolor="#FFFFFF" stroked="f">
                <v:path arrowok="t"/>
                <v:fill/>
              </v:shape>
              <v:shape style="position:absolute;left:16300;top:9115;width:1620;height:245" coordorigin="16300,9115" coordsize="1620,245" path="m17452,9115l17402,9115,17402,9123,17452,9123,17452,9115e" filled="t" fillcolor="#FFFFFF" stroked="f">
                <v:path arrowok="t"/>
                <v:fill/>
              </v:shape>
            </v:group>
            <v:group style="position:absolute;left:10886;top:410;width:1620;height:245" coordorigin="10886,410" coordsize="1620,245">
              <v:shape style="position:absolute;left:10886;top:410;width:1620;height:245" coordorigin="10886,410" coordsize="1620,245" path="m12312,634l12218,634,12247,648,12247,655,12283,655,12283,648,12312,634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499,598l12340,598,12340,605,12348,605,12348,612,12362,634,12369,634,12369,641,12412,655,12427,655,12456,648,12456,641,12463,641,12484,626,12492,619,12492,612,12499,598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326,439l12204,439,12204,446,12196,461,12189,461,12182,482,12182,590,12189,590,12204,619,12204,626,12211,634,12319,634,12326,626,12326,619,12340,598,12506,598,12506,576,12261,576,12261,497,12499,497,12499,490,12412,490,12420,482,12499,482,12499,468,12340,468,12326,446,12326,43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348,497l12268,497,12268,576,12420,576,12405,562,12348,562,12348,497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499,497l12355,497,12355,504,12384,511,12384,547,12348,554,12348,562,12427,562,12427,576,12506,576,12506,547,12499,547,12492,533,12492,526,12484,518,12492,511,12492,504,12499,504,12499,497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499,482l12420,482,12420,490,12499,490,12499,482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477,432l12362,432,12355,439,12355,446,12348,461,12340,461,12340,468,12499,468,12499,454,12492,454,12492,446,12477,432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304,425l12225,425,12211,439,12319,439,12304,425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427,410l12398,410,12398,418,12369,432,12470,432,12470,425,12427,410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283,410l12247,410,12247,418,12232,425,12297,425,12283,418,12283,410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080,605l10908,605,10915,621,10915,627,10922,627,10951,641,10951,649,10973,655,11030,655,11030,649,11059,635,11066,635,11080,613,11080,605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145,649l11088,649,11088,655,11145,655,11145,64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296,649l11239,649,11239,655,11296,655,11296,64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361,649l11311,649,11311,655,11361,655,11361,64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440,649l11383,649,11383,655,11440,655,11440,64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512,649l11462,649,11462,655,11512,655,11512,64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700,649l11541,649,11541,655,11548,655,11700,64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779,649l11728,649,11728,655,11779,655,11779,64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966,649l11908,649,11908,655,11966,655,11966,64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152,641l11080,641,11080,649,11152,649,11152,64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368,641l11232,641,11232,649,11368,649,11368,64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448,641l11376,641,11376,649,11448,649,11448,64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520,641l11455,641,11455,649,11520,649,11520,64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707,641l11534,641,11534,649,11707,649,11707,64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786,641l11721,641,11721,649,11786,649,11786,64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973,641l11858,641,11858,649,11973,649,11973,64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117,641l12060,641,12060,649,12117,649,12117,64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397,433l11296,433,11296,605,11088,605,11073,627,11073,641,11160,641,11167,613,11527,613,11527,497,11412,497,11397,433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527,613l11217,613,11224,641,11527,641,11527,613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714,425l11527,425,11527,641,11793,641,11793,585,11707,585,11707,577,11606,577,11606,569,11692,569,11692,563,11700,563,11700,555,11707,555,11707,505,11700,505,11700,497,11692,497,11692,491,11700,491,11700,483,11707,483,11707,477,11714,477,11714,425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893,569l11793,569,11808,585,11822,605,11851,641,11980,641,11988,605,12125,605,12120,591,11908,591,11901,585,11901,577,11893,56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124,635l12052,635,12052,641,12124,641,12124,635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125,605l12038,605,12045,635,12132,635,12132,621,12125,605e" filled="t" fillcolor="#FFFFFF" stroked="f">
                <v:path arrowok="t"/>
                <v:fill/>
              </v:shape>
              <v:shape style="position:absolute;left:10886;top:410;width:1620;height:245" coordorigin="10886,410" coordsize="1620,245" path="m10980,569l10893,569,10893,585,10901,605,11296,605,11289,585,10987,585,10980,56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052,425l11973,425,11908,591,12120,591,12052,425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088,549l11023,549,11023,555,11008,577,10994,585,11289,585,11283,569,11102,569,11102,563,11095,563,11095,555,11088,555,11088,54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872,419l11721,419,11721,425,11714,425,11714,585,11793,585,11793,569,11893,569,11880,555,11908,527,11908,519,11916,519,11916,497,11793,497,11793,491,11916,491,11916,469,11908,469,11894,441,11894,433,11887,433,11872,425,11872,41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023,411l10973,411,10951,419,10951,425,10937,433,10929,433,10915,447,10915,455,10908,469,10901,469,10893,491,10893,505,10886,505,10886,569,10973,569,10973,541,10965,541,10965,533,10973,513,10973,497,10980,497,10980,491,11095,491,11095,483,11088,461,11080,461,11073,447,11073,441,11066,441,11023,419,11023,41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232,433l11152,433,11102,569,11283,569,11232,433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037,541l11030,541,11030,549,11080,549,11037,54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095,491l11008,491,11016,497,11016,505,11023,513,11030,513,11030,519,11044,519,11080,513,11080,505,11088,505,11088,497,11095,497,11095,49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527,433l11426,433,11412,497,11527,497,11527,433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916,491l11829,491,11829,497,11916,497,11916,49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224,425l11160,425,11160,433,11224,433,11224,425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390,425l11304,425,11304,433,11390,433,11390,425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520,425l11433,425,11433,433,11520,433,11520,425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217,419l11167,419,11167,425,11217,425,11217,41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383,419l11311,419,11311,425,11383,425,11383,41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512,419l11440,419,11440,425,11512,425,11512,41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707,419l11534,419,11534,425,11707,425,11707,41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045,419l11980,419,11980,425,12045,425,12045,419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700,411l11541,411,11541,419,11700,419,11700,41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1822,411l11728,411,11728,419,11844,419,11822,411e" filled="t" fillcolor="#FFFFFF" stroked="f">
                <v:path arrowok="t"/>
                <v:fill/>
              </v:shape>
              <v:shape style="position:absolute;left:10886;top:410;width:1620;height:245" coordorigin="10886,410" coordsize="1620,245" path="m12038,411l11988,411,11988,419,12038,419,12038,411e" filled="t" fillcolor="#FFFFFF" stroked="f">
                <v:path arrowok="t"/>
                <v:fill/>
              </v:shape>
            </v:group>
            <v:group style="position:absolute;left:2801;top:3780;width:1627;height:245" coordorigin="2801,3780" coordsize="1627,245">
              <v:shape style="position:absolute;left:2801;top:3780;width:1627;height:245" coordorigin="2801,3780" coordsize="1627,245" path="m4248,3974l4111,3974,4118,3989,4118,3996,4125,4003,4133,4003,4147,4017,4154,4017,4154,4025,4197,4025,4197,4017,4212,4010,4219,4010,4233,3996,4241,3996,4241,3989,4248,3974e" filled="t" fillcolor="#FFFFFF" stroked="f">
                <v:path arrowok="t"/>
                <v:fill/>
              </v:shape>
              <v:shape style="position:absolute;left:2801;top:3780;width:1627;height:245" coordorigin="2801,3780" coordsize="1627,245" path="m4392,4010l4341,4010,4341,4017,4392,4017,4392,4010e" filled="t" fillcolor="#FFFFFF" stroked="f">
                <v:path arrowok="t"/>
                <v:fill/>
              </v:shape>
              <v:shape style="position:absolute;left:2801;top:3780;width:1627;height:245" coordorigin="2801,3780" coordsize="1627,245" path="m4399,4003l4334,4003,4334,4010,4399,4010,4399,4003e" filled="t" fillcolor="#FFFFFF" stroked="f">
                <v:path arrowok="t"/>
                <v:fill/>
              </v:shape>
              <v:shape style="position:absolute;left:2801;top:3780;width:1627;height:245" coordorigin="2801,3780" coordsize="1627,245" path="m4406,3981l4327,3981,4327,4003,4406,4003,4406,3981e" filled="t" fillcolor="#FFFFFF" stroked="f">
                <v:path arrowok="t"/>
                <v:fill/>
              </v:shape>
              <v:shape style="position:absolute;left:2801;top:3780;width:1627;height:245" coordorigin="2801,3780" coordsize="1627,245" path="m4413,3974l4262,3974,4262,3981,4413,3981,4413,3974e" filled="t" fillcolor="#FFFFFF" stroked="f">
                <v:path arrowok="t"/>
                <v:fill/>
              </v:shape>
              <v:shape style="position:absolute;left:2801;top:3780;width:1627;height:245" coordorigin="2801,3780" coordsize="1627,245" path="m4197,3780l4154,3780,4154,3787,4147,3787,4133,3801,4125,3801,4118,3809,4118,3816,4104,3845,4097,3845,4097,3873,4089,3895,4089,3909,4097,3924,4097,3953,4104,3974,4421,3974,4421,3967,4428,3967,4428,3945,4176,3945,4176,3859,4259,3859,4255,3852,4255,3830,4248,3830,4248,3823,4219,3794,4212,3794,4197,3787,4197,3780e" filled="t" fillcolor="#FFFFFF" stroked="f">
                <v:path arrowok="t"/>
                <v:fill/>
              </v:shape>
              <v:shape style="position:absolute;left:2801;top:3780;width:1627;height:245" coordorigin="2801,3780" coordsize="1627,245" path="m4259,3859l4176,3859,4176,3866,4183,3866,4183,3931,4176,3931,4176,3945,4428,3945,4428,3917,4421,3917,4421,3909,4413,3909,4413,3902,4262,3902,4262,3866,4259,3859e" filled="t" fillcolor="#FFFFFF" stroked="f">
                <v:path arrowok="t"/>
                <v:fill/>
              </v:shape>
              <v:shape style="position:absolute;left:2801;top:3780;width:1627;height:245" coordorigin="2801,3780" coordsize="1627,245" path="m4399,3787l4334,3787,4262,3902,4406,3902,4406,3794,4399,3794,4399,3787e" filled="t" fillcolor="#FFFFFF" stroked="f">
                <v:path arrowok="t"/>
                <v:fill/>
              </v:shape>
              <v:shape style="position:absolute;left:2801;top:3780;width:1627;height:245" coordorigin="2801,3780" coordsize="1627,245" path="m4392,3780l4341,3780,4341,3787,4392,3787,4392,3780e" filled="t" fillcolor="#FFFFFF" stroked="f">
                <v:path arrowok="t"/>
                <v:fill/>
              </v:shape>
              <v:shape style="position:absolute;left:2801;top:3780;width:1627;height:245" coordorigin="2801,3780" coordsize="1627,245" path="m2909,3861l2801,3861,2801,3939,2808,3939,2808,3955,2815,3975,2822,3975,2830,3991,2830,3997,2837,3997,2880,4019,2880,4025,2945,4025,2945,4019,2952,4019,2974,4005,2995,3983,3442,3983,3442,3969,3211,3969,3208,3961,3002,3961,3005,3955,2902,3955,2887,3939,2887,3933,2880,3933,2880,3903,2887,3883,2887,3867,2894,3867,2909,3861e" filled="t" fillcolor="#FFFFFF" stroked="f">
                <v:path arrowok="t"/>
                <v:fill/>
              </v:shape>
              <v:shape style="position:absolute;left:2801;top:3780;width:1627;height:245" coordorigin="2801,3780" coordsize="1627,245" path="m3060,4019l3002,4019,3002,4025,3060,4025,3060,401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211,4019l3154,4019,3154,4025,3211,4025,3211,401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276,4019l3226,4019,3226,4025,3276,4025,3276,401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348,4019l3298,4019,3298,4025,3348,4025,3348,401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427,4019l3377,4019,3377,4025,3427,4025,3427,401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607,4019l3456,4019,3456,4025,3463,4025,3607,401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693,4019l3643,4019,3643,4025,3693,4025,3693,401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816,4019l3773,4019,3773,4025,3780,4025,3816,401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881,4019l3823,4019,3823,4025,3881,4025,3881,4019e" filled="t" fillcolor="#FFFFFF" stroked="f">
                <v:path arrowok="t"/>
                <v:fill/>
              </v:shape>
              <v:shape style="position:absolute;left:2801;top:3780;width:1627;height:245" coordorigin="2801,3780" coordsize="1627,245" path="m4025,4019l3974,4019,3974,4025,3981,4025,4025,401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067,4011l2995,4011,2995,4019,3067,4019,3067,4011e" filled="t" fillcolor="#FFFFFF" stroked="f">
                <v:path arrowok="t"/>
                <v:fill/>
              </v:shape>
              <v:shape style="position:absolute;left:2801;top:3780;width:1627;height:245" coordorigin="2801,3780" coordsize="1627,245" path="m3283,4011l3146,4011,3146,4019,3283,4019,3283,4011e" filled="t" fillcolor="#FFFFFF" stroked="f">
                <v:path arrowok="t"/>
                <v:fill/>
              </v:shape>
              <v:shape style="position:absolute;left:2801;top:3780;width:1627;height:245" coordorigin="2801,3780" coordsize="1627,245" path="m3355,4011l3290,4011,3290,4019,3355,4019,3355,4011e" filled="t" fillcolor="#FFFFFF" stroked="f">
                <v:path arrowok="t"/>
                <v:fill/>
              </v:shape>
              <v:shape style="position:absolute;left:2801;top:3780;width:1627;height:245" coordorigin="2801,3780" coordsize="1627,245" path="m3434,4011l3370,4011,3370,4019,3434,4019,3434,4011e" filled="t" fillcolor="#FFFFFF" stroked="f">
                <v:path arrowok="t"/>
                <v:fill/>
              </v:shape>
              <v:shape style="position:absolute;left:2801;top:3780;width:1627;height:245" coordorigin="2801,3780" coordsize="1627,245" path="m3614,4011l3449,4011,3449,4019,3614,4019,3614,4011e" filled="t" fillcolor="#FFFFFF" stroked="f">
                <v:path arrowok="t"/>
                <v:fill/>
              </v:shape>
              <v:shape style="position:absolute;left:2801;top:3780;width:1627;height:245" coordorigin="2801,3780" coordsize="1627,245" path="m3701,4011l3636,4011,3636,4019,3701,4019,3701,4011e" filled="t" fillcolor="#FFFFFF" stroked="f">
                <v:path arrowok="t"/>
                <v:fill/>
              </v:shape>
              <v:shape style="position:absolute;left:2801;top:3780;width:1627;height:245" coordorigin="2801,3780" coordsize="1627,245" path="m3808,3939l3708,3939,3722,3955,3765,4019,3888,4019,3888,4011,3895,4011,3902,3975,4040,3975,4034,3961,3823,3961,3816,3955,3816,3947,3808,3939e" filled="t" fillcolor="#FFFFFF" stroked="f">
                <v:path arrowok="t"/>
                <v:fill/>
              </v:shape>
              <v:shape style="position:absolute;left:2801;top:3780;width:1627;height:245" coordorigin="2801,3780" coordsize="1627,245" path="m4032,4011l3967,4011,3967,4019,4032,4019,4032,4011e" filled="t" fillcolor="#FFFFFF" stroked="f">
                <v:path arrowok="t"/>
                <v:fill/>
              </v:shape>
              <v:shape style="position:absolute;left:2801;top:3780;width:1627;height:245" coordorigin="2801,3780" coordsize="1627,245" path="m3082,3983l2995,3983,2988,3997,2988,4011,3074,4011,3082,3983e" filled="t" fillcolor="#FFFFFF" stroked="f">
                <v:path arrowok="t"/>
                <v:fill/>
              </v:shape>
              <v:shape style="position:absolute;left:2801;top:3780;width:1627;height:245" coordorigin="2801,3780" coordsize="1627,245" path="m3442,3983l3132,3983,3139,4011,3362,4011,3362,3997,3442,3997,3442,3983e" filled="t" fillcolor="#FFFFFF" stroked="f">
                <v:path arrowok="t"/>
                <v:fill/>
              </v:shape>
              <v:shape style="position:absolute;left:2801;top:3780;width:1627;height:245" coordorigin="2801,3780" coordsize="1627,245" path="m3442,3997l3362,3997,3362,4011,3442,4011,3442,3997e" filled="t" fillcolor="#FFFFFF" stroked="f">
                <v:path arrowok="t"/>
                <v:fill/>
              </v:shape>
              <v:shape style="position:absolute;left:2801;top:3780;width:1627;height:245" coordorigin="2801,3780" coordsize="1627,245" path="m3629,3795l3442,3795,3442,4011,3622,4011,3622,4005,3629,4005,3629,3961,3622,3961,3622,3955,3614,3955,3614,3947,3521,3947,3521,3939,3607,3939,3607,3933,3614,3933,3614,3925,3622,3925,3622,3875,3614,3875,3614,3867,3607,3867,3607,3861,3614,3861,3614,3853,3622,3853,3622,3847,3629,3847,3629,3795e" filled="t" fillcolor="#FFFFFF" stroked="f">
                <v:path arrowok="t"/>
                <v:fill/>
              </v:shape>
              <v:shape style="position:absolute;left:2801;top:3780;width:1627;height:245" coordorigin="2801,3780" coordsize="1627,245" path="m3794,3795l3629,3795,3629,4011,3708,4011,3708,3939,3808,3939,3794,3925,3809,3911,3809,3903,3816,3889,3823,3889,3830,3867,3708,3867,3708,3861,3830,3861,3830,3839,3823,3839,3816,3825,3816,3817,3794,3795e" filled="t" fillcolor="#FFFFFF" stroked="f">
                <v:path arrowok="t"/>
                <v:fill/>
              </v:shape>
              <v:shape style="position:absolute;left:2801;top:3780;width:1627;height:245" coordorigin="2801,3780" coordsize="1627,245" path="m4040,3975l3953,3975,3960,4011,4039,4011,4039,4005,4046,4005,4046,3991,4040,3975e" filled="t" fillcolor="#FFFFFF" stroked="f">
                <v:path arrowok="t"/>
                <v:fill/>
              </v:shape>
              <v:shape style="position:absolute;left:2801;top:3780;width:1627;height:245" coordorigin="2801,3780" coordsize="1627,245" path="m3312,3803l3204,3803,3204,3811,3211,3969,3442,3969,3442,3867,3326,3867,3312,3803e" filled="t" fillcolor="#FFFFFF" stroked="f">
                <v:path arrowok="t"/>
                <v:fill/>
              </v:shape>
              <v:shape style="position:absolute;left:2801;top:3780;width:1627;height:245" coordorigin="2801,3780" coordsize="1627,245" path="m3146,3803l3060,3803,3010,3941,3010,3955,3002,3961,3208,3961,3146,3803e" filled="t" fillcolor="#FFFFFF" stroked="f">
                <v:path arrowok="t"/>
                <v:fill/>
              </v:shape>
              <v:shape style="position:absolute;left:2801;top:3780;width:1627;height:245" coordorigin="2801,3780" coordsize="1627,245" path="m3967,3795l3881,3795,3823,3961,4034,3961,3967,3795e" filled="t" fillcolor="#FFFFFF" stroked="f">
                <v:path arrowok="t"/>
                <v:fill/>
              </v:shape>
              <v:shape style="position:absolute;left:2801;top:3780;width:1627;height:245" coordorigin="2801,3780" coordsize="1627,245" path="m2959,3911l2945,3911,2945,3919,2938,3919,2938,3925,2923,3947,2909,3955,3005,3955,3010,3941,3010,3939,3002,3939,3002,3933,2995,3933,2995,3925,2959,3911e" filled="t" fillcolor="#FFFFFF" stroked="f">
                <v:path arrowok="t"/>
                <v:fill/>
              </v:shape>
              <v:shape style="position:absolute;left:2801;top:3780;width:1627;height:245" coordorigin="2801,3780" coordsize="1627,245" path="m2974,3803l2844,3803,2830,3817,2830,3825,2822,3839,2808,3853,2808,3861,2923,3861,2930,3867,2930,3875,2938,3883,2945,3883,2945,3889,2959,3889,2995,3883,2995,3875,3002,3875,3002,3867,3010,3867,3010,3853,3002,3831,2995,3831,2995,3825,2974,3803e" filled="t" fillcolor="#FFFFFF" stroked="f">
                <v:path arrowok="t"/>
                <v:fill/>
              </v:shape>
              <v:shape style="position:absolute;left:2801;top:3780;width:1627;height:245" coordorigin="2801,3780" coordsize="1627,245" path="m3442,3803l3341,3803,3326,3867,3442,3867,3442,3803e" filled="t" fillcolor="#FFFFFF" stroked="f">
                <v:path arrowok="t"/>
                <v:fill/>
              </v:shape>
              <v:shape style="position:absolute;left:2801;top:3780;width:1627;height:245" coordorigin="2801,3780" coordsize="1627,245" path="m3830,3861l3744,3861,3744,3867,3830,3867,3830,3861e" filled="t" fillcolor="#FFFFFF" stroked="f">
                <v:path arrowok="t"/>
                <v:fill/>
              </v:shape>
              <v:shape style="position:absolute;left:2801;top:3780;width:1627;height:245" coordorigin="2801,3780" coordsize="1627,245" path="m2938,3781l2902,3781,2902,3789,2866,3789,2866,3795,2851,3803,2966,3803,2938,3789,2938,3781e" filled="t" fillcolor="#FFFFFF" stroked="f">
                <v:path arrowok="t"/>
                <v:fill/>
              </v:shape>
              <v:shape style="position:absolute;left:2801;top:3780;width:1627;height:245" coordorigin="2801,3780" coordsize="1627,245" path="m3139,3795l3067,3795,3067,3803,3139,3803,3139,3795e" filled="t" fillcolor="#FFFFFF" stroked="f">
                <v:path arrowok="t"/>
                <v:fill/>
              </v:shape>
              <v:shape style="position:absolute;left:2801;top:3780;width:1627;height:245" coordorigin="2801,3780" coordsize="1627,245" path="m3305,3795l3211,3795,3211,3803,3305,3803,3305,3795e" filled="t" fillcolor="#FFFFFF" stroked="f">
                <v:path arrowok="t"/>
                <v:fill/>
              </v:shape>
              <v:shape style="position:absolute;left:2801;top:3780;width:1627;height:245" coordorigin="2801,3780" coordsize="1627,245" path="m3434,3795l3348,3795,3348,3803,3434,3803,3434,3795e" filled="t" fillcolor="#FFFFFF" stroked="f">
                <v:path arrowok="t"/>
                <v:fill/>
              </v:shape>
              <v:shape style="position:absolute;left:2801;top:3780;width:1627;height:245" coordorigin="2801,3780" coordsize="1627,245" path="m3132,3789l3074,3789,3074,3795,3132,3795,3132,378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298,3789l3218,3789,3218,3795,3298,3795,3298,378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427,3789l3355,3789,3355,3795,3427,3795,3427,378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622,3789l3449,3789,3449,3795,3622,3795,3622,378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787,3789l3636,3789,3636,3795,3787,3795,3787,378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960,3789l3888,3789,3888,3795,3960,3795,3960,3789e" filled="t" fillcolor="#FFFFFF" stroked="f">
                <v:path arrowok="t"/>
                <v:fill/>
              </v:shape>
              <v:shape style="position:absolute;left:2801;top:3780;width:1627;height:245" coordorigin="2801,3780" coordsize="1627,245" path="m3614,3781l3456,3781,3456,3789,3614,3789,3614,3781e" filled="t" fillcolor="#FFFFFF" stroked="f">
                <v:path arrowok="t"/>
                <v:fill/>
              </v:shape>
              <v:shape style="position:absolute;left:2801;top:3780;width:1627;height:245" coordorigin="2801,3780" coordsize="1627,245" path="m3737,3781l3643,3781,3643,3789,3758,3789,3737,3781e" filled="t" fillcolor="#FFFFFF" stroked="f">
                <v:path arrowok="t"/>
                <v:fill/>
              </v:shape>
              <v:shape style="position:absolute;left:2801;top:3780;width:1627;height:245" coordorigin="2801,3780" coordsize="1627,245" path="m3953,3781l3895,3781,3895,3789,3953,3789,3953,3781e" filled="t" fillcolor="#FFFFFF" stroked="f">
                <v:path arrowok="t"/>
                <v:fill/>
              </v:shape>
            </v:group>
            <v:group style="position:absolute;left:17409;top:527;width:1894;height:236" coordorigin="17409,527" coordsize="1894,236">
              <v:shape style="position:absolute;left:17409;top:527;width:1894;height:236" coordorigin="17409,527" coordsize="1894,236" path="m19252,756l19195,756,19195,763,19252,763,19252,756e" filled="t" fillcolor="#FFFFFF" stroked="f">
                <v:path arrowok="t"/>
                <v:fill/>
              </v:shape>
              <v:shape style="position:absolute;left:17409;top:527;width:1894;height:236" coordorigin="17409,527" coordsize="1894,236" path="m19288,720l19159,720,19166,734,19166,742,19187,756,19259,756,19288,727,19288,720e" filled="t" fillcolor="#FFFFFF" stroked="f">
                <v:path arrowok="t"/>
                <v:fill/>
              </v:shape>
              <v:shape style="position:absolute;left:17409;top:527;width:1894;height:236" coordorigin="17409,527" coordsize="1894,236" path="m19216,684l19144,684,19144,698,19151,720,19295,720,19303,698,19303,691,19216,691,19216,684e" filled="t" fillcolor="#FFFFFF" stroked="f">
                <v:path arrowok="t"/>
                <v:fill/>
              </v:shape>
              <v:shape style="position:absolute;left:17409;top:527;width:1894;height:236" coordorigin="17409,527" coordsize="1894,236" path="m19303,684l19223,684,19223,691,19303,691,19303,684e" filled="t" fillcolor="#FFFFFF" stroked="f">
                <v:path arrowok="t"/>
                <v:fill/>
              </v:shape>
              <v:shape style="position:absolute;left:17409;top:527;width:1894;height:236" coordorigin="17409,527" coordsize="1894,236" path="m19288,619l19151,619,19151,626,19159,626,19159,634,19187,634,19187,670,19159,670,19159,677,19151,677,19151,684,19295,684,19281,655,19281,641,19288,641,19288,619e" filled="t" fillcolor="#FFFFFF" stroked="f">
                <v:path arrowok="t"/>
                <v:fill/>
              </v:shape>
              <v:shape style="position:absolute;left:17409;top:527;width:1894;height:236" coordorigin="17409,527" coordsize="1894,236" path="m19295,605l19144,605,19144,619,19295,619,19295,60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9231,547l19202,547,19202,554,19187,562,19180,562,19159,583,19159,590,19151,605,19288,605,19274,576,19274,569,19267,569,19252,562,19252,554,19231,547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799,749l18748,749,18748,756,18799,756,18799,749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914,749l18863,749,18863,756,18914,756,18914,749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898,684l18813,684,18820,691,18820,706,18827,706,18827,713,18856,749,18928,749,18928,756,19036,756,19036,749,19065,734,19072,734,19072,727,19079,713,18914,713,18899,691,18898,684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806,742l18741,742,18741,749,18806,749,18806,742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885,554l18734,554,18734,742,18813,742,18813,684,18898,684,18892,662,18899,655,18899,648,18914,626,18993,626,18993,612,19096,612,19094,605,19087,605,19083,598,18914,598,18914,576,18907,576,18907,569,18899,569,18885,554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993,626l18914,626,18914,713,19079,713,19087,698,19094,698,19099,684,18993,684,18993,626e" filled="t" fillcolor="#FFFFFF" stroked="f">
                <v:path arrowok="t"/>
                <v:fill/>
              </v:shape>
              <v:shape style="position:absolute;left:17409;top:527;width:1894;height:236" coordorigin="17409,527" coordsize="1894,236" path="m19096,612l19007,612,19022,626,19022,677,19015,677,19015,684,19099,684,19101,677,19101,626,19096,612e" filled="t" fillcolor="#FFFFFF" stroked="f">
                <v:path arrowok="t"/>
                <v:fill/>
              </v:shape>
              <v:shape style="position:absolute;left:17409;top:527;width:1894;height:236" coordorigin="17409,527" coordsize="1894,236" path="m19051,554l18914,554,18914,598,19083,598,19072,576,19072,569,19065,569,19051,554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863,540l18748,540,18748,547,18741,547,18741,554,18878,554,18863,547,18863,540e" filled="t" fillcolor="#FFFFFF" stroked="f">
                <v:path arrowok="t"/>
                <v:fill/>
              </v:shape>
              <v:shape style="position:absolute;left:17409;top:527;width:1894;height:236" coordorigin="17409,527" coordsize="1894,236" path="m19043,547l18921,547,18921,554,19043,554,19043,547e" filled="t" fillcolor="#FFFFFF" stroked="f">
                <v:path arrowok="t"/>
                <v:fill/>
              </v:shape>
              <v:shape style="position:absolute;left:17409;top:527;width:1894;height:236" coordorigin="17409,527" coordsize="1894,236" path="m19007,540l18928,540,18928,547,19022,547,19007,540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158,721l18021,721,18064,743,18064,749,18115,749,18115,743,18158,721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237,743l18194,743,18194,749,18237,749,18237,743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345,743l18295,743,18295,749,18345,749,18345,743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403,743l18352,743,18352,749,18403,749,18403,743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532,743l18482,743,18482,749,18532,749,18532,743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676,743l18539,743,18539,749,18676,749,18676,743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474,735l17424,735,17424,743,17474,743,17474,73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740,735l17539,735,17539,743,17740,743,17740,73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007,707l17762,707,17762,715,17784,729,17791,729,17791,735,17812,743,17870,743,17892,735,17892,729,17920,715,18007,715,18007,707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992,735l17942,735,17942,743,17992,743,17992,73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244,735l18187,735,18187,743,18244,743,18244,73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683,685l18252,685,18288,735,18288,743,18410,743,18410,735,18417,735,18424,715,18691,715,18691,693,18683,693,18683,68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683,735l18475,735,18475,743,18683,743,18683,73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481,729l17416,729,17416,735,17481,735,17481,729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755,693l17503,693,17503,699,17532,735,17748,735,17748,729,17755,729,17755,693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000,729l17935,729,17935,735,18000,735,18000,729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740,671l17488,671,17496,679,17496,693,18180,693,18180,735,18252,735,18252,685,18676,685,18676,679,17740,679,17740,671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691,715l18460,715,18467,735,18691,735,18691,71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539,527l17431,527,17431,535,17424,535,17424,541,17416,541,17416,549,17409,721,17409,729,17488,729,17488,671,17582,671,17568,657,17568,649,17575,643,17575,635,17582,627,17815,627,17820,613,17820,607,17740,607,17740,599,18288,599,18282,591,18180,591,18175,585,17928,585,17928,571,17755,571,17755,555,17582,555,17575,549,17568,549,17539,535,17539,527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007,715l17928,715,17928,729,18007,729,18007,71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180,693l17755,693,17755,707,18007,707,18014,715,18014,721,18165,721,18165,715,18180,693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820,663l17740,663,17748,679,18079,679,18072,671,17827,671,17820,663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352,549l18288,549,18288,599,17856,599,17856,607,18100,607,18115,621,18115,657,18108,671,18100,679,18359,679,18359,555,18352,555,18352,549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482,555l18403,555,18359,679,18525,679,18482,55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604,555l18525,555,18525,679,18604,679,18604,55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815,627l17582,627,17582,671,17733,671,17733,663,17820,663,17820,657,17812,635,17815,627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079,607l17834,607,17834,613,17928,613,17928,621,17820,621,17820,663,17827,663,17827,671,18072,671,18064,657,18064,643,18072,621,18072,613,18079,607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920,613l17827,613,17827,621,17920,621,17920,613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841,599l17748,599,17740,607,17827,607,17841,599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252,541l18187,541,18187,549,18180,549,18180,591,18282,591,18252,549,18252,541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007,549l17928,549,17928,585,18175,585,18169,577,18007,577,18007,549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115,535l18064,535,18064,541,18036,541,18036,549,18028,549,18028,555,18007,577,18169,577,18165,571,18165,563,18158,563,18115,541,18115,53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848,527l17812,527,17791,535,17791,541,17784,541,17755,571,17920,571,17920,563,17906,549,17899,549,17899,541,17848,527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748,541l17582,541,17582,555,17755,555,17755,549,17748,549,17748,541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475,549l18410,549,18410,555,18475,555,18475,549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597,549l18532,549,18532,555,18597,555,18597,549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000,541l17935,541,17935,549,18000,549,18000,541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316,535l18302,535,18302,541,18295,541,18295,549,18345,549,18345,541,18316,53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467,541l18417,541,18417,549,18467,549,18467,541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590,541l18539,541,18539,549,18590,549,18590,541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740,535l17589,535,17589,541,17740,541,17740,53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992,535l17942,535,17942,541,17992,541,17992,53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8244,535l18194,535,18194,541,18244,541,18244,535e" filled="t" fillcolor="#FFFFFF" stroked="f">
                <v:path arrowok="t"/>
                <v:fill/>
              </v:shape>
              <v:shape style="position:absolute;left:17409;top:527;width:1894;height:236" coordorigin="17409,527" coordsize="1894,236" path="m17604,527l17596,527,17596,535,17733,535,17604,527e" filled="t" fillcolor="#FFFFFF" stroked="f">
                <v:path arrowok="t"/>
                <v:fill/>
              </v:shape>
              <v:shape style="position:absolute;left:12625;top:11496;width:2246;height:258" type="#_x0000_t75">
                <v:imagedata r:id="rId12" o:title=""/>
              </v:shape>
            </v:group>
            <v:group style="position:absolute;left:4176;top:6314;width:245;height:2124" coordorigin="4176,6314" coordsize="245,2124">
              <v:shape style="position:absolute;left:4176;top:6314;width:245;height:2124" coordorigin="4176,6314" coordsize="245,2124" path="m4406,6487l4219,6487,4219,6494,4406,6494,4406,6487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13,6480l4212,6480,4212,6487,4413,6487,4413,6480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13,6429l4205,6429,4205,6480,4421,6480,4421,6436,4413,6436,4413,6429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06,6422l4212,6422,4212,6429,4406,6429,4406,6422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06,6386l4269,6386,4219,6422,4356,6422,4406,6386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13,6379l4219,6379,4219,6386,4413,6386,4413,6379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21,6328l4205,6328,4205,6372,4212,6372,4212,6379,4421,6379,4421,6328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13,6321l4212,6321,4212,6328,4413,6328,4413,6321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06,6314l4219,6314,4219,6321,4406,6321,4406,631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70,6861l4320,6861,4320,6868,4327,6868,4327,6876,4341,6876,4370,6868,4370,6861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6717l4226,6717,4219,6724,4219,6732,4212,6732,4197,6775,4197,6811,4205,6811,4219,6840,4219,6847,4226,6854,4233,6854,4248,6861,4248,6868,4291,6868,4291,6861,4298,6861,4313,6847,4392,6847,4406,6825,4406,6818,4413,6818,4419,6796,4341,6796,4341,6782,4421,6782,4421,6775,4413,6775,4413,6739,4406,6739,4399,6724,4399,6717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2,6847l4313,6847,4313,6861,4377,6861,4392,6847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21,6782l4341,6782,4341,6796,4419,6796,4421,6789,4421,6782e" filled="t" fillcolor="#FFFFFF" stroked="f">
                <v:path arrowok="t"/>
                <v:fill/>
              </v:shape>
              <v:shape style="position:absolute;left:4176;top:6314;width:245;height:2124" coordorigin="4176,6314" coordsize="245,2124" path="m4291,6710l4212,6710,4212,6717,4291,6717,4291,6710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63,6696l4320,6696,4320,6703,4313,6703,4298,6717,4392,6717,4363,6703,4363,6696e" filled="t" fillcolor="#FFFFFF" stroked="f">
                <v:path arrowok="t"/>
                <v:fill/>
              </v:shape>
              <v:shape style="position:absolute;left:4176;top:6314;width:245;height:2124" coordorigin="4176,6314" coordsize="245,2124" path="m4284,6703l4205,6703,4205,6710,4284,6710,4284,6703e" filled="t" fillcolor="#FFFFFF" stroked="f">
                <v:path arrowok="t"/>
                <v:fill/>
              </v:shape>
              <v:shape style="position:absolute;left:4176;top:6314;width:245;height:2124" coordorigin="4176,6314" coordsize="245,2124" path="m4277,6559l4205,6559,4205,6566,4197,6696,4197,6703,4277,6703,4277,6696,4269,6696,4269,6667,4406,6667,4406,6660,4413,6660,4413,6609,4406,6609,4406,6602,4399,6602,4399,6595,4269,6595,4277,6566,4277,6559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6667l4269,6667,4392,6674,4399,6674,4399,6667e" filled="t" fillcolor="#FFFFFF" stroked="f">
                <v:path arrowok="t"/>
                <v:fill/>
              </v:shape>
              <v:shape style="position:absolute;left:4176;top:6314;width:245;height:2124" coordorigin="4176,6314" coordsize="245,2124" path="m4269,6552l4212,6552,4212,6559,4269,6559,4269,6552e" filled="t" fillcolor="#FFFFFF" stroked="f">
                <v:path arrowok="t"/>
                <v:fill/>
              </v:shape>
              <v:shape style="position:absolute;left:4176;top:6314;width:245;height:2124" coordorigin="4176,6314" coordsize="245,2124" path="m4262,6544l4219,6544,4219,6552,4262,6552,4262,654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8310l4262,8310,4262,8338,4269,8338,4269,8346,4277,8346,4277,8352,4305,8352,4284,8360,4190,8360,4190,8374,4197,8396,4205,8396,4205,8404,4226,8418,4233,8418,4233,8424,4277,8438,4291,8438,4320,8432,4341,8424,4341,8418,4356,8410,4363,8410,4377,8388,4377,8382,4385,8382,4399,8338,4399,8310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70,8252l4219,8252,4197,8266,4197,8274,4190,8274,4183,8296,4176,8324,4176,8338,4183,8360,4284,8360,4255,8352,4255,8346,4248,8332,4255,8316,4262,8316,4262,8310,4399,8310,4399,8302,4392,8280,4385,8280,4377,8266,4377,8260,4370,8252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85,8244l4197,8244,4197,8252,4385,8252,4385,824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2,8238l4190,8238,4190,8244,4392,8244,4392,8238e" filled="t" fillcolor="#FFFFFF" stroked="f">
                <v:path arrowok="t"/>
                <v:fill/>
              </v:shape>
              <v:shape style="position:absolute;left:4176;top:6314;width:245;height:2124" coordorigin="4176,6314" coordsize="245,2124" path="m4298,8086l4212,8086,4197,8100,4197,8108,4190,8122,4183,8122,4183,8238,4399,8238,4399,8188,4392,8188,4392,8180,4385,8180,4385,8172,4255,8172,4255,8144,4372,8144,4385,8136,4392,8136,4392,8130,4399,8130,4399,8094,4305,8094,4298,8086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72,8144l4255,8144,4255,8172,4327,8172,4334,8166,4349,8166,4349,8158,4372,814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2,8014l4197,8014,4197,8022,4349,8072,4334,8086,4305,8094,4399,8094,4399,8022,4392,8022,4392,801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277,8072l4233,8072,4233,8080,4219,8086,4291,8086,4277,8080,4277,8072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85,7950l4190,7950,4190,7956,4183,7956,4183,8008,4190,8008,4190,8014,4385,8014,4385,8008,4363,8000,4363,7964,4385,7956,4385,7950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7892l4205,7892,4327,7900,4197,7942,4197,7950,4392,7950,4392,7942,4399,7942,4399,7892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2,7884l4197,7884,4197,7892,4392,7892,4392,788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7834l4183,7834,4183,7878,4190,7878,4190,7884,4399,7884,4399,783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2,7828l4190,7828,4190,7834,4392,7834,4392,7828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85,7792l4248,7792,4197,7828,4385,7828,4385,7820,4341,7820,4385,7792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2,7784l4205,7784,4205,7792,4392,7792,4392,778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7734l4190,7734,4190,7776,4197,7776,4197,7784,4399,7784,4399,773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2,7726l4197,7726,4197,7734,4392,7734,4392,7726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85,7720l4205,7720,4205,7726,4385,7726,4385,7720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2,7712l4197,7712,4197,7720,4392,7720,4392,7712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2,7504l4190,7504,4190,7554,4197,7554,4197,7560,4226,7560,4212,7576,4205,7576,4205,7582,4197,7596,4190,7596,4190,7712,4399,7712,4399,7648,4262,7648,4262,7626,4269,7618,4399,7618,4399,7604,4392,7604,4377,7576,4377,7568,4370,7568,4327,7546,4327,7540,4291,7540,4392,7510,4392,750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7618l4320,7618,4327,7626,4327,7648,4399,7648,4399,7618e" filled="t" fillcolor="#FFFFFF" stroked="f">
                <v:path arrowok="t"/>
                <v:fill/>
              </v:shape>
              <v:shape style="position:absolute;left:4176;top:6314;width:245;height:2124" coordorigin="4176,6314" coordsize="245,2124" path="m4226,7560l4205,7560,4205,7568,4219,7568,4226,7560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7496l4197,7496,4197,7504,4399,7504,4399,7496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7438l4205,7438,4205,7446,4277,7468,4205,7488,4205,7496,4406,7496,4406,7446,4399,7446,4399,7438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06,7330l4190,7330,4190,7432,4197,7432,4197,7438,4392,7438,4392,7432,4284,7396,4392,7396,4392,7388,4399,7388,4399,7380,4406,7380,4406,7330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7324l4197,7324,4197,7330,4399,7330,4399,732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2,7316l4205,7316,4205,7324,4392,7324,4392,7316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7308l4197,7308,4197,7316,4399,7316,4399,7308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06,7072l4205,7072,4205,7078,4212,7078,4212,7086,4255,7092,4212,7100,4212,7108,4205,7108,4205,7114,4197,7114,4197,7172,4190,7302,4190,7308,4406,7308,4406,7244,4262,7244,4262,7222,4334,7222,4334,7172,4327,7172,4327,7164,4320,7164,4320,7158,4305,7158,4349,7151,4349,7150,4355,7150,4392,7144,4392,7136,4399,7136,4399,7128,4406,7128,4406,7072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34,7222l4262,7222,4262,7244,4334,7244,4334,7222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06,7164l4334,7164,4334,7244,4406,7244,4406,7164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9,7158l4341,7158,4341,7164,4399,7164,4399,7158e" filled="t" fillcolor="#FFFFFF" stroked="f">
                <v:path arrowok="t"/>
                <v:fill/>
              </v:shape>
              <v:shape style="position:absolute;left:4176;top:6314;width:245;height:2124" coordorigin="4176,6314" coordsize="245,2124" path="m4392,7150l4355,7150,4349,7151,4349,7158,4392,7158,4392,7150e" filled="t" fillcolor="#FFFFFF" stroked="f">
                <v:path arrowok="t"/>
                <v:fill/>
              </v:shape>
              <v:shape style="position:absolute;left:4176;top:6314;width:245;height:2124" coordorigin="4176,6314" coordsize="245,2124" path="m4406,7020l4197,7020,4197,7072,4399,7072,4399,7064,4392,7064,4392,7056,4341,7042,4399,7036,4399,7028,4406,7028,4406,7020e" filled="t" fillcolor="#FFFFFF" stroked="f">
                <v:path arrowok="t"/>
                <v:fill/>
              </v:shape>
              <v:shape style="position:absolute;left:4176;top:6314;width:245;height:2124" coordorigin="4176,6314" coordsize="245,2124" path="m4226,6912l4212,6912,4212,6920,4205,6920,4205,6928,4197,6928,4197,6978,4205,6978,4205,6984,4212,6984,4212,6992,4255,7000,4212,7006,4212,7014,4205,7014,4205,7020,4413,7020,4413,6970,4406,6970,4406,6964,4399,6964,4399,6956,4226,6912e" filled="t" fillcolor="#FFFFFF" stroked="f">
                <v:path arrowok="t"/>
                <v:fill/>
              </v:shape>
            </v:group>
            <v:group style="position:absolute;left:5882;top:468;width:2038;height:216" coordorigin="5882,468" coordsize="2038,216">
              <v:shape style="position:absolute;left:5882;top:468;width:2038;height:216" coordorigin="5882,468" coordsize="2038,216" path="m7913,677l7769,677,7769,684,7913,684,7913,677e" filled="t" fillcolor="#FFFFFF" stroked="f">
                <v:path arrowok="t"/>
                <v:fill/>
              </v:shape>
              <v:shape style="position:absolute;left:5882;top:468;width:2038;height:216" coordorigin="5882,468" coordsize="2038,216" path="m7920,670l7761,670,7761,677,7920,677,7920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7927,482l7754,482,7754,670,7927,670,7927,626,7920,626,7920,619,7913,619,7913,612,7833,612,7833,605,7905,605,7905,598,7913,598,7913,590,7920,590,7920,547,7913,547,7913,533,7920,533,7920,526,7927,526,7927,482e" filled="t" fillcolor="#FFFFFF" stroked="f">
                <v:path arrowok="t"/>
                <v:fill/>
              </v:shape>
              <v:shape style="position:absolute;left:5882;top:468;width:2038;height:216" coordorigin="5882,468" coordsize="2038,216" path="m7920,475l7761,475,7761,482,7920,482,7920,475e" filled="t" fillcolor="#FFFFFF" stroked="f">
                <v:path arrowok="t"/>
                <v:fill/>
              </v:shape>
              <v:shape style="position:absolute;left:5882;top:468;width:2038;height:216" coordorigin="5882,468" coordsize="2038,216" path="m7913,468l7769,468,7769,475,7913,475,7913,468e" filled="t" fillcolor="#FFFFFF" stroked="f">
                <v:path arrowok="t"/>
                <v:fill/>
              </v:shape>
              <v:shape style="position:absolute;left:5882;top:468;width:2038;height:216" coordorigin="5882,468" coordsize="2038,216" path="m7409,677l7358,677,7358,684,7409,684,7409,677e" filled="t" fillcolor="#FFFFFF" stroked="f">
                <v:path arrowok="t"/>
                <v:fill/>
              </v:shape>
              <v:shape style="position:absolute;left:5882;top:468;width:2038;height:216" coordorigin="5882,468" coordsize="2038,216" path="m7610,677l7473,677,7473,684,7610,684,7610,677e" filled="t" fillcolor="#FFFFFF" stroked="f">
                <v:path arrowok="t"/>
                <v:fill/>
              </v:shape>
              <v:shape style="position:absolute;left:5882;top:468;width:2038;height:216" coordorigin="5882,468" coordsize="2038,216" path="m7416,670l7351,670,7351,677,7416,677,7416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7697,605l7617,605,7603,612,7423,612,7445,634,7466,670,7466,677,7639,677,7639,670,7668,655,7675,655,7675,648,7697,605e" filled="t" fillcolor="#FFFFFF" stroked="f">
                <v:path arrowok="t"/>
                <v:fill/>
              </v:shape>
              <v:shape style="position:absolute;left:5882;top:468;width:2038;height:216" coordorigin="5882,468" coordsize="2038,216" path="m7502,482l7344,482,7344,670,7423,670,7423,612,7517,612,7502,598,7502,583,7509,583,7509,576,7517,569,7596,569,7596,540,7701,540,7697,526,7689,526,7682,511,7517,511,7502,490,7502,482e" filled="t" fillcolor="#FFFFFF" stroked="f">
                <v:path arrowok="t"/>
                <v:fill/>
              </v:shape>
              <v:shape style="position:absolute;left:5882;top:468;width:2038;height:216" coordorigin="5882,468" coordsize="2038,216" path="m7596,569l7517,569,7517,612,7596,612,7596,569e" filled="t" fillcolor="#FFFFFF" stroked="f">
                <v:path arrowok="t"/>
                <v:fill/>
              </v:shape>
              <v:shape style="position:absolute;left:5882;top:468;width:2038;height:216" coordorigin="5882,468" coordsize="2038,216" path="m7701,540l7625,540,7625,562,7632,576,7632,583,7625,583,7625,605,7704,605,7704,547,7701,540e" filled="t" fillcolor="#FFFFFF" stroked="f">
                <v:path arrowok="t"/>
                <v:fill/>
              </v:shape>
              <v:shape style="position:absolute;left:5882;top:468;width:2038;height:216" coordorigin="5882,468" coordsize="2038,216" path="m7661,482l7517,482,7517,511,7682,511,7682,504,7661,482e" filled="t" fillcolor="#FFFFFF" stroked="f">
                <v:path arrowok="t"/>
                <v:fill/>
              </v:shape>
              <v:shape style="position:absolute;left:5882;top:468;width:2038;height:216" coordorigin="5882,468" coordsize="2038,216" path="m7495,475l7351,475,7351,482,7495,482,7495,475e" filled="t" fillcolor="#FFFFFF" stroked="f">
                <v:path arrowok="t"/>
                <v:fill/>
              </v:shape>
              <v:shape style="position:absolute;left:5882;top:468;width:2038;height:216" coordorigin="5882,468" coordsize="2038,216" path="m7639,468l7531,468,7531,475,7524,475,7524,482,7653,482,7639,475,7639,468e" filled="t" fillcolor="#FFFFFF" stroked="f">
                <v:path arrowok="t"/>
                <v:fill/>
              </v:shape>
              <v:shape style="position:absolute;left:5882;top:468;width:2038;height:216" coordorigin="5882,468" coordsize="2038,216" path="m7466,468l7358,468,7358,475,7481,475,7466,468e" filled="t" fillcolor="#FFFFFF" stroked="f">
                <v:path arrowok="t"/>
                <v:fill/>
              </v:shape>
              <v:shape style="position:absolute;left:5882;top:468;width:2038;height:216" coordorigin="5882,468" coordsize="2038,216" path="m6033,664l5933,664,5947,670,5947,678,5976,678,5976,684,5990,684,6019,678,6019,670,6033,664e" filled="t" fillcolor="#FFFFFF" stroked="f">
                <v:path arrowok="t"/>
                <v:fill/>
              </v:shape>
              <v:shape style="position:absolute;left:5882;top:468;width:2038;height:216" coordorigin="5882,468" coordsize="2038,216" path="m6228,656l6091,656,6134,678,6134,684,6185,684,6185,678,6228,656e" filled="t" fillcolor="#FFFFFF" stroked="f">
                <v:path arrowok="t"/>
                <v:fill/>
              </v:shape>
              <v:shape style="position:absolute;left:5882;top:468;width:2038;height:216" coordorigin="5882,468" coordsize="2038,216" path="m6401,678l6264,678,6264,684,6401,684,6401,678e" filled="t" fillcolor="#FFFFFF" stroked="f">
                <v:path arrowok="t"/>
                <v:fill/>
              </v:shape>
              <v:shape style="position:absolute;left:5882;top:468;width:2038;height:216" coordorigin="5882,468" coordsize="2038,216" path="m6553,656l6415,656,6429,670,6437,670,6437,678,6458,684,6509,684,6509,678,6537,664,6545,664,6553,656e" filled="t" fillcolor="#FFFFFF" stroked="f">
                <v:path arrowok="t"/>
                <v:fill/>
              </v:shape>
              <v:shape style="position:absolute;left:5882;top:468;width:2038;height:216" coordorigin="5882,468" coordsize="2038,216" path="m6624,678l6573,678,6573,684,6624,684,6624,678e" filled="t" fillcolor="#FFFFFF" stroked="f">
                <v:path arrowok="t"/>
                <v:fill/>
              </v:shape>
              <v:shape style="position:absolute;left:5882;top:468;width:2038;height:216" coordorigin="5882,468" coordsize="2038,216" path="m6696,678l6645,678,6645,684,6696,684,6696,678e" filled="t" fillcolor="#FFFFFF" stroked="f">
                <v:path arrowok="t"/>
                <v:fill/>
              </v:shape>
              <v:shape style="position:absolute;left:5882;top:468;width:2038;height:216" coordorigin="5882,468" coordsize="2038,216" path="m6761,678l6710,678,6710,684,6761,684,6761,678e" filled="t" fillcolor="#FFFFFF" stroked="f">
                <v:path arrowok="t"/>
                <v:fill/>
              </v:shape>
              <v:shape style="position:absolute;left:5882;top:468;width:2038;height:216" coordorigin="5882,468" coordsize="2038,216" path="m6883,678l6782,678,6782,684,6883,684,6883,678e" filled="t" fillcolor="#FFFFFF" stroked="f">
                <v:path arrowok="t"/>
                <v:fill/>
              </v:shape>
              <v:shape style="position:absolute;left:5882;top:468;width:2038;height:216" coordorigin="5882,468" coordsize="2038,216" path="m7279,634l6948,634,6955,642,6955,650,6977,670,6984,670,6984,678,7005,684,7056,684,7056,678,7085,664,7092,664,7106,650,7106,642,7279,642,7279,634e" filled="t" fillcolor="#FFFFFF" stroked="f">
                <v:path arrowok="t"/>
                <v:fill/>
              </v:shape>
              <v:shape style="position:absolute;left:5882;top:468;width:2038;height:216" coordorigin="5882,468" coordsize="2038,216" path="m7250,664l7135,664,7135,670,7157,678,7185,684,7221,684,7221,678,7250,664e" filled="t" fillcolor="#FFFFFF" stroked="f">
                <v:path arrowok="t"/>
                <v:fill/>
              </v:shape>
              <v:shape style="position:absolute;left:5882;top:468;width:2038;height:216" coordorigin="5882,468" coordsize="2038,216" path="m6408,670l6257,670,6257,678,6408,678,6408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6631,670l6566,670,6566,678,6631,678,6631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6768,670l6638,670,6638,678,6768,678,6768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6912,670l6775,670,6775,678,6912,678,6912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7286,628l6249,628,6249,670,6415,670,6415,656,6553,656,6559,650,6941,650,6941,642,6948,634,7286,634,7286,628e" filled="t" fillcolor="#FFFFFF" stroked="f">
                <v:path arrowok="t"/>
                <v:fill/>
              </v:shape>
              <v:shape style="position:absolute;left:5882;top:468;width:2038;height:216" coordorigin="5882,468" coordsize="2038,216" path="m6941,650l6559,650,6559,670,6919,670,6941,650e" filled="t" fillcolor="#FFFFFF" stroked="f">
                <v:path arrowok="t"/>
                <v:fill/>
              </v:shape>
              <v:shape style="position:absolute;left:5882;top:468;width:2038;height:216" coordorigin="5882,468" coordsize="2038,216" path="m6019,470l5947,470,5947,476,5933,484,5925,484,5911,498,5911,506,5889,548,5882,548,5882,598,5889,620,5897,620,5904,634,5904,642,5925,664,6041,664,6062,642,6062,634,6069,634,6069,628,7286,628,7286,614,5983,614,5969,606,5961,606,5961,542,6329,542,6329,526,6249,526,6242,520,6069,520,6069,512,6062,512,6062,506,6048,490,6026,476,6019,476,6019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7279,642l7113,642,7128,664,7257,664,7279,642e" filled="t" fillcolor="#FFFFFF" stroked="f">
                <v:path arrowok="t"/>
                <v:fill/>
              </v:shape>
              <v:shape style="position:absolute;left:5882;top:468;width:2038;height:216" coordorigin="5882,468" coordsize="2038,216" path="m6249,628l6069,628,6084,650,6084,656,6235,656,6235,650,6249,628e" filled="t" fillcolor="#FFFFFF" stroked="f">
                <v:path arrowok="t"/>
                <v:fill/>
              </v:shape>
              <v:shape style="position:absolute;left:5882;top:468;width:2038;height:216" coordorigin="5882,468" coordsize="2038,216" path="m6149,606l5990,606,5983,614,6163,614,6149,606e" filled="t" fillcolor="#FFFFFF" stroked="f">
                <v:path arrowok="t"/>
                <v:fill/>
              </v:shape>
              <v:shape style="position:absolute;left:5882;top:468;width:2038;height:216" coordorigin="5882,468" coordsize="2038,216" path="m6329,542l6170,542,6185,548,6185,606,6170,606,6170,614,6329,614,6329,542e" filled="t" fillcolor="#FFFFFF" stroked="f">
                <v:path arrowok="t"/>
                <v:fill/>
              </v:shape>
              <v:shape style="position:absolute;left:5882;top:468;width:2038;height:216" coordorigin="5882,468" coordsize="2038,216" path="m6465,484l6393,484,6393,614,6473,614,6473,606,6465,606,6465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6660,484l6494,484,6494,614,6840,614,6840,606,7020,606,7020,592,7013,592,7013,570,6941,570,6933,562,6941,556,7013,556,7013,526,6667,526,6660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7020,606l6876,606,6876,614,7020,614,7020,606e" filled="t" fillcolor="#FFFFFF" stroked="f">
                <v:path arrowok="t"/>
                <v:fill/>
              </v:shape>
              <v:shape style="position:absolute;left:5882;top:468;width:2038;height:216" coordorigin="5882,468" coordsize="2038,216" path="m7121,484l7041,484,7041,614,7185,614,7178,606,7286,606,7286,592,7279,592,7275,584,7121,584,7121,570,7272,570,7265,562,7265,556,7272,556,7272,548,7279,548,7279,534,7272,512,7265,512,7257,498,7121,498,7121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7286,606l7178,606,7200,614,7286,614,7286,606e" filled="t" fillcolor="#FFFFFF" stroked="f">
                <v:path arrowok="t"/>
                <v:fill/>
              </v:shape>
              <v:shape style="position:absolute;left:5882;top:468;width:2038;height:216" coordorigin="5882,468" coordsize="2038,216" path="m6149,542l5990,542,6005,556,6005,562,6055,562,6055,584,6005,584,6005,592,5997,592,5997,606,6141,606,6134,592,6134,556,6149,542e" filled="t" fillcolor="#FFFFFF" stroked="f">
                <v:path arrowok="t"/>
                <v:fill/>
              </v:shape>
              <v:shape style="position:absolute;left:5882;top:468;width:2038;height:216" coordorigin="5882,468" coordsize="2038,216" path="m6026,578l6012,578,6012,584,6055,584,6026,578e" filled="t" fillcolor="#FFFFFF" stroked="f">
                <v:path arrowok="t"/>
                <v:fill/>
              </v:shape>
              <v:shape style="position:absolute;left:5882;top:468;width:2038;height:216" coordorigin="5882,468" coordsize="2038,216" path="m7272,570l7121,570,7135,584,7275,584,7272,578,7272,570e" filled="t" fillcolor="#FFFFFF" stroked="f">
                <v:path arrowok="t"/>
                <v:fill/>
              </v:shape>
              <v:shape style="position:absolute;left:5882;top:468;width:2038;height:216" coordorigin="5882,468" coordsize="2038,216" path="m6055,562l6012,562,6012,570,6026,570,6055,562e" filled="t" fillcolor="#FFFFFF" stroked="f">
                <v:path arrowok="t"/>
                <v:fill/>
              </v:shape>
              <v:shape style="position:absolute;left:5882;top:468;width:2038;height:216" coordorigin="5882,468" coordsize="2038,216" path="m7013,556l6941,556,6941,570,7013,570,7013,556e" filled="t" fillcolor="#FFFFFF" stroked="f">
                <v:path arrowok="t"/>
                <v:fill/>
              </v:shape>
              <v:shape style="position:absolute;left:5882;top:468;width:2038;height:216" coordorigin="5882,468" coordsize="2038,216" path="m6329,484l6249,484,6249,526,6329,526,6329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6919,484l6674,484,6667,526,7013,526,7013,506,6941,506,6919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6221,484l6098,484,6084,498,6069,520,6242,520,6235,506,6235,498,6221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7013,484l6941,484,6941,506,7013,506,7013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7236,476l7142,476,7121,498,7257,498,7257,490,7236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199,470l6134,470,6120,476,6105,476,6105,484,6213,484,6199,476,6199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321,476l6257,476,6257,484,6321,484,6321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458,476l6401,476,6401,484,6458,484,6458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653,476l6501,476,6501,484,6653,484,6653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768,476l6681,476,6681,484,6768,484,6768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897,470l6782,470,6782,476,6775,476,6775,484,6912,484,6897,476,6897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7005,476l6948,476,6948,484,7005,484,7005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7113,476l7049,476,7049,484,7113,484,7113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314,470l6264,470,6264,476,6314,476,6314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451,470l6408,470,6408,476,6451,476,6451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559,470l6509,470,6509,476,6559,476,6559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645,470l6573,470,6573,476,6645,476,6645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761,470l6689,470,6689,476,6761,476,6761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998,470l6955,470,6955,476,6998,476,6998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7106,470l7056,470,7056,476,7106,476,7106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7229,470l7149,470,7149,476,7229,476,7229,470e" filled="t" fillcolor="#FFFFFF" stroked="f">
                <v:path arrowok="t"/>
                <v:fill/>
              </v:shape>
              <v:shape style="position:absolute;left:1148;top:10522;width:2282;height:244" type="#_x0000_t75">
                <v:imagedata r:id="rId13" o:title=""/>
              </v:shape>
            </v:group>
            <v:group style="position:absolute;left:11131;top:12023;width:223;height:1238" coordorigin="11131,12023" coordsize="223,1238">
              <v:shape style="position:absolute;left:11131;top:12023;width:223;height:1238" coordorigin="11131,12023" coordsize="223,1238" path="m11332,12383l11160,12383,11325,12390,11332,12390,11332,12383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2376l11152,12376,11152,12383,11340,12383,11340,1237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7,12261l11138,12261,11138,12369,11145,12369,11145,12376,11347,12376,11354,12340,11354,12326,11347,12326,11347,12318,11340,12318,11340,12311,11210,12311,11210,12282,11316,12282,11340,12268,11347,12268,11347,12261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16,12282l11210,12282,11210,12311,11282,12311,11304,12290,11316,12282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24,12210l11181,12210,11174,12218,11167,12218,11160,12225,11160,12232,11145,12261,11354,12261,11354,12232,11253,12232,11253,12225,11246,12225,11224,12210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54,12203l11152,12203,11152,12210,11296,12210,11289,12218,11282,12218,11268,12232,11354,12232,11354,12203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7,12196l11145,12196,11145,12203,11347,12203,11347,1219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39,12102l11138,12102,11138,12196,11354,12196,11354,12138,11282,12138,11210,12131,11210,12117,11217,12110,11239,12102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54,12102l11246,12102,11260,12110,11282,12110,11282,12138,11354,12138,11354,12102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89,12030l11203,12030,11203,12038,11174,12052,11167,12052,11167,12059,11145,12102,11347,12102,11347,12074,11340,12074,11340,12066,11318,12045,11311,12045,11311,12038,11289,12030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53,12023l11239,12023,11224,12030,11268,12030,11253,12023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25,13254l11145,13254,11145,13261,11325,13261,11325,13254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3247l11138,13247,11138,13254,11332,13254,11332,13247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3117l11268,13117,11268,13182,11145,13182,11145,13189,11138,13189,11138,13197,11131,13197,11131,13247,11340,13247,11340,13117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3103l11138,13103,11138,13110,11145,13110,11145,13117,11332,13117,11332,13103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60,12966l11131,12966,11131,13103,11340,13103,11340,13096,11343,13045,11268,13045,11268,12973,11260,12973,11260,1296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2837l11138,12837,11138,12844,11131,12844,11131,12894,11138,12894,11138,12901,11145,12901,11145,12909,11275,12966,11275,13045,11343,13045,11347,12973,11347,12966,11340,12966,11340,12916,11332,12916,11332,12909,11325,12909,11325,12901,11304,12894,11304,12851,11332,12844,11332,12837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196,12959l11138,12959,11138,12966,11196,12966,11196,12959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53,12959l11210,12959,11210,12966,11253,12966,11253,12959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188,12952l11145,12952,11145,12959,11188,12959,11188,12952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2772l11246,12772,11246,12786,11253,12786,11253,12794,11145,12830,11145,12837,11340,12837,11340,12830,11347,12830,11347,12779,11340,12779,11340,12772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89,12621l11239,12621,11239,12628,11232,12628,11232,12635,11224,12642,11152,12642,11138,12664,11138,12671,11131,12671,11131,12736,11138,12736,11145,12750,11145,12758,11160,12772,11160,12779,11167,12779,11167,12786,11188,12786,11188,12794,11203,12794,11224,12786,11224,12779,11239,12772,11332,12772,11332,12765,11325,12765,11340,12750,11340,12743,11347,12743,11347,12714,11275,12714,11275,12700,11347,12700,11347,12664,11340,12664,11340,12657,11318,12635,11311,12635,11289,12621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7,12700l11275,12700,11275,12714,11347,12714,11347,12700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10,12621l11196,12621,11174,12628,11174,12635,11160,12642,11224,12642,11224,12635,11217,12635,11217,12628,11210,12628,11210,12621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2614l11145,12614,11145,12621,11332,12621,11332,12614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2606l11138,12606,11138,12614,11340,12614,11340,1260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2556l11138,12556,11131,12592,11131,12606,11347,12606,11347,12563,11340,12563,11340,1255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2549l11145,12549,11145,12556,11332,12556,11332,12549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2506l11145,12506,11145,12513,11181,12542,11152,12542,11152,12549,11282,12549,11275,12542,11332,1250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174,12434l11145,12434,11145,12441,11138,12441,11138,12506,11340,12506,11340,12498,11347,12498,11347,12484,11224,12484,11174,12434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2434l11311,12434,11224,12484,11347,12484,11347,12441,11340,12441,11340,12434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167,12426l11152,12426,11152,12434,11167,12434,11167,1242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2426l11318,12426,11318,12434,11332,12434,11332,12426e" filled="t" fillcolor="#FFFFFF" stroked="f">
                <v:path arrowok="t"/>
                <v:fill/>
              </v:shape>
            </v:group>
            <v:group style="position:absolute;left:288;top:288;width:23903;height:13247" coordorigin="288,288" coordsize="23903,13247">
              <v:shape style="position:absolute;left:288;top:288;width:23903;height:13247" coordorigin="288,288" coordsize="23903,13247" path="m288,6912l288,288,24191,288,24191,13535,288,13535,288,6912e" filled="f" stroked="t" strokeweight=".35999pt" strokecolor="#000000">
                <v:path arrowok="t"/>
              </v:shape>
            </v:group>
            <v:group style="position:absolute;left:288;top:13679;width:23903;height:1872" coordorigin="288,13679" coordsize="23903,1872">
              <v:shape style="position:absolute;left:288;top:13679;width:23903;height:1872" coordorigin="288,13679" coordsize="23903,1872" path="m288,15551l288,13679,24191,13679,24191,15551,288,15551e" filled="t" fillcolor="#FFFFFF" stroked="f">
                <v:path arrowok="t"/>
                <v:fill/>
              </v:shape>
            </v:group>
            <v:group style="position:absolute;left:288;top:13679;width:23903;height:1872" coordorigin="288,13679" coordsize="23903,1872">
              <v:shape style="position:absolute;left:288;top:13679;width:23903;height:1872" coordorigin="288,13679" coordsize="23903,1872" path="m288,15551l288,13679,24191,13679,24191,15551,288,15551xe" filled="f" stroked="t" strokeweight=".35999pt" strokecolor="#000000">
                <v:path arrowok="t"/>
              </v:shape>
              <v:shape style="position:absolute;left:396;top:13708;width:698;height:454" type="#_x0000_t75">
                <v:imagedata r:id="rId14" o:title=""/>
              </v:shape>
              <v:shape style="position:absolute;left:4565;top:13758;width:490;height:266" type="#_x0000_t75">
                <v:imagedata r:id="rId15" o:title=""/>
              </v:shape>
            </v:group>
            <v:group style="position:absolute;left:5133;top:13679;width:2;height:1872" coordorigin="5133,13679" coordsize="2,1872">
              <v:shape style="position:absolute;left:5133;top:13679;width:2;height:1872" coordorigin="5133,13679" coordsize="0,1872" path="m5133,13679l5133,15551e" filled="f" stroked="t" strokeweight=".35999pt" strokecolor="#000000">
                <v:path arrowok="t"/>
              </v:shape>
            </v:group>
            <v:group style="position:absolute;left:8049;top:14399;width:497;height:2" coordorigin="8049,14399" coordsize="497,2">
              <v:shape style="position:absolute;left:8049;top:14399;width:497;height:2" coordorigin="8049,14399" coordsize="497,0" path="m8049,14399l8546,14399e" filled="f" stroked="t" strokeweight="1.079970pt" strokecolor="#A900E5">
                <v:path arrowok="t"/>
              </v:shape>
            </v:group>
            <v:group style="position:absolute;left:8049;top:14745;width:497;height:2" coordorigin="8049,14745" coordsize="497,2">
              <v:shape style="position:absolute;left:8049;top:14745;width:497;height:2" coordorigin="8049,14745" coordsize="497,0" path="m8049,14745l8546,14745e" filled="f" stroked="t" strokeweight="1.079970pt" strokecolor="#FF0000">
                <v:path arrowok="t"/>
              </v:shape>
            </v:group>
            <v:group style="position:absolute;left:8049;top:15090;width:497;height:2" coordorigin="8049,15090" coordsize="497,2">
              <v:shape style="position:absolute;left:8049;top:15090;width:497;height:2" coordorigin="8049,15090" coordsize="497,0" path="m8049,15090l8546,15090e" filled="f" stroked="t" strokeweight="1.079970pt" strokecolor="#A77000">
                <v:path arrowok="t"/>
              </v:shape>
            </v:group>
            <v:group style="position:absolute;left:13557;top:14017;width:497;height:2" coordorigin="13557,14017" coordsize="497,2">
              <v:shape style="position:absolute;left:13557;top:14017;width:497;height:2" coordorigin="13557,14017" coordsize="497,0" path="m13557,14017l14054,14017e" filled="f" stroked="t" strokeweight="1.079970pt" strokecolor="#72DFFF">
                <v:path arrowok="t"/>
              </v:shape>
            </v:group>
            <v:group style="position:absolute;left:13557;top:14284;width:497;height:238" coordorigin="13557,14284" coordsize="497,238">
              <v:shape style="position:absolute;left:13557;top:14284;width:497;height:238" coordorigin="13557,14284" coordsize="497,238" path="m13557,14521l13557,14284,14054,14284,14054,14521,13557,14521e" filled="t" fillcolor="#97DAF2" stroked="f">
                <v:path arrowok="t"/>
                <v:fill/>
              </v:shape>
            </v:group>
            <v:group style="position:absolute;left:13563;top:14679;width:105;height:2" coordorigin="13563,14679" coordsize="105,2">
              <v:shape style="position:absolute;left:13563;top:14679;width:105;height:2" coordorigin="13563,14679" coordsize="105,0" path="m13563,14679l13668,14679e" filled="f" stroked="t" strokeweight=".85012pt" strokecolor="#8DD0E5">
                <v:path arrowok="t"/>
              </v:shape>
            </v:group>
            <v:group style="position:absolute;left:13773;top:14691;width:90;height:2" coordorigin="13773,14691" coordsize="90,2">
              <v:shape style="position:absolute;left:13773;top:14691;width:90;height:2" coordorigin="13773,14691" coordsize="90,0" path="m13773,14691l13863,14691e" filled="f" stroked="t" strokeweight=".85011pt" strokecolor="#8DD0E5">
                <v:path arrowok="t"/>
              </v:shape>
            </v:group>
            <v:group style="position:absolute;left:13563;top:14736;width:165;height:2" coordorigin="13563,14736" coordsize="165,2">
              <v:shape style="position:absolute;left:13563;top:14736;width:165;height:2" coordorigin="13563,14736" coordsize="165,0" path="m13563,14736l13728,14736e" filled="f" stroked="t" strokeweight=".85012pt" strokecolor="#8DD0E5">
                <v:path arrowok="t"/>
              </v:shape>
            </v:group>
            <v:group style="position:absolute;left:13557;top:14789;width:5;height:15" coordorigin="13557,14789" coordsize="5,15">
              <v:shape style="position:absolute;left:13557;top:14789;width:5;height:15" coordorigin="13557,14789" coordsize="5,15" path="m13567,14796l13572,14796e" filled="f" stroked="t" strokeweight=".85012pt" strokecolor="#8DD0E5">
                <v:path arrowok="t"/>
              </v:shape>
            </v:group>
            <v:group style="position:absolute;left:13593;top:14789;width:15;height:15" coordorigin="13593,14789" coordsize="15,15">
              <v:shape style="position:absolute;left:13593;top:14789;width:15;height:15" coordorigin="13593,14789" coordsize="15,15" path="m13593,14796l13608,14796e" filled="f" stroked="t" strokeweight=".85012pt" strokecolor="#8DD0E5">
                <v:path arrowok="t"/>
              </v:shape>
            </v:group>
            <v:group style="position:absolute;left:13638;top:14789;width:15;height:15" coordorigin="13638,14789" coordsize="15,15">
              <v:shape style="position:absolute;left:13638;top:14789;width:15;height:15" coordorigin="13638,14789" coordsize="15,15" path="m13638,14796l13653,14796e" filled="f" stroked="t" strokeweight=".85012pt" strokecolor="#8DD0E5">
                <v:path arrowok="t"/>
              </v:shape>
            </v:group>
            <v:group style="position:absolute;left:13668;top:14789;width:15;height:15" coordorigin="13668,14789" coordsize="15,15">
              <v:shape style="position:absolute;left:13668;top:14789;width:15;height:15" coordorigin="13668,14789" coordsize="15,15" path="m13668,14796l13683,14796e" filled="f" stroked="t" strokeweight=".85012pt" strokecolor="#8DD0E5">
                <v:path arrowok="t"/>
              </v:shape>
            </v:group>
            <v:group style="position:absolute;left:13698;top:14789;width:15;height:15" coordorigin="13698,14789" coordsize="15,15">
              <v:shape style="position:absolute;left:13698;top:14789;width:15;height:15" coordorigin="13698,14789" coordsize="15,15" path="m13698,14796l13713,14796e" filled="f" stroked="t" strokeweight=".85012pt" strokecolor="#8DD0E5">
                <v:path arrowok="t"/>
              </v:shape>
            </v:group>
            <v:group style="position:absolute;left:13728;top:14789;width:45;height:15" coordorigin="13728,14789" coordsize="45,15">
              <v:shape style="position:absolute;left:13728;top:14789;width:45;height:15" coordorigin="13728,14789" coordsize="45,15" path="m13728,14796l13773,14796e" filled="f" stroked="t" strokeweight=".85012pt" strokecolor="#8DD0E5">
                <v:path arrowok="t"/>
              </v:shape>
            </v:group>
            <v:group style="position:absolute;left:13788;top:14789;width:15;height:15" coordorigin="13788,14789" coordsize="15,15">
              <v:shape style="position:absolute;left:13788;top:14789;width:15;height:15" coordorigin="13788,14789" coordsize="15,15" path="m13788,14796l13803,14796e" filled="f" stroked="t" strokeweight=".85012pt" strokecolor="#8DD0E5">
                <v:path arrowok="t"/>
              </v:shape>
            </v:group>
            <v:group style="position:absolute;left:13848;top:14789;width:15;height:15" coordorigin="13848,14789" coordsize="15,15">
              <v:shape style="position:absolute;left:13848;top:14789;width:15;height:15" coordorigin="13848,14789" coordsize="15,15" path="m13848,14796l13863,14796e" filled="f" stroked="t" strokeweight=".85012pt" strokecolor="#8DD0E5">
                <v:path arrowok="t"/>
              </v:shape>
            </v:group>
            <v:group style="position:absolute;left:13563;top:14856;width:225;height:2" coordorigin="13563,14856" coordsize="225,2">
              <v:shape style="position:absolute;left:13563;top:14856;width:225;height:2" coordorigin="13563,14856" coordsize="225,0" path="m13563,14856l13788,14856e" filled="f" stroked="t" strokeweight=".85012pt" strokecolor="#8DD0E5">
                <v:path arrowok="t"/>
              </v:shape>
            </v:group>
            <v:group style="position:absolute;left:13788;top:14898;width:75;height:2" coordorigin="13788,14898" coordsize="75,2">
              <v:shape style="position:absolute;left:13788;top:14898;width:75;height:2" coordorigin="13788,14898" coordsize="75,0" path="m13788,14898l13863,14898e" filled="f" stroked="t" strokeweight=".85012pt" strokecolor="#8DD0E5">
                <v:path arrowok="t"/>
              </v:shape>
            </v:group>
            <v:group style="position:absolute;left:13923;top:14679;width:120;height:2" coordorigin="13923,14679" coordsize="120,2">
              <v:shape style="position:absolute;left:13923;top:14679;width:120;height:2" coordorigin="13923,14679" coordsize="120,0" path="m13923,14679l14043,14679e" filled="f" stroked="t" strokeweight=".85012pt" strokecolor="#8DD0E5">
                <v:path arrowok="t"/>
              </v:shape>
            </v:group>
            <v:group style="position:absolute;left:13878;top:14736;width:176;height:2" coordorigin="13878,14736" coordsize="176,2">
              <v:shape style="position:absolute;left:13878;top:14736;width:176;height:2" coordorigin="13878,14736" coordsize="176,0" path="m13878,14736l14054,14736e" filled="f" stroked="t" strokeweight=".85012pt" strokecolor="#8DD0E5">
                <v:path arrowok="t"/>
              </v:shape>
            </v:group>
            <v:group style="position:absolute;left:13938;top:14759;width:15;height:15" coordorigin="13938,14759" coordsize="15,15">
              <v:shape style="position:absolute;left:13938;top:14759;width:15;height:15" coordorigin="13938,14759" coordsize="15,15" path="m13938,14766l13953,14766e" filled="f" stroked="t" strokeweight=".85011pt" strokecolor="#8DD0E5">
                <v:path arrowok="t"/>
              </v:shape>
            </v:group>
            <v:group style="position:absolute;left:13998;top:14803;width:30;height:32" coordorigin="13998,14803" coordsize="30,32">
              <v:shape style="position:absolute;left:13998;top:14803;width:30;height:32" coordorigin="13998,14803" coordsize="30,32" path="m13998,14835l14028,14835,14028,14803,13998,14803,13998,14835xe" filled="t" fillcolor="#8DD0E5" stroked="f">
                <v:path arrowok="t"/>
                <v:fill/>
              </v:shape>
            </v:group>
            <v:group style="position:absolute;left:13863;top:14819;width:15;height:15" coordorigin="13863,14819" coordsize="15,15">
              <v:shape style="position:absolute;left:13863;top:14819;width:15;height:15" coordorigin="13863,14819" coordsize="15,15" path="m13863,14826l13878,14826e" filled="f" stroked="t" strokeweight=".85012pt" strokecolor="#8DD0E5">
                <v:path arrowok="t"/>
              </v:shape>
            </v:group>
            <v:group style="position:absolute;left:13893;top:14819;width:15;height:15" coordorigin="13893,14819" coordsize="15,15">
              <v:shape style="position:absolute;left:13893;top:14819;width:15;height:15" coordorigin="13893,14819" coordsize="15,15" path="m13893,14826l13908,14826e" filled="f" stroked="t" strokeweight=".85012pt" strokecolor="#8DD0E5">
                <v:path arrowok="t"/>
              </v:shape>
            </v:group>
            <v:group style="position:absolute;left:13953;top:14834;width:30;height:2" coordorigin="13953,14834" coordsize="30,2">
              <v:shape style="position:absolute;left:13953;top:14834;width:30;height:2" coordorigin="13953,14834" coordsize="30,0" path="m13953,14834l13983,14834e" filled="f" stroked="t" strokeweight="1.60023pt" strokecolor="#8DD0E5">
                <v:path arrowok="t"/>
              </v:shape>
            </v:group>
            <v:group style="position:absolute;left:14013;top:14833;width:30;height:32" coordorigin="14013,14833" coordsize="30,32">
              <v:shape style="position:absolute;left:14013;top:14833;width:30;height:32" coordorigin="14013,14833" coordsize="30,32" path="m14013,14865l14043,14865,14043,14833,14013,14833,14013,14865xe" filled="t" fillcolor="#8DD0E5" stroked="f">
                <v:path arrowok="t"/>
                <v:fill/>
              </v:shape>
            </v:group>
            <v:group style="position:absolute;left:13983;top:14848;width:30;height:32" coordorigin="13983,14848" coordsize="30,32">
              <v:shape style="position:absolute;left:13983;top:14848;width:30;height:32" coordorigin="13983,14848" coordsize="30,32" path="m13983,14880l14013,14880,14013,14848,13983,14848,13983,14880xe" filled="t" fillcolor="#8DD0E5" stroked="f">
                <v:path arrowok="t"/>
                <v:fill/>
              </v:shape>
            </v:group>
            <v:group style="position:absolute;left:14013;top:14863;width:30;height:32" coordorigin="14013,14863" coordsize="30,32">
              <v:shape style="position:absolute;left:14013;top:14863;width:30;height:32" coordorigin="14013,14863" coordsize="30,32" path="m14013,14895l14043,14895,14043,14863,14013,14863,14013,14895xe" filled="t" fillcolor="#8DD0E5" stroked="f">
                <v:path arrowok="t"/>
                <v:fill/>
              </v:shape>
            </v:group>
            <v:group style="position:absolute;left:13953;top:14879;width:15;height:15" coordorigin="13953,14879" coordsize="15,15">
              <v:shape style="position:absolute;left:13953;top:14879;width:15;height:15" coordorigin="13953,14879" coordsize="15,15" path="m13953,14886l13968,14886e" filled="f" stroked="t" strokeweight=".85011pt" strokecolor="#8DD0E5">
                <v:path arrowok="t"/>
              </v:shape>
            </v:group>
            <v:group style="position:absolute;left:13983;top:14878;width:30;height:32" coordorigin="13983,14878" coordsize="30,32">
              <v:shape style="position:absolute;left:13983;top:14878;width:30;height:32" coordorigin="13983,14878" coordsize="30,32" path="m13983,14910l14013,14910,14013,14878,13983,14878,13983,14910xe" filled="t" fillcolor="#8DD0E5" stroked="f">
                <v:path arrowok="t"/>
                <v:fill/>
              </v:shape>
            </v:group>
            <v:group style="position:absolute;left:14043;top:14879;width:11;height:15" coordorigin="14043,14879" coordsize="11,15">
              <v:shape style="position:absolute;left:14043;top:14879;width:11;height:15" coordorigin="14043,14879" coordsize="11,15" path="m14043,14886l14054,14886e" filled="f" stroked="t" strokeweight=".85011pt" strokecolor="#8DD0E5">
                <v:path arrowok="t"/>
              </v:shape>
            </v:group>
            <v:group style="position:absolute;left:14028;top:14908;width:26;height:2" coordorigin="14028,14908" coordsize="26,2">
              <v:shape style="position:absolute;left:14028;top:14908;width:26;height:2" coordorigin="14028,14908" coordsize="26,2" path="m14054,14910l14054,14908,14028,14908,14028,14910,14054,14910e" filled="t" fillcolor="#8DD0E5" stroked="f">
                <v:path arrowok="t"/>
                <v:fill/>
              </v:shape>
            </v:group>
            <v:group style="position:absolute;left:13557;top:14665;width:497;height:245" coordorigin="13557,14665" coordsize="497,245">
              <v:shape style="position:absolute;left:13557;top:14665;width:497;height:245" coordorigin="13557,14665" coordsize="497,245" path="m13557,14910l13557,14665,14054,14665,14054,14910,13557,14910e" filled="f" stroked="t" strokeweight=".35999pt" strokecolor="#8DD0E5">
                <v:path arrowok="t"/>
              </v:shape>
            </v:group>
            <v:group style="position:absolute;left:23399;top:14485;width:562;height:562" coordorigin="23399,14485" coordsize="562,562">
              <v:shape style="position:absolute;left:23399;top:14485;width:562;height:562" coordorigin="23399,14485" coordsize="562,562" path="m23745,14795l23651,15047,23716,15047,23781,15033,23875,14975,23918,14925,23939,14874,23947,14860,23956,14817,23803,14817,23745,14795e" filled="t" fillcolor="#000000" stroked="f">
                <v:path arrowok="t"/>
                <v:fill/>
              </v:shape>
              <v:shape style="position:absolute;left:23399;top:14485;width:562;height:562" coordorigin="23399,14485" coordsize="562,562" path="m23680,14485l23579,14507,23486,14565,23450,14615,23421,14673,23421,14680,23399,14745,23414,14853,23435,14910,23471,14961,23529,15004,23623,14752,23565,14730,23759,14550,23860,14550,23824,14521,23781,14500,23680,14485e" filled="t" fillcolor="#000000" stroked="f">
                <v:path arrowok="t"/>
                <v:fill/>
              </v:shape>
              <v:shape style="position:absolute;left:23399;top:14485;width:562;height:562" coordorigin="23399,14485" coordsize="562,562" path="m23860,14550l23759,14550,23803,14817,23956,14817,23961,14795,23961,14737,23954,14680,23925,14629,23896,14586,23860,14550e" filled="t" fillcolor="#000000" stroked="f">
                <v:path arrowok="t"/>
                <v:fill/>
              </v:shape>
            </v:group>
            <v:group style="position:absolute;left:20879;top:15349;width:1418;height:108" coordorigin="20879,15349" coordsize="1418,108">
              <v:shape style="position:absolute;left:20879;top:15349;width:1418;height:108" coordorigin="20879,15349" coordsize="1418,108" path="m20879,15457l20879,15349,22298,15349,22298,15457,20879,15457e" filled="t" fillcolor="#000000" stroked="f">
                <v:path arrowok="t"/>
                <v:fill/>
              </v:shape>
            </v:group>
            <v:group style="position:absolute;left:22298;top:15349;width:1418;height:108" coordorigin="22298,15349" coordsize="1418,108">
              <v:shape style="position:absolute;left:22298;top:15349;width:1418;height:108" coordorigin="22298,15349" coordsize="1418,108" path="m22298,15457l22298,15349,23716,15349,23716,15457,22298,15457e" filled="f" stroked="t" strokeweight=".35999pt" strokecolor="#000000">
                <v:path arrowok="t"/>
              </v:shape>
            </v:group>
            <v:group style="position:absolute;left:5436;top:13924;width:180;height:173" coordorigin="5436,13924" coordsize="180,173">
              <v:shape style="position:absolute;left:5436;top:13924;width:180;height:173" coordorigin="5436,13924" coordsize="180,173" path="m5616,14097l5616,13924,5436,13924,5436,14097,5616,14097e" filled="t" fillcolor="#FF0000" stroked="f">
                <v:path arrowok="t"/>
                <v:fill/>
              </v:shape>
            </v:group>
            <v:group style="position:absolute;left:5436;top:13924;width:180;height:180" coordorigin="5436,13924" coordsize="180,180">
              <v:shape style="position:absolute;left:5436;top:13924;width:180;height:180" coordorigin="5436,13924" coordsize="180,180" path="m5616,13924l5436,13924,5436,14104,5616,14104,5616,14097,5443,14097,5443,13931,5616,13931,5616,13924e" filled="t" fillcolor="#000000" stroked="f">
                <v:path arrowok="t"/>
                <v:fill/>
              </v:shape>
              <v:shape style="position:absolute;left:5436;top:13924;width:180;height:180" coordorigin="5436,13924" coordsize="180,180" path="m5616,13931l5609,13931,5609,14097,5616,14097,5616,13931e" filled="t" fillcolor="#000000" stroked="f">
                <v:path arrowok="t"/>
                <v:fill/>
              </v:shape>
            </v:group>
            <v:group style="position:absolute;left:10526;top:14298;width:461;height:238" coordorigin="10526,14298" coordsize="461,238">
              <v:shape style="position:absolute;left:10526;top:14298;width:461;height:238" coordorigin="10526,14298" coordsize="461,238" path="m10591,14753l10767,14579e" filled="f" stroked="t" strokeweight="2.87992pt" strokecolor="#FFFF00">
                <v:path arrowok="t"/>
              </v:shape>
            </v:group>
            <v:group style="position:absolute;left:10721;top:14298;width:302;height:238" coordorigin="10721,14298" coordsize="302,238">
              <v:shape style="position:absolute;left:10721;top:14298;width:302;height:238" coordorigin="10721,14298" coordsize="302,238" path="m10721,14817l10958,14579e" filled="f" stroked="t" strokeweight="2.87992pt" strokecolor="#FFFF00">
                <v:path arrowok="t"/>
              </v:shape>
            </v:group>
            <v:group style="position:absolute;left:10973;top:14298;width:50;height:238" coordorigin="10973,14298" coordsize="50,238">
              <v:shape style="position:absolute;left:10973;top:14298;width:50;height:238" coordorigin="10973,14298" coordsize="50,238" path="m10973,14817l11023,14766e" filled="f" stroked="t" strokeweight="2.87992pt" strokecolor="#FFFF00">
                <v:path arrowok="t"/>
              </v:shape>
            </v:group>
            <v:group style="position:absolute;left:10526;top:14442;width:2;height:94" coordorigin="10526,14442" coordsize="2,94">
              <v:shape style="position:absolute;left:10526;top:14442;width:2;height:94" coordorigin="10526,14442" coordsize="0,94" path="m10526,14536l10526,14442e" filled="f" stroked="t" strokeweight="1.079970pt" strokecolor="#000000">
                <v:path arrowok="t"/>
              </v:shape>
            </v:group>
            <v:group style="position:absolute;left:10526;top:14298;width:58;height:43" coordorigin="10526,14298" coordsize="58,43">
              <v:shape style="position:absolute;left:10526;top:14298;width:58;height:43" coordorigin="10526,14298" coordsize="58,43" path="m10526,14341l10526,14298,10584,14298e" filled="f" stroked="t" strokeweight="1.079970pt" strokecolor="#000000">
                <v:path arrowok="t"/>
              </v:shape>
            </v:group>
            <v:group style="position:absolute;left:10685;top:14298;width:101;height:2" coordorigin="10685,14298" coordsize="101,2">
              <v:shape style="position:absolute;left:10685;top:14298;width:101;height:2" coordorigin="10685,14298" coordsize="101,0" path="m10685,14298l10785,14298e" filled="f" stroked="t" strokeweight="1.079970pt" strokecolor="#000000">
                <v:path arrowok="t"/>
              </v:shape>
            </v:group>
            <v:group style="position:absolute;left:10886;top:14298;width:101;height:2" coordorigin="10886,14298" coordsize="101,2">
              <v:shape style="position:absolute;left:10886;top:14298;width:101;height:2" coordorigin="10886,14298" coordsize="101,0" path="m10886,14298l10987,14298e" filled="f" stroked="t" strokeweight="1.079970pt" strokecolor="#000000">
                <v:path arrowok="t"/>
              </v:shape>
            </v:group>
            <v:group style="position:absolute;left:11023;top:14356;width:2;height:101" coordorigin="11023,14356" coordsize="2,101">
              <v:shape style="position:absolute;left:11023;top:14356;width:2;height:101" coordorigin="11023,14356" coordsize="0,101" path="m11023,14356l11023,14457e" filled="f" stroked="t" strokeweight="1.079970pt" strokecolor="#000000">
                <v:path arrowok="t"/>
              </v:shape>
            </v:group>
            <v:group style="position:absolute;left:10901;top:14536;width:101;height:2" coordorigin="10901,14536" coordsize="101,2">
              <v:shape style="position:absolute;left:10901;top:14536;width:101;height:2" coordorigin="10901,14536" coordsize="101,0" path="m11001,14536l10901,14536e" filled="f" stroked="t" strokeweight="1.079970pt" strokecolor="#000000">
                <v:path arrowok="t"/>
              </v:shape>
            </v:group>
            <v:group style="position:absolute;left:10706;top:14536;width:101;height:2" coordorigin="10706,14536" coordsize="101,2">
              <v:shape style="position:absolute;left:10706;top:14536;width:101;height:2" coordorigin="10706,14536" coordsize="101,0" path="m10807,14536l10706,14536e" filled="f" stroked="t" strokeweight="1.079970pt" strokecolor="#000000">
                <v:path arrowok="t"/>
              </v:shape>
            </v:group>
            <v:group style="position:absolute;left:10526;top:14536;width:79;height:2" coordorigin="10526,14536" coordsize="79,2">
              <v:shape style="position:absolute;left:10526;top:14536;width:79;height:2" coordorigin="10526,14536" coordsize="79,0" path="m10605,14536l10526,14536e" filled="f" stroked="t" strokeweight="1.079970pt" strokecolor="#000000">
                <v:path arrowok="t"/>
              </v:shape>
            </v:group>
            <v:group style="position:absolute;left:10526;top:14010;width:497;height:2" coordorigin="10526,14010" coordsize="497,2">
              <v:shape style="position:absolute;left:10526;top:14010;width:497;height:2" coordorigin="10526,14010" coordsize="497,0" path="m10526,14010l11023,14010e" filled="f" stroked="t" strokeweight="1.079970pt" strokecolor="#818181">
                <v:path arrowok="t"/>
              </v:shape>
            </v:group>
            <v:group style="position:absolute;left:16084;top:14219;width:2;height:180" coordorigin="16084,14219" coordsize="2,180">
              <v:shape style="position:absolute;left:16084;top:14219;width:2;height:180" coordorigin="16084,14219" coordsize="0,180" path="m16084,14399l16084,14219e" filled="f" stroked="t" strokeweight=".35999pt" strokecolor="#FF0000">
                <v:path arrowok="t"/>
              </v:shape>
            </v:group>
            <v:group style="position:absolute;left:16207;top:14219;width:180;height:2" coordorigin="16207,14219" coordsize="180,2">
              <v:shape style="position:absolute;left:16207;top:14219;width:180;height:2" coordorigin="16207,14219" coordsize="180,0" path="m16207,14219l16387,14219e" filled="f" stroked="t" strokeweight=".35999pt" strokecolor="#FF0000">
                <v:path arrowok="t"/>
              </v:shape>
            </v:group>
            <v:group style="position:absolute;left:16502;top:14219;width:79;height:101" coordorigin="16502,14219" coordsize="79,101">
              <v:shape style="position:absolute;left:16502;top:14219;width:79;height:101" coordorigin="16502,14219" coordsize="79,101" path="m16502,14219l16581,14219,16581,14320e" filled="f" stroked="t" strokeweight=".35999pt" strokecolor="#FF0000">
                <v:path arrowok="t"/>
              </v:shape>
            </v:group>
            <v:group style="position:absolute;left:16423;top:14442;width:158;height:14" coordorigin="16423,14442" coordsize="158,14">
              <v:shape style="position:absolute;left:16423;top:14442;width:158;height:14" coordorigin="16423,14442" coordsize="158,14" path="m16581,14442l16581,14457,16423,14457e" filled="f" stroked="t" strokeweight=".35999pt" strokecolor="#FF0000">
                <v:path arrowok="t"/>
              </v:shape>
            </v:group>
            <v:group style="position:absolute;left:16048;top:14413;width:79;height:79" coordorigin="16048,14413" coordsize="79,79">
              <v:shape style="position:absolute;left:16048;top:14413;width:79;height:79" coordorigin="16048,14413" coordsize="79,79" path="m16056,14413l16048,14421,16084,14449,16048,14485,16056,14493,16092,14457,16099,14457,16056,14413e" filled="t" fillcolor="#FF0000" stroked="f">
                <v:path arrowok="t"/>
                <v:fill/>
              </v:shape>
              <v:shape style="position:absolute;left:16048;top:14413;width:79;height:79" coordorigin="16048,14413" coordsize="79,79" path="m16099,14457l16092,14457,16120,14493,16128,14485,16099,14457e" filled="t" fillcolor="#FF0000" stroked="f">
                <v:path arrowok="t"/>
                <v:fill/>
              </v:shape>
              <v:shape style="position:absolute;left:16048;top:14413;width:79;height:79" coordorigin="16048,14413" coordsize="79,79" path="m16120,14413l16092,14449,16128,14421,16120,14413e" filled="t" fillcolor="#FF0000" stroked="f">
                <v:path arrowok="t"/>
                <v:fill/>
              </v:shape>
            </v:group>
            <v:group style="position:absolute;left:16113;top:14176;width:86;height:86" coordorigin="16113,14176" coordsize="86,86">
              <v:shape style="position:absolute;left:16113;top:14176;width:86;height:86" coordorigin="16113,14176" coordsize="86,86" path="m16120,14176l16113,14183,16149,14219,16113,14255,16120,14262,16156,14226,16171,14226,16164,14219,16171,14212,16156,14212,16120,14176e" filled="t" fillcolor="#FF0000" stroked="f">
                <v:path arrowok="t"/>
                <v:fill/>
              </v:shape>
              <v:shape style="position:absolute;left:16113;top:14176;width:86;height:86" coordorigin="16113,14176" coordsize="86,86" path="m16171,14226l16156,14226,16192,14262,16200,14255,16171,14226e" filled="t" fillcolor="#FF0000" stroked="f">
                <v:path arrowok="t"/>
                <v:fill/>
              </v:shape>
              <v:shape style="position:absolute;left:16113;top:14176;width:86;height:86" coordorigin="16113,14176" coordsize="86,86" path="m16192,14176l16156,14212,16171,14212,16200,14183,16192,14176e" filled="t" fillcolor="#FF0000" stroked="f">
                <v:path arrowok="t"/>
                <v:fill/>
              </v:shape>
            </v:group>
            <v:group style="position:absolute;left:16408;top:14176;width:86;height:86" coordorigin="16408,14176" coordsize="86,86">
              <v:shape style="position:absolute;left:16408;top:14176;width:86;height:86" coordorigin="16408,14176" coordsize="86,86" path="m16416,14176l16408,14183,16444,14219,16408,14255,16416,14262,16452,14226,16466,14226,16459,14219,16466,14212,16452,14212,16416,14176e" filled="t" fillcolor="#FF0000" stroked="f">
                <v:path arrowok="t"/>
                <v:fill/>
              </v:shape>
              <v:shape style="position:absolute;left:16408;top:14176;width:86;height:86" coordorigin="16408,14176" coordsize="86,86" path="m16466,14226l16452,14226,16488,14262,16495,14255,16466,14226e" filled="t" fillcolor="#FF0000" stroked="f">
                <v:path arrowok="t"/>
                <v:fill/>
              </v:shape>
              <v:shape style="position:absolute;left:16408;top:14176;width:86;height:86" coordorigin="16408,14176" coordsize="86,86" path="m16488,14176l16452,14212,16466,14212,16495,14183,16488,14176e" filled="t" fillcolor="#FF0000" stroked="f">
                <v:path arrowok="t"/>
                <v:fill/>
              </v:shape>
            </v:group>
            <v:group style="position:absolute;left:16538;top:14356;width:79;height:79" coordorigin="16538,14356" coordsize="79,79">
              <v:shape style="position:absolute;left:16538;top:14356;width:79;height:79" coordorigin="16538,14356" coordsize="79,79" path="m16574,14399l16538,14428,16545,14435,16574,14399e" filled="t" fillcolor="#FF0000" stroked="f">
                <v:path arrowok="t"/>
                <v:fill/>
              </v:shape>
              <v:shape style="position:absolute;left:16538;top:14356;width:79;height:79" coordorigin="16538,14356" coordsize="79,79" path="m16545,14356l16538,14363,16610,14435,16617,14428,16581,14399,16588,14392,16574,14392,16545,14356e" filled="t" fillcolor="#FF0000" stroked="f">
                <v:path arrowok="t"/>
                <v:fill/>
              </v:shape>
              <v:shape style="position:absolute;left:16538;top:14356;width:79;height:79" coordorigin="16538,14356" coordsize="79,79" path="m16610,14356l16574,14392,16588,14392,16617,14363,16610,14356e" filled="t" fillcolor="#FF0000" stroked="f">
                <v:path arrowok="t"/>
                <v:fill/>
              </v:shape>
            </v:group>
            <v:group style="position:absolute;left:16315;top:14413;width:79;height:79" coordorigin="16315,14413" coordsize="79,79">
              <v:shape style="position:absolute;left:16315;top:14413;width:79;height:79" coordorigin="16315,14413" coordsize="79,79" path="m16351,14457l16315,14485,16322,14493,16351,14457e" filled="t" fillcolor="#FF0000" stroked="f">
                <v:path arrowok="t"/>
                <v:fill/>
              </v:shape>
              <v:shape style="position:absolute;left:16315;top:14413;width:79;height:79" coordorigin="16315,14413" coordsize="79,79" path="m16322,14413l16315,14421,16387,14493,16394,14485,16358,14457,16365,14449,16351,14449,16322,14413e" filled="t" fillcolor="#FF0000" stroked="f">
                <v:path arrowok="t"/>
                <v:fill/>
              </v:shape>
              <v:shape style="position:absolute;left:16315;top:14413;width:79;height:79" coordorigin="16315,14413" coordsize="79,79" path="m16387,14413l16351,14449,16365,14449,16394,14421,16387,14413e" filled="t" fillcolor="#FF0000" stroked="f">
                <v:path arrowok="t"/>
                <v:fill/>
              </v:shape>
            </v:group>
            <v:group style="position:absolute;left:16084;top:14608;width:497;height:238" coordorigin="16084,14608" coordsize="497,238">
              <v:shape style="position:absolute;left:16084;top:14608;width:497;height:238" coordorigin="16084,14608" coordsize="497,238" path="m16084,14845l16084,14608,16581,14608,16581,14845,16084,14845e" filled="f" stroked="t" strokeweight="2.159940pt" strokecolor="#92E566">
                <v:path arrowok="t"/>
              </v:shape>
            </v:group>
            <v:group style="position:absolute;left:16084;top:14989;width:497;height:245" coordorigin="16084,14989" coordsize="497,245">
              <v:shape style="position:absolute;left:16084;top:14989;width:497;height:245" coordorigin="16084,14989" coordsize="497,245" path="m16084,15234l16084,14989,16581,14989,16581,15234,16084,15234e" filled="f" stroked="t" strokeweight="2.159940pt" strokecolor="#4E5B9E">
                <v:path arrowok="t"/>
              </v:shape>
            </v:group>
            <v:group style="position:absolute;left:10627;top:634;width:209;height:209" coordorigin="10627,634" coordsize="209,209">
              <v:shape style="position:absolute;left:10627;top:634;width:209;height:209" coordorigin="10627,634" coordsize="209,209" path="m10735,634l10692,641,10663,662,10641,698,10627,742,10641,778,10663,814,10692,835,10735,842,10771,835,10807,814,10829,778,10836,742,10829,698,10807,662,10771,641,10735,634e" filled="t" fillcolor="#FF00C5" stroked="f">
                <v:path arrowok="t"/>
                <v:fill/>
              </v:shape>
            </v:group>
            <v:group style="position:absolute;left:10627;top:641;width:216;height:209" coordorigin="10627,641" coordsize="216,209">
              <v:shape style="position:absolute;left:10627;top:641;width:216;height:209" coordorigin="10627,641" coordsize="216,209" path="m10735,641l10692,648,10656,670,10634,706,10627,749,10634,785,10656,821,10692,842,10735,850,10778,842,10735,842,10699,835,10663,814,10641,785,10634,749,10641,706,10663,677,10699,655,10735,648,10778,648,10735,641e" filled="t" fillcolor="#000000" stroked="f">
                <v:path arrowok="t"/>
                <v:fill/>
              </v:shape>
              <v:shape style="position:absolute;left:10627;top:641;width:216;height:209" coordorigin="10627,641" coordsize="216,209" path="m10778,648l10735,648,10771,655,10807,677,10829,706,10836,749,10829,785,10807,814,10771,835,10735,842,10778,842,10814,821,10836,785,10843,749,10836,706,10814,670,10778,648e" filled="t" fillcolor="#000000" stroked="f">
                <v:path arrowok="t"/>
                <v:fill/>
              </v:shape>
            </v:group>
            <v:group style="position:absolute;left:4392;top:3535;width:209;height:209" coordorigin="4392,3535" coordsize="209,209">
              <v:shape style="position:absolute;left:4392;top:3535;width:209;height:209" coordorigin="4392,3535" coordsize="209,209" path="m4500,3535l4457,3542,4428,3564,4406,3600,4392,3643,4406,3679,4428,3715,4457,3737,4500,3744,4536,3737,4572,3715,4593,3679,4601,3643,4593,3600,4572,3564,4536,3542,4500,3535e" filled="t" fillcolor="#FF00C5" stroked="f">
                <v:path arrowok="t"/>
                <v:fill/>
              </v:shape>
            </v:group>
            <v:group style="position:absolute;left:4392;top:3542;width:216;height:209" coordorigin="4392,3542" coordsize="216,209">
              <v:shape style="position:absolute;left:4392;top:3542;width:216;height:209" coordorigin="4392,3542" coordsize="216,209" path="m4500,3542l4457,3549,4421,3571,4399,3607,4392,3650,4399,3686,4421,3722,4457,3744,4500,3751,4543,3744,4500,3744,4464,3737,4428,3715,4406,3686,4399,3650,4406,3607,4428,3578,4464,3557,4500,3549,4543,3549,4500,3542e" filled="t" fillcolor="#000000" stroked="f">
                <v:path arrowok="t"/>
                <v:fill/>
              </v:shape>
              <v:shape style="position:absolute;left:4392;top:3542;width:216;height:209" coordorigin="4392,3542" coordsize="216,209" path="m4543,3549l4500,3549,4536,3557,4572,3578,4593,3607,4601,3650,4593,3686,4572,3715,4536,3737,4500,3744,4543,3744,4579,3722,4601,3686,4608,3650,4601,3607,4579,3571,4543,3549e" filled="t" fillcolor="#000000" stroked="f">
                <v:path arrowok="t"/>
                <v:fill/>
              </v:shape>
            </v:group>
            <v:group style="position:absolute;left:9057;top:11584;width:209;height:209" coordorigin="9057,11584" coordsize="209,209">
              <v:shape style="position:absolute;left:9057;top:11584;width:209;height:209" coordorigin="9057,11584" coordsize="209,209" path="m9165,11584l9122,11591,9093,11613,9072,11649,9057,11692,9072,11728,9093,11764,9122,11786,9165,11793,9201,11786,9237,11764,9259,11728,9266,11692,9259,11649,9237,11613,9201,11591,9165,11584e" filled="t" fillcolor="#FF00C5" stroked="f">
                <v:path arrowok="t"/>
                <v:fill/>
              </v:shape>
            </v:group>
            <v:group style="position:absolute;left:9057;top:11591;width:216;height:209" coordorigin="9057,11591" coordsize="216,209">
              <v:shape style="position:absolute;left:9057;top:11591;width:216;height:209" coordorigin="9057,11591" coordsize="216,209" path="m9165,11591l9122,11598,9086,11620,9065,11656,9057,11699,9065,11735,9086,11771,9122,11793,9165,11800,9209,11793,9165,11793,9129,11786,9093,11764,9072,11735,9065,11699,9072,11656,9093,11627,9129,11606,9165,11598,9209,11598,9165,11591e" filled="t" fillcolor="#000000" stroked="f">
                <v:path arrowok="t"/>
                <v:fill/>
              </v:shape>
              <v:shape style="position:absolute;left:9057;top:11591;width:216;height:209" coordorigin="9057,11591" coordsize="216,209" path="m9209,11598l9165,11598,9201,11606,9237,11627,9259,11656,9266,11699,9259,11735,9237,11764,9201,11786,9165,11793,9209,11793,9245,11771,9266,11735,9273,11699,9266,11656,9245,11620,9209,11598e" filled="t" fillcolor="#000000" stroked="f">
                <v:path arrowok="t"/>
                <v:fill/>
              </v:shape>
            </v:group>
            <v:group style="position:absolute;left:16056;top:9431;width:209;height:209" coordorigin="16056,9431" coordsize="209,209">
              <v:shape style="position:absolute;left:16056;top:9431;width:209;height:209" coordorigin="16056,9431" coordsize="209,209" path="m16164,9431l16120,9439,16092,9460,16070,9496,16056,9539,16070,9575,16092,9611,16120,9633,16164,9640,16200,9633,16236,9611,16257,9575,16264,9539,16257,9496,16236,9460,16200,9439,16164,9431e" filled="t" fillcolor="#FF00C5" stroked="f">
                <v:path arrowok="t"/>
                <v:fill/>
              </v:shape>
            </v:group>
            <v:group style="position:absolute;left:16056;top:9439;width:216;height:209" coordorigin="16056,9439" coordsize="216,209">
              <v:shape style="position:absolute;left:16056;top:9439;width:216;height:209" coordorigin="16056,9439" coordsize="216,209" path="m16164,9439l16120,9446,16084,9467,16063,9503,16056,9547,16063,9583,16084,9619,16120,9640,16164,9647,16207,9640,16164,9640,16128,9633,16092,9611,16070,9583,16063,9547,16070,9503,16092,9475,16128,9453,16164,9446,16207,9446,16164,9439e" filled="t" fillcolor="#000000" stroked="f">
                <v:path arrowok="t"/>
                <v:fill/>
              </v:shape>
              <v:shape style="position:absolute;left:16056;top:9439;width:216;height:209" coordorigin="16056,9439" coordsize="216,209" path="m16207,9446l16164,9446,16200,9453,16236,9475,16257,9503,16264,9547,16257,9583,16236,9611,16200,9633,16164,9640,16207,9640,16243,9619,16264,9583,16272,9547,16264,9503,16243,9467,16207,9446e" filled="t" fillcolor="#000000" stroked="f">
                <v:path arrowok="t"/>
                <v:fill/>
              </v:shape>
            </v:group>
            <v:group style="position:absolute;left:16192;top:13866;width:209;height:209" coordorigin="16192,13866" coordsize="209,209">
              <v:shape style="position:absolute;left:16192;top:13866;width:209;height:209" coordorigin="16192,13866" coordsize="209,209" path="m16300,13866l16257,13873,16228,13895,16207,13931,16192,13974,16207,14010,16228,14046,16257,14068,16300,14075,16336,14068,16372,14046,16394,14010,16401,13974,16394,13931,16372,13895,16336,13873,16300,13866e" filled="t" fillcolor="#FF00C5" stroked="f">
                <v:path arrowok="t"/>
                <v:fill/>
              </v:shape>
            </v:group>
            <v:group style="position:absolute;left:16192;top:13873;width:216;height:209" coordorigin="16192,13873" coordsize="216,209">
              <v:shape style="position:absolute;left:16192;top:13873;width:216;height:209" coordorigin="16192,13873" coordsize="216,209" path="m16300,13873l16257,13881,16221,13902,16200,13938,16192,13981,16200,14017,16221,14053,16257,14075,16300,14082,16344,14075,16300,14075,16264,14068,16228,14046,16207,14017,16200,13981,16207,13938,16228,13909,16264,13888,16300,13881,16344,13881,16300,13873e" filled="t" fillcolor="#000000" stroked="f">
                <v:path arrowok="t"/>
                <v:fill/>
              </v:shape>
              <v:shape style="position:absolute;left:16192;top:13873;width:216;height:209" coordorigin="16192,13873" coordsize="216,209" path="m16344,13881l16300,13881,16336,13888,16372,13909,16394,13938,16401,13981,16394,14017,16372,14046,16336,14068,16300,14075,16344,14075,16380,14053,16401,14017,16408,13981,16401,13938,16380,13902,16344,13881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69.669189pt;margin-top:25.180716pt;width:95.859071pt;height:15.023237pt;mso-position-horizontal-relative:page;mso-position-vertical-relative:page;z-index:-1597" type="#_x0000_t202" filled="f" stroked="f">
            <v:textbox inset="0,0,0,0">
              <w:txbxContent>
                <w:p>
                  <w:pPr>
                    <w:spacing w:before="0" w:after="0" w:line="283" w:lineRule="exact"/>
                    <w:ind w:left="20" w:right="-59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L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3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6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9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  <w:position w:val="-1"/>
                    </w:rPr>
                    <w:t>3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2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9</w:t>
      </w:r>
    </w:p>
    <w:p>
      <w:pPr>
        <w:spacing w:before="14" w:after="0" w:line="240" w:lineRule="auto"/>
        <w:ind w:left="114"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K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</w:p>
    <w:p>
      <w:pPr>
        <w:spacing w:before="0" w:after="0" w:line="287" w:lineRule="exact"/>
        <w:ind w:right="-20"/>
        <w:jc w:val="left"/>
        <w:tabs>
          <w:tab w:pos="412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br w:type="column"/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  <w:position w:val="2"/>
        </w:rPr>
        <w:t>1:10,000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  <w:position w:val="2"/>
        </w:rPr>
        <w:tab/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  <w:position w:val="2"/>
        </w:rPr>
      </w:r>
      <w:r>
        <w:rPr>
          <w:rFonts w:ascii="Arial" w:hAnsi="Arial" w:cs="Arial" w:eastAsia="Arial"/>
          <w:sz w:val="22"/>
          <w:szCs w:val="22"/>
          <w:spacing w:val="-4"/>
          <w:w w:val="101"/>
          <w:position w:val="-1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1"/>
        </w:rPr>
        <w:t>m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1000" w:bottom="800" w:left="260" w:right="260"/>
          <w:cols w:num="2" w:equalWidth="0">
            <w:col w:w="4801" w:space="14587"/>
            <w:col w:w="4572"/>
          </w:cols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olling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500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).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looking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30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500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jor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7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phy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loping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ds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5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6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ig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3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1</w:t>
      </w:r>
      <w:r>
        <w:rPr>
          <w:rFonts w:ascii="Garamond" w:hAnsi="Garamond" w:cs="Garamond" w:eastAsia="Garamond"/>
          <w:sz w:val="24"/>
          <w:szCs w:val="24"/>
          <w:spacing w:val="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4)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ig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es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7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3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7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6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t,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lding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ility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0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250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250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500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500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7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mod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ning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3.2.4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l,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y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ces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13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3.2.5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lt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He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ces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59" w:lineRule="auto"/>
        <w:ind w:left="140" w:right="76" w:firstLine="6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ining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poli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io’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NumType w:start="67"/>
          <w:pgMar w:header="775" w:footer="609" w:top="1000" w:bottom="800" w:left="1660" w:right="1660"/>
          <w:headerReference w:type="default" r:id="rId16"/>
          <w:footerReference w:type="default" r:id="rId17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60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9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Act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io</w:t>
      </w:r>
      <w:r>
        <w:rPr>
          <w:rFonts w:ascii="Garamond" w:hAnsi="Garamond" w:cs="Garamond" w:eastAsia="Garamond"/>
          <w:sz w:val="24"/>
          <w:szCs w:val="24"/>
          <w:spacing w:val="7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He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ct</w:t>
      </w:r>
      <w:r>
        <w:rPr>
          <w:rFonts w:ascii="Garamond" w:hAnsi="Garamond" w:cs="Garamond" w:eastAsia="Garamond"/>
          <w:sz w:val="24"/>
          <w:szCs w:val="24"/>
          <w:spacing w:val="9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Guid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Guid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hip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ildin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.),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phi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’s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2013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hough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oin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hould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2602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ge</w:t>
      </w:r>
      <w:r>
        <w:rPr>
          <w:rFonts w:ascii="Garamond" w:hAnsi="Garamond" w:cs="Garamond" w:eastAsia="Garamond"/>
          <w:sz w:val="24"/>
          <w:szCs w:val="24"/>
          <w:spacing w:val="-7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ces</w:t>
      </w:r>
      <w:r>
        <w:rPr>
          <w:rFonts w:ascii="Garamond" w:hAnsi="Garamond" w:cs="Garamond" w:eastAsia="Garamond"/>
          <w:sz w:val="24"/>
          <w:szCs w:val="24"/>
          <w:spacing w:val="-8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al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2"/>
          <w:w w:val="100"/>
          <w:b/>
          <w:bCs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-8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cap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ding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numb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”.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ividu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tudy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long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7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40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508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60" w:lineRule="auto"/>
        <w:ind w:left="481" w:right="81" w:firstLine="-28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62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io</w:t>
      </w:r>
      <w:r>
        <w:rPr>
          <w:rFonts w:ascii="Garamond" w:hAnsi="Garamond" w:cs="Garamond" w:eastAsia="Garamond"/>
          <w:sz w:val="24"/>
          <w:szCs w:val="24"/>
          <w:spacing w:val="23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He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20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ue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358" w:lineRule="auto"/>
        <w:ind w:left="481" w:right="80" w:firstLine="-28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62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360" w:lineRule="auto"/>
        <w:ind w:left="481" w:right="77" w:firstLine="-28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62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98" w:right="63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62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é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60" w:lineRule="auto"/>
        <w:ind w:left="481" w:right="77" w:firstLine="-28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62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jor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(500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kV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230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kV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nnin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230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unning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358" w:lineRule="auto"/>
        <w:ind w:left="481" w:right="78" w:firstLine="-28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62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407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nue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ion.</w:t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715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98" w:right="282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62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98" w:right="368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62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98" w:right="253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62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98" w:right="16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62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59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1920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/30s</w:t>
      </w:r>
      <w:r>
        <w:rPr>
          <w:rFonts w:ascii="Garamond" w:hAnsi="Garamond" w:cs="Garamond" w:eastAsia="Garamond"/>
          <w:sz w:val="24"/>
          <w:szCs w:val="24"/>
          <w:spacing w:val="-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oodl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hout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olling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</w:p>
    <w:p>
      <w:pPr>
        <w:jc w:val="both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uns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long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uns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long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169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7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‘the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.’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9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20’s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1970’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197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8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iliti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NumType w:start="70"/>
          <w:pgMar w:footer="609" w:header="775" w:top="1000" w:bottom="800" w:left="1660" w:right="1660"/>
          <w:footerReference w:type="default" r:id="rId18"/>
          <w:pgSz w:w="12240" w:h="15840"/>
        </w:sectPr>
      </w:pPr>
      <w:rPr/>
    </w:p>
    <w:p>
      <w:pPr>
        <w:spacing w:before="86" w:after="0" w:line="261" w:lineRule="exact"/>
        <w:ind w:left="5633"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87.951416pt;margin-top:6.067544pt;width:95.859071pt;height:15.023237pt;mso-position-horizontal-relative:page;mso-position-vertical-relative:paragraph;z-index:-1589" type="#_x0000_t202" filled="f" stroked="f">
            <v:textbox inset="0,0,0,0">
              <w:txbxContent>
                <w:p>
                  <w:pPr>
                    <w:spacing w:before="0" w:after="0" w:line="283" w:lineRule="exact"/>
                    <w:ind w:left="20" w:right="-59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L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3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6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9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  <w:position w:val="-1"/>
                    </w:rPr>
                    <w:t>3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3"/>
          <w:szCs w:val="23"/>
          <w:color w:val="333333"/>
          <w:spacing w:val="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3"/>
          <w:szCs w:val="23"/>
          <w:color w:val="333333"/>
          <w:spacing w:val="2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3"/>
          <w:szCs w:val="23"/>
          <w:color w:val="333333"/>
          <w:spacing w:val="-1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23"/>
          <w:szCs w:val="23"/>
          <w:color w:val="333333"/>
          <w:spacing w:val="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23"/>
          <w:szCs w:val="23"/>
          <w:color w:val="333333"/>
          <w:spacing w:val="4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3"/>
          <w:szCs w:val="23"/>
          <w:color w:val="333333"/>
          <w:spacing w:val="1"/>
          <w:w w:val="100"/>
          <w:b/>
          <w:bCs/>
          <w:position w:val="-1"/>
        </w:rPr>
        <w:t>B</w:t>
      </w:r>
      <w:r>
        <w:rPr>
          <w:rFonts w:ascii="Arial" w:hAnsi="Arial" w:cs="Arial" w:eastAsia="Arial"/>
          <w:sz w:val="23"/>
          <w:szCs w:val="23"/>
          <w:color w:val="333333"/>
          <w:spacing w:val="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23"/>
          <w:szCs w:val="23"/>
          <w:color w:val="333333"/>
          <w:spacing w:val="0"/>
          <w:w w:val="100"/>
          <w:b/>
          <w:bCs/>
          <w:position w:val="-1"/>
        </w:rPr>
        <w:t>S</w:t>
      </w:r>
      <w:r>
        <w:rPr>
          <w:rFonts w:ascii="Arial" w:hAnsi="Arial" w:cs="Arial" w:eastAsia="Arial"/>
          <w:sz w:val="23"/>
          <w:szCs w:val="23"/>
          <w:color w:val="333333"/>
          <w:spacing w:val="4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color w:val="333333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3"/>
          <w:szCs w:val="23"/>
          <w:color w:val="333333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23"/>
          <w:szCs w:val="23"/>
          <w:color w:val="333333"/>
          <w:spacing w:val="1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color w:val="333333"/>
          <w:spacing w:val="0"/>
          <w:w w:val="103"/>
          <w:b/>
          <w:bCs/>
          <w:position w:val="-1"/>
        </w:rPr>
        <w:t>E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1" w:after="0" w:line="328" w:lineRule="exact"/>
        <w:ind w:left="5089" w:right="-20"/>
        <w:jc w:val="left"/>
        <w:rPr>
          <w:rFonts w:ascii="Arial" w:hAnsi="Arial" w:cs="Arial" w:eastAsia="Arial"/>
          <w:sz w:val="29"/>
          <w:szCs w:val="2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9.066452pt;margin-top:-8.786pt;width:15.166576pt;height:107.545005pt;mso-position-horizontal-relative:page;mso-position-vertical-relative:paragraph;z-index:-1585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40" w:lineRule="auto"/>
                    <w:ind w:left="20" w:right="-59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8"/>
                      <w:w w:val="100"/>
                      <w:b/>
                      <w:bCs/>
                      <w:position w:val="2"/>
                    </w:rPr>
                    <w:t>G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6"/>
                      <w:w w:val="100"/>
                      <w:b/>
                      <w:bCs/>
                      <w:position w:val="2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2"/>
                    </w:rPr>
                    <w:t>A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2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2"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1"/>
                    </w:rPr>
                    <w:t>V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3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1"/>
                    </w:rPr>
                    <w:t>W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47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0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T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92.533813pt;margin-top:-110.334076pt;width:14.028427pt;height:87.270714pt;mso-position-horizontal-relative:page;mso-position-vertical-relative:paragraph;z-index:-1583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64" w:lineRule="exact"/>
                    <w:ind w:left="20" w:right="-56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2"/>
                      <w:w w:val="100"/>
                      <w:b/>
                      <w:bCs/>
                    </w:rPr>
                    <w:t>G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3"/>
                      <w:w w:val="100"/>
                      <w:b/>
                      <w:bCs/>
                    </w:rPr>
                    <w:t>M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46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3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28.327393pt;margin-top:-27.18041pt;width:14.005185pt;height:73.952168pt;mso-position-horizontal-relative:page;mso-position-vertical-relative:paragraph;z-index:-1582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63" w:lineRule="exact"/>
                    <w:ind w:left="20" w:right="-56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</w:rPr>
                    <w:t>F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6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38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"/>
                      <w:w w:val="103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9"/>
          <w:szCs w:val="29"/>
          <w:spacing w:val="2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9"/>
          <w:szCs w:val="29"/>
          <w:spacing w:val="-3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9"/>
          <w:szCs w:val="29"/>
          <w:spacing w:val="2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29"/>
          <w:szCs w:val="29"/>
          <w:spacing w:val="1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9"/>
          <w:szCs w:val="29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29"/>
          <w:szCs w:val="29"/>
          <w:spacing w:val="1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9"/>
          <w:szCs w:val="29"/>
          <w:spacing w:val="0"/>
          <w:w w:val="101"/>
          <w:b/>
          <w:bCs/>
          <w:position w:val="-1"/>
        </w:rPr>
        <w:t>O</w:t>
      </w:r>
      <w:r>
        <w:rPr>
          <w:rFonts w:ascii="Arial" w:hAnsi="Arial" w:cs="Arial" w:eastAsia="Arial"/>
          <w:sz w:val="29"/>
          <w:szCs w:val="29"/>
          <w:spacing w:val="8"/>
          <w:w w:val="101"/>
          <w:b/>
          <w:bCs/>
          <w:position w:val="-1"/>
        </w:rPr>
        <w:t>s</w:t>
      </w:r>
      <w:r>
        <w:rPr>
          <w:rFonts w:ascii="Arial" w:hAnsi="Arial" w:cs="Arial" w:eastAsia="Arial"/>
          <w:sz w:val="29"/>
          <w:szCs w:val="29"/>
          <w:spacing w:val="-1"/>
          <w:w w:val="101"/>
          <w:b/>
          <w:bCs/>
          <w:position w:val="-1"/>
        </w:rPr>
        <w:t>h</w:t>
      </w:r>
      <w:r>
        <w:rPr>
          <w:rFonts w:ascii="Arial" w:hAnsi="Arial" w:cs="Arial" w:eastAsia="Arial"/>
          <w:sz w:val="29"/>
          <w:szCs w:val="29"/>
          <w:spacing w:val="1"/>
          <w:w w:val="101"/>
          <w:b/>
          <w:bCs/>
          <w:position w:val="-1"/>
        </w:rPr>
        <w:t>a</w:t>
      </w:r>
      <w:r>
        <w:rPr>
          <w:rFonts w:ascii="Arial" w:hAnsi="Arial" w:cs="Arial" w:eastAsia="Arial"/>
          <w:sz w:val="29"/>
          <w:szCs w:val="29"/>
          <w:spacing w:val="7"/>
          <w:w w:val="101"/>
          <w:b/>
          <w:bCs/>
          <w:position w:val="-1"/>
        </w:rPr>
        <w:t>w</w:t>
      </w:r>
      <w:r>
        <w:rPr>
          <w:rFonts w:ascii="Arial" w:hAnsi="Arial" w:cs="Arial" w:eastAsia="Arial"/>
          <w:sz w:val="29"/>
          <w:szCs w:val="29"/>
          <w:spacing w:val="0"/>
          <w:w w:val="101"/>
          <w:b/>
          <w:bCs/>
          <w:position w:val="-1"/>
        </w:rPr>
        <w:t>a</w:t>
      </w:r>
      <w:r>
        <w:rPr>
          <w:rFonts w:ascii="Arial" w:hAnsi="Arial" w:cs="Arial" w:eastAsia="Arial"/>
          <w:sz w:val="29"/>
          <w:szCs w:val="2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3" w:after="0" w:line="338" w:lineRule="exact"/>
        <w:ind w:right="1437"/>
        <w:jc w:val="right"/>
        <w:rPr>
          <w:rFonts w:ascii="Arial" w:hAnsi="Arial" w:cs="Arial" w:eastAsia="Arial"/>
          <w:sz w:val="29"/>
          <w:szCs w:val="2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526672pt;margin-top:105.292564pt;width:114.794555pt;height:15.058429pt;mso-position-horizontal-relative:page;mso-position-vertical-relative:paragraph;z-index:-1588" type="#_x0000_t202" filled="f" stroked="f">
            <v:textbox inset="0,0,0,0">
              <w:txbxContent>
                <w:p>
                  <w:pPr>
                    <w:spacing w:before="0" w:after="0" w:line="283" w:lineRule="exact"/>
                    <w:ind w:left="20" w:right="-59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W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6"/>
                      <w:w w:val="100"/>
                      <w:b/>
                      <w:bCs/>
                      <w:position w:val="1"/>
                    </w:rPr>
                    <w:t>C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0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4"/>
                      <w:w w:val="100"/>
                      <w:b/>
                      <w:bCs/>
                      <w:position w:val="0"/>
                    </w:rPr>
                    <w:t>T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46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-1"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7"/>
                      <w:w w:val="100"/>
                      <w:b/>
                      <w:bCs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  <w:position w:val="-1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417.227774pt;margin-top:136.731821pt;width:96.489559pt;height:11.930031pt;mso-position-horizontal-relative:page;mso-position-vertical-relative:paragraph;z-index:-1586;rotation:87" type="#_x0000_t136" fillcolor="#333333" stroked="f">
            <o:extrusion v:ext="view" autorotationcenter="t"/>
            <v:textpath style="font-family:&amp;quot;Arial&amp;quot;;font-size:11pt;v-text-kern:t;mso-text-shadow:auto;font-weight:bold" string="TOWNLINE RD N"/>
          </v:shape>
        </w:pict>
      </w:r>
      <w:r>
        <w:rPr>
          <w:rFonts w:ascii="Arial" w:hAnsi="Arial" w:cs="Arial" w:eastAsia="Arial"/>
          <w:sz w:val="29"/>
          <w:szCs w:val="29"/>
          <w:spacing w:val="-2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9"/>
          <w:szCs w:val="29"/>
          <w:spacing w:val="6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29"/>
          <w:szCs w:val="29"/>
          <w:spacing w:val="-1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9"/>
          <w:szCs w:val="29"/>
          <w:spacing w:val="4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9"/>
          <w:szCs w:val="29"/>
          <w:spacing w:val="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9"/>
          <w:szCs w:val="29"/>
          <w:spacing w:val="4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9"/>
          <w:szCs w:val="29"/>
          <w:spacing w:val="-1"/>
          <w:w w:val="100"/>
          <w:b/>
          <w:bCs/>
          <w:position w:val="-1"/>
        </w:rPr>
        <w:t>p</w:t>
      </w:r>
      <w:r>
        <w:rPr>
          <w:rFonts w:ascii="Arial" w:hAnsi="Arial" w:cs="Arial" w:eastAsia="Arial"/>
          <w:sz w:val="29"/>
          <w:szCs w:val="29"/>
          <w:spacing w:val="1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9"/>
          <w:szCs w:val="29"/>
          <w:spacing w:val="4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29"/>
          <w:szCs w:val="29"/>
          <w:spacing w:val="4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9"/>
          <w:szCs w:val="29"/>
          <w:spacing w:val="-5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29"/>
          <w:szCs w:val="29"/>
          <w:spacing w:val="2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9"/>
          <w:szCs w:val="29"/>
          <w:spacing w:val="6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29"/>
          <w:szCs w:val="29"/>
          <w:spacing w:val="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9"/>
          <w:szCs w:val="29"/>
          <w:spacing w:val="2"/>
          <w:w w:val="101"/>
          <w:b/>
          <w:bCs/>
          <w:position w:val="-1"/>
        </w:rPr>
        <w:t>C</w:t>
      </w:r>
      <w:r>
        <w:rPr>
          <w:rFonts w:ascii="Arial" w:hAnsi="Arial" w:cs="Arial" w:eastAsia="Arial"/>
          <w:sz w:val="29"/>
          <w:szCs w:val="29"/>
          <w:spacing w:val="4"/>
          <w:w w:val="101"/>
          <w:b/>
          <w:bCs/>
          <w:position w:val="-1"/>
        </w:rPr>
        <w:t>l</w:t>
      </w:r>
      <w:r>
        <w:rPr>
          <w:rFonts w:ascii="Arial" w:hAnsi="Arial" w:cs="Arial" w:eastAsia="Arial"/>
          <w:sz w:val="29"/>
          <w:szCs w:val="29"/>
          <w:spacing w:val="1"/>
          <w:w w:val="101"/>
          <w:b/>
          <w:bCs/>
          <w:position w:val="-1"/>
        </w:rPr>
        <w:t>a</w:t>
      </w:r>
      <w:r>
        <w:rPr>
          <w:rFonts w:ascii="Arial" w:hAnsi="Arial" w:cs="Arial" w:eastAsia="Arial"/>
          <w:sz w:val="29"/>
          <w:szCs w:val="29"/>
          <w:spacing w:val="0"/>
          <w:w w:val="101"/>
          <w:b/>
          <w:bCs/>
          <w:position w:val="-1"/>
        </w:rPr>
        <w:t>r</w:t>
      </w:r>
      <w:r>
        <w:rPr>
          <w:rFonts w:ascii="Arial" w:hAnsi="Arial" w:cs="Arial" w:eastAsia="Arial"/>
          <w:sz w:val="29"/>
          <w:szCs w:val="29"/>
          <w:spacing w:val="4"/>
          <w:w w:val="101"/>
          <w:b/>
          <w:bCs/>
          <w:position w:val="-1"/>
        </w:rPr>
        <w:t>i</w:t>
      </w:r>
      <w:r>
        <w:rPr>
          <w:rFonts w:ascii="Arial" w:hAnsi="Arial" w:cs="Arial" w:eastAsia="Arial"/>
          <w:sz w:val="29"/>
          <w:szCs w:val="29"/>
          <w:spacing w:val="6"/>
          <w:w w:val="101"/>
          <w:b/>
          <w:bCs/>
          <w:position w:val="-1"/>
        </w:rPr>
        <w:t>n</w:t>
      </w:r>
      <w:r>
        <w:rPr>
          <w:rFonts w:ascii="Arial" w:hAnsi="Arial" w:cs="Arial" w:eastAsia="Arial"/>
          <w:sz w:val="29"/>
          <w:szCs w:val="29"/>
          <w:spacing w:val="-1"/>
          <w:w w:val="101"/>
          <w:b/>
          <w:bCs/>
          <w:position w:val="-1"/>
        </w:rPr>
        <w:t>g</w:t>
      </w:r>
      <w:r>
        <w:rPr>
          <w:rFonts w:ascii="Arial" w:hAnsi="Arial" w:cs="Arial" w:eastAsia="Arial"/>
          <w:sz w:val="29"/>
          <w:szCs w:val="29"/>
          <w:spacing w:val="2"/>
          <w:w w:val="101"/>
          <w:b/>
          <w:bCs/>
          <w:position w:val="-1"/>
        </w:rPr>
        <w:t>t</w:t>
      </w:r>
      <w:r>
        <w:rPr>
          <w:rFonts w:ascii="Arial" w:hAnsi="Arial" w:cs="Arial" w:eastAsia="Arial"/>
          <w:sz w:val="29"/>
          <w:szCs w:val="29"/>
          <w:spacing w:val="-1"/>
          <w:w w:val="101"/>
          <w:b/>
          <w:bCs/>
          <w:position w:val="-1"/>
        </w:rPr>
        <w:t>o</w:t>
      </w:r>
      <w:r>
        <w:rPr>
          <w:rFonts w:ascii="Arial" w:hAnsi="Arial" w:cs="Arial" w:eastAsia="Arial"/>
          <w:sz w:val="29"/>
          <w:szCs w:val="29"/>
          <w:spacing w:val="0"/>
          <w:w w:val="101"/>
          <w:b/>
          <w:bCs/>
          <w:position w:val="-1"/>
        </w:rPr>
        <w:t>n</w:t>
      </w:r>
      <w:r>
        <w:rPr>
          <w:rFonts w:ascii="Arial" w:hAnsi="Arial" w:cs="Arial" w:eastAsia="Arial"/>
          <w:sz w:val="29"/>
          <w:szCs w:val="29"/>
          <w:spacing w:val="0"/>
          <w:w w:val="100"/>
          <w:position w:val="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360" w:bottom="0" w:left="260" w:right="220"/>
          <w:headerReference w:type="default" r:id="rId19"/>
          <w:footerReference w:type="default" r:id="rId20"/>
          <w:pgSz w:w="24480" w:h="15840" w:orient="landscape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B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v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7" w:lineRule="exact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J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4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0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3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7" w:lineRule="exact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3"/>
          <w:w w:val="101"/>
        </w:rPr>
        <w:t>F</w:t>
      </w:r>
      <w:r>
        <w:rPr>
          <w:rFonts w:ascii="Arial" w:hAnsi="Arial" w:cs="Arial" w:eastAsia="Arial"/>
          <w:sz w:val="12"/>
          <w:szCs w:val="12"/>
          <w:spacing w:val="-6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3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-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1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M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p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1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-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0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l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-5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d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j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P</w:t>
      </w:r>
      <w:r>
        <w:rPr>
          <w:rFonts w:ascii="Arial" w:hAnsi="Arial" w:cs="Arial" w:eastAsia="Arial"/>
          <w:sz w:val="12"/>
          <w:szCs w:val="12"/>
          <w:spacing w:val="-5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p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-5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9" w:after="0" w:line="240" w:lineRule="auto"/>
        <w:ind w:left="114" w:right="-37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5"/>
          <w:w w:val="100"/>
        </w:rPr>
        <w:t>(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)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ks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c.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v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c,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v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sys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ks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c.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ss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s.</w:t>
      </w:r>
    </w:p>
    <w:p>
      <w:pPr>
        <w:spacing w:before="14" w:after="0" w:line="42" w:lineRule="exact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2"/>
          <w:w w:val="100"/>
          <w:position w:val="-6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ce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  <w:position w:val="-6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4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7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-</w:t>
      </w:r>
      <w:r>
        <w:rPr>
          <w:rFonts w:ascii="Arial" w:hAnsi="Arial" w:cs="Arial" w:eastAsia="Arial"/>
          <w:sz w:val="10"/>
          <w:szCs w:val="10"/>
          <w:spacing w:val="-4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u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n</w:t>
      </w:r>
      <w:r>
        <w:rPr>
          <w:rFonts w:ascii="Arial" w:hAnsi="Arial" w:cs="Arial" w:eastAsia="Arial"/>
          <w:sz w:val="10"/>
          <w:szCs w:val="10"/>
          <w:spacing w:val="6"/>
          <w:w w:val="100"/>
          <w:position w:val="-6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c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  <w:position w:val="-6"/>
        </w:rPr>
        <w:t>C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l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,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2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0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2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</w:rPr>
        <w:t>2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3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0</w:t>
      </w:r>
      <w:r>
        <w:rPr>
          <w:rFonts w:ascii="Arial" w:hAnsi="Arial" w:cs="Arial" w:eastAsia="Arial"/>
          <w:sz w:val="22"/>
          <w:szCs w:val="22"/>
          <w:spacing w:val="-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V</w:t>
      </w:r>
      <w:r>
        <w:rPr>
          <w:rFonts w:ascii="Arial" w:hAnsi="Arial" w:cs="Arial" w:eastAsia="Arial"/>
          <w:sz w:val="22"/>
          <w:szCs w:val="22"/>
          <w:spacing w:val="2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4"/>
          <w:w w:val="101"/>
        </w:rPr>
        <w:t>J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c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left="-37" w:right="-57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14"/>
          <w:w w:val="100"/>
          <w:b/>
          <w:bCs/>
        </w:rPr>
        <w:t>T</w:t>
      </w:r>
      <w:r>
        <w:rPr>
          <w:rFonts w:ascii="Arial" w:hAnsi="Arial" w:cs="Arial" w:eastAsia="Arial"/>
          <w:sz w:val="22"/>
          <w:szCs w:val="22"/>
          <w:spacing w:val="-8"/>
          <w:w w:val="100"/>
          <w:b/>
          <w:bCs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-4"/>
          <w:w w:val="100"/>
          <w:b/>
          <w:bCs/>
        </w:rPr>
        <w:t>m</w:t>
      </w:r>
      <w:r>
        <w:rPr>
          <w:rFonts w:ascii="Arial" w:hAnsi="Arial" w:cs="Arial" w:eastAsia="Arial"/>
          <w:sz w:val="22"/>
          <w:szCs w:val="22"/>
          <w:spacing w:val="3"/>
          <w:w w:val="100"/>
          <w:b/>
          <w:bCs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-4"/>
          <w:w w:val="100"/>
          <w:b/>
          <w:bCs/>
        </w:rPr>
        <w:t>i</w:t>
      </w:r>
      <w:r>
        <w:rPr>
          <w:rFonts w:ascii="Arial" w:hAnsi="Arial" w:cs="Arial" w:eastAsia="Arial"/>
          <w:sz w:val="22"/>
          <w:szCs w:val="22"/>
          <w:spacing w:val="0"/>
          <w:w w:val="100"/>
          <w:b/>
          <w:bCs/>
        </w:rPr>
        <w:t>on</w:t>
      </w:r>
      <w:r>
        <w:rPr>
          <w:rFonts w:ascii="Arial" w:hAnsi="Arial" w:cs="Arial" w:eastAsia="Arial"/>
          <w:sz w:val="22"/>
          <w:szCs w:val="22"/>
          <w:spacing w:val="11"/>
          <w:w w:val="100"/>
          <w:b/>
          <w:bCs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1"/>
          <w:b/>
          <w:bCs/>
        </w:rPr>
        <w:t>L</w:t>
      </w:r>
      <w:r>
        <w:rPr>
          <w:rFonts w:ascii="Arial" w:hAnsi="Arial" w:cs="Arial" w:eastAsia="Arial"/>
          <w:sz w:val="22"/>
          <w:szCs w:val="22"/>
          <w:spacing w:val="3"/>
          <w:w w:val="101"/>
          <w:b/>
          <w:bCs/>
        </w:rPr>
        <w:t>i</w:t>
      </w:r>
      <w:r>
        <w:rPr>
          <w:rFonts w:ascii="Arial" w:hAnsi="Arial" w:cs="Arial" w:eastAsia="Arial"/>
          <w:sz w:val="22"/>
          <w:szCs w:val="22"/>
          <w:spacing w:val="-7"/>
          <w:w w:val="101"/>
          <w:b/>
          <w:bCs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1"/>
          <w:b/>
          <w:bCs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705" w:right="696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</w:rPr>
        <w:t>4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4</w:t>
      </w:r>
      <w:r>
        <w:rPr>
          <w:rFonts w:ascii="Arial" w:hAnsi="Arial" w:cs="Arial" w:eastAsia="Arial"/>
          <w:sz w:val="22"/>
          <w:szCs w:val="22"/>
          <w:spacing w:val="-3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V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2" w:after="0" w:line="240" w:lineRule="auto"/>
        <w:ind w:left="705" w:right="574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</w:rPr>
        <w:t>2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3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0</w:t>
      </w:r>
      <w:r>
        <w:rPr>
          <w:rFonts w:ascii="Arial" w:hAnsi="Arial" w:cs="Arial" w:eastAsia="Arial"/>
          <w:sz w:val="22"/>
          <w:szCs w:val="22"/>
          <w:spacing w:val="-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V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2" w:after="0" w:line="98" w:lineRule="exact"/>
        <w:ind w:left="705" w:right="574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  <w:position w:val="-13"/>
        </w:rPr>
        <w:t>5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13"/>
        </w:rPr>
        <w:t>0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13"/>
        </w:rPr>
        <w:t>0</w:t>
      </w:r>
      <w:r>
        <w:rPr>
          <w:rFonts w:ascii="Arial" w:hAnsi="Arial" w:cs="Arial" w:eastAsia="Arial"/>
          <w:sz w:val="22"/>
          <w:szCs w:val="22"/>
          <w:spacing w:val="-1"/>
          <w:w w:val="100"/>
          <w:position w:val="-13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1"/>
          <w:position w:val="-13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13"/>
        </w:rPr>
        <w:t>V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5.340637pt;margin-top:-93.359947pt;width:14.519209pt;height:63.253854pt;mso-position-horizontal-relative:page;mso-position-vertical-relative:paragraph;z-index:-1584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72" w:lineRule="exact"/>
                    <w:ind w:left="20" w:right="-58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5"/>
                      <w:w w:val="100"/>
                      <w:b/>
                      <w:bCs/>
                      <w:position w:val="0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K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2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1"/>
                      <w:w w:val="103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  <w:position w:val="-1"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2"/>
          <w:szCs w:val="22"/>
          <w:spacing w:val="-3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d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7"/>
          <w:w w:val="100"/>
        </w:rPr>
        <w:t>F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3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4"/>
          <w:w w:val="100"/>
        </w:rPr>
        <w:t>H</w:t>
      </w:r>
      <w:r>
        <w:rPr>
          <w:rFonts w:ascii="Arial" w:hAnsi="Arial" w:cs="Arial" w:eastAsia="Arial"/>
          <w:sz w:val="22"/>
          <w:szCs w:val="22"/>
          <w:spacing w:val="-6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g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h</w:t>
      </w:r>
      <w:r>
        <w:rPr>
          <w:rFonts w:ascii="Arial" w:hAnsi="Arial" w:cs="Arial" w:eastAsia="Arial"/>
          <w:sz w:val="22"/>
          <w:szCs w:val="22"/>
          <w:spacing w:val="4"/>
          <w:w w:val="100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y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4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0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7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61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3"/>
          <w:w w:val="100"/>
        </w:rPr>
        <w:t>H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y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d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o</w:t>
      </w:r>
      <w:r>
        <w:rPr>
          <w:rFonts w:ascii="Arial" w:hAnsi="Arial" w:cs="Arial" w:eastAsia="Arial"/>
          <w:sz w:val="22"/>
          <w:szCs w:val="22"/>
          <w:spacing w:val="8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8"/>
          <w:w w:val="100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6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5"/>
          <w:w w:val="101"/>
        </w:rPr>
        <w:t>P</w:t>
      </w:r>
      <w:r>
        <w:rPr>
          <w:rFonts w:ascii="Arial" w:hAnsi="Arial" w:cs="Arial" w:eastAsia="Arial"/>
          <w:sz w:val="22"/>
          <w:szCs w:val="22"/>
          <w:spacing w:val="5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p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y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365" w:lineRule="auto"/>
        <w:ind w:right="-58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16"/>
          <w:w w:val="101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3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c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u</w:t>
      </w:r>
      <w:r>
        <w:rPr>
          <w:rFonts w:ascii="Arial" w:hAnsi="Arial" w:cs="Arial" w:eastAsia="Arial"/>
          <w:sz w:val="22"/>
          <w:szCs w:val="22"/>
          <w:spacing w:val="5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 </w:t>
      </w:r>
      <w:r>
        <w:rPr>
          <w:rFonts w:ascii="Arial" w:hAnsi="Arial" w:cs="Arial" w:eastAsia="Arial"/>
          <w:sz w:val="22"/>
          <w:szCs w:val="22"/>
          <w:spacing w:val="-16"/>
          <w:w w:val="101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3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 </w:t>
      </w:r>
      <w:r>
        <w:rPr>
          <w:rFonts w:ascii="Arial" w:hAnsi="Arial" w:cs="Arial" w:eastAsia="Arial"/>
          <w:sz w:val="22"/>
          <w:szCs w:val="22"/>
          <w:spacing w:val="-9"/>
          <w:w w:val="101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</w:rPr>
        <w:t>l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d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78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7"/>
          <w:w w:val="100"/>
        </w:rPr>
        <w:t>F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3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L</w:t>
      </w:r>
      <w:r>
        <w:rPr>
          <w:rFonts w:ascii="Arial" w:hAnsi="Arial" w:cs="Arial" w:eastAsia="Arial"/>
          <w:sz w:val="22"/>
          <w:szCs w:val="22"/>
          <w:spacing w:val="5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d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5"/>
          <w:w w:val="101"/>
        </w:rPr>
        <w:t>P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u</w:t>
      </w:r>
      <w:r>
        <w:rPr>
          <w:rFonts w:ascii="Arial" w:hAnsi="Arial" w:cs="Arial" w:eastAsia="Arial"/>
          <w:sz w:val="22"/>
          <w:szCs w:val="22"/>
          <w:spacing w:val="5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c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h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0" w:after="0" w:line="252" w:lineRule="exact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1"/>
        </w:rPr>
        <w:t>(</w:t>
      </w:r>
      <w:r>
        <w:rPr>
          <w:rFonts w:ascii="Arial" w:hAnsi="Arial" w:cs="Arial" w:eastAsia="Arial"/>
          <w:sz w:val="22"/>
          <w:szCs w:val="22"/>
          <w:spacing w:val="-1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p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d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)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23" w:after="0" w:line="240" w:lineRule="auto"/>
        <w:ind w:left="3" w:right="45"/>
        <w:jc w:val="left"/>
        <w:rPr>
          <w:rFonts w:ascii="Arial" w:hAnsi="Arial" w:cs="Arial" w:eastAsia="Arial"/>
          <w:sz w:val="30"/>
          <w:szCs w:val="30"/>
        </w:rPr>
      </w:pPr>
      <w:rPr/>
      <w:r>
        <w:rPr/>
        <w:br w:type="column"/>
      </w:r>
      <w:r>
        <w:rPr>
          <w:rFonts w:ascii="Arial" w:hAnsi="Arial" w:cs="Arial" w:eastAsia="Arial"/>
          <w:sz w:val="30"/>
          <w:szCs w:val="30"/>
          <w:spacing w:val="-2"/>
          <w:w w:val="100"/>
          <w:b/>
          <w:bCs/>
        </w:rPr>
        <w:t>C</w:t>
      </w:r>
      <w:r>
        <w:rPr>
          <w:rFonts w:ascii="Arial" w:hAnsi="Arial" w:cs="Arial" w:eastAsia="Arial"/>
          <w:sz w:val="30"/>
          <w:szCs w:val="30"/>
          <w:spacing w:val="-5"/>
          <w:w w:val="100"/>
          <w:b/>
          <w:bCs/>
        </w:rPr>
        <w:t>l</w:t>
      </w:r>
      <w:r>
        <w:rPr>
          <w:rFonts w:ascii="Arial" w:hAnsi="Arial" w:cs="Arial" w:eastAsia="Arial"/>
          <w:sz w:val="30"/>
          <w:szCs w:val="30"/>
          <w:spacing w:val="-3"/>
          <w:w w:val="100"/>
          <w:b/>
          <w:bCs/>
        </w:rPr>
        <w:t>a</w:t>
      </w:r>
      <w:r>
        <w:rPr>
          <w:rFonts w:ascii="Arial" w:hAnsi="Arial" w:cs="Arial" w:eastAsia="Arial"/>
          <w:sz w:val="30"/>
          <w:szCs w:val="30"/>
          <w:spacing w:val="5"/>
          <w:w w:val="100"/>
          <w:b/>
          <w:bCs/>
        </w:rPr>
        <w:t>r</w:t>
      </w:r>
      <w:r>
        <w:rPr>
          <w:rFonts w:ascii="Arial" w:hAnsi="Arial" w:cs="Arial" w:eastAsia="Arial"/>
          <w:sz w:val="30"/>
          <w:szCs w:val="30"/>
          <w:spacing w:val="-5"/>
          <w:w w:val="100"/>
          <w:b/>
          <w:bCs/>
        </w:rPr>
        <w:t>i</w:t>
      </w:r>
      <w:r>
        <w:rPr>
          <w:rFonts w:ascii="Arial" w:hAnsi="Arial" w:cs="Arial" w:eastAsia="Arial"/>
          <w:sz w:val="30"/>
          <w:szCs w:val="30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30"/>
          <w:szCs w:val="30"/>
          <w:spacing w:val="-5"/>
          <w:w w:val="100"/>
          <w:b/>
          <w:bCs/>
        </w:rPr>
        <w:t>g</w:t>
      </w:r>
      <w:r>
        <w:rPr>
          <w:rFonts w:ascii="Arial" w:hAnsi="Arial" w:cs="Arial" w:eastAsia="Arial"/>
          <w:sz w:val="30"/>
          <w:szCs w:val="3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0"/>
          <w:szCs w:val="30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30"/>
          <w:szCs w:val="30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30"/>
          <w:szCs w:val="3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0"/>
          <w:szCs w:val="30"/>
          <w:spacing w:val="-5"/>
          <w:w w:val="100"/>
          <w:b/>
          <w:bCs/>
        </w:rPr>
        <w:t>T</w:t>
      </w:r>
      <w:r>
        <w:rPr>
          <w:rFonts w:ascii="Arial" w:hAnsi="Arial" w:cs="Arial" w:eastAsia="Arial"/>
          <w:sz w:val="30"/>
          <w:szCs w:val="3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0"/>
          <w:szCs w:val="30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100"/>
          <w:b/>
          <w:bCs/>
        </w:rPr>
        <w:t>-</w:t>
      </w:r>
      <w:r>
        <w:rPr>
          <w:rFonts w:ascii="Arial" w:hAnsi="Arial" w:cs="Arial" w:eastAsia="Arial"/>
          <w:sz w:val="30"/>
          <w:szCs w:val="3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0"/>
          <w:szCs w:val="30"/>
          <w:spacing w:val="-2"/>
          <w:w w:val="100"/>
          <w:b/>
          <w:bCs/>
        </w:rPr>
        <w:t>A</w:t>
      </w:r>
      <w:r>
        <w:rPr>
          <w:rFonts w:ascii="Arial" w:hAnsi="Arial" w:cs="Arial" w:eastAsia="Arial"/>
          <w:sz w:val="30"/>
          <w:szCs w:val="30"/>
          <w:spacing w:val="-5"/>
          <w:w w:val="100"/>
          <w:b/>
          <w:bCs/>
        </w:rPr>
        <w:t>d</w:t>
      </w:r>
      <w:r>
        <w:rPr>
          <w:rFonts w:ascii="Arial" w:hAnsi="Arial" w:cs="Arial" w:eastAsia="Arial"/>
          <w:sz w:val="30"/>
          <w:szCs w:val="30"/>
          <w:spacing w:val="2"/>
          <w:w w:val="100"/>
          <w:b/>
          <w:bCs/>
        </w:rPr>
        <w:t>j</w:t>
      </w:r>
      <w:r>
        <w:rPr>
          <w:rFonts w:ascii="Arial" w:hAnsi="Arial" w:cs="Arial" w:eastAsia="Arial"/>
          <w:sz w:val="30"/>
          <w:szCs w:val="30"/>
          <w:spacing w:val="-3"/>
          <w:w w:val="100"/>
          <w:b/>
          <w:bCs/>
        </w:rPr>
        <w:t>a</w:t>
      </w:r>
      <w:r>
        <w:rPr>
          <w:rFonts w:ascii="Arial" w:hAnsi="Arial" w:cs="Arial" w:eastAsia="Arial"/>
          <w:sz w:val="30"/>
          <w:szCs w:val="30"/>
          <w:spacing w:val="-3"/>
          <w:w w:val="100"/>
          <w:b/>
          <w:bCs/>
        </w:rPr>
        <w:t>c</w:t>
      </w:r>
      <w:r>
        <w:rPr>
          <w:rFonts w:ascii="Arial" w:hAnsi="Arial" w:cs="Arial" w:eastAsia="Arial"/>
          <w:sz w:val="30"/>
          <w:szCs w:val="30"/>
          <w:spacing w:val="-3"/>
          <w:w w:val="100"/>
          <w:b/>
          <w:bCs/>
        </w:rPr>
        <w:t>e</w:t>
      </w:r>
      <w:r>
        <w:rPr>
          <w:rFonts w:ascii="Arial" w:hAnsi="Arial" w:cs="Arial" w:eastAsia="Arial"/>
          <w:sz w:val="30"/>
          <w:szCs w:val="30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30"/>
          <w:szCs w:val="3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0"/>
          <w:szCs w:val="30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100"/>
          <w:b/>
          <w:bCs/>
        </w:rPr>
        <w:t>P</w:t>
      </w:r>
      <w:r>
        <w:rPr>
          <w:rFonts w:ascii="Arial" w:hAnsi="Arial" w:cs="Arial" w:eastAsia="Arial"/>
          <w:sz w:val="30"/>
          <w:szCs w:val="30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0"/>
          <w:szCs w:val="30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30"/>
          <w:szCs w:val="30"/>
          <w:spacing w:val="-5"/>
          <w:w w:val="100"/>
          <w:b/>
          <w:bCs/>
        </w:rPr>
        <w:t>p</w:t>
      </w:r>
      <w:r>
        <w:rPr>
          <w:rFonts w:ascii="Arial" w:hAnsi="Arial" w:cs="Arial" w:eastAsia="Arial"/>
          <w:sz w:val="30"/>
          <w:szCs w:val="30"/>
          <w:spacing w:val="5"/>
          <w:w w:val="100"/>
          <w:b/>
          <w:bCs/>
        </w:rPr>
        <w:t>e</w:t>
      </w:r>
      <w:r>
        <w:rPr>
          <w:rFonts w:ascii="Arial" w:hAnsi="Arial" w:cs="Arial" w:eastAsia="Arial"/>
          <w:sz w:val="30"/>
          <w:szCs w:val="30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0"/>
          <w:szCs w:val="3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0"/>
          <w:szCs w:val="30"/>
          <w:spacing w:val="-5"/>
          <w:w w:val="100"/>
          <w:b/>
          <w:bCs/>
        </w:rPr>
        <w:t>i</w:t>
      </w:r>
      <w:r>
        <w:rPr>
          <w:rFonts w:ascii="Arial" w:hAnsi="Arial" w:cs="Arial" w:eastAsia="Arial"/>
          <w:sz w:val="30"/>
          <w:szCs w:val="30"/>
          <w:spacing w:val="5"/>
          <w:w w:val="100"/>
          <w:b/>
          <w:bCs/>
        </w:rPr>
        <w:t>e</w:t>
      </w:r>
      <w:r>
        <w:rPr>
          <w:rFonts w:ascii="Arial" w:hAnsi="Arial" w:cs="Arial" w:eastAsia="Arial"/>
          <w:sz w:val="30"/>
          <w:szCs w:val="3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0"/>
          <w:szCs w:val="3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Arial Rounded MT Bold" w:hAnsi="Arial Rounded MT Bold" w:cs="Arial Rounded MT Bold" w:eastAsia="Arial Rounded MT Bold"/>
          <w:sz w:val="28"/>
          <w:szCs w:val="28"/>
        </w:rPr>
      </w:pPr>
      <w:rPr/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</w:rPr>
        <w:t>Figure</w:t>
      </w:r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</w:rPr>
        <w:t> </w:t>
      </w:r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</w:rPr>
        <w:t>3-16</w:t>
      </w:r>
    </w:p>
    <w:p>
      <w:pPr>
        <w:jc w:val="left"/>
        <w:spacing w:after="0"/>
        <w:sectPr>
          <w:type w:val="continuous"/>
          <w:pgSz w:w="24480" w:h="15840" w:orient="landscape"/>
          <w:pgMar w:top="1000" w:bottom="800" w:left="260" w:right="220"/>
          <w:cols w:num="7" w:equalWidth="0">
            <w:col w:w="4850" w:space="866"/>
            <w:col w:w="1674" w:space="471"/>
            <w:col w:w="2054" w:space="1114"/>
            <w:col w:w="1968" w:space="1135"/>
            <w:col w:w="1350" w:space="1314"/>
            <w:col w:w="2176" w:space="2068"/>
            <w:col w:w="2960"/>
          </w:cols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42" w:lineRule="exact"/>
        <w:ind w:left="114"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2"/>
          <w:w w:val="100"/>
          <w:position w:val="-6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  <w:position w:val="-6"/>
        </w:rPr>
        <w:t>H</w:t>
      </w:r>
      <w:r>
        <w:rPr>
          <w:rFonts w:ascii="Arial" w:hAnsi="Arial" w:cs="Arial" w:eastAsia="Arial"/>
          <w:sz w:val="10"/>
          <w:szCs w:val="10"/>
          <w:spacing w:val="-7"/>
          <w:w w:val="100"/>
          <w:position w:val="-6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ce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w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h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M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t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  <w:position w:val="-6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©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6"/>
        </w:rPr>
        <w:t>Q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6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6"/>
        </w:rPr>
        <w:t>n</w:t>
      </w:r>
      <w:r>
        <w:rPr>
          <w:rFonts w:ascii="Arial" w:hAnsi="Arial" w:cs="Arial" w:eastAsia="Arial"/>
          <w:sz w:val="10"/>
          <w:szCs w:val="10"/>
          <w:spacing w:val="6"/>
          <w:w w:val="100"/>
          <w:position w:val="-6"/>
        </w:rPr>
        <w:t>’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6"/>
        </w:rPr>
        <w:t>s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44" w:lineRule="exact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br w:type="column"/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9"/>
        </w:rPr>
        <w:t>L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9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9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9"/>
        </w:rPr>
        <w:t>d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9"/>
        </w:rPr>
        <w:t> </w:t>
      </w:r>
      <w:r>
        <w:rPr>
          <w:rFonts w:ascii="Arial" w:hAnsi="Arial" w:cs="Arial" w:eastAsia="Arial"/>
          <w:sz w:val="22"/>
          <w:szCs w:val="22"/>
          <w:spacing w:val="2"/>
          <w:w w:val="101"/>
          <w:position w:val="-9"/>
        </w:rPr>
        <w:t>P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-9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-9"/>
        </w:rPr>
        <w:t>r</w:t>
      </w:r>
      <w:r>
        <w:rPr>
          <w:rFonts w:ascii="Arial" w:hAnsi="Arial" w:cs="Arial" w:eastAsia="Arial"/>
          <w:sz w:val="22"/>
          <w:szCs w:val="22"/>
          <w:spacing w:val="-4"/>
          <w:w w:val="101"/>
          <w:position w:val="-9"/>
        </w:rPr>
        <w:t>c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-9"/>
        </w:rPr>
        <w:t>e</w:t>
      </w:r>
      <w:r>
        <w:rPr>
          <w:rFonts w:ascii="Arial" w:hAnsi="Arial" w:cs="Arial" w:eastAsia="Arial"/>
          <w:sz w:val="22"/>
          <w:szCs w:val="22"/>
          <w:spacing w:val="1"/>
          <w:w w:val="101"/>
          <w:position w:val="-9"/>
        </w:rPr>
        <w:t>l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9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spacing w:before="0" w:after="0" w:line="144" w:lineRule="exact"/>
        <w:ind w:right="-20"/>
        <w:jc w:val="left"/>
        <w:tabs>
          <w:tab w:pos="6420" w:val="left"/>
          <w:tab w:pos="7680" w:val="left"/>
          <w:tab w:pos="916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br w:type="column"/>
      </w:r>
      <w:r>
        <w:rPr>
          <w:rFonts w:ascii="Arial" w:hAnsi="Arial" w:cs="Arial" w:eastAsia="Arial"/>
          <w:sz w:val="22"/>
          <w:szCs w:val="22"/>
          <w:spacing w:val="-6"/>
          <w:w w:val="100"/>
          <w:position w:val="-8"/>
        </w:rPr>
        <w:t>M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8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8"/>
        </w:rPr>
        <w:t>n</w:t>
      </w:r>
      <w:r>
        <w:rPr>
          <w:rFonts w:ascii="Arial" w:hAnsi="Arial" w:cs="Arial" w:eastAsia="Arial"/>
          <w:sz w:val="22"/>
          <w:szCs w:val="22"/>
          <w:spacing w:val="1"/>
          <w:w w:val="100"/>
          <w:position w:val="-8"/>
        </w:rPr>
        <w:t>i</w:t>
      </w:r>
      <w:r>
        <w:rPr>
          <w:rFonts w:ascii="Arial" w:hAnsi="Arial" w:cs="Arial" w:eastAsia="Arial"/>
          <w:sz w:val="22"/>
          <w:szCs w:val="22"/>
          <w:spacing w:val="-4"/>
          <w:w w:val="100"/>
          <w:position w:val="-8"/>
        </w:rPr>
        <w:t>c</w:t>
      </w:r>
      <w:r>
        <w:rPr>
          <w:rFonts w:ascii="Arial" w:hAnsi="Arial" w:cs="Arial" w:eastAsia="Arial"/>
          <w:sz w:val="22"/>
          <w:szCs w:val="22"/>
          <w:spacing w:val="1"/>
          <w:w w:val="100"/>
          <w:position w:val="-8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8"/>
        </w:rPr>
        <w:t>p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8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8"/>
        </w:rPr>
        <w:t>l</w:t>
      </w:r>
      <w:r>
        <w:rPr>
          <w:rFonts w:ascii="Arial" w:hAnsi="Arial" w:cs="Arial" w:eastAsia="Arial"/>
          <w:sz w:val="22"/>
          <w:szCs w:val="22"/>
          <w:spacing w:val="6"/>
          <w:w w:val="100"/>
          <w:position w:val="-8"/>
        </w:rPr>
        <w:t> </w:t>
      </w:r>
      <w:r>
        <w:rPr>
          <w:rFonts w:ascii="Arial" w:hAnsi="Arial" w:cs="Arial" w:eastAsia="Arial"/>
          <w:sz w:val="22"/>
          <w:szCs w:val="22"/>
          <w:spacing w:val="2"/>
          <w:w w:val="100"/>
          <w:position w:val="-8"/>
        </w:rPr>
        <w:t>B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8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8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8"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8"/>
        </w:rPr>
        <w:t>d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8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8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8"/>
        </w:rPr>
        <w:t>y</w:t>
      </w:r>
      <w:r>
        <w:rPr>
          <w:rFonts w:ascii="Arial" w:hAnsi="Arial" w:cs="Arial" w:eastAsia="Arial"/>
          <w:sz w:val="22"/>
          <w:szCs w:val="22"/>
          <w:spacing w:val="-52"/>
          <w:w w:val="100"/>
          <w:position w:val="-8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8"/>
        </w:rPr>
        <w:tab/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7"/>
        </w:rPr>
        <w:t>0</w:t>
      </w:r>
      <w:r>
        <w:rPr>
          <w:rFonts w:ascii="Arial" w:hAnsi="Arial" w:cs="Arial" w:eastAsia="Arial"/>
          <w:sz w:val="22"/>
          <w:szCs w:val="22"/>
          <w:spacing w:val="-60"/>
          <w:w w:val="100"/>
          <w:position w:val="-7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7"/>
        </w:rPr>
        <w:tab/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7"/>
        </w:rPr>
        <w:t>0</w:t>
      </w:r>
      <w:r>
        <w:rPr>
          <w:rFonts w:ascii="Arial" w:hAnsi="Arial" w:cs="Arial" w:eastAsia="Arial"/>
          <w:sz w:val="22"/>
          <w:szCs w:val="22"/>
          <w:spacing w:val="-4"/>
          <w:w w:val="100"/>
          <w:position w:val="-7"/>
        </w:rPr>
        <w:t>.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7"/>
        </w:rPr>
        <w:t>2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7"/>
        </w:rPr>
        <w:t>5</w:t>
      </w:r>
      <w:r>
        <w:rPr>
          <w:rFonts w:ascii="Arial" w:hAnsi="Arial" w:cs="Arial" w:eastAsia="Arial"/>
          <w:sz w:val="22"/>
          <w:szCs w:val="22"/>
          <w:spacing w:val="-57"/>
          <w:w w:val="100"/>
          <w:position w:val="-7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7"/>
        </w:rPr>
        <w:tab/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-7"/>
        </w:rPr>
        <w:t>0</w:t>
      </w:r>
      <w:r>
        <w:rPr>
          <w:rFonts w:ascii="Arial" w:hAnsi="Arial" w:cs="Arial" w:eastAsia="Arial"/>
          <w:sz w:val="22"/>
          <w:szCs w:val="22"/>
          <w:spacing w:val="-4"/>
          <w:w w:val="101"/>
          <w:position w:val="-7"/>
        </w:rPr>
        <w:t>.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7"/>
        </w:rPr>
        <w:t>5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1000" w:bottom="800" w:left="260" w:right="220"/>
          <w:cols w:num="3" w:equalWidth="0">
            <w:col w:w="4420" w:space="6609"/>
            <w:col w:w="1286" w:space="1818"/>
            <w:col w:w="9867"/>
          </w:cols>
        </w:sectPr>
      </w:pPr>
      <w:rPr/>
    </w:p>
    <w:p>
      <w:pPr>
        <w:spacing w:before="73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v:group style="position:absolute;margin-left:7.019805pt;margin-top:7.019505pt;width:1209.92704pt;height:777.90559pt;mso-position-horizontal-relative:page;mso-position-vertical-relative:page;z-index:-1590" coordorigin="140,140" coordsize="24199,15558">
            <v:group style="position:absolute;left:144;top:144;width:24191;height:15551" coordorigin="144,144" coordsize="24191,15551">
              <v:shape style="position:absolute;left:144;top:144;width:24191;height:15551" coordorigin="144,144" coordsize="24191,15551" path="m144,15695l144,144,24335,144,24335,15695,144,15695xe" filled="f" stroked="t" strokeweight=".35999pt" strokecolor="#000000">
                <v:path arrowok="t"/>
              </v:shape>
              <v:shape style="position:absolute;left:288;top:288;width:23903;height:13254" type="#_x0000_t75">
                <v:imagedata r:id="rId21" o:title=""/>
              </v:shape>
            </v:group>
            <v:group style="position:absolute;left:9194;top:9676;width:770;height:274" coordorigin="9194,9676" coordsize="770,274">
              <v:shape style="position:absolute;left:9194;top:9676;width:770;height:274" coordorigin="9194,9676" coordsize="770,274" path="m9504,10323l9519,10310e" filled="f" stroked="t" strokeweight="2.159940pt" strokecolor="#FF7F00">
                <v:path arrowok="t"/>
              </v:shape>
            </v:group>
            <v:group style="position:absolute;left:9194;top:9676;width:878;height:317" coordorigin="9194,9676" coordsize="878,317">
              <v:shape style="position:absolute;left:9194;top:9676;width:878;height:317" coordorigin="9194,9676" coordsize="878,317" path="m9396,10420l9562,10279e" filled="f" stroked="t" strokeweight="2.159940pt" strokecolor="#FF7F00">
                <v:path arrowok="t"/>
              </v:shape>
            </v:group>
            <v:group style="position:absolute;left:9194;top:9676;width:986;height:353" coordorigin="9194,9676" coordsize="986,353">
              <v:shape style="position:absolute;left:9194;top:9676;width:986;height:353" coordorigin="9194,9676" coordsize="986,353" path="m9288,10505l9601,10241e" filled="f" stroked="t" strokeweight="2.159940pt" strokecolor="#FF7F00">
                <v:path arrowok="t"/>
              </v:shape>
            </v:group>
            <v:group style="position:absolute;left:9216;top:9677;width:1030;height:381" coordorigin="9216,9677" coordsize="1030,381">
              <v:shape style="position:absolute;left:9216;top:9677;width:1030;height:381" coordorigin="9216,9677" coordsize="1030,381" path="m9224,10577l9657,10211e" filled="f" stroked="t" strokeweight="2.159940pt" strokecolor="#FF7F00">
                <v:path arrowok="t"/>
              </v:shape>
            </v:group>
            <v:group style="position:absolute;left:9324;top:9681;width:922;height:377" coordorigin="9324,9681" coordsize="922,377">
              <v:shape style="position:absolute;left:9324;top:9681;width:922;height:377" coordorigin="9324,9681" coordsize="922,377" path="m9383,10537l9810,10177e" filled="f" stroked="t" strokeweight="2.159940pt" strokecolor="#FF7F00">
                <v:path arrowok="t"/>
              </v:shape>
            </v:group>
            <v:group style="position:absolute;left:9432;top:9684;width:814;height:373" coordorigin="9432,9684" coordsize="814,373">
              <v:shape style="position:absolute;left:9432;top:9684;width:814;height:373" coordorigin="9432,9684" coordsize="814,373" path="m9534,10505l9954,10149e" filled="f" stroked="t" strokeweight="2.159940pt" strokecolor="#FF7F00">
                <v:path arrowok="t"/>
              </v:shape>
            </v:group>
            <v:group style="position:absolute;left:9540;top:9688;width:706;height:370" coordorigin="9540,9688" coordsize="706,370">
              <v:shape style="position:absolute;left:9540;top:9688;width:706;height:370" coordorigin="9540,9688" coordsize="706,370" path="m9692,10473l10103,10122e" filled="f" stroked="t" strokeweight="2.159940pt" strokecolor="#FF7F00">
                <v:path arrowok="t"/>
              </v:shape>
            </v:group>
            <v:group style="position:absolute;left:9648;top:9692;width:598;height:366" coordorigin="9648,9692" coordsize="598,366">
              <v:shape style="position:absolute;left:9648;top:9692;width:598;height:366" coordorigin="9648,9692" coordsize="598,366" path="m9844,10433l10245,10094e" filled="f" stroked="t" strokeweight="2.159940pt" strokecolor="#FF7F00">
                <v:path arrowok="t"/>
              </v:shape>
            </v:group>
            <v:group style="position:absolute;left:9756;top:9695;width:490;height:362" coordorigin="9756,9695" coordsize="490,362">
              <v:shape style="position:absolute;left:9756;top:9695;width:490;height:362" coordorigin="9756,9695" coordsize="490,362" path="m10002,10401l10242,10198e" filled="f" stroked="t" strokeweight="2.159940pt" strokecolor="#FF7F00">
                <v:path arrowok="t"/>
              </v:shape>
            </v:group>
            <v:group style="position:absolute;left:9864;top:9699;width:382;height:359" coordorigin="9864,9699" coordsize="382,359">
              <v:shape style="position:absolute;left:9864;top:9699;width:382;height:359" coordorigin="9864,9699" coordsize="382,359" path="m10155,10361l10240,10290e" filled="f" stroked="t" strokeweight="2.159940pt" strokecolor="#FF7F00">
                <v:path arrowok="t"/>
              </v:shape>
            </v:group>
            <v:group style="position:absolute;left:9194;top:9676;width:1051;height:382" coordorigin="9194,9676" coordsize="1051,382">
              <v:shape style="position:absolute;left:9194;top:9676;width:1051;height:382" coordorigin="9194,9676" coordsize="1051,382" path="m9194,9863l9194,9676,10245,9712,10238,10058,9194,10058,9194,9863e" filled="f" stroked="t" strokeweight="1.079970pt" strokecolor="#FF6E00">
                <v:path arrowok="t"/>
              </v:shape>
            </v:group>
            <v:group style="position:absolute;left:20743;top:11865;width:3449;height:144" coordorigin="20743,11865" coordsize="3449,144">
              <v:shape style="position:absolute;left:20743;top:11865;width:3449;height:144" coordorigin="20743,11865" coordsize="3449,144" path="m24191,12009l23133,11994,22550,11994,21981,11987,21059,11987,20858,11987,20815,11980,20743,11980,20750,11865,20858,11872,22269,11879,22687,11879,23133,11886,24191,11894e" filled="f" stroked="t" strokeweight=".35999pt" strokecolor="#FFB200">
                <v:path arrowok="t"/>
              </v:shape>
            </v:group>
            <v:group style="position:absolute;left:288;top:8128;width:3895;height:1354" coordorigin="288,8128" coordsize="3895,1354">
              <v:shape style="position:absolute;left:288;top:8128;width:3895;height:1354" coordorigin="288,8128" coordsize="3895,1354" path="m288,8128l698,8143,1548,8171,2398,8207,2866,8222,3024,8229,3218,8423,3693,8963,4183,9482,3557,9460,2822,9431,2095,9403,1361,9381,626,9352,288,9338e" filled="f" stroked="t" strokeweight=".35999pt" strokecolor="#FFB200">
                <v:path arrowok="t"/>
              </v:shape>
            </v:group>
            <v:group style="position:absolute;left:12729;top:814;width:3434;height:7804" coordorigin="12729,814" coordsize="3434,7804">
              <v:shape style="position:absolute;left:12729;top:814;width:3434;height:7804" coordorigin="12729,814" coordsize="3434,7804" path="m15825,4723l16142,4708,16128,6328,13910,6271,13910,6854,13903,7437,13903,8027,13896,8618,13089,8546,13111,7020,12765,7012,12780,5493,12729,5493,12729,4651,12736,4651,12744,3924,12736,3384,12736,3017,13888,2671,13896,1577,13608,1706,12751,2030,12765,814,13896,835,13896,1267,14155,1267,14155,835,16164,864,16142,4197,15825,4212,15825,4298,15825,4399,15825,4723e" filled="f" stroked="t" strokeweight=".35999pt" strokecolor="#FFB200">
                <v:path arrowok="t"/>
              </v:shape>
            </v:group>
            <v:group style="position:absolute;left:9281;top:1721;width:418;height:648" coordorigin="9281,1721" coordsize="418,648">
              <v:shape style="position:absolute;left:9281;top:1721;width:418;height:648" coordorigin="9281,1721" coordsize="418,648" path="m9281,2361l9288,1721,9295,1721,9698,1728,9691,2369,9288,2361,9281,2361e" filled="f" stroked="t" strokeweight=".35999pt" strokecolor="#FFB200">
                <v:path arrowok="t"/>
              </v:shape>
            </v:group>
            <v:group style="position:absolute;left:9021;top:11771;width:144;height:1764" coordorigin="9021,11771" coordsize="144,1764">
              <v:shape style="position:absolute;left:9021;top:11771;width:144;height:1764" coordorigin="9021,11771" coordsize="144,1764" path="m9021,13535l9050,11771,9165,11778,9137,13535e" filled="f" stroked="t" strokeweight=".35999pt" strokecolor="#FFB200">
                <v:path arrowok="t"/>
              </v:shape>
            </v:group>
            <v:group style="position:absolute;left:15580;top:11908;width:468;height:1627" coordorigin="15580,11908" coordsize="468,1627">
              <v:shape style="position:absolute;left:15580;top:11908;width:468;height:1627" coordorigin="15580,11908" coordsize="468,1627" path="m15580,13535l15595,11908,16048,11915,16034,13535e" filled="f" stroked="t" strokeweight=".35999pt" strokecolor="#FFB200">
                <v:path arrowok="t"/>
              </v:shape>
            </v:group>
            <v:group style="position:absolute;left:11491;top:11843;width:2290;height:1692" coordorigin="11491,11843" coordsize="2290,1692">
              <v:shape style="position:absolute;left:11491;top:11843;width:2290;height:1692" coordorigin="11491,11843" coordsize="2290,1692" path="m11491,13535l11491,12959,12636,12981,12650,11843,13780,11865,13766,13535e" filled="f" stroked="t" strokeweight=".35999pt" strokecolor="#FFB200">
                <v:path arrowok="t"/>
              </v:shape>
            </v:group>
            <v:group style="position:absolute;left:10238;top:11159;width:324;height:533" coordorigin="10238,11159" coordsize="324,533">
              <v:shape style="position:absolute;left:10238;top:11159;width:324;height:533" coordorigin="10238,11159" coordsize="324,533" path="m10238,11685l10253,11159,10562,11166,10548,11692,10238,11685e" filled="f" stroked="t" strokeweight=".35999pt" strokecolor="#FFB200">
                <v:path arrowok="t"/>
              </v:shape>
            </v:group>
            <v:group style="position:absolute;left:9137;top:11778;width:1138;height:1757" coordorigin="9137,11778" coordsize="1138,1757">
              <v:shape style="position:absolute;left:9137;top:11778;width:1138;height:1757" coordorigin="9137,11778" coordsize="1138,1757" path="m9137,13535l9158,11778,10274,11807,10253,13535e" filled="f" stroked="t" strokeweight=".35999pt" strokecolor="#FFB200">
                <v:path arrowok="t"/>
              </v:shape>
            </v:group>
            <v:group style="position:absolute;left:16214;top:10108;width:2275;height:1699" coordorigin="16214,10108" coordsize="2275,1699">
              <v:shape style="position:absolute;left:16214;top:10108;width:2275;height:1699" coordorigin="16214,10108" coordsize="2275,1699" path="m17474,11807l17474,11375,17215,11375,16956,11375,16956,11807,16214,11807,16221,10108,17589,10173,18489,10187,18482,11807,17474,11807e" filled="f" stroked="t" strokeweight=".35999pt" strokecolor="#FFB200">
                <v:path arrowok="t"/>
              </v:shape>
            </v:group>
            <v:group style="position:absolute;left:18446;top:13161;width:2246;height:374" coordorigin="18446,13161" coordsize="2246,374">
              <v:shape style="position:absolute;left:18446;top:13161;width:2246;height:374" coordorigin="18446,13161" coordsize="2246,374" path="m18446,13535l18446,13161,20678,13168,20671,13211,20692,13297,20685,13535e" filled="f" stroked="t" strokeweight=".35999pt" strokecolor="#FFB200">
                <v:path arrowok="t"/>
              </v:shape>
            </v:group>
            <v:group style="position:absolute;left:13910;top:6271;width:2225;height:641" coordorigin="13910,6271" coordsize="2225,641">
              <v:shape style="position:absolute;left:13910;top:6271;width:2225;height:641" coordorigin="13910,6271" coordsize="2225,641" path="m13910,6854l13910,6271,16128,6328,16135,6328,16128,6912,13910,6854e" filled="f" stroked="t" strokeweight=".35999pt" strokecolor="#FFB200">
                <v:path arrowok="t"/>
              </v:shape>
            </v:group>
            <v:group style="position:absolute;left:18532;top:2988;width:2282;height:194" coordorigin="18532,2988" coordsize="2282,194">
              <v:shape style="position:absolute;left:18532;top:2988;width:2282;height:194" coordorigin="18532,2988" coordsize="2282,194" path="m18532,3161l18539,2988,19720,2995,20815,3009,20815,3182,18532,3161e" filled="f" stroked="t" strokeweight=".35999pt" strokecolor="#FFB200">
                <v:path arrowok="t"/>
              </v:shape>
            </v:group>
            <v:group style="position:absolute;left:21304;top:929;width:2887;height:5536" coordorigin="21304,929" coordsize="2887,5536">
              <v:shape style="position:absolute;left:21304;top:929;width:2887;height:5536" coordorigin="21304,929" coordsize="2887,5536" path="m24191,6465l23169,6451,23183,5198,23191,3693,23212,1656,21304,1605,21304,929,23212,950,24191,965e" filled="f" stroked="t" strokeweight=".35999pt" strokecolor="#FFB200">
                <v:path arrowok="t"/>
              </v:shape>
            </v:group>
            <v:group style="position:absolute;left:20577;top:11548;width:151;height:317" coordorigin="20577,11548" coordsize="151,317">
              <v:shape style="position:absolute;left:20577;top:11548;width:151;height:317" coordorigin="20577,11548" coordsize="151,317" path="m20577,11865l20671,11836,20714,11721,20728,11548,20721,11728,20671,11836,20584,11865,20577,11865e" filled="f" stroked="t" strokeweight=".35999pt" strokecolor="#FFB200">
                <v:path arrowok="t"/>
              </v:shape>
            </v:group>
            <v:group style="position:absolute;left:20411;top:11973;width:288;height:389" coordorigin="20411,11973" coordsize="288,389">
              <v:shape style="position:absolute;left:20411;top:11973;width:288;height:389" coordorigin="20411,11973" coordsize="288,389" path="m20411,12354l20411,11973,20699,11980,20692,12362,20411,12354e" filled="f" stroked="t" strokeweight=".35999pt" strokecolor="#FFB200">
                <v:path arrowok="t"/>
              </v:shape>
            </v:group>
            <v:group style="position:absolute;left:23133;top:6451;width:1058;height:5443" coordorigin="23133,6451" coordsize="1058,5443">
              <v:shape style="position:absolute;left:23133;top:6451;width:1058;height:5443" coordorigin="23133,6451" coordsize="1058,5443" path="m24191,11894l23133,11886,23147,10238,23155,9064,23169,6451,24191,6465e" filled="f" stroked="t" strokeweight=".35999pt" strokecolor="#FFB200">
                <v:path arrowok="t"/>
              </v:shape>
            </v:group>
            <v:group style="position:absolute;left:2174;top:763;width:2318;height:5025" coordorigin="2174,763" coordsize="2318,5025">
              <v:shape style="position:absolute;left:2174;top:763;width:2318;height:5025" coordorigin="2174,763" coordsize="2318,5025" path="m3974,2390l4053,2390,4464,2397,4493,2397,4493,2505,4478,3744,4478,3938,4478,4061,4449,5788,4125,5781,3514,5774,3146,5760,2174,5731,2189,4255,2189,3549,2203,3067,2218,2412,2232,763,3550,770,4061,778,4061,792,4061,1066,3996,1066,3974,2390e" filled="f" stroked="t" strokeweight=".35999pt" strokecolor="#FFB200">
                <v:path arrowok="t"/>
              </v:shape>
            </v:group>
            <v:group style="position:absolute;left:16034;top:11915;width:130;height:1620" coordorigin="16034,11915" coordsize="130,1620">
              <v:shape style="position:absolute;left:16034;top:11915;width:130;height:1620" coordorigin="16034,11915" coordsize="130,1620" path="m16034,13535l16048,11915,16113,11915,16164,11922,16149,13535e" filled="f" stroked="t" strokeweight=".35999pt" strokecolor="#FFB200">
                <v:path arrowok="t"/>
              </v:shape>
            </v:group>
            <v:group style="position:absolute;left:11455;top:10439;width:1260;height:1289" coordorigin="11455,10439" coordsize="1260,1289">
              <v:shape style="position:absolute;left:11455;top:10439;width:1260;height:1289" coordorigin="11455,10439" coordsize="1260,1289" path="m11455,11706l11469,11008,11476,10439,12715,10454,12708,11318,12700,11728,11455,11706e" filled="f" stroked="t" strokeweight=".35999pt" strokecolor="#FFB200">
                <v:path arrowok="t"/>
              </v:shape>
            </v:group>
            <v:group style="position:absolute;left:18453;top:11922;width:2239;height:670" coordorigin="18453,11922" coordsize="2239,670">
              <v:shape style="position:absolute;left:18453;top:11922;width:2239;height:670" coordorigin="18453,11922" coordsize="2239,670" path="m20411,12354l20692,12362,20692,12592,18453,12585,18460,11922,20411,11973,20411,12354e" filled="f" stroked="t" strokeweight=".35999pt" strokecolor="#FFB200">
                <v:path arrowok="t"/>
              </v:shape>
            </v:group>
            <v:group style="position:absolute;left:16207;top:288;width:2304;height:490" coordorigin="16207,288" coordsize="2304,490">
              <v:shape style="position:absolute;left:16207;top:288;width:2304;height:490" coordorigin="16207,288" coordsize="2304,490" path="m18511,288l18511,317,18511,490,18511,626,18511,778,18122,770,17755,763,17272,763,16905,756,16725,756,16660,756,16603,749,16372,749,16264,749,16207,749,16207,540,16207,288e" filled="f" stroked="t" strokeweight=".35999pt" strokecolor="#FFB200">
                <v:path arrowok="t"/>
              </v:shape>
            </v:group>
            <v:group style="position:absolute;left:13903;top:6854;width:2225;height:641" coordorigin="13903,6854" coordsize="2225,641">
              <v:shape style="position:absolute;left:13903;top:6854;width:2225;height:641" coordorigin="13903,6854" coordsize="2225,641" path="m13903,7437l13910,6854,16128,6912,16128,7495,13903,7437e" filled="f" stroked="t" strokeweight=".35999pt" strokecolor="#FFB200">
                <v:path arrowok="t"/>
              </v:shape>
            </v:group>
            <v:group style="position:absolute;left:19151;top:288;width:490;height:504" coordorigin="19151,288" coordsize="490,504">
              <v:shape style="position:absolute;left:19151;top:288;width:490;height:504" coordorigin="19151,288" coordsize="490,504" path="m19641,288l19641,792,19151,785,19159,288e" filled="f" stroked="t" strokeweight=".35999pt" strokecolor="#FFB200">
                <v:path arrowok="t"/>
              </v:shape>
            </v:group>
            <v:group style="position:absolute;left:20296;top:10382;width:461;height:576" coordorigin="20296,10382" coordsize="461,576">
              <v:shape style="position:absolute;left:20296;top:10382;width:461;height:576" coordorigin="20296,10382" coordsize="461,576" path="m20296,10950l20303,10382,20757,10389,20757,10958,20296,10950e" filled="f" stroked="t" strokeweight=".35999pt" strokecolor="#FFB200">
                <v:path arrowok="t"/>
              </v:shape>
            </v:group>
            <v:group style="position:absolute;left:20584;top:914;width:446;height:10958" coordorigin="20584,914" coordsize="446,10958">
              <v:shape style="position:absolute;left:20584;top:914;width:446;height:10958" coordorigin="20584,914" coordsize="446,10958" path="m20584,11865l20671,11836,20721,11728,20728,11548,20750,11094,20757,10958,20757,10389,20757,10209,20764,9712,20735,9194,20735,9035,20743,8848,20771,8503,20779,7293,20757,7120,20757,6948,20786,6775,20786,6703,20815,3182,20815,3009,20822,1951,20750,1001,20656,914,20764,922,20829,922,20944,922,21031,922,20944,1008,20944,1238,20966,1591,20951,3650,20944,5184,20930,6782,20923,7300,20915,8337,20908,9035,20908,9719,20901,10216,20901,10598,20901,10756,20865,11188,20865,11462,20858,11872,20750,11865,20584,11865e" filled="f" stroked="t" strokeweight=".35999pt" strokecolor="#FFB200">
                <v:path arrowok="t"/>
              </v:shape>
            </v:group>
            <v:group style="position:absolute;left:2153;top:5731;width:2297;height:2556" coordorigin="2153,5731" coordsize="2297,2556">
              <v:shape style="position:absolute;left:2153;top:5731;width:2297;height:2556" coordorigin="2153,5731" coordsize="2297,2556" path="m3024,8229l2794,8006,2333,7610,2153,7437,2174,5868,2174,5731,3146,5760,3514,5774,4125,5781,4449,5788,4421,8287,3024,8229e" filled="f" stroked="t" strokeweight=".35999pt" strokecolor="#FFB200">
                <v:path arrowok="t"/>
              </v:shape>
            </v:group>
            <v:group style="position:absolute;left:4536;top:5788;width:914;height:2534" coordorigin="4536,5788" coordsize="914,2534">
              <v:shape style="position:absolute;left:4536;top:5788;width:914;height:2534" coordorigin="4536,5788" coordsize="914,2534" path="m4536,8287l4550,7437,4557,6588,4565,5788,4615,5788,4608,6350,4615,6638,4637,6832,4665,6984,4730,7207,4781,7351,4881,7559,4961,7689,5083,7869,5263,8092,5450,8323,5177,8315,4536,8287e" filled="f" stroked="t" strokeweight=".35999pt" strokecolor="#FFB200">
                <v:path arrowok="t"/>
              </v:shape>
            </v:group>
            <v:group style="position:absolute;left:4507;top:9496;width:4565;height:1296" coordorigin="4507,9496" coordsize="4565,1296">
              <v:shape style="position:absolute;left:4507;top:9496;width:4565;height:1296" coordorigin="4507,9496" coordsize="4565,1296" path="m7301,10785l7293,10763,7185,10403,6955,10410,6962,10749,6962,10770,6962,10785,6782,10792,5472,10792,4507,10792,4514,9835,4521,9496,5220,9525,5904,9554,6206,9561,9072,9683,9065,10763,7301,10785e" filled="f" stroked="t" strokeweight=".35999pt" strokecolor="#FFB200">
                <v:path arrowok="t"/>
              </v:shape>
            </v:group>
            <v:group style="position:absolute;left:4061;top:778;width:454;height:288" coordorigin="4061,778" coordsize="454,288">
              <v:shape style="position:absolute;left:4061;top:778;width:454;height:288" coordorigin="4061,778" coordsize="454,288" path="m4061,1066l4061,792,4061,778,4125,778,4514,785,4514,1066,4485,1066,4061,1066e" filled="f" stroked="t" strokeweight=".35999pt" strokecolor="#FFB200">
                <v:path arrowok="t"/>
              </v:shape>
            </v:group>
            <v:group style="position:absolute;left:3974;top:1066;width:511;height:1332" coordorigin="3974,1066" coordsize="511,1332">
              <v:shape style="position:absolute;left:3974;top:1066;width:511;height:1332" coordorigin="3974,1066" coordsize="511,1332" path="m3974,2390l3996,1066,4061,1066,4485,1066,4464,2397,4053,2390,3974,2390e" filled="f" stroked="t" strokeweight=".35999pt" strokecolor="#FFB200">
                <v:path arrowok="t"/>
              </v:shape>
            </v:group>
            <v:group style="position:absolute;left:4464;top:1066;width:50;height:1332" coordorigin="4464,1066" coordsize="50,1332">
              <v:shape style="position:absolute;left:4464;top:1066;width:50;height:1332" coordorigin="4464,1066" coordsize="50,1332" path="m4464,2397l4485,1066,4514,1066,4493,2397,4464,2397e" filled="f" stroked="t" strokeweight=".35999pt" strokecolor="#FFB200">
                <v:path arrowok="t"/>
              </v:shape>
            </v:group>
            <v:group style="position:absolute;left:9288;top:770;width:1908;height:950" coordorigin="9288,770" coordsize="1908,950">
              <v:shape style="position:absolute;left:9288;top:770;width:1908;height:950" coordorigin="9288,770" coordsize="1908,950" path="m9288,1721l9302,770,11196,792,9302,770,9295,1721,9288,1721e" filled="f" stroked="t" strokeweight=".35999pt" strokecolor="#FFB200">
                <v:path arrowok="t"/>
              </v:shape>
            </v:group>
            <v:group style="position:absolute;left:11188;top:792;width:396;height:677" coordorigin="11188,792" coordsize="396,677">
              <v:shape style="position:absolute;left:11188;top:792;width:396;height:677" coordorigin="11188,792" coordsize="396,677" path="m11188,1461l11196,792,11584,799,11577,1469,11188,1461e" filled="f" stroked="t" strokeweight=".35999pt" strokecolor="#FFB200">
                <v:path arrowok="t"/>
              </v:shape>
            </v:group>
            <v:group style="position:absolute;left:13903;top:288;width:1591;height:446" coordorigin="13903,288" coordsize="1591,446">
              <v:shape style="position:absolute;left:13903;top:288;width:1591;height:446" coordorigin="13903,288" coordsize="1591,446" path="m15494,288l15494,734,13903,720,13903,288e" filled="f" stroked="t" strokeweight=".35999pt" strokecolor="#FFB200">
                <v:path arrowok="t"/>
              </v:shape>
            </v:group>
            <v:group style="position:absolute;left:13888;top:8618;width:2232;height:1483" coordorigin="13888,8618" coordsize="2232,1483">
              <v:shape style="position:absolute;left:13888;top:8618;width:2232;height:1483" coordorigin="13888,8618" coordsize="2232,1483" path="m13888,9914l13888,9791,13896,9201,13896,8618,16120,8668,16106,10101,15984,10094,15444,10050,14551,9971,13888,9914e" filled="f" stroked="t" strokeweight=".35999pt" strokecolor="#FFB200">
                <v:path arrowok="t"/>
              </v:shape>
            </v:group>
            <v:group style="position:absolute;left:14205;top:11872;width:468;height:1663" coordorigin="14205,11872" coordsize="468,1663">
              <v:shape style="position:absolute;left:14205;top:11872;width:468;height:1663" coordorigin="14205,11872" coordsize="468,1663" path="m14205,13535l14220,11872,14673,11886,14666,13535e" filled="f" stroked="t" strokeweight=".35999pt" strokecolor="#FFB200">
                <v:path arrowok="t"/>
              </v:shape>
            </v:group>
            <v:group style="position:absolute;left:15120;top:11894;width:475;height:1641" coordorigin="15120,11894" coordsize="475,1641">
              <v:shape style="position:absolute;left:15120;top:11894;width:475;height:1641" coordorigin="15120,11894" coordsize="475,1641" path="m15120,13535l15134,11894,15595,11908,15580,13535e" filled="f" stroked="t" strokeweight=".35999pt" strokecolor="#FFB200">
                <v:path arrowok="t"/>
              </v:shape>
            </v:group>
            <v:group style="position:absolute;left:17215;top:11375;width:259;height:432" coordorigin="17215,11375" coordsize="259,432">
              <v:shape style="position:absolute;left:17215;top:11375;width:259;height:432" coordorigin="17215,11375" coordsize="259,432" path="m17215,11807l17215,11375,17474,11375,17474,11807,17215,11807e" filled="f" stroked="t" strokeweight=".35999pt" strokecolor="#FFB200">
                <v:path arrowok="t"/>
              </v:shape>
            </v:group>
            <v:group style="position:absolute;left:18482;top:10187;width:2275;height:1670" coordorigin="18482,10187" coordsize="2275,1670">
              <v:shape style="position:absolute;left:18482;top:10187;width:2275;height:1670" coordorigin="18482,10187" coordsize="2275,1670" path="m20296,10950l20757,10958,20750,11094,20728,11548,20289,11541,20289,11858,18482,11807,18489,10187,20757,10209,20757,10389,20303,10382,20296,10950e" filled="f" stroked="t" strokeweight=".35999pt" strokecolor="#FFB200">
                <v:path arrowok="t"/>
              </v:shape>
            </v:group>
            <v:group style="position:absolute;left:13896;top:8027;width:2225;height:641" coordorigin="13896,8027" coordsize="2225,641">
              <v:shape style="position:absolute;left:13896;top:8027;width:2225;height:641" coordorigin="13896,8027" coordsize="2225,641" path="m13896,8618l13903,8027,16120,8085,16120,8668,13896,8618e" filled="f" stroked="t" strokeweight=".35999pt" strokecolor="#FFB200">
                <v:path arrowok="t"/>
              </v:shape>
            </v:group>
            <v:group style="position:absolute;left:16322;top:871;width:2232;height:2736" coordorigin="16322,871" coordsize="2232,2736">
              <v:shape style="position:absolute;left:16322;top:871;width:2232;height:2736" coordorigin="16322,871" coordsize="2232,2736" path="m16329,3585l16322,2649,16336,2599,16372,2527,16596,2181,16653,2016,16718,1865,16740,1785,16768,1692,16804,1519,16812,1490,16819,1346,16819,1253,16819,1238,16819,1174,16819,1015,16812,936,16812,871,17827,878,18554,893,18554,950,18554,1087,18554,1224,18547,1749,18547,2297,18539,2988,18532,3161,18532,3607,17791,3607,17740,3607,17683,3607,16833,3593,16394,3593,16329,3585e" filled="f" stroked="t" strokeweight=".35999pt" strokecolor="#FFB200">
                <v:path arrowok="t"/>
              </v:shape>
            </v:group>
            <v:group style="position:absolute;left:19641;top:288;width:1130;height:518" coordorigin="19641,288" coordsize="1130,518">
              <v:shape style="position:absolute;left:19641;top:288;width:1130;height:518" coordorigin="19641,288" coordsize="1130,518" path="m20771,288l20771,634,20728,806,19641,792,19641,288e" filled="f" stroked="t" strokeweight=".35999pt" strokecolor="#FFB200">
                <v:path arrowok="t"/>
              </v:shape>
            </v:group>
            <v:group style="position:absolute;left:18511;top:288;width:648;height:497" coordorigin="18511,288" coordsize="648,497">
              <v:shape style="position:absolute;left:18511;top:288;width:648;height:497" coordorigin="18511,288" coordsize="648,497" path="m19159,288l19151,785,18511,778,18511,626,18511,490,18511,317,18511,288e" filled="f" stroked="t" strokeweight=".35999pt" strokecolor="#FFB200">
                <v:path arrowok="t"/>
              </v:shape>
            </v:group>
            <v:group style="position:absolute;left:16308;top:3585;width:2225;height:2772" coordorigin="16308,3585" coordsize="2225,2772">
              <v:shape style="position:absolute;left:16308;top:3585;width:2225;height:2772" coordorigin="16308,3585" coordsize="2225,2772" path="m16308,6328l16322,4190,16329,3585,16394,3593,16833,3593,17683,3607,17740,3607,17791,3607,18532,3607,18525,4838,18518,6357,17769,6343,17712,6343,17661,6343,16308,6328e" filled="f" stroked="t" strokeweight=".35999pt" strokecolor="#FFB200">
                <v:path arrowok="t"/>
              </v:shape>
            </v:group>
            <v:group style="position:absolute;left:20908;top:5184;width:2275;height:3881" coordorigin="20908,5184" coordsize="2275,3881">
              <v:shape style="position:absolute;left:20908;top:5184;width:2275;height:3881" coordorigin="20908,5184" coordsize="2275,3881" path="m20908,9035l20915,8337,20923,7300,20930,6782,20944,5184,23183,5198,23169,6451,23155,9064,20930,9035,20908,9035e" filled="f" stroked="t" strokeweight=".35999pt" strokecolor="#FFB200">
                <v:path arrowok="t"/>
              </v:shape>
            </v:group>
            <v:group style="position:absolute;left:20764;top:806;width:3427;height:158" coordorigin="20764,806" coordsize="3427,158">
              <v:shape style="position:absolute;left:20764;top:806;width:3427;height:158" coordorigin="20764,806" coordsize="3427,158" path="m24191,965l23212,950,21304,929,21031,922,20944,922,20829,922,20764,922,20771,806,20879,806,20937,806,22406,828,23219,835,24191,850e" filled="f" stroked="t" strokeweight=".35999pt" strokecolor="#FFB200">
                <v:path arrowok="t"/>
              </v:shape>
            </v:group>
            <v:group style="position:absolute;left:288;top:6904;width:2736;height:1325" coordorigin="288,6904" coordsize="2736,1325">
              <v:shape style="position:absolute;left:288;top:6904;width:2736;height:1325" coordorigin="288,6904" coordsize="2736,1325" path="m288,6904l1015,6904,1015,7545,2153,7567,2153,7437,2333,7610,2794,8006,3024,8229,2866,8222,2398,8207,1548,8171,698,8143,288,8128e" filled="f" stroked="t" strokeweight=".35999pt" strokecolor="#FFB200">
                <v:path arrowok="t"/>
              </v:shape>
            </v:group>
            <v:group style="position:absolute;left:288;top:9683;width:3715;height:1094" coordorigin="288,9683" coordsize="3715,1094">
              <v:shape style="position:absolute;left:288;top:9683;width:3715;height:1094" coordorigin="288,9683" coordsize="3715,1094" path="m288,9683l533,9691,1202,9719,1865,9748,2534,9777,2686,9784,2830,9813,2974,9849,3110,9899,3247,9957,3370,10029,3492,10115,3607,10209,3715,10310,4003,10619,3413,10749,3132,10742,3132,10778,2102,10770,288,10749e" filled="f" stroked="t" strokeweight=".35999pt" strokecolor="#FFB200">
                <v:path arrowok="t"/>
              </v:shape>
            </v:group>
            <v:group style="position:absolute;left:288;top:9331;width:4104;height:1461" coordorigin="288,9331" coordsize="4104,1461">
              <v:shape style="position:absolute;left:288;top:9331;width:4104;height:1461" coordorigin="288,9331" coordsize="4104,1461" path="m288,9331l4392,9496,4370,10742,4327,10792,2102,10763,288,10749e" filled="f" stroked="t" strokeweight=".35999pt" strokecolor="#FFB200">
                <v:path arrowok="t"/>
              </v:shape>
            </v:group>
            <v:group style="position:absolute;left:9165;top:9676;width:2311;height:2030" coordorigin="9165,9676" coordsize="2311,2030">
              <v:shape style="position:absolute;left:9165;top:9676;width:2311;height:2030" coordorigin="9165,9676" coordsize="2311,2030" path="m10231,10425l11404,10439,11476,10439,11469,11008,11455,11706,11390,11706,10641,11692,10584,11692,10548,11692,10562,11166,10253,11159,10238,11685,9165,11656,9180,10763,9194,9676,10245,9712,10231,10425e" filled="f" stroked="t" strokeweight=".35999pt" strokecolor="#FFB200">
                <v:path arrowok="t"/>
              </v:shape>
            </v:group>
            <v:group style="position:absolute;left:11563;top:799;width:1202;height:2570" coordorigin="11563,799" coordsize="1202,2570">
              <v:shape style="position:absolute;left:11563;top:799;width:1202;height:2570" coordorigin="11563,799" coordsize="1202,2570" path="m11563,3369l11577,1469,11584,799,11664,799,12765,814,12751,2030,11894,2361,11563,3369e" filled="f" stroked="t" strokeweight=".35999pt" strokecolor="#FFB200">
                <v:path arrowok="t"/>
              </v:shape>
            </v:group>
            <v:group style="position:absolute;left:10253;top:11807;width:1130;height:1728" coordorigin="10253,11807" coordsize="1130,1728">
              <v:shape style="position:absolute;left:10253;top:11807;width:1130;height:1728" coordorigin="10253,11807" coordsize="1130,1728" path="m10253,13535l10274,11807,11383,11829,11368,13535e" filled="f" stroked="t" strokeweight=".35999pt" strokecolor="#FFB200">
                <v:path arrowok="t"/>
              </v:shape>
            </v:group>
            <v:group style="position:absolute;left:12708;top:9842;width:1181;height:1908" coordorigin="12708,9842" coordsize="1181,1908">
              <v:shape style="position:absolute;left:12708;top:9842;width:1181;height:1908" coordorigin="12708,9842" coordsize="1181,1908" path="m13341,11742l13334,11325,12708,11318,12715,10454,13068,10461,13075,9842,13888,9914,13874,11750,13341,11742e" filled="f" stroked="t" strokeweight=".35999pt" strokecolor="#FFB200">
                <v:path arrowok="t"/>
              </v:shape>
            </v:group>
            <v:group style="position:absolute;left:16099;top:857;width:720;height:10950" coordorigin="16099,857" coordsize="720,10950">
              <v:shape style="position:absolute;left:16099;top:857;width:720;height:10950" coordorigin="16099,857" coordsize="720,10950" path="m16099,11800l16106,10101,16120,8668,16120,8085,16128,7495,16128,6912,16135,6328,16142,6328,16192,5940,16192,5817,16200,4701,16207,4377,16207,4284,16207,4197,16149,4197,16164,857,16279,864,16272,2333,16430,2297,16524,2153,16639,1850,16725,1577,16747,1289,16740,864,16812,871,16812,936,16819,1015,16819,1174,16819,1238,16819,1253,16819,1346,16812,1490,16804,1519,16768,1692,16740,1785,16718,1865,16653,2016,16596,2181,16372,2527,16336,2599,16322,2649,16329,3585,16322,4190,16308,6328,16243,6328,16228,8935,16221,10108,16214,11807,16099,11800e" filled="f" stroked="t" strokeweight=".35999pt" strokecolor="#FFB200">
                <v:path arrowok="t"/>
              </v:shape>
            </v:group>
            <v:group style="position:absolute;left:14666;top:11886;width:468;height:1649" coordorigin="14666,11886" coordsize="468,1649">
              <v:shape style="position:absolute;left:14666;top:11886;width:468;height:1649" coordorigin="14666,11886" coordsize="468,1649" path="m14666,13535l14673,11886,15134,11894,15120,13535e" filled="f" stroked="t" strokeweight=".35999pt" strokecolor="#FFB200">
                <v:path arrowok="t"/>
              </v:shape>
            </v:group>
            <v:group style="position:absolute;left:16956;top:11375;width:259;height:432" coordorigin="16956,11375" coordsize="259,432">
              <v:shape style="position:absolute;left:16956;top:11375;width:259;height:432" coordorigin="16956,11375" coordsize="259,432" path="m16956,11807l16956,11375,17215,11375,17215,11807,16956,11807e" filled="f" stroked="t" strokeweight=".35999pt" strokecolor="#FFB200">
                <v:path arrowok="t"/>
              </v:shape>
            </v:group>
            <v:group style="position:absolute;left:15494;top:288;width:713;height:461" coordorigin="15494,288" coordsize="713,461">
              <v:shape style="position:absolute;left:15494;top:288;width:713;height:461" coordorigin="15494,288" coordsize="713,461" path="m16207,288l16207,540,16207,749,16149,749,15494,734,15494,288e" filled="f" stroked="t" strokeweight=".35999pt" strokecolor="#FFB200">
                <v:path arrowok="t"/>
              </v:shape>
            </v:group>
            <v:group style="position:absolute;left:16135;top:4708;width:2;height:1620" coordorigin="16135,4708" coordsize="2,1620">
              <v:shape style="position:absolute;left:16135;top:4708;width:2;height:1620" coordorigin="16135,4708" coordsize="0,1620" path="m16135,4708l16135,6328e" filled="f" stroked="t" strokeweight=".71998pt" strokecolor="#FFB200">
                <v:path arrowok="t"/>
              </v:shape>
            </v:group>
            <v:group style="position:absolute;left:16135;top:4701;width:65;height:1627" coordorigin="16135,4701" coordsize="65,1627">
              <v:shape style="position:absolute;left:16135;top:4701;width:65;height:1627" coordorigin="16135,4701" coordsize="65,1627" path="m16135,6328l16192,5940,16192,5817,16200,4701,16192,5817,16192,5940,16142,6328,16135,6328e" filled="f" stroked="t" strokeweight=".35999pt" strokecolor="#FFB200">
                <v:path arrowok="t"/>
              </v:shape>
            </v:group>
            <v:group style="position:absolute;left:21974;top:11987;width:576;height:576" coordorigin="21974,11987" coordsize="576,576">
              <v:shape style="position:absolute;left:21974;top:11987;width:576;height:576" coordorigin="21974,11987" coordsize="576,576" path="m21974,12556l21981,11987,22550,11994,22543,12563,21974,12556e" filled="f" stroked="t" strokeweight=".35999pt" strokecolor="#FFB200">
                <v:path arrowok="t"/>
              </v:shape>
            </v:group>
            <v:group style="position:absolute;left:20901;top:9035;width:2254;height:1202" coordorigin="20901,9035" coordsize="2254,1202">
              <v:shape style="position:absolute;left:20901;top:9035;width:2254;height:1202" coordorigin="20901,9035" coordsize="2254,1202" path="m20901,10216l20908,9719,20908,9035,20930,9035,23155,9064,23147,10238,20901,10216e" filled="f" stroked="t" strokeweight=".35999pt" strokecolor="#FFB200">
                <v:path arrowok="t"/>
              </v:shape>
            </v:group>
            <v:group style="position:absolute;left:288;top:2455;width:187;height:511" coordorigin="288,2455" coordsize="187,511">
              <v:shape style="position:absolute;left:288;top:2455;width:187;height:511" coordorigin="288,2455" coordsize="187,511" path="m288,2455l475,2455,468,2966,288,2966e" filled="f" stroked="t" strokeweight=".35999pt" strokecolor="#FFB200">
                <v:path arrowok="t"/>
              </v:shape>
            </v:group>
            <v:group style="position:absolute;left:288;top:5464;width:1865;height:2102" coordorigin="288,5464" coordsize="1865,2102">
              <v:shape style="position:absolute;left:288;top:5464;width:1865;height:2102" coordorigin="288,5464" coordsize="1865,2102" path="m288,5464l619,5472,720,5479,828,5500,929,5536,1022,5580,1109,5637,1188,5709,1274,5796,1346,5889,1404,5997,1469,6134,1526,6307,1627,6638,1692,6840,1742,6955,1800,7056,1872,7156,1958,7257,2153,7437,2153,7567,1015,7545,1015,6904,288,6904e" filled="f" stroked="t" strokeweight=".35999pt" strokecolor="#FFB200">
                <v:path arrowok="t"/>
              </v:shape>
            </v:group>
            <v:group style="position:absolute;left:4327;top:10706;width:65;height:86" coordorigin="4327,10706" coordsize="65,86">
              <v:shape style="position:absolute;left:4327;top:10706;width:65;height:86" coordorigin="4327,10706" coordsize="65,86" path="m4327,10792l4392,10706,4392,10792,4327,10792e" filled="f" stroked="t" strokeweight=".35999pt" strokecolor="#FFB200">
                <v:path arrowok="t"/>
              </v:shape>
            </v:group>
            <v:group style="position:absolute;left:4536;top:5724;width:4586;height:2750" coordorigin="4536,5724" coordsize="4586,2750">
              <v:shape style="position:absolute;left:4536;top:5724;width:4586;height:2750" coordorigin="4536,5724" coordsize="4586,2750" path="m4536,8287l4572,5788,9122,5724,9093,8474,4536,8287e" filled="f" stroked="t" strokeweight=".35999pt" strokecolor="#FFB200">
                <v:path arrowok="t"/>
              </v:shape>
            </v:group>
            <v:group style="position:absolute;left:4521;top:8287;width:4572;height:1397" coordorigin="4521,8287" coordsize="4572,1397">
              <v:shape style="position:absolute;left:4521;top:8287;width:4572;height:1397" coordorigin="4521,8287" coordsize="4572,1397" path="m4521,9496l4536,8287,9093,8474,9072,9683,6206,9561,5904,9554,5220,9525,4521,9496e" filled="f" stroked="t" strokeweight=".35999pt" strokecolor="#FFB200">
                <v:path arrowok="t"/>
              </v:shape>
            </v:group>
            <v:group style="position:absolute;left:4629;top:785;width:122;height:115" coordorigin="4629,785" coordsize="122,115">
              <v:shape style="position:absolute;left:4629;top:785;width:122;height:115" coordorigin="4629,785" coordsize="122,115" path="m4629,900l4629,785,4752,785,4629,900e" filled="f" stroked="t" strokeweight=".35999pt" strokecolor="#FFB200">
                <v:path arrowok="t"/>
              </v:shape>
            </v:group>
            <v:group style="position:absolute;left:9309;top:288;width:2261;height:396" coordorigin="9309,288" coordsize="2261,396">
              <v:shape style="position:absolute;left:9309;top:288;width:2261;height:396" coordorigin="9309,288" coordsize="2261,396" path="m11570,288l11570,684,11512,684,9374,655,9309,626,9317,288e" filled="f" stroked="t" strokeweight=".35999pt" strokecolor="#FFB200">
                <v:path arrowok="t"/>
              </v:shape>
            </v:group>
            <v:group style="position:absolute;left:9237;top:770;width:2340;height:5508" coordorigin="9237,770" coordsize="2340,5508">
              <v:shape style="position:absolute;left:9237;top:770;width:2340;height:5508" coordorigin="9237,770" coordsize="2340,5508" path="m11188,1461l11577,1469,11563,3369,11548,4636,11534,6278,10965,6264,10080,6242,9237,6228,9288,2361,9691,2369,9698,1728,9295,1721,9302,770,11196,792,11188,1461e" filled="f" stroked="t" strokeweight=".35999pt" strokecolor="#FFB200">
                <v:path arrowok="t"/>
              </v:shape>
            </v:group>
            <v:group style="position:absolute;left:9302;top:655;width:11469;height:266" coordorigin="9302,655" coordsize="11469,266">
              <v:shape style="position:absolute;left:9302;top:655;width:11469;height:266" coordorigin="9302,655" coordsize="11469,266" path="m9302,770l9302,655,9374,655,11512,684,11570,684,11628,684,11664,684,13435,713,13903,720,15494,734,16149,749,16207,749,16264,749,16372,749,16603,749,16660,756,16725,756,16905,756,17272,763,17755,763,18122,770,18511,778,19151,785,19641,792,20728,806,20771,806,20764,922,20656,914,19569,900,19151,900,18734,893,18554,893,17827,878,16812,871,16740,864,16279,864,16164,857,14155,835,13896,835,12765,814,11664,799,11584,799,11196,792,9302,770e" filled="f" stroked="t" strokeweight=".35999pt" strokecolor="#FFB200">
                <v:path arrowok="t"/>
              </v:shape>
            </v:group>
            <v:group style="position:absolute;left:11376;top:11822;width:130;height:1713" coordorigin="11376,11822" coordsize="130,1713">
              <v:shape style="position:absolute;left:11376;top:11822;width:130;height:1713" coordorigin="11376,11822" coordsize="130,1713" path="m11376,13535l11390,11822,11505,11822,11491,12959,11491,13535e" filled="f" stroked="t" strokeweight=".35999pt" strokecolor="#FFB200">
                <v:path arrowok="t"/>
              </v:shape>
            </v:group>
            <v:group style="position:absolute;left:13874;top:9914;width:677;height:1850" coordorigin="13874,9914" coordsize="677,1850">
              <v:shape style="position:absolute;left:13874;top:9914;width:677;height:1850" coordorigin="13874,9914" coordsize="677,1850" path="m13874,11750l13888,9914,14551,9971,14544,11764,13874,11750e" filled="f" stroked="t" strokeweight=".35999pt" strokecolor="#FFB200">
                <v:path arrowok="t"/>
              </v:shape>
            </v:group>
            <v:group style="position:absolute;left:14544;top:9971;width:900;height:1814" coordorigin="14544,9971" coordsize="900,1814">
              <v:shape style="position:absolute;left:14544;top:9971;width:900;height:1814" coordorigin="14544,9971" coordsize="900,1814" path="m14544,11764l14551,9971,15444,10050,15436,11786,14544,11764e" filled="f" stroked="t" strokeweight=".35999pt" strokecolor="#FFB200">
                <v:path arrowok="t"/>
              </v:shape>
            </v:group>
            <v:group style="position:absolute;left:17294;top:11922;width:583;height:1613" coordorigin="17294,11922" coordsize="583,1613">
              <v:shape style="position:absolute;left:17294;top:11922;width:583;height:1613" coordorigin="17294,11922" coordsize="583,1613" path="m17294,13535l17301,11922,17877,11922,17863,13535e" filled="f" stroked="t" strokeweight=".35999pt" strokecolor="#FFB200">
                <v:path arrowok="t"/>
              </v:shape>
            </v:group>
            <v:group style="position:absolute;left:16135;top:4701;width:65;height:1627" coordorigin="16135,4701" coordsize="65,1627">
              <v:shape style="position:absolute;left:16135;top:4701;width:65;height:1627" coordorigin="16135,4701" coordsize="65,1627" path="m16135,6328l16142,4708,16200,4701,16192,5817,16192,5940,16135,6328e" filled="f" stroked="t" strokeweight=".35999pt" strokecolor="#FFB200">
                <v:path arrowok="t"/>
              </v:shape>
            </v:group>
            <v:group style="position:absolute;left:18525;top:3161;width:2290;height:3542" coordorigin="18525,3161" coordsize="2290,3542">
              <v:shape style="position:absolute;left:18525;top:3161;width:2290;height:3542" coordorigin="18525,3161" coordsize="2290,3542" path="m19655,6688l19670,4924,18525,4838,18532,3607,18532,3161,20815,3182,20786,6703,19655,6688e" filled="f" stroked="t" strokeweight=".35999pt" strokecolor="#FFB200">
                <v:path arrowok="t"/>
              </v:shape>
            </v:group>
            <v:group style="position:absolute;left:20944;top:922;width:2268;height:2772" coordorigin="20944,922" coordsize="2268,2772">
              <v:shape style="position:absolute;left:20944;top:922;width:2268;height:2772" coordorigin="20944,922" coordsize="2268,2772" path="m21304,1605l23212,1656,23191,3693,20951,3650,20966,1591,20944,1238,20944,1008,21031,922,21304,929,21304,1605e" filled="f" stroked="t" strokeweight=".35999pt" strokecolor="#FFB200">
                <v:path arrowok="t"/>
              </v:shape>
            </v:group>
            <v:group style="position:absolute;left:20800;top:11987;width:3391;height:1548" coordorigin="20800,11987" coordsize="3391,1548">
              <v:shape style="position:absolute;left:20800;top:11987;width:3391;height:1548" coordorigin="20800,11987" coordsize="3391,1548" path="m20800,13535l20807,12434,20843,12124,20887,12016,21059,11987,21981,11987,21974,12556,22543,12563,22550,11994,23133,11994,24191,12009e" filled="f" stroked="t" strokeweight=".35999pt" strokecolor="#FFB200">
                <v:path arrowok="t"/>
              </v:shape>
            </v:group>
            <v:group style="position:absolute;left:20865;top:10598;width:410;height:864" coordorigin="20865,10598" coordsize="410,864">
              <v:shape style="position:absolute;left:20865;top:10598;width:410;height:864" coordorigin="20865,10598" coordsize="410,864" path="m20865,11462l20865,11188,20901,10756,20901,10598,21275,10598,21059,11462,20865,11462e" filled="f" stroked="t" strokeweight=".35999pt" strokecolor="#FFB200">
                <v:path arrowok="t"/>
              </v:shape>
            </v:group>
            <v:group style="position:absolute;left:288;top:742;width:1944;height:6825" coordorigin="288,742" coordsize="1944,6825">
              <v:shape style="position:absolute;left:288;top:742;width:1944;height:6825" coordorigin="288,742" coordsize="1944,6825" path="m288,1030l418,1030,418,770,418,742,2232,763,2218,2412,2203,3067,2189,3549,2189,4255,2174,5731,2174,5868,2153,7437,2153,7567,1015,7545,1015,6904,288,6904e" filled="f" stroked="t" strokeweight=".35999pt" strokecolor="#FFB200">
                <v:path arrowok="t"/>
              </v:shape>
            </v:group>
            <v:group style="position:absolute;left:288;top:2455;width:187;height:511" coordorigin="288,2455" coordsize="187,511">
              <v:shape style="position:absolute;left:288;top:2455;width:187;height:511" coordorigin="288,2455" coordsize="187,511" path="m288,2966l468,2966,475,2455,288,2455e" filled="f" stroked="t" strokeweight=".35999pt" strokecolor="#FFB200">
                <v:path arrowok="t"/>
              </v:shape>
            </v:group>
            <v:group style="position:absolute;left:288;top:4478;width:238;height:562" coordorigin="288,4478" coordsize="238,562">
              <v:shape style="position:absolute;left:288;top:4478;width:238;height:562" coordorigin="288,4478" coordsize="238,562" path="m288,5040l518,5040,526,4478,288,4478e" filled="f" stroked="t" strokeweight=".35999pt" strokecolor="#FFB200">
                <v:path arrowok="t"/>
              </v:shape>
            </v:group>
            <v:group style="position:absolute;left:288;top:770;width:130;height:259" coordorigin="288,770" coordsize="130,259">
              <v:shape style="position:absolute;left:288;top:770;width:130;height:259" coordorigin="288,770" coordsize="130,259" path="m288,770l418,770,418,1030,288,1030e" filled="f" stroked="t" strokeweight=".35999pt" strokecolor="#FFB200">
                <v:path arrowok="t"/>
              </v:shape>
            </v:group>
            <v:group style="position:absolute;left:4572;top:756;width:4615;height:5032" coordorigin="4572,756" coordsize="4615,5032">
              <v:shape style="position:absolute;left:4572;top:756;width:4615;height:5032" coordorigin="4572,756" coordsize="4615,5032" path="m4572,5788l4629,900,4752,785,5457,778,6926,770,9187,756,9122,5724,4572,5788e" filled="f" stroked="t" strokeweight=".35999pt" strokecolor="#FFB200">
                <v:path arrowok="t"/>
              </v:shape>
            </v:group>
            <v:group style="position:absolute;left:6955;top:10403;width:338;height:367" coordorigin="6955,10403" coordsize="338,367">
              <v:shape style="position:absolute;left:6955;top:10403;width:338;height:367" coordorigin="6955,10403" coordsize="338,367" path="m6962,10770l6962,10749,6955,10410,7185,10403,7293,10763,6962,10770e" filled="f" stroked="t" strokeweight=".35999pt" strokecolor="#FFB200">
                <v:path arrowok="t"/>
              </v:shape>
            </v:group>
            <v:group style="position:absolute;left:4608;top:5724;width:4514;height:2736" coordorigin="4608,5724" coordsize="4514,2736">
              <v:shape style="position:absolute;left:4608;top:5724;width:4514;height:2736" coordorigin="4608,5724" coordsize="4514,2736" path="m5450,8323l5263,8092,5083,7869,4961,7689,4881,7559,4781,7351,4730,7207,4665,6984,4637,6832,4615,6638,4608,6350,4615,5788,5349,5781,6199,5767,7049,5760,7639,5752,8489,5738,9122,5724,9115,6573,9101,7250,9093,8099,9086,8459,8625,8445,8323,8431,7653,8409,6804,8373,6307,8359,5450,8323e" filled="f" stroked="t" strokeweight=".35999pt" strokecolor="#FFB200">
                <v:path arrowok="t"/>
              </v:shape>
            </v:group>
            <v:group style="position:absolute;left:9165;top:9676;width:1073;height:2009" coordorigin="9165,9676" coordsize="1073,2009">
              <v:shape style="position:absolute;left:9165;top:9676;width:1073;height:2009" coordorigin="9165,9676" coordsize="1073,2009" path="m9165,11656l10238,11685,9165,11663,9165,11656,9173,10763,9187,9676,9194,9676,9180,10763,9165,11656e" filled="f" stroked="t" strokeweight=".35999pt" strokecolor="#FFB200">
                <v:path arrowok="t"/>
              </v:shape>
            </v:group>
            <v:group style="position:absolute;left:11570;top:288;width:1865;height:425" coordorigin="11570,288" coordsize="1865,425">
              <v:shape style="position:absolute;left:11570;top:288;width:1865;height:425" coordorigin="11570,288" coordsize="1865,425" path="m13428,288l13435,713,11664,684,11628,684,11570,684,11570,288e" filled="f" stroked="t" strokeweight=".35999pt" strokecolor="#FFB200">
                <v:path arrowok="t"/>
              </v:shape>
            </v:group>
            <v:group style="position:absolute;left:13428;top:288;width:475;height:432" coordorigin="13428,288" coordsize="475,432">
              <v:shape style="position:absolute;left:13428;top:288;width:475;height:432" coordorigin="13428,288" coordsize="475,432" path="m13903,288l13903,720,13435,713,13428,288e" filled="f" stroked="t" strokeweight=".35999pt" strokecolor="#FFB200">
                <v:path arrowok="t"/>
              </v:shape>
            </v:group>
            <v:group style="position:absolute;left:10641;top:11692;width:814;height:14" coordorigin="10641,11692" coordsize="814,14">
              <v:shape style="position:absolute;left:10641;top:11692;width:814;height:14" coordorigin="10641,11692" coordsize="814,14" path="m10641,11692l11390,11706,11455,11706,10641,11692e" filled="f" stroked="t" strokeweight=".35999pt" strokecolor="#FFB200">
                <v:path arrowok="t"/>
              </v:shape>
            </v:group>
            <v:group style="position:absolute;left:11491;top:11822;width:1159;height:1159" coordorigin="11491,11822" coordsize="1159,1159">
              <v:shape style="position:absolute;left:11491;top:11822;width:1159;height:1159" coordorigin="11491,11822" coordsize="1159,1159" path="m11491,12959l11505,11822,12650,11843,12636,12981,11491,12959e" filled="f" stroked="t" strokeweight=".35999pt" strokecolor="#FFB200">
                <v:path arrowok="t"/>
              </v:shape>
            </v:group>
            <v:group style="position:absolute;left:12700;top:11318;width:641;height:425" coordorigin="12700,11318" coordsize="641,425">
              <v:shape style="position:absolute;left:12700;top:11318;width:641;height:425" coordorigin="12700,11318" coordsize="641,425" path="m12700,11728l12708,11318,13334,11325,13341,11742,12700,11728e" filled="f" stroked="t" strokeweight=".35999pt" strokecolor="#FFB200">
                <v:path arrowok="t"/>
              </v:shape>
            </v:group>
            <v:group style="position:absolute;left:15436;top:10050;width:670;height:1749" coordorigin="15436,10050" coordsize="670,1749">
              <v:shape style="position:absolute;left:15436;top:10050;width:670;height:1749" coordorigin="15436,10050" coordsize="670,1749" path="m15436,11786l15444,10050,15984,10094,16106,10101,16099,11800,15436,11786e" filled="f" stroked="t" strokeweight=".35999pt" strokecolor="#FFB200">
                <v:path arrowok="t"/>
              </v:shape>
            </v:group>
            <v:group style="position:absolute;left:16221;top:8935;width:4543;height:1274" coordorigin="16221,8935" coordsize="4543,1274">
              <v:shape style="position:absolute;left:16221;top:8935;width:4543;height:1274" coordorigin="16221,8935" coordsize="4543,1274" path="m16221,10108l16228,8935,17625,8999,18496,9014,20671,9035,20735,9035,20735,9194,20764,9712,20757,10209,18489,10187,17589,10173,16221,10108e" filled="f" stroked="t" strokeweight=".35999pt" strokecolor="#FFB200">
                <v:path arrowok="t"/>
              </v:shape>
            </v:group>
            <v:group style="position:absolute;left:14155;top:835;width:2009;height:29" coordorigin="14155,835" coordsize="2009,29">
              <v:shape style="position:absolute;left:14155;top:835;width:2009;height:29" coordorigin="14155,835" coordsize="2009,29" path="m14155,835l16164,857,16164,864,14155,835e" filled="f" stroked="t" strokeweight=".35999pt" strokecolor="#FFB200">
                <v:path arrowok="t"/>
              </v:shape>
            </v:group>
            <v:group style="position:absolute;left:16272;top:864;width:475;height:1469" coordorigin="16272,864" coordsize="475,1469">
              <v:shape style="position:absolute;left:16272;top:864;width:475;height:1469" coordorigin="16272,864" coordsize="475,1469" path="m16272,2333l16279,864,16740,864,16747,1289,16725,1577,16639,1850,16524,2153,16430,2297,16272,2333e" filled="f" stroked="t" strokeweight=".35999pt" strokecolor="#FFB200">
                <v:path arrowok="t"/>
              </v:shape>
            </v:group>
            <v:group style="position:absolute;left:15825;top:4197;width:382;height:526" coordorigin="15825,4197" coordsize="382,526">
              <v:shape style="position:absolute;left:15825;top:4197;width:382;height:526" coordorigin="15825,4197" coordsize="382,526" path="m15825,4723l15825,4399,15825,4298,15825,4212,16142,4197,16149,4197,16207,4197,16207,4284,16207,4377,16200,4701,16142,4708,15825,4723e" filled="f" stroked="t" strokeweight=".35999pt" strokecolor="#FFB200">
                <v:path arrowok="t"/>
              </v:shape>
            </v:group>
            <v:group style="position:absolute;left:13903;top:7437;width:2225;height:648" coordorigin="13903,7437" coordsize="2225,648">
              <v:shape style="position:absolute;left:13903;top:7437;width:2225;height:648" coordorigin="13903,7437" coordsize="2225,648" path="m13903,8027l13903,7437,16128,7495,16120,8085,13903,8027e" filled="f" stroked="t" strokeweight=".35999pt" strokecolor="#FFB200">
                <v:path arrowok="t"/>
              </v:shape>
            </v:group>
            <v:group style="position:absolute;left:16228;top:6328;width:2290;height:2685" coordorigin="16228,6328" coordsize="2290,2685">
              <v:shape style="position:absolute;left:16228;top:6328;width:2290;height:2685" coordorigin="16228,6328" coordsize="2290,2685" path="m16228,8935l16243,6328,16308,6328,17661,6343,17712,6343,17769,6343,18518,6357,18518,6667,18496,8452,18496,9014,17625,8999,16228,8935e" filled="f" stroked="t" strokeweight=".35999pt" strokecolor="#FFB200">
                <v:path arrowok="t"/>
              </v:shape>
            </v:group>
            <v:group style="position:absolute;left:20671;top:11980;width:389;height:1555" coordorigin="20671,11980" coordsize="389,1555">
              <v:shape style="position:absolute;left:20671;top:11980;width:389;height:1555" coordorigin="20671,11980" coordsize="389,1555" path="m20685,13535l20692,13297,20671,13211,20678,13168,20692,13175,20692,12592,20692,12362,20699,11980,20743,11980,20815,11980,20858,11987,21059,11987,20887,12016,20843,12124,20807,12434,20800,13535e" filled="f" stroked="t" strokeweight=".35999pt" strokecolor="#FFB200">
                <v:path arrowok="t"/>
              </v:shape>
            </v:group>
            <v:group style="position:absolute;left:22269;top:11577;width:418;height:302" coordorigin="22269,11577" coordsize="418,302">
              <v:shape style="position:absolute;left:22269;top:11577;width:418;height:302" coordorigin="22269,11577" coordsize="418,302" path="m22269,11879l22276,11577,22687,11577,22687,11879,22269,11879e" filled="f" stroked="t" strokeweight=".35999pt" strokecolor="#FFB200">
                <v:path arrowok="t"/>
              </v:shape>
            </v:group>
            <v:group style="position:absolute;left:288;top:10749;width:8777;height:166" coordorigin="288,10749" coordsize="8777,166">
              <v:shape style="position:absolute;left:288;top:10749;width:8777;height:166" coordorigin="288,10749" coordsize="8777,166" path="m288,10749l2102,10763,4327,10792,4370,10792,4485,10792,6782,10792,6962,10785,6962,10770,7301,10763,7301,10785,9065,10763,9057,10878,7113,10900,6782,10900,4493,10907,4377,10907,3945,10900,3377,10893,3377,10914,3197,10907,3017,10907,2830,10907,2830,10886,2650,10886,2650,10907,2470,10900,2470,10886,2290,10886,2102,10878,1584,10871,1584,10907,288,10893e" filled="f" stroked="t" strokeweight=".35999pt" strokecolor="#FFB200">
                <v:path arrowok="t"/>
              </v:shape>
            </v:group>
            <v:group style="position:absolute;left:288;top:4478;width:238;height:562" coordorigin="288,4478" coordsize="238,562">
              <v:shape style="position:absolute;left:288;top:4478;width:238;height:562" coordorigin="288,4478" coordsize="238,562" path="m288,4478l526,4478,518,5040,288,5040e" filled="f" stroked="t" strokeweight=".35999pt" strokecolor="#FFB200">
                <v:path arrowok="t"/>
              </v:shape>
            </v:group>
            <v:group style="position:absolute;left:288;top:8128;width:4133;height:1368" coordorigin="288,8128" coordsize="4133,1368">
              <v:shape style="position:absolute;left:288;top:8128;width:4133;height:1368" coordorigin="288,8128" coordsize="4133,1368" path="m288,8128l698,8143,1548,8171,2398,8207,2866,8222,3024,8229,4421,8287,4406,9496,4183,9482,3557,9460,2822,9431,2095,9403,1361,9381,626,9352,288,9338e" filled="f" stroked="t" strokeweight=".35999pt" strokecolor="#FFB200">
                <v:path arrowok="t"/>
              </v:shape>
            </v:group>
            <v:group style="position:absolute;left:3024;top:8229;width:1397;height:1267" coordorigin="3024,8229" coordsize="1397,1267">
              <v:shape style="position:absolute;left:3024;top:8229;width:1397;height:1267" coordorigin="3024,8229" coordsize="1397,1267" path="m4183,9482l3693,8963,3218,8423,3024,8229,4421,8287,4406,9496,4183,9482e" filled="f" stroked="t" strokeweight=".35999pt" strokecolor="#FFB200">
                <v:path arrowok="t"/>
              </v:shape>
            </v:group>
            <v:group style="position:absolute;left:15580;top:11908;width:468;height:1627" coordorigin="15580,11908" coordsize="468,1627">
              <v:shape style="position:absolute;left:15580;top:11908;width:468;height:1627" coordorigin="15580,11908" coordsize="468,1627" path="m15580,13535l15595,11908,16048,11915,16034,13535e" filled="f" stroked="t" strokeweight=".35999pt" strokecolor="#FFB200">
                <v:path arrowok="t"/>
              </v:shape>
            </v:group>
            <v:group style="position:absolute;left:11484;top:11843;width:2297;height:1692" coordorigin="11484,11843" coordsize="2297,1692">
              <v:shape style="position:absolute;left:11484;top:11843;width:2297;height:1692" coordorigin="11484,11843" coordsize="2297,1692" path="m11484,13535l11491,12959,12636,12981,12650,11843,13780,11865,13766,13031,13766,13535e" filled="f" stroked="t" strokeweight=".35999pt" strokecolor="#FFB200">
                <v:path arrowok="t"/>
              </v:shape>
            </v:group>
            <v:group style="position:absolute;left:10548;top:11692;width:36;height:2" coordorigin="10548,11692" coordsize="36,2">
              <v:shape style="position:absolute;left:10548;top:11692;width:36;height:2" coordorigin="10548,11692" coordsize="36,0" path="m10548,11692l10584,11692,10548,11692e" filled="f" stroked="t" strokeweight=".35999pt" strokecolor="#FFB200">
                <v:path arrowok="t"/>
              </v:shape>
            </v:group>
            <v:group style="position:absolute;left:13766;top:11865;width:454;height:1670" coordorigin="13766,11865" coordsize="454,1670">
              <v:shape style="position:absolute;left:13766;top:11865;width:454;height:1670" coordorigin="13766,11865" coordsize="454,1670" path="m13766,13535l13766,13031,13780,11865,13874,11865,14220,11872,14205,13535e" filled="f" stroked="t" strokeweight=".35999pt" strokecolor="#FFB200">
                <v:path arrowok="t"/>
              </v:shape>
            </v:group>
            <v:group style="position:absolute;left:16149;top:11922;width:583;height:1613" coordorigin="16149,11922" coordsize="583,1613">
              <v:shape style="position:absolute;left:16149;top:11922;width:583;height:1613" coordorigin="16149,11922" coordsize="583,1613" path="m16149,13535l16164,11922,16207,11922,16732,11922,16718,13535e" filled="f" stroked="t" strokeweight=".35999pt" strokecolor="#FFB200">
                <v:path arrowok="t"/>
              </v:shape>
            </v:group>
            <v:group style="position:absolute;left:17863;top:11922;width:598;height:1613" coordorigin="17863,11922" coordsize="598,1613">
              <v:shape style="position:absolute;left:17863;top:11922;width:598;height:1613" coordorigin="17863,11922" coordsize="598,1613" path="m17863,13535l17877,11922,18460,11922,18453,12585,18446,13161,18446,13535e" filled="f" stroked="t" strokeweight=".35999pt" strokecolor="#FFB200">
                <v:path arrowok="t"/>
              </v:shape>
            </v:group>
            <v:group style="position:absolute;left:9165;top:11663;width:11584;height:317" coordorigin="9165,11663" coordsize="11584,317">
              <v:shape style="position:absolute;left:9165;top:11663;width:11584;height:317" coordorigin="9165,11663" coordsize="11584,317" path="m9165,11778l9165,11663,10238,11685,10548,11692,10584,11692,10641,11692,11455,11706,12700,11728,13341,11742,13874,11750,14544,11764,15436,11786,16099,11800,16214,11807,16956,11807,17215,11807,17474,11807,18482,11807,20289,11858,20577,11865,20584,11865,20750,11865,20743,11980,20699,11980,20411,11973,18460,11922,17877,11922,17301,11922,16732,11922,16207,11922,16164,11922,16048,11915,15595,11908,15134,11894,14673,11886,14220,11872,13874,11865,13780,11865,12650,11843,11505,11822,11390,11822,10274,11800,9165,11778e" filled="f" stroked="t" strokeweight=".35999pt" strokecolor="#FFB200">
                <v:path arrowok="t"/>
              </v:shape>
            </v:group>
            <v:group style="position:absolute;left:18446;top:12585;width:2246;height:590" coordorigin="18446,12585" coordsize="2246,590">
              <v:shape style="position:absolute;left:18446;top:12585;width:2246;height:590" coordorigin="18446,12585" coordsize="2246,590" path="m18446,13161l18453,12585,20692,12592,20692,13175,20678,13168,18446,13161e" filled="f" stroked="t" strokeweight=".35999pt" strokecolor="#FFB200">
                <v:path arrowok="t"/>
              </v:shape>
            </v:group>
            <v:group style="position:absolute;left:18539;top:893;width:2282;height:2117" coordorigin="18539,893" coordsize="2282,2117">
              <v:shape style="position:absolute;left:18539;top:893;width:2282;height:2117" coordorigin="18539,893" coordsize="2282,2117" path="m18539,2988l18547,2297,18547,1749,18554,1224,18554,1087,18554,950,18554,893,18734,893,19151,900,19569,900,20656,914,20750,1001,20822,1951,20815,3009,19720,2995,18539,2988e" filled="f" stroked="t" strokeweight=".35999pt" strokecolor="#FFB200">
                <v:path arrowok="t"/>
              </v:shape>
            </v:group>
            <v:group style="position:absolute;left:18496;top:4838;width:2290;height:4197" coordorigin="18496,4838" coordsize="2290,4197">
              <v:shape style="position:absolute;left:18496;top:4838;width:2290;height:4197" coordorigin="18496,4838" coordsize="2290,4197" path="m19655,6688l20786,6703,20786,6775,20757,6948,20757,7120,20779,7293,20771,8503,20743,8848,20735,9035,20671,9035,18496,9014,18496,8452,18518,6667,18518,6357,18525,4838,19670,4924,19655,6688e" filled="f" stroked="t" strokeweight=".35999pt" strokecolor="#FFB200">
                <v:path arrowok="t"/>
              </v:shape>
            </v:group>
            <v:group style="position:absolute;left:20728;top:288;width:209;height:518" coordorigin="20728,288" coordsize="209,518">
              <v:shape style="position:absolute;left:20728;top:288;width:209;height:518" coordorigin="20728,288" coordsize="209,518" path="m20887,288l20887,634,20937,806,20879,806,20771,806,20728,806,20771,634,20771,288e" filled="f" stroked="t" strokeweight=".35999pt" strokecolor="#FFB200">
                <v:path arrowok="t"/>
              </v:shape>
            </v:group>
            <v:group style="position:absolute;left:9050;top:288;width:324;height:11490" coordorigin="9050,288" coordsize="324,11490">
              <v:shape style="position:absolute;left:9050;top:288;width:324;height:11490" coordorigin="9050,288" coordsize="324,11490" path="m9317,288l9309,626,9374,655,9302,655,9302,770,9288,1721,9281,2361,9230,6228,9209,8459,9187,9676,9173,10763,9165,11656,9165,11663,9165,11778,9050,11771,9050,11728,9057,10878,9065,10763,9072,9683,9093,8474,9122,5724,9187,756,9194,648,9194,576,9201,288e" filled="f" stroked="t" strokeweight=".35999pt" strokecolor="#FFB200">
                <v:path arrowok="t"/>
              </v:shape>
            </v:group>
            <v:group style="position:absolute;left:288;top:742;width:1944;height:6696" coordorigin="288,742" coordsize="1944,6696">
              <v:shape style="position:absolute;left:288;top:742;width:1944;height:6696" coordorigin="288,742" coordsize="1944,6696" path="m288,1030l418,1030,418,770,418,742,2232,763,2218,2412,2203,3067,2189,3549,2189,4255,2174,5731,2174,5868,2153,7437,1958,7257,1872,7156,1800,7056,1742,6955,1692,6840,1627,6638,1526,6307,1469,6134,1404,5997,1346,5889,1274,5796,1188,5709,1109,5637,1022,5580,929,5536,828,5500,720,5479,619,5472,288,5464e" filled="f" stroked="t" strokeweight=".35999pt" strokecolor="#FFB200">
                <v:path arrowok="t"/>
              </v:shape>
            </v:group>
            <v:group style="position:absolute;left:288;top:2455;width:187;height:511" coordorigin="288,2455" coordsize="187,511">
              <v:shape style="position:absolute;left:288;top:2455;width:187;height:511" coordorigin="288,2455" coordsize="187,511" path="m288,2966l468,2966,475,2455,288,2455e" filled="f" stroked="t" strokeweight=".35999pt" strokecolor="#FFB200">
                <v:path arrowok="t"/>
              </v:shape>
            </v:group>
            <v:group style="position:absolute;left:288;top:4478;width:238;height:562" coordorigin="288,4478" coordsize="238,562">
              <v:shape style="position:absolute;left:288;top:4478;width:238;height:562" coordorigin="288,4478" coordsize="238,562" path="m288,5040l518,5040,526,4478,288,4478e" filled="f" stroked="t" strokeweight=".35999pt" strokecolor="#FFB200">
                <v:path arrowok="t"/>
              </v:shape>
            </v:group>
            <v:group style="position:absolute;left:288;top:5731;width:4154;height:2556" coordorigin="288,5731" coordsize="4154,2556">
              <v:shape style="position:absolute;left:288;top:5731;width:4154;height:2556" coordorigin="288,5731" coordsize="4154,2556" path="m288,6897l1015,6904,1015,7545,2153,7559,2160,5860,2160,5731,3132,5760,3506,5774,4118,5781,4442,5788,4406,8287,288,8121e" filled="f" stroked="t" strokeweight=".35999pt" strokecolor="#FFB200">
                <v:path arrowok="t"/>
              </v:shape>
            </v:group>
            <v:group style="position:absolute;left:288;top:9338;width:4118;height:1454" coordorigin="288,9338" coordsize="4118,1454">
              <v:shape style="position:absolute;left:288;top:9338;width:4118;height:1454" coordorigin="288,9338" coordsize="4118,1454" path="m288,9338l626,9352,1361,9381,2095,9403,2822,9431,3557,9460,4183,9482,4406,9496,4406,9719,4392,10706,4327,10792,3132,10778,3132,10742,3413,10749,4003,10619,3715,10310,3607,10209,3492,10115,3370,10029,3247,9957,3110,9899,2974,9849,2830,9813,2686,9784,2534,9777,1865,9748,1202,9719,533,9691,288,9683e" filled="f" stroked="t" strokeweight=".35999pt" strokecolor="#FFB200">
                <v:path arrowok="t"/>
              </v:shape>
            </v:group>
            <v:group style="position:absolute;left:4370;top:785;width:259;height:10007" coordorigin="4370,785" coordsize="259,10007">
              <v:shape style="position:absolute;left:4370;top:785;width:259;height:10007" coordorigin="4370,785" coordsize="259,10007" path="m4370,10792l4370,10742,4392,9496,4406,8287,4442,5788,4471,4061,4471,3938,4471,3744,4471,3729,4493,2505,4493,2397,4514,1066,4514,785,4629,785,4629,900,4608,2505,4557,5788,4521,8287,4500,9496,4485,10792,4370,10792e" filled="f" stroked="t" strokeweight=".35999pt" strokecolor="#FFB200">
                <v:path arrowok="t"/>
              </v:shape>
            </v:group>
            <v:group style="position:absolute;left:9187;top:1577;width:4709;height:8884" coordorigin="9187,1577" coordsize="4709,8884">
              <v:shape style="position:absolute;left:9187;top:1577;width:4709;height:8884" coordorigin="9187,1577" coordsize="4709,8884" path="m12729,5493l12780,5493,12765,7012,13111,7020,13089,8546,13896,8618,13896,9201,13888,9791,13888,9914,13075,9842,13068,10461,12715,10454,11476,10439,11404,10439,10231,10425,10245,9712,9194,9676,9187,9676,9209,8459,9230,6228,9237,6228,10080,6242,10965,6264,11534,6278,11548,4636,11563,3369,11894,2361,12751,2030,13608,1706,13896,1577,13888,2671,12736,3017,12736,3384,12744,3924,12736,4651,12729,4651,12729,5493e" filled="f" stroked="t" strokeweight=".35999pt" strokecolor="#FFB200">
                <v:path arrowok="t"/>
              </v:shape>
            </v:group>
            <v:group style="position:absolute;left:9230;top:2361;width:58;height:3866" coordorigin="9230,2361" coordsize="58,3866">
              <v:shape style="position:absolute;left:9230;top:2361;width:58;height:3866" coordorigin="9230,2361" coordsize="58,3866" path="m9230,6228l9281,2361,9288,2361,9237,6228,9230,6228e" filled="f" stroked="t" strokeweight=".35999pt" strokecolor="#FFB200">
                <v:path arrowok="t"/>
              </v:shape>
            </v:group>
            <v:group style="position:absolute;left:16718;top:11922;width:583;height:1613" coordorigin="16718,11922" coordsize="583,1613">
              <v:shape style="position:absolute;left:16718;top:11922;width:583;height:1613" coordorigin="16718,11922" coordsize="583,1613" path="m16718,13535l16732,11922,17301,11922,17294,13535e" filled="f" stroked="t" strokeweight=".35999pt" strokecolor="#FFB200">
                <v:path arrowok="t"/>
              </v:shape>
            </v:group>
            <v:group style="position:absolute;left:13896;top:835;width:259;height:432" coordorigin="13896,835" coordsize="259,432">
              <v:shape style="position:absolute;left:13896;top:835;width:259;height:432" coordorigin="13896,835" coordsize="259,432" path="m13896,1267l13896,835,14155,835,14155,1267,13896,1267e" filled="f" stroked="t" strokeweight=".35999pt" strokecolor="#FFB200">
                <v:path arrowok="t"/>
              </v:shape>
            </v:group>
            <v:group style="position:absolute;left:16153;top:857;width:2;height:3341" coordorigin="16153,857" coordsize="2,3341">
              <v:shape style="position:absolute;left:16153;top:857;width:2;height:3341" coordorigin="16153,857" coordsize="0,3341" path="m16153,857l16153,4197e" filled="f" stroked="t" strokeweight="1.079970pt" strokecolor="#FFB200">
                <v:path arrowok="t"/>
              </v:shape>
            </v:group>
            <v:group style="position:absolute;left:20944;top:3650;width:2246;height:1548" coordorigin="20944,3650" coordsize="2246,1548">
              <v:shape style="position:absolute;left:20944;top:3650;width:2246;height:1548" coordorigin="20944,3650" coordsize="2246,1548" path="m20944,5184l20951,3650,23191,3693,23183,5198,20944,5184e" filled="f" stroked="t" strokeweight=".35999pt" strokecolor="#FFB200">
                <v:path arrowok="t"/>
              </v:shape>
            </v:group>
            <v:group style="position:absolute;left:20887;top:288;width:3305;height:562" coordorigin="20887,288" coordsize="3305,562">
              <v:shape style="position:absolute;left:20887;top:288;width:3305;height:562" coordorigin="20887,288" coordsize="3305,562" path="m24191,850l23219,835,22406,828,20937,806,20887,634,20887,288e" filled="f" stroked="t" strokeweight=".35999pt" strokecolor="#FFB200">
                <v:path arrowok="t"/>
              </v:shape>
            </v:group>
            <v:group style="position:absolute;left:20289;top:11541;width:439;height:324" coordorigin="20289,11541" coordsize="439,324">
              <v:shape style="position:absolute;left:20289;top:11541;width:439;height:324" coordorigin="20289,11541" coordsize="439,324" path="m20289,11858l20289,11541,20728,11548,20714,11721,20671,11836,20577,11865,20289,11858e" filled="f" stroked="t" strokeweight=".35999pt" strokecolor="#FFB200">
                <v:path arrowok="t"/>
              </v:shape>
            </v:group>
            <v:group style="position:absolute;left:20858;top:10216;width:2290;height:1670" coordorigin="20858,10216" coordsize="2290,1670">
              <v:shape style="position:absolute;left:20858;top:10216;width:2290;height:1670" coordorigin="20858,10216" coordsize="2290,1670" path="m22687,11879l22687,11577,22276,11577,22269,11879,20858,11872,20865,11462,21059,11462,21275,10598,20901,10598,20901,10216,23147,10238,23133,11886,22687,11879e" filled="f" stroked="t" strokeweight=".35999pt" strokecolor="#FFB200">
                <v:path arrowok="t"/>
              </v:shape>
            </v:group>
            <v:group style="position:absolute;left:9187;top:1577;width:6933;height:8884" coordorigin="9187,1577" coordsize="6933,8884">
              <v:shape style="position:absolute;left:9187;top:1577;width:6933;height:8884" coordorigin="9187,1577" coordsize="6933,8884" path="m12729,5493l12780,5493,12765,7012,13111,7020,13089,8546,13896,8618,16120,8668,16106,10101,15984,10094,15444,10050,14551,9971,13888,9914,13075,9842,13068,10461,12715,10454,11476,10439,11404,10439,10231,10425,10245,9712,9194,9676,9187,9676,9209,8459,9230,6228,9237,6228,10080,6242,10965,6264,11534,6278,11548,4636,11563,3369,11894,2361,12751,2030,13608,1706,13896,1577,13888,2671,12736,3017,12736,3384,12744,3924,12736,4651,12729,4651,12729,5493e" filled="f" stroked="t" strokeweight="2.51993pt" strokecolor="#FF6E00">
                <v:path arrowok="t"/>
              </v:shape>
            </v:group>
            <v:group style="position:absolute;left:3190;top:10900;width:3586;height:864" coordorigin="3190,10900" coordsize="3586,864">
              <v:shape style="position:absolute;left:3190;top:10900;width:3586;height:864" coordorigin="3190,10900" coordsize="3586,864" path="m4943,12667l5024,12628e" filled="f" stroked="t" strokeweight="2.87992pt" strokecolor="#FFFF00">
                <v:path arrowok="t"/>
              </v:shape>
            </v:group>
            <v:group style="position:absolute;left:3190;top:10900;width:3586;height:950" coordorigin="3190,10900" coordsize="3586,950">
              <v:shape style="position:absolute;left:3190;top:10900;width:3586;height:950" coordorigin="3190,10900" coordsize="3586,950" path="m5110,12588l5197,12547e" filled="f" stroked="t" strokeweight="2.87992pt" strokecolor="#FFFF00">
                <v:path arrowok="t"/>
              </v:shape>
            </v:group>
            <v:group style="position:absolute;left:3190;top:10900;width:3586;height:1037" coordorigin="3190,10900" coordsize="3586,1037">
              <v:shape style="position:absolute;left:3190;top:10900;width:3586;height:1037" coordorigin="3190,10900" coordsize="3586,1037" path="m5274,12510l5374,12462e" filled="f" stroked="t" strokeweight="2.87992pt" strokecolor="#FFFF00">
                <v:path arrowok="t"/>
              </v:shape>
            </v:group>
            <v:group style="position:absolute;left:3190;top:10900;width:3586;height:1123" coordorigin="3190,10900" coordsize="3586,1123">
              <v:shape style="position:absolute;left:3190;top:10900;width:3586;height:1123" coordorigin="3190,10900" coordsize="3586,1123" path="m5276,12510l5561,12376e" filled="f" stroked="t" strokeweight="2.87992pt" strokecolor="#FFFF00">
                <v:path arrowok="t"/>
              </v:shape>
            </v:group>
            <v:group style="position:absolute;left:3190;top:10900;width:3586;height:1210" coordorigin="3190,10900" coordsize="3586,1210">
              <v:shape style="position:absolute;left:3190;top:10900;width:3586;height:1210" coordorigin="3190,10900" coordsize="3586,1210" path="m5167,12561l5745,12290e" filled="f" stroked="t" strokeweight="2.87992pt" strokecolor="#FFFF00">
                <v:path arrowok="t"/>
              </v:shape>
            </v:group>
            <v:group style="position:absolute;left:3190;top:10900;width:3586;height:1296" coordorigin="3190,10900" coordsize="3586,1296">
              <v:shape style="position:absolute;left:3190;top:10900;width:3586;height:1296" coordorigin="3190,10900" coordsize="3586,1296" path="m5058,12613l5928,12203e" filled="f" stroked="t" strokeweight="2.87992pt" strokecolor="#FFFF00">
                <v:path arrowok="t"/>
              </v:shape>
            </v:group>
            <v:group style="position:absolute;left:3190;top:10900;width:3586;height:1382" coordorigin="3190,10900" coordsize="3586,1382">
              <v:shape style="position:absolute;left:3190;top:10900;width:3586;height:1382" coordorigin="3190,10900" coordsize="3586,1382" path="m4943,12666l5758,12282e" filled="f" stroked="t" strokeweight="2.87992pt" strokecolor="#FFFF00">
                <v:path arrowok="t"/>
              </v:shape>
              <v:shape style="position:absolute;left:3190;top:10900;width:3586;height:1382" coordorigin="3190,10900" coordsize="3586,1382" path="m6032,12153l6108,12117e" filled="f" stroked="t" strokeweight="2.87992pt" strokecolor="#FFFF00">
                <v:path arrowok="t"/>
              </v:shape>
              <v:shape style="position:absolute;left:3190;top:10900;width:3586;height:1382" coordorigin="3190,10900" coordsize="3586,1382" path="m6018,12159l6032,12153e" filled="f" stroked="t" strokeweight="2.87992pt" strokecolor="#FFFF00">
                <v:path arrowok="t"/>
              </v:shape>
            </v:group>
            <v:group style="position:absolute;left:3262;top:10900;width:3545;height:1469" coordorigin="3262,10900" coordsize="3545,1469">
              <v:shape style="position:absolute;left:3262;top:10900;width:3545;height:1469" coordorigin="3262,10900" coordsize="3545,1469" path="m4906,12718l5722,12334e" filled="f" stroked="t" strokeweight="2.87992pt" strokecolor="#FFFF00">
                <v:path arrowok="t"/>
              </v:shape>
              <v:shape style="position:absolute;left:3262;top:10900;width:3545;height:1469" coordorigin="3262,10900" coordsize="3545,1469" path="m6291,12066l6367,12030e" filled="f" stroked="t" strokeweight="2.87992pt" strokecolor="#FFFF00">
                <v:path arrowok="t"/>
              </v:shape>
              <v:shape style="position:absolute;left:3262;top:10900;width:3545;height:1469" coordorigin="3262,10900" coordsize="3545,1469" path="m6284,12070l6291,12066e" filled="f" stroked="t" strokeweight="2.87992pt" strokecolor="#FFFF00">
                <v:path arrowok="t"/>
              </v:shape>
            </v:group>
            <v:group style="position:absolute;left:3499;top:10902;width:3388;height:1554" coordorigin="3499,10902" coordsize="3388,1554">
              <v:shape style="position:absolute;left:3499;top:10902;width:3388;height:1554" coordorigin="3499,10902" coordsize="3388,1554" path="m5031,12772l5851,12387e" filled="f" stroked="t" strokeweight="2.87992pt" strokecolor="#FFFF00">
                <v:path arrowok="t"/>
              </v:shape>
              <v:shape style="position:absolute;left:3499;top:10902;width:3388;height:1554" coordorigin="3499,10902" coordsize="3388,1554" path="m6712,11982l6775,11952e" filled="f" stroked="t" strokeweight="2.87992pt" strokecolor="#FFFF00">
                <v:path arrowok="t"/>
              </v:shape>
              <v:shape style="position:absolute;left:3499;top:10902;width:3388;height:1554" coordorigin="3499,10902" coordsize="3388,1554" path="m6711,11982l6712,11982e" filled="f" stroked="t" strokeweight="2.87992pt" strokecolor="#FFFF00">
                <v:path arrowok="t"/>
              </v:shape>
            </v:group>
            <v:group style="position:absolute;left:3744;top:10905;width:3224;height:1637" coordorigin="3744,10905" coordsize="3224,1637">
              <v:shape style="position:absolute;left:3744;top:10905;width:3224;height:1637" coordorigin="3744,10905" coordsize="3224,1637" path="m5158,12830l5981,12442e" filled="f" stroked="t" strokeweight="2.87992pt" strokecolor="#FFFF00">
                <v:path arrowok="t"/>
              </v:shape>
            </v:group>
            <v:group style="position:absolute;left:3981;top:10907;width:3067;height:1721" coordorigin="3981,10907" coordsize="3067,1721">
              <v:shape style="position:absolute;left:3981;top:10907;width:3067;height:1721" coordorigin="3981,10907" coordsize="3067,1721" path="m5281,12887l6110,12496e" filled="f" stroked="t" strokeweight="2.87992pt" strokecolor="#FFFF00">
                <v:path arrowok="t"/>
              </v:shape>
            </v:group>
            <v:group style="position:absolute;left:4219;top:10907;width:2911;height:1807" coordorigin="4219,10907" coordsize="2911,1807">
              <v:shape style="position:absolute;left:4219;top:10907;width:2911;height:1807" coordorigin="4219,10907" coordsize="2911,1807" path="m5399,12944l6240,12548e" filled="f" stroked="t" strokeweight="2.87992pt" strokecolor="#FFFF00">
                <v:path arrowok="t"/>
              </v:shape>
            </v:group>
            <v:group style="position:absolute;left:4457;top:10907;width:2754;height:1893" coordorigin="4457,10907" coordsize="2754,1893">
              <v:shape style="position:absolute;left:4457;top:10907;width:2754;height:1893" coordorigin="4457,10907" coordsize="2754,1893" path="m5517,13000l6369,12599e" filled="f" stroked="t" strokeweight="2.87992pt" strokecolor="#FFFF00">
                <v:path arrowok="t"/>
              </v:shape>
            </v:group>
            <v:group style="position:absolute;left:4701;top:10907;width:2590;height:1980" coordorigin="4701,10907" coordsize="2590,1980">
              <v:shape style="position:absolute;left:4701;top:10907;width:2590;height:1980" coordorigin="4701,10907" coordsize="2590,1980" path="m5632,13060l6499,12652e" filled="f" stroked="t" strokeweight="2.87992pt" strokecolor="#FFFF00">
                <v:path arrowok="t"/>
              </v:shape>
            </v:group>
            <v:group style="position:absolute;left:4939;top:10907;width:2433;height:2066" coordorigin="4939,10907" coordsize="2433,2066">
              <v:shape style="position:absolute;left:4939;top:10907;width:2433;height:2066" coordorigin="4939,10907" coordsize="2433,2066" path="m5745,13120l6628,12704e" filled="f" stroked="t" strokeweight="2.87992pt" strokecolor="#FFFF00">
                <v:path arrowok="t"/>
              </v:shape>
            </v:group>
            <v:group style="position:absolute;left:5177;top:10907;width:2277;height:2153" coordorigin="5177,10907" coordsize="2277,2153">
              <v:shape style="position:absolute;left:5177;top:10907;width:2277;height:2153" coordorigin="5177,10907" coordsize="2277,2153" path="m5858,13178l6757,12755e" filled="f" stroked="t" strokeweight="2.87992pt" strokecolor="#FFFF00">
                <v:path arrowok="t"/>
              </v:shape>
            </v:group>
            <v:group style="position:absolute;left:5414;top:10907;width:2120;height:2239" coordorigin="5414,10907" coordsize="2120,2239">
              <v:shape style="position:absolute;left:5414;top:10907;width:2120;height:2239" coordorigin="5414,10907" coordsize="2120,2239" path="m5970,13237l6886,12807e" filled="f" stroked="t" strokeweight="2.87992pt" strokecolor="#FFFF00">
                <v:path arrowok="t"/>
              </v:shape>
            </v:group>
            <v:group style="position:absolute;left:5659;top:10907;width:1956;height:2325" coordorigin="5659,10907" coordsize="1956,2325">
              <v:shape style="position:absolute;left:5659;top:10907;width:1956;height:2325" coordorigin="5659,10907" coordsize="1956,2325" path="m6086,13298l7016,12859e" filled="f" stroked="t" strokeweight="2.87992pt" strokecolor="#FFFF00">
                <v:path arrowok="t"/>
              </v:shape>
            </v:group>
            <v:group style="position:absolute;left:5897;top:10907;width:1799;height:2412" coordorigin="5897,10907" coordsize="1799,2412">
              <v:shape style="position:absolute;left:5897;top:10907;width:1799;height:2412" coordorigin="5897,10907" coordsize="1799,2412" path="m6200,13356l7146,12911e" filled="f" stroked="t" strokeweight="2.87992pt" strokecolor="#FFFF00">
                <v:path arrowok="t"/>
              </v:shape>
            </v:group>
            <v:group style="position:absolute;left:6134;top:10907;width:1643;height:2498" coordorigin="6134,10907" coordsize="1643,2498">
              <v:shape style="position:absolute;left:6134;top:10907;width:1643;height:2498" coordorigin="6134,10907" coordsize="1643,2498" path="m6320,13412l7275,12962e" filled="f" stroked="t" strokeweight="2.87992pt" strokecolor="#FFFF00">
                <v:path arrowok="t"/>
              </v:shape>
            </v:group>
            <v:group style="position:absolute;left:6372;top:10907;width:1486;height:2585" coordorigin="6372,10907" coordsize="1486,2585">
              <v:shape style="position:absolute;left:6372;top:10907;width:1486;height:2585" coordorigin="6372,10907" coordsize="1486,2585" path="m6440,13467l7403,13014e" filled="f" stroked="t" strokeweight="2.87992pt" strokecolor="#FFFF00">
                <v:path arrowok="t"/>
              </v:shape>
            </v:group>
            <v:group style="position:absolute;left:6696;top:12251;width:1202;height:1284" coordorigin="6696,12251" coordsize="1202,1284">
              <v:shape style="position:absolute;left:6696;top:12251;width:1202;height:1284" coordorigin="6696,12251" coordsize="1202,1284" path="m6696,14799l7531,14407e" filled="f" stroked="t" strokeweight="2.87992pt" strokecolor="#FFFF00">
                <v:path arrowok="t"/>
              </v:shape>
            </v:group>
            <v:group style="position:absolute;left:7121;top:12704;width:778;height:831" coordorigin="7121,12704" coordsize="778,831">
              <v:shape style="position:absolute;left:7121;top:12704;width:778;height:831" coordorigin="7121,12704" coordsize="778,831" path="m7121,15167l7661,14913e" filled="f" stroked="t" strokeweight="2.87992pt" strokecolor="#FFFF00">
                <v:path arrowok="t"/>
              </v:shape>
            </v:group>
            <v:group style="position:absolute;left:7545;top:13158;width:353;height:377" coordorigin="7545,13158" coordsize="353,377">
              <v:shape style="position:absolute;left:7545;top:13158;width:353;height:377" coordorigin="7545,13158" coordsize="353,377" path="m7545,15534l7790,15419e" filled="f" stroked="t" strokeweight="2.87992pt" strokecolor="#FFFF00">
                <v:path arrowok="t"/>
              </v:shape>
            </v:group>
            <v:group style="position:absolute;left:5472;top:10943;width:65;height:79" coordorigin="5472,10943" coordsize="65,79">
              <v:shape style="position:absolute;left:5472;top:10943;width:65;height:79" coordorigin="5472,10943" coordsize="65,79" path="m5472,10943l5537,11022e" filled="f" stroked="t" strokeweight="1.079970pt" strokecolor="#000000">
                <v:path arrowok="t"/>
              </v:shape>
            </v:group>
            <v:group style="position:absolute;left:5609;top:11094;width:65;height:72" coordorigin="5609,11094" coordsize="65,72">
              <v:shape style="position:absolute;left:5609;top:11094;width:65;height:72" coordorigin="5609,11094" coordsize="65,72" path="m5609,11094l5673,11166e" filled="f" stroked="t" strokeweight="1.079970pt" strokecolor="#000000">
                <v:path arrowok="t"/>
              </v:shape>
            </v:group>
            <v:group style="position:absolute;left:5745;top:11238;width:65;height:72" coordorigin="5745,11238" coordsize="65,72">
              <v:shape style="position:absolute;left:5745;top:11238;width:65;height:72" coordorigin="5745,11238" coordsize="65,72" path="m5745,11238l5810,11310e" filled="f" stroked="t" strokeweight="1.079970pt" strokecolor="#000000">
                <v:path arrowok="t"/>
              </v:shape>
            </v:group>
            <v:group style="position:absolute;left:5882;top:11382;width:65;height:72" coordorigin="5882,11382" coordsize="65,72">
              <v:shape style="position:absolute;left:5882;top:11382;width:65;height:72" coordorigin="5882,11382" coordsize="65,72" path="m5882,11382l5947,11454e" filled="f" stroked="t" strokeweight="1.079970pt" strokecolor="#000000">
                <v:path arrowok="t"/>
              </v:shape>
            </v:group>
            <v:group style="position:absolute;left:6019;top:11534;width:65;height:72" coordorigin="6019,11534" coordsize="65,72">
              <v:shape style="position:absolute;left:6019;top:11534;width:65;height:72" coordorigin="6019,11534" coordsize="65,72" path="m6019,11534l6084,11606e" filled="f" stroked="t" strokeweight="1.079970pt" strokecolor="#000000">
                <v:path arrowok="t"/>
              </v:shape>
            </v:group>
            <v:group style="position:absolute;left:6156;top:11678;width:65;height:72" coordorigin="6156,11678" coordsize="65,72">
              <v:shape style="position:absolute;left:6156;top:11678;width:65;height:72" coordorigin="6156,11678" coordsize="65,72" path="m6156,11678l6221,11750e" filled="f" stroked="t" strokeweight="1.079970pt" strokecolor="#000000">
                <v:path arrowok="t"/>
              </v:shape>
            </v:group>
            <v:group style="position:absolute;left:6293;top:11822;width:65;height:72" coordorigin="6293,11822" coordsize="65,72">
              <v:shape style="position:absolute;left:6293;top:11822;width:65;height:72" coordorigin="6293,11822" coordsize="65,72" path="m6293,11822l6357,11894e" filled="f" stroked="t" strokeweight="1.079970pt" strokecolor="#000000">
                <v:path arrowok="t"/>
              </v:shape>
            </v:group>
            <v:group style="position:absolute;left:6429;top:11966;width:65;height:72" coordorigin="6429,11966" coordsize="65,72">
              <v:shape style="position:absolute;left:6429;top:11966;width:65;height:72" coordorigin="6429,11966" coordsize="65,72" path="m6429,11966l6494,12038e" filled="f" stroked="t" strokeweight="1.079970pt" strokecolor="#000000">
                <v:path arrowok="t"/>
              </v:shape>
            </v:group>
            <v:group style="position:absolute;left:6566;top:12117;width:65;height:72" coordorigin="6566,12117" coordsize="65,72">
              <v:shape style="position:absolute;left:6566;top:12117;width:65;height:72" coordorigin="6566,12117" coordsize="65,72" path="m6566,12117l6631,12189e" filled="f" stroked="t" strokeweight="1.079970pt" strokecolor="#000000">
                <v:path arrowok="t"/>
              </v:shape>
            </v:group>
            <v:group style="position:absolute;left:6703;top:12261;width:65;height:72" coordorigin="6703,12261" coordsize="65,72">
              <v:shape style="position:absolute;left:6703;top:12261;width:65;height:72" coordorigin="6703,12261" coordsize="65,72" path="m6703,12261l6768,12333e" filled="f" stroked="t" strokeweight="1.079970pt" strokecolor="#000000">
                <v:path arrowok="t"/>
              </v:shape>
            </v:group>
            <v:group style="position:absolute;left:6840;top:12405;width:65;height:72" coordorigin="6840,12405" coordsize="65,72">
              <v:shape style="position:absolute;left:6840;top:12405;width:65;height:72" coordorigin="6840,12405" coordsize="65,72" path="m6840,12405l6905,12477e" filled="f" stroked="t" strokeweight="1.079970pt" strokecolor="#000000">
                <v:path arrowok="t"/>
              </v:shape>
            </v:group>
            <v:group style="position:absolute;left:6977;top:12549;width:65;height:79" coordorigin="6977,12549" coordsize="65,79">
              <v:shape style="position:absolute;left:6977;top:12549;width:65;height:79" coordorigin="6977,12549" coordsize="65,79" path="m6977,12549l7041,12628e" filled="f" stroked="t" strokeweight="1.079970pt" strokecolor="#000000">
                <v:path arrowok="t"/>
              </v:shape>
            </v:group>
            <v:group style="position:absolute;left:7113;top:12700;width:65;height:72" coordorigin="7113,12700" coordsize="65,72">
              <v:shape style="position:absolute;left:7113;top:12700;width:65;height:72" coordorigin="7113,12700" coordsize="65,72" path="m7113,12700l7178,12772e" filled="f" stroked="t" strokeweight="1.079970pt" strokecolor="#000000">
                <v:path arrowok="t"/>
              </v:shape>
            </v:group>
            <v:group style="position:absolute;left:7250;top:12844;width:65;height:72" coordorigin="7250,12844" coordsize="65,72">
              <v:shape style="position:absolute;left:7250;top:12844;width:65;height:72" coordorigin="7250,12844" coordsize="65,72" path="m7250,12844l7315,12916e" filled="f" stroked="t" strokeweight="1.079970pt" strokecolor="#000000">
                <v:path arrowok="t"/>
              </v:shape>
            </v:group>
            <v:group style="position:absolute;left:7387;top:12988;width:65;height:72" coordorigin="7387,12988" coordsize="65,72">
              <v:shape style="position:absolute;left:7387;top:12988;width:65;height:72" coordorigin="7387,12988" coordsize="65,72" path="m7387,12988l7452,13060e" filled="f" stroked="t" strokeweight="1.079970pt" strokecolor="#000000">
                <v:path arrowok="t"/>
              </v:shape>
            </v:group>
            <v:group style="position:absolute;left:7524;top:13132;width:65;height:79" coordorigin="7524,13132" coordsize="65,79">
              <v:shape style="position:absolute;left:7524;top:13132;width:65;height:79" coordorigin="7524,13132" coordsize="65,79" path="m7524,13132l7589,13211e" filled="f" stroked="t" strokeweight="1.079970pt" strokecolor="#000000">
                <v:path arrowok="t"/>
              </v:shape>
            </v:group>
            <v:group style="position:absolute;left:7661;top:13283;width:65;height:72" coordorigin="7661,13283" coordsize="65,72">
              <v:shape style="position:absolute;left:7661;top:13283;width:65;height:72" coordorigin="7661,13283" coordsize="65,72" path="m7661,13283l7725,13355e" filled="f" stroked="t" strokeweight="1.079970pt" strokecolor="#000000">
                <v:path arrowok="t"/>
              </v:shape>
            </v:group>
            <v:group style="position:absolute;left:7797;top:13427;width:65;height:72" coordorigin="7797,13427" coordsize="65,72">
              <v:shape style="position:absolute;left:7797;top:13427;width:65;height:72" coordorigin="7797,13427" coordsize="65,72" path="m7797,13427l7862,13499e" filled="f" stroked="t" strokeweight="1.079970pt" strokecolor="#000000">
                <v:path arrowok="t"/>
              </v:shape>
            </v:group>
            <v:group style="position:absolute;left:6408;top:13427;width:65;height:72" coordorigin="6408,13427" coordsize="65,72">
              <v:shape style="position:absolute;left:6408;top:13427;width:65;height:72" coordorigin="6408,13427" coordsize="65,72" path="m6473,13499l6408,13427e" filled="f" stroked="t" strokeweight="1.079970pt" strokecolor="#000000">
                <v:path arrowok="t"/>
              </v:shape>
            </v:group>
            <v:group style="position:absolute;left:6285;top:13269;width:58;height:79" coordorigin="6285,13269" coordsize="58,79">
              <v:shape style="position:absolute;left:6285;top:13269;width:58;height:79" coordorigin="6285,13269" coordsize="58,79" path="m6343,13348l6285,13269e" filled="f" stroked="t" strokeweight="1.079970pt" strokecolor="#000000">
                <v:path arrowok="t"/>
              </v:shape>
            </v:group>
            <v:group style="position:absolute;left:6156;top:13117;width:65;height:79" coordorigin="6156,13117" coordsize="65,79">
              <v:shape style="position:absolute;left:6156;top:13117;width:65;height:79" coordorigin="6156,13117" coordsize="65,79" path="m6221,13197l6199,13175,6156,13117e" filled="f" stroked="t" strokeweight="1.079970pt" strokecolor="#000000">
                <v:path arrowok="t"/>
              </v:shape>
            </v:group>
            <v:group style="position:absolute;left:6033;top:12959;width:58;height:79" coordorigin="6033,12959" coordsize="58,79">
              <v:shape style="position:absolute;left:6033;top:12959;width:58;height:79" coordorigin="6033,12959" coordsize="58,79" path="m6091,13038l6033,12959e" filled="f" stroked="t" strokeweight="1.079970pt" strokecolor="#000000">
                <v:path arrowok="t"/>
              </v:shape>
            </v:group>
            <v:group style="position:absolute;left:5911;top:12801;width:58;height:79" coordorigin="5911,12801" coordsize="58,79">
              <v:shape style="position:absolute;left:5911;top:12801;width:58;height:79" coordorigin="5911,12801" coordsize="58,79" path="m5969,12880l5933,12837,5911,12801e" filled="f" stroked="t" strokeweight="1.079970pt" strokecolor="#000000">
                <v:path arrowok="t"/>
              </v:shape>
            </v:group>
            <v:group style="position:absolute;left:5789;top:12642;width:58;height:79" coordorigin="5789,12642" coordsize="58,79">
              <v:shape style="position:absolute;left:5789;top:12642;width:58;height:79" coordorigin="5789,12642" coordsize="58,79" path="m5846,12722l5839,12714,5789,12642e" filled="f" stroked="t" strokeweight="1.079970pt" strokecolor="#000000">
                <v:path arrowok="t"/>
              </v:shape>
            </v:group>
            <v:group style="position:absolute;left:5666;top:12484;width:58;height:79" coordorigin="5666,12484" coordsize="58,79">
              <v:shape style="position:absolute;left:5666;top:12484;width:58;height:79" coordorigin="5666,12484" coordsize="58,79" path="m5724,12563l5666,12484e" filled="f" stroked="t" strokeweight="1.079970pt" strokecolor="#000000">
                <v:path arrowok="t"/>
              </v:shape>
            </v:group>
            <v:group style="position:absolute;left:5544;top:12326;width:58;height:79" coordorigin="5544,12326" coordsize="58,79">
              <v:shape style="position:absolute;left:5544;top:12326;width:58;height:79" coordorigin="5544,12326" coordsize="58,79" path="m5601,12405l5544,12326e" filled="f" stroked="t" strokeweight="1.079970pt" strokecolor="#000000">
                <v:path arrowok="t"/>
              </v:shape>
            </v:group>
            <v:group style="position:absolute;left:5414;top:12174;width:65;height:79" coordorigin="5414,12174" coordsize="65,79">
              <v:shape style="position:absolute;left:5414;top:12174;width:65;height:79" coordorigin="5414,12174" coordsize="65,79" path="m5479,12254l5414,12174e" filled="f" stroked="t" strokeweight="1.079970pt" strokecolor="#000000">
                <v:path arrowok="t"/>
              </v:shape>
            </v:group>
            <v:group style="position:absolute;left:5285;top:12023;width:65;height:72" coordorigin="5285,12023" coordsize="65,72">
              <v:shape style="position:absolute;left:5285;top:12023;width:65;height:72" coordorigin="5285,12023" coordsize="65,72" path="m5349,12095l5285,12023e" filled="f" stroked="t" strokeweight="1.079970pt" strokecolor="#000000">
                <v:path arrowok="t"/>
              </v:shape>
            </v:group>
            <v:group style="position:absolute;left:5155;top:11872;width:65;height:72" coordorigin="5155,11872" coordsize="65,72">
              <v:shape style="position:absolute;left:5155;top:11872;width:65;height:72" coordorigin="5155,11872" coordsize="65,72" path="m5220,11944l5155,11872e" filled="f" stroked="t" strokeweight="1.079970pt" strokecolor="#000000">
                <v:path arrowok="t"/>
              </v:shape>
            </v:group>
            <v:group style="position:absolute;left:5018;top:11721;width:72;height:72" coordorigin="5018,11721" coordsize="72,72">
              <v:shape style="position:absolute;left:5018;top:11721;width:72;height:72" coordorigin="5018,11721" coordsize="72,72" path="m5090,11793l5018,11721e" filled="f" stroked="t" strokeweight="1.079970pt" strokecolor="#000000">
                <v:path arrowok="t"/>
              </v:shape>
            </v:group>
            <v:group style="position:absolute;left:4889;top:11570;width:65;height:79" coordorigin="4889,11570" coordsize="65,79">
              <v:shape style="position:absolute;left:4889;top:11570;width:65;height:79" coordorigin="4889,11570" coordsize="65,79" path="m4953,11649l4896,11584,4889,11570e" filled="f" stroked="t" strokeweight="1.079970pt" strokecolor="#000000">
                <v:path arrowok="t"/>
              </v:shape>
            </v:group>
            <v:group style="position:absolute;left:4752;top:11426;width:65;height:72" coordorigin="4752,11426" coordsize="65,72">
              <v:shape style="position:absolute;left:4752;top:11426;width:65;height:72" coordorigin="4752,11426" coordsize="65,72" path="m4817,11498l4752,11426e" filled="f" stroked="t" strokeweight="1.079970pt" strokecolor="#000000">
                <v:path arrowok="t"/>
              </v:shape>
            </v:group>
            <v:group style="position:absolute;left:4615;top:11282;width:65;height:72" coordorigin="4615,11282" coordsize="65,72">
              <v:shape style="position:absolute;left:4615;top:11282;width:65;height:72" coordorigin="4615,11282" coordsize="65,72" path="m4680,11354l4615,11282e" filled="f" stroked="t" strokeweight="1.079970pt" strokecolor="#000000">
                <v:path arrowok="t"/>
              </v:shape>
            </v:group>
            <v:group style="position:absolute;left:4478;top:11130;width:65;height:79" coordorigin="4478,11130" coordsize="65,79">
              <v:shape style="position:absolute;left:4478;top:11130;width:65;height:79" coordorigin="4478,11130" coordsize="65,79" path="m4543,11210l4478,11130e" filled="f" stroked="t" strokeweight="1.079970pt" strokecolor="#000000">
                <v:path arrowok="t"/>
              </v:shape>
            </v:group>
            <v:group style="position:absolute;left:4341;top:10986;width:65;height:72" coordorigin="4341,10986" coordsize="65,72">
              <v:shape style="position:absolute;left:4341;top:10986;width:65;height:72" coordorigin="4341,10986" coordsize="65,72" path="m4406,11058l4341,10986e" filled="f" stroked="t" strokeweight="1.079970pt" strokecolor="#000000">
                <v:path arrowok="t"/>
              </v:shape>
            </v:group>
            <v:group style="position:absolute;left:4154;top:10950;width:101;height:2" coordorigin="4154,10950" coordsize="101,2">
              <v:shape style="position:absolute;left:4154;top:10950;width:101;height:2" coordorigin="4154,10950" coordsize="101,0" path="m4255,10950l4154,10950e" filled="f" stroked="t" strokeweight="1.079970pt" strokecolor="#000000">
                <v:path arrowok="t"/>
              </v:shape>
            </v:group>
            <v:group style="position:absolute;left:3953;top:10950;width:101;height:2" coordorigin="3953,10950" coordsize="101,2">
              <v:shape style="position:absolute;left:3953;top:10950;width:101;height:2" coordorigin="3953,10950" coordsize="101,0" path="m4053,10950l3953,10950e" filled="f" stroked="t" strokeweight="1.079970pt" strokecolor="#000000">
                <v:path arrowok="t"/>
              </v:shape>
            </v:group>
            <v:group style="position:absolute;left:3758;top:10943;width:94;height:7" coordorigin="3758,10943" coordsize="94,7">
              <v:shape style="position:absolute;left:3758;top:10943;width:94;height:7" coordorigin="3758,10943" coordsize="94,7" path="m3852,10950l3758,10943e" filled="f" stroked="t" strokeweight="1.079970pt" strokecolor="#000000">
                <v:path arrowok="t"/>
              </v:shape>
            </v:group>
            <v:group style="position:absolute;left:3557;top:10943;width:101;height:2" coordorigin="3557,10943" coordsize="101,2">
              <v:shape style="position:absolute;left:3557;top:10943;width:101;height:2" coordorigin="3557,10943" coordsize="101,0" path="m3658,10943l3557,10943e" filled="f" stroked="t" strokeweight="1.079970pt" strokecolor="#000000">
                <v:path arrowok="t"/>
              </v:shape>
            </v:group>
            <v:group style="position:absolute;left:3355;top:10936;width:101;height:7" coordorigin="3355,10936" coordsize="101,7">
              <v:shape style="position:absolute;left:3355;top:10936;width:101;height:7" coordorigin="3355,10936" coordsize="101,7" path="m3456,10943l3355,10936e" filled="f" stroked="t" strokeweight="1.079970pt" strokecolor="#000000">
                <v:path arrowok="t"/>
              </v:shape>
            </v:group>
            <v:group style="position:absolute;left:3190;top:10914;width:65;height:22" coordorigin="3190,10914" coordsize="65,22">
              <v:shape style="position:absolute;left:3190;top:10914;width:65;height:22" coordorigin="3190,10914" coordsize="65,22" path="m3254,10936l3190,10936,3190,10914,3204,10914e" filled="f" stroked="t" strokeweight="1.079970pt" strokecolor="#000000">
                <v:path arrowok="t"/>
              </v:shape>
            </v:group>
            <v:group style="position:absolute;left:3298;top:10900;width:86;height:14" coordorigin="3298,10900" coordsize="86,14">
              <v:shape style="position:absolute;left:3298;top:10900;width:86;height:14" coordorigin="3298,10900" coordsize="86,14" path="m3298,10914l3377,10914,3377,10900,3384,10900e" filled="f" stroked="t" strokeweight="1.079970pt" strokecolor="#000000">
                <v:path arrowok="t"/>
              </v:shape>
            </v:group>
            <v:group style="position:absolute;left:3485;top:10900;width:101;height:2" coordorigin="3485,10900" coordsize="101,2">
              <v:shape style="position:absolute;left:3485;top:10900;width:101;height:2" coordorigin="3485,10900" coordsize="101,0" path="m3485,10900l3586,10900e" filled="f" stroked="t" strokeweight="1.079970pt" strokecolor="#000000">
                <v:path arrowok="t"/>
              </v:shape>
            </v:group>
            <v:group style="position:absolute;left:3679;top:10900;width:101;height:2" coordorigin="3679,10900" coordsize="101,2">
              <v:shape style="position:absolute;left:3679;top:10900;width:101;height:2" coordorigin="3679,10900" coordsize="101,0" path="m3679,10900l3780,10900e" filled="f" stroked="t" strokeweight="1.079970pt" strokecolor="#000000">
                <v:path arrowok="t"/>
              </v:shape>
            </v:group>
            <v:group style="position:absolute;left:3881;top:10907;width:101;height:2" coordorigin="3881,10907" coordsize="101,2">
              <v:shape style="position:absolute;left:3881;top:10907;width:101;height:2" coordorigin="3881,10907" coordsize="101,0" path="m3881,10907l3938,10907,3981,10907e" filled="f" stroked="t" strokeweight="1.079970pt" strokecolor="#000000">
                <v:path arrowok="t"/>
              </v:shape>
            </v:group>
            <v:group style="position:absolute;left:4082;top:10907;width:101;height:2" coordorigin="4082,10907" coordsize="101,2">
              <v:shape style="position:absolute;left:4082;top:10907;width:101;height:2" coordorigin="4082,10907" coordsize="101,0" path="m4082,10907l4183,10907e" filled="f" stroked="t" strokeweight="1.079970pt" strokecolor="#000000">
                <v:path arrowok="t"/>
              </v:shape>
            </v:group>
            <v:group style="position:absolute;left:4284;top:10907;width:101;height:2" coordorigin="4284,10907" coordsize="101,2">
              <v:shape style="position:absolute;left:4284;top:10907;width:101;height:2" coordorigin="4284,10907" coordsize="101,0" path="m4284,10907l4377,10907,4385,10907e" filled="f" stroked="t" strokeweight="1.079970pt" strokecolor="#000000">
                <v:path arrowok="t"/>
              </v:shape>
            </v:group>
            <v:group style="position:absolute;left:4485;top:10907;width:94;height:2" coordorigin="4485,10907" coordsize="94,2">
              <v:shape style="position:absolute;left:4485;top:10907;width:94;height:2" coordorigin="4485,10907" coordsize="94,0" path="m4485,10907l4493,10907,4579,10907e" filled="f" stroked="t" strokeweight="1.079970pt" strokecolor="#000000">
                <v:path arrowok="t"/>
              </v:shape>
            </v:group>
            <v:group style="position:absolute;left:4680;top:10907;width:101;height:2" coordorigin="4680,10907" coordsize="101,2">
              <v:shape style="position:absolute;left:4680;top:10907;width:101;height:2" coordorigin="4680,10907" coordsize="101,0" path="m4680,10907l4781,10907e" filled="f" stroked="t" strokeweight="1.079970pt" strokecolor="#000000">
                <v:path arrowok="t"/>
              </v:shape>
            </v:group>
            <v:group style="position:absolute;left:4881;top:10907;width:101;height:2" coordorigin="4881,10907" coordsize="101,2">
              <v:shape style="position:absolute;left:4881;top:10907;width:101;height:2" coordorigin="4881,10907" coordsize="101,0" path="m4881,10907l4982,10907e" filled="f" stroked="t" strokeweight="1.079970pt" strokecolor="#000000">
                <v:path arrowok="t"/>
              </v:shape>
            </v:group>
            <v:group style="position:absolute;left:5083;top:10907;width:101;height:2" coordorigin="5083,10907" coordsize="101,2">
              <v:shape style="position:absolute;left:5083;top:10907;width:101;height:2" coordorigin="5083,10907" coordsize="101,0" path="m5083,10907l5184,10907e" filled="f" stroked="t" strokeweight="1.079970pt" strokecolor="#000000">
                <v:path arrowok="t"/>
              </v:shape>
            </v:group>
            <v:group style="position:absolute;left:5285;top:10907;width:101;height:2" coordorigin="5285,10907" coordsize="101,2">
              <v:shape style="position:absolute;left:5285;top:10907;width:101;height:2" coordorigin="5285,10907" coordsize="101,0" path="m5285,10907l5385,10907e" filled="f" stroked="t" strokeweight="1.079970pt" strokecolor="#000000">
                <v:path arrowok="t"/>
              </v:shape>
            </v:group>
            <v:group style="position:absolute;left:5479;top:10907;width:101;height:2" coordorigin="5479,10907" coordsize="101,2">
              <v:shape style="position:absolute;left:5479;top:10907;width:101;height:2" coordorigin="5479,10907" coordsize="101,0" path="m5479,10907l5580,10907e" filled="f" stroked="t" strokeweight="1.079970pt" strokecolor="#000000">
                <v:path arrowok="t"/>
              </v:shape>
            </v:group>
            <v:group style="position:absolute;left:5681;top:10907;width:101;height:2" coordorigin="5681,10907" coordsize="101,2">
              <v:shape style="position:absolute;left:5681;top:10907;width:101;height:2" coordorigin="5681,10907" coordsize="101,0" path="m5681,10907l5781,10907e" filled="f" stroked="t" strokeweight="1.079970pt" strokecolor="#000000">
                <v:path arrowok="t"/>
              </v:shape>
            </v:group>
            <v:group style="position:absolute;left:5882;top:10907;width:101;height:2" coordorigin="5882,10907" coordsize="101,2">
              <v:shape style="position:absolute;left:5882;top:10907;width:101;height:2" coordorigin="5882,10907" coordsize="101,0" path="m5882,10907l5983,10907e" filled="f" stroked="t" strokeweight="1.079970pt" strokecolor="#000000">
                <v:path arrowok="t"/>
              </v:shape>
            </v:group>
            <v:group style="position:absolute;left:6084;top:10907;width:101;height:2" coordorigin="6084,10907" coordsize="101,2">
              <v:shape style="position:absolute;left:6084;top:10907;width:101;height:2" coordorigin="6084,10907" coordsize="101,0" path="m6084,10907l6185,10907e" filled="f" stroked="t" strokeweight="1.079970pt" strokecolor="#000000">
                <v:path arrowok="t"/>
              </v:shape>
            </v:group>
            <v:group style="position:absolute;left:6285;top:10907;width:94;height:2" coordorigin="6285,10907" coordsize="94,2">
              <v:shape style="position:absolute;left:6285;top:10907;width:94;height:2" coordorigin="6285,10907" coordsize="94,0" path="m6285,10907l6379,10907e" filled="f" stroked="t" strokeweight="1.079970pt" strokecolor="#000000">
                <v:path arrowok="t"/>
              </v:shape>
            </v:group>
            <v:group style="position:absolute;left:6480;top:10907;width:101;height:2" coordorigin="6480,10907" coordsize="101,2">
              <v:shape style="position:absolute;left:6480;top:10907;width:101;height:2" coordorigin="6480,10907" coordsize="101,0" path="m6480,10907l6581,10907e" filled="f" stroked="t" strokeweight="1.079970pt" strokecolor="#000000">
                <v:path arrowok="t"/>
              </v:shape>
            </v:group>
            <v:group style="position:absolute;left:6681;top:10907;width:94;height:7" coordorigin="6681,10907" coordsize="94,7">
              <v:shape style="position:absolute;left:6681;top:10907;width:94;height:7" coordorigin="6681,10907" coordsize="94,7" path="m6681,10907l6775,10907,6775,10914e" filled="f" stroked="t" strokeweight="1.079970pt" strokecolor="#000000">
                <v:path arrowok="t"/>
              </v:shape>
            </v:group>
            <v:group style="position:absolute;left:6609;top:10943;width:94;height:2" coordorigin="6609,10943" coordsize="94,2">
              <v:shape style="position:absolute;left:6609;top:10943;width:94;height:2" coordorigin="6609,10943" coordsize="94,0" path="m6703,10943l6609,10943e" filled="f" stroked="t" strokeweight="1.079970pt" strokecolor="#000000">
                <v:path arrowok="t"/>
              </v:shape>
            </v:group>
            <v:group style="position:absolute;left:6408;top:10943;width:101;height:2" coordorigin="6408,10943" coordsize="101,2">
              <v:shape style="position:absolute;left:6408;top:10943;width:101;height:2" coordorigin="6408,10943" coordsize="101,0" path="m6509,10943l6408,10943e" filled="f" stroked="t" strokeweight="1.079970pt" strokecolor="#000000">
                <v:path arrowok="t"/>
              </v:shape>
            </v:group>
            <v:group style="position:absolute;left:6206;top:10943;width:101;height:2" coordorigin="6206,10943" coordsize="101,2">
              <v:shape style="position:absolute;left:6206;top:10943;width:101;height:2" coordorigin="6206,10943" coordsize="101,0" path="m6307,10943l6206,10943e" filled="f" stroked="t" strokeweight="1.079970pt" strokecolor="#000000">
                <v:path arrowok="t"/>
              </v:shape>
            </v:group>
            <v:group style="position:absolute;left:6005;top:10943;width:101;height:2" coordorigin="6005,10943" coordsize="101,2">
              <v:shape style="position:absolute;left:6005;top:10943;width:101;height:2" coordorigin="6005,10943" coordsize="101,0" path="m6105,10943l6005,10943e" filled="f" stroked="t" strokeweight="1.079970pt" strokecolor="#000000">
                <v:path arrowok="t"/>
              </v:shape>
            </v:group>
            <v:group style="position:absolute;left:5803;top:10943;width:101;height:7" coordorigin="5803,10943" coordsize="101,7">
              <v:shape style="position:absolute;left:5803;top:10943;width:101;height:7" coordorigin="5803,10943" coordsize="101,7" path="m5904,10943l5803,10950e" filled="f" stroked="t" strokeweight="1.079970pt" strokecolor="#000000">
                <v:path arrowok="t"/>
              </v:shape>
            </v:group>
            <v:group style="position:absolute;left:5609;top:10950;width:101;height:2" coordorigin="5609,10950" coordsize="101,2">
              <v:shape style="position:absolute;left:5609;top:10950;width:101;height:2" coordorigin="5609,10950" coordsize="101,0" path="m5709,10950l5609,10950e" filled="f" stroked="t" strokeweight="1.079970pt" strokecolor="#000000">
                <v:path arrowok="t"/>
              </v:shape>
            </v:group>
            <v:group style="position:absolute;left:5472;top:10947;width:36;height:2" coordorigin="5472,10947" coordsize="36,2">
              <v:shape style="position:absolute;left:5472;top:10947;width:36;height:2" coordorigin="5472,10947" coordsize="36,0" path="m5472,10947l5508,10947e" filled="f" stroked="t" strokeweight=".35998pt" strokecolor="#000000">
                <v:path arrowok="t"/>
              </v:shape>
            </v:group>
            <v:group style="position:absolute;left:288;top:5464;width:778;height:144" coordorigin="288,5464" coordsize="778,144">
              <v:shape style="position:absolute;left:288;top:5464;width:778;height:144" coordorigin="288,5464" coordsize="778,144" path="m288,7286l581,7148e" filled="f" stroked="t" strokeweight="2.87992pt" strokecolor="#FFFF00">
                <v:path arrowok="t"/>
              </v:shape>
            </v:group>
            <v:group style="position:absolute;left:288;top:5464;width:999;height:346" coordorigin="288,5464" coordsize="999,346">
              <v:shape style="position:absolute;left:288;top:5464;width:999;height:346" coordorigin="288,5464" coordsize="999,346" path="m288,7401l900,7113e" filled="f" stroked="t" strokeweight="2.87992pt" strokecolor="#FFFF00">
                <v:path arrowok="t"/>
              </v:shape>
            </v:group>
            <v:group style="position:absolute;left:288;top:5464;width:4356;height:547" coordorigin="288,5464" coordsize="4356,547">
              <v:shape style="position:absolute;left:288;top:5464;width:4356;height:547" coordorigin="288,5464" coordsize="4356,547" path="m288,7516l1100,7134e" filled="f" stroked="t" strokeweight="2.87992pt" strokecolor="#FFFF00">
                <v:path arrowok="t"/>
              </v:shape>
            </v:group>
            <v:group style="position:absolute;left:288;top:5464;width:4370;height:742" coordorigin="288,5464" coordsize="4370,742">
              <v:shape style="position:absolute;left:288;top:5464;width:4370;height:742" coordorigin="288,5464" coordsize="4370,742" path="m288,7624l1242,7176e" filled="f" stroked="t" strokeweight="2.87992pt" strokecolor="#FFFF00">
                <v:path arrowok="t"/>
              </v:shape>
            </v:group>
            <v:group style="position:absolute;left:288;top:5464;width:4370;height:943" coordorigin="288,5464" coordsize="4370,943">
              <v:shape style="position:absolute;left:288;top:5464;width:4370;height:943" coordorigin="288,5464" coordsize="4370,943" path="m288,7739l1352,7239e" filled="f" stroked="t" strokeweight="2.87992pt" strokecolor="#FFFF00">
                <v:path arrowok="t"/>
              </v:shape>
            </v:group>
            <v:group style="position:absolute;left:288;top:5464;width:4370;height:1138" coordorigin="288,5464" coordsize="4370,1138">
              <v:shape style="position:absolute;left:288;top:5464;width:4370;height:1138" coordorigin="288,5464" coordsize="4370,1138" path="m288,7847l1440,7307e" filled="f" stroked="t" strokeweight="2.87992pt" strokecolor="#FFFF00">
                <v:path arrowok="t"/>
              </v:shape>
            </v:group>
            <v:group style="position:absolute;left:288;top:5464;width:4389;height:1339" coordorigin="288,5464" coordsize="4389,1339">
              <v:shape style="position:absolute;left:288;top:5464;width:4389;height:1339" coordorigin="288,5464" coordsize="4389,1339" path="m288,7963l1504,7391e" filled="f" stroked="t" strokeweight="2.87992pt" strokecolor="#FFFF00">
                <v:path arrowok="t"/>
              </v:shape>
            </v:group>
            <v:group style="position:absolute;left:288;top:5464;width:4429;height:1541" coordorigin="288,5464" coordsize="4429,1541">
              <v:shape style="position:absolute;left:288;top:5464;width:4429;height:1541" coordorigin="288,5464" coordsize="4429,1541" path="m288,8078l1558,7481e" filled="f" stroked="t" strokeweight="2.87992pt" strokecolor="#FFFF00">
                <v:path arrowok="t"/>
              </v:shape>
            </v:group>
            <v:group style="position:absolute;left:288;top:5464;width:4488;height:1735" coordorigin="288,5464" coordsize="4488,1735">
              <v:shape style="position:absolute;left:288;top:5464;width:4488;height:1735" coordorigin="288,5464" coordsize="4488,1735" path="m288,8186l1607,7567e" filled="f" stroked="t" strokeweight="2.87992pt" strokecolor="#FFFF00">
                <v:path arrowok="t"/>
              </v:shape>
            </v:group>
            <v:group style="position:absolute;left:288;top:5464;width:4565;height:1937" coordorigin="288,5464" coordsize="4565,1937">
              <v:shape style="position:absolute;left:288;top:5464;width:4565;height:1937" coordorigin="288,5464" coordsize="4565,1937" path="m288,8301l1661,7656e" filled="f" stroked="t" strokeweight="2.87992pt" strokecolor="#FFFF00">
                <v:path arrowok="t"/>
              </v:shape>
            </v:group>
            <v:group style="position:absolute;left:288;top:5464;width:4665;height:2138" coordorigin="288,5464" coordsize="4665,2138">
              <v:shape style="position:absolute;left:288;top:5464;width:4665;height:2138" coordorigin="288,5464" coordsize="4665,2138" path="m288,8416l1728,7739e" filled="f" stroked="t" strokeweight="2.87992pt" strokecolor="#FFFF00">
                <v:path arrowok="t"/>
              </v:shape>
            </v:group>
            <v:group style="position:absolute;left:288;top:5464;width:4797;height:2333" coordorigin="288,5464" coordsize="4797,2333">
              <v:shape style="position:absolute;left:288;top:5464;width:4797;height:2333" coordorigin="288,5464" coordsize="4797,2333" path="m288,8524l1813,7808e" filled="f" stroked="t" strokeweight="2.87992pt" strokecolor="#FFFF00">
                <v:path arrowok="t"/>
              </v:shape>
              <v:shape style="position:absolute;left:288;top:5464;width:4797;height:2333" coordorigin="288,5464" coordsize="4797,2333" path="m4557,6519l4581,6508e" filled="f" stroked="t" strokeweight="2.87992pt" strokecolor="#FFFF00">
                <v:path arrowok="t"/>
              </v:shape>
            </v:group>
            <v:group style="position:absolute;left:288;top:5464;width:4952;height:2534" coordorigin="288,5464" coordsize="4952,2534">
              <v:shape style="position:absolute;left:288;top:5464;width:4952;height:2534" coordorigin="288,5464" coordsize="4952,2534" path="m288,8639l1933,7866e" filled="f" stroked="t" strokeweight="2.87992pt" strokecolor="#FFFF00">
                <v:path arrowok="t"/>
              </v:shape>
              <v:shape style="position:absolute;left:288;top:5464;width:4952;height:2534" coordorigin="288,5464" coordsize="4952,2534" path="m4554,6634l4655,6586e" filled="f" stroked="t" strokeweight="2.87992pt" strokecolor="#FFFF00">
                <v:path arrowok="t"/>
              </v:shape>
            </v:group>
            <v:group style="position:absolute;left:288;top:5464;width:5117;height:2729" coordorigin="288,5464" coordsize="5117,2729">
              <v:shape style="position:absolute;left:288;top:5464;width:5117;height:2729" coordorigin="288,5464" coordsize="5117,2729" path="m288,8747l2071,7910e" filled="f" stroked="t" strokeweight="2.87992pt" strokecolor="#FFFF00">
                <v:path arrowok="t"/>
              </v:shape>
              <v:shape style="position:absolute;left:288;top:5464;width:5117;height:2729" coordorigin="288,5464" coordsize="5117,2729" path="m4552,6745l4652,6698e" filled="f" stroked="t" strokeweight="2.87992pt" strokecolor="#FFFF00">
                <v:path arrowok="t"/>
              </v:shape>
            </v:group>
            <v:group style="position:absolute;left:288;top:5464;width:5283;height:2930" coordorigin="288,5464" coordsize="5283,2930">
              <v:shape style="position:absolute;left:288;top:5464;width:5283;height:2930" coordorigin="288,5464" coordsize="5283,2930" path="m288,8863l2210,7959e" filled="f" stroked="t" strokeweight="2.87992pt" strokecolor="#FFFF00">
                <v:path arrowok="t"/>
              </v:shape>
              <v:shape style="position:absolute;left:288;top:5464;width:5283;height:2930" coordorigin="288,5464" coordsize="5283,2930" path="m4549,6860l4651,6811e" filled="f" stroked="t" strokeweight="2.87992pt" strokecolor="#FFFF00">
                <v:path arrowok="t"/>
              </v:shape>
            </v:group>
            <v:group style="position:absolute;left:288;top:5464;width:5447;height:3132" coordorigin="288,5464" coordsize="5447,3132">
              <v:shape style="position:absolute;left:288;top:5464;width:5447;height:3132" coordorigin="288,5464" coordsize="5447,3132" path="m288,8978l2352,8008e" filled="f" stroked="t" strokeweight="2.87992pt" strokecolor="#FFFF00">
                <v:path arrowok="t"/>
              </v:shape>
              <v:shape style="position:absolute;left:288;top:5464;width:5447;height:3132" coordorigin="288,5464" coordsize="5447,3132" path="m4546,6976l4651,6927e" filled="f" stroked="t" strokeweight="2.87992pt" strokecolor="#FFFF00">
                <v:path arrowok="t"/>
              </v:shape>
            </v:group>
            <v:group style="position:absolute;left:288;top:5464;width:5592;height:3326" coordorigin="288,5464" coordsize="5592,3326">
              <v:shape style="position:absolute;left:288;top:5464;width:5592;height:3326" coordorigin="288,5464" coordsize="5592,3326" path="m288,9086l2499,8048e" filled="f" stroked="t" strokeweight="2.87992pt" strokecolor="#FFFF00">
                <v:path arrowok="t"/>
              </v:shape>
              <v:shape style="position:absolute;left:288;top:5464;width:5592;height:3326" coordorigin="288,5464" coordsize="5592,3326" path="m4543,7087l4671,7028e" filled="f" stroked="t" strokeweight="2.87992pt" strokecolor="#FFFF00">
                <v:path arrowok="t"/>
              </v:shape>
            </v:group>
            <v:group style="position:absolute;left:288;top:5464;width:5715;height:3528" coordorigin="288,5464" coordsize="5715,3528">
              <v:shape style="position:absolute;left:288;top:5464;width:5715;height:3528" coordorigin="288,5464" coordsize="5715,3528" path="m288,9201l2649,8091e" filled="f" stroked="t" strokeweight="2.87992pt" strokecolor="#FFFF00">
                <v:path arrowok="t"/>
              </v:shape>
              <v:shape style="position:absolute;left:288;top:5464;width:5715;height:3528" coordorigin="288,5464" coordsize="5715,3528" path="m4540,7202l4697,7128e" filled="f" stroked="t" strokeweight="2.87992pt" strokecolor="#FFFF00">
                <v:path arrowok="t"/>
              </v:shape>
            </v:group>
            <v:group style="position:absolute;left:288;top:5464;width:5808;height:3729" coordorigin="288,5464" coordsize="5808,3729">
              <v:shape style="position:absolute;left:288;top:5464;width:5808;height:3729" coordorigin="288,5464" coordsize="5808,3729" path="m288,9316l2800,8134e" filled="f" stroked="t" strokeweight="2.87992pt" strokecolor="#FFFF00">
                <v:path arrowok="t"/>
              </v:shape>
              <v:shape style="position:absolute;left:288;top:5464;width:5808;height:3729" coordorigin="288,5464" coordsize="5808,3729" path="m4537,7317l4740,7221e" filled="f" stroked="t" strokeweight="2.87992pt" strokecolor="#FFFF00">
                <v:path arrowok="t"/>
              </v:shape>
            </v:group>
            <v:group style="position:absolute;left:288;top:5464;width:5887;height:3924" coordorigin="288,5464" coordsize="5887,3924">
              <v:shape style="position:absolute;left:288;top:5464;width:5887;height:3924" coordorigin="288,5464" coordsize="5887,3924" path="m288,9424l2938,8179e" filled="f" stroked="t" strokeweight="2.87992pt" strokecolor="#FFFF00">
                <v:path arrowok="t"/>
              </v:shape>
              <v:shape style="position:absolute;left:288;top:5464;width:5887;height:3924" coordorigin="288,5464" coordsize="5887,3924" path="m4534,7430l4797,7306e" filled="f" stroked="t" strokeweight="2.87992pt" strokecolor="#FFFF00">
                <v:path arrowok="t"/>
              </v:shape>
            </v:group>
            <v:group style="position:absolute;left:288;top:5515;width:5942;height:4075" coordorigin="288,5515" coordsize="5942,4075">
              <v:shape style="position:absolute;left:288;top:5515;width:5942;height:4075" coordorigin="288,5515" coordsize="5942,4075" path="m288,9590l3075,8280e" filled="f" stroked="t" strokeweight="2.87992pt" strokecolor="#FFFF00">
                <v:path arrowok="t"/>
              </v:shape>
              <v:shape style="position:absolute;left:288;top:5515;width:5942;height:4075" coordorigin="288,5515" coordsize="5942,4075" path="m4531,7595l4870,7436e" filled="f" stroked="t" strokeweight="2.87992pt" strokecolor="#FFFF00">
                <v:path arrowok="t"/>
              </v:shape>
            </v:group>
            <v:group style="position:absolute;left:324;top:5601;width:5949;height:4169" coordorigin="324,5601" coordsize="5949,4169">
              <v:shape style="position:absolute;left:324;top:5601;width:5949;height:4169" coordorigin="324,5601" coordsize="5949,4169" path="m490,9692l3209,8414e" filled="f" stroked="t" strokeweight="2.87992pt" strokecolor="#FFFF00">
                <v:path arrowok="t"/>
              </v:shape>
              <v:shape style="position:absolute;left:324;top:5601;width:5949;height:4169" coordorigin="324,5601" coordsize="5949,4169" path="m4529,7794l4950,7596e" filled="f" stroked="t" strokeweight="2.87992pt" strokecolor="#FFFF00">
                <v:path arrowok="t"/>
              </v:shape>
            </v:group>
            <v:group style="position:absolute;left:562;top:5688;width:5725;height:4169" coordorigin="562,5688" coordsize="5725,4169">
              <v:shape style="position:absolute;left:562;top:5688;width:5725;height:4169" coordorigin="562,5688" coordsize="5725,4169" path="m878,9707l3331,8555e" filled="f" stroked="t" strokeweight="2.87992pt" strokecolor="#FFFF00">
                <v:path arrowok="t"/>
              </v:shape>
              <v:shape style="position:absolute;left:562;top:5688;width:5725;height:4169" coordorigin="562,5688" coordsize="5725,4169" path="m4526,7993l5049,7747e" filled="f" stroked="t" strokeweight="2.87992pt" strokecolor="#FFFF00">
                <v:path arrowok="t"/>
              </v:shape>
            </v:group>
            <v:group style="position:absolute;left:806;top:5774;width:5487;height:4169" coordorigin="806,5774" coordsize="5487,4169">
              <v:shape style="position:absolute;left:806;top:5774;width:5487;height:4169" coordorigin="806,5774" coordsize="5487,4169" path="m1273,9723l3457,8697e" filled="f" stroked="t" strokeweight="2.87992pt" strokecolor="#FFFF00">
                <v:path arrowok="t"/>
              </v:shape>
              <v:shape style="position:absolute;left:806;top:5774;width:5487;height:4169" coordorigin="806,5774" coordsize="5487,4169" path="m4523,8196l5159,7897e" filled="f" stroked="t" strokeweight="2.87992pt" strokecolor="#FFFF00">
                <v:path arrowok="t"/>
              </v:shape>
            </v:group>
            <v:group style="position:absolute;left:1044;top:5860;width:5257;height:4169" coordorigin="1044,5860" coordsize="5257,4169">
              <v:shape style="position:absolute;left:1044;top:5860;width:5257;height:4169" coordorigin="1044,5860" coordsize="5257,4169" path="m1661,9739l3581,8837e" filled="f" stroked="t" strokeweight="2.87992pt" strokecolor="#FFFF00">
                <v:path arrowok="t"/>
              </v:shape>
              <v:shape style="position:absolute;left:1044;top:5860;width:5257;height:4169" coordorigin="1044,5860" coordsize="5257,4169" path="m4735,8294l5276,8040e" filled="f" stroked="t" strokeweight="2.87992pt" strokecolor="#FFFF00">
                <v:path arrowok="t"/>
              </v:shape>
            </v:group>
            <v:group style="position:absolute;left:1282;top:5947;width:5025;height:4169" coordorigin="1282,5947" coordsize="5025,4169">
              <v:shape style="position:absolute;left:1282;top:5947;width:5025;height:4169" coordorigin="1282,5947" coordsize="5025,4169" path="m2049,9755l3705,8976e" filled="f" stroked="t" strokeweight="2.87992pt" strokecolor="#FFFF00">
                <v:path arrowok="t"/>
              </v:shape>
              <v:shape style="position:absolute;left:1282;top:5947;width:5025;height:4169" coordorigin="1282,5947" coordsize="5025,4169" path="m5121,8311l5396,8182e" filled="f" stroked="t" strokeweight="2.87992pt" strokecolor="#FFFF00">
                <v:path arrowok="t"/>
              </v:shape>
            </v:group>
            <v:group style="position:absolute;left:1519;top:6026;width:4788;height:4176" coordorigin="1519,6026" coordsize="4788,4176">
              <v:shape style="position:absolute;left:1519;top:6026;width:4788;height:4176" coordorigin="1519,6026" coordsize="4788,4176" path="m2438,9770l3833,9113e" filled="f" stroked="t" strokeweight="2.87992pt" strokecolor="#FFFF00">
                <v:path arrowok="t"/>
              </v:shape>
              <v:shape style="position:absolute;left:1519;top:6026;width:4788;height:4176" coordorigin="1519,6026" coordsize="4788,4176" path="m5239,8452l5513,8323e" filled="f" stroked="t" strokeweight="2.87992pt" strokecolor="#FFFF00">
                <v:path arrowok="t"/>
              </v:shape>
            </v:group>
            <v:group style="position:absolute;left:1764;top:6112;width:4543;height:4176" coordorigin="1764,6112" coordsize="4543,4176">
              <v:shape style="position:absolute;left:1764;top:6112;width:4543;height:4176" coordorigin="1764,6112" coordsize="4543,4176" path="m2766,9816l3963,9253e" filled="f" stroked="t" strokeweight="2.87992pt" strokecolor="#FFFF00">
                <v:path arrowok="t"/>
              </v:shape>
              <v:shape style="position:absolute;left:1764;top:6112;width:4543;height:4176" coordorigin="1764,6112" coordsize="4543,4176" path="m5357,8597l5631,8468e" filled="f" stroked="t" strokeweight="2.87992pt" strokecolor="#FFFF00">
                <v:path arrowok="t"/>
              </v:shape>
            </v:group>
            <v:group style="position:absolute;left:2002;top:6199;width:4305;height:4176" coordorigin="2002,6199" coordsize="4305,4176">
              <v:shape style="position:absolute;left:2002;top:6199;width:4305;height:4176" coordorigin="2002,6199" coordsize="4305,4176" path="m3028,9891l4092,9390e" filled="f" stroked="t" strokeweight="2.87992pt" strokecolor="#FFFF00">
                <v:path arrowok="t"/>
              </v:shape>
              <v:shape style="position:absolute;left:2002;top:6199;width:4305;height:4176" coordorigin="2002,6199" coordsize="4305,4176" path="m5475,8739l5747,8611e" filled="f" stroked="t" strokeweight="2.87992pt" strokecolor="#FFFF00">
                <v:path arrowok="t"/>
              </v:shape>
            </v:group>
            <v:group style="position:absolute;left:2239;top:6285;width:4068;height:4176" coordorigin="2239,6285" coordsize="4068,4176">
              <v:shape style="position:absolute;left:2239;top:6285;width:4068;height:4176" coordorigin="2239,6285" coordsize="4068,4176" path="m3247,9986l4220,9528e" filled="f" stroked="t" strokeweight="2.87992pt" strokecolor="#FFFF00">
                <v:path arrowok="t"/>
              </v:shape>
              <v:shape style="position:absolute;left:2239;top:6285;width:4068;height:4176" coordorigin="2239,6285" coordsize="4068,4176" path="m5585,8886l5858,8757e" filled="f" stroked="t" strokeweight="2.87992pt" strokecolor="#FFFF00">
                <v:path arrowok="t"/>
              </v:shape>
            </v:group>
            <v:group style="position:absolute;left:2477;top:6372;width:3830;height:4176" coordorigin="2477,6372" coordsize="3830,4176">
              <v:shape style="position:absolute;left:2477;top:6372;width:3830;height:4176" coordorigin="2477,6372" coordsize="3830,4176" path="m3437,10096l4349,9666e" filled="f" stroked="t" strokeweight="2.87992pt" strokecolor="#FFFF00">
                <v:path arrowok="t"/>
              </v:shape>
              <v:shape style="position:absolute;left:2477;top:6372;width:3830;height:4176" coordorigin="2477,6372" coordsize="3830,4176" path="m5687,9037l5956,8911e" filled="f" stroked="t" strokeweight="2.87992pt" strokecolor="#FFFF00">
                <v:path arrowok="t"/>
              </v:shape>
            </v:group>
            <v:group style="position:absolute;left:2722;top:6458;width:3586;height:4176" coordorigin="2722,6458" coordsize="3586,4176">
              <v:shape style="position:absolute;left:2722;top:6458;width:3586;height:4176" coordorigin="2722,6458" coordsize="3586,4176" path="m3598,10221l4480,9806e" filled="f" stroked="t" strokeweight="2.87992pt" strokecolor="#FFFF00">
                <v:path arrowok="t"/>
              </v:shape>
              <v:shape style="position:absolute;left:2722;top:6458;width:3586;height:4176" coordorigin="2722,6458" coordsize="3586,4176" path="m5775,9196l6041,9071e" filled="f" stroked="t" strokeweight="2.87992pt" strokecolor="#FFFF00">
                <v:path arrowok="t"/>
              </v:shape>
            </v:group>
            <v:group style="position:absolute;left:2959;top:6544;width:3398;height:4176" coordorigin="2959,6544" coordsize="3398,4176">
              <v:shape style="position:absolute;left:2959;top:6544;width:3398;height:4176" coordorigin="2959,6544" coordsize="3398,4176" path="m3742,10351l4608,9944e" filled="f" stroked="t" strokeweight="2.87992pt" strokecolor="#FFFF00">
                <v:path arrowok="t"/>
              </v:shape>
              <v:shape style="position:absolute;left:2959;top:6544;width:3398;height:4176" coordorigin="2959,6544" coordsize="3398,4176" path="m5845,9361l6113,9235e" filled="f" stroked="t" strokeweight="2.87992pt" strokecolor="#FFFF00">
                <v:path arrowok="t"/>
              </v:shape>
            </v:group>
            <v:group style="position:absolute;left:3197;top:6631;width:3765;height:4169" coordorigin="3197,6631" coordsize="3765,4169">
              <v:shape style="position:absolute;left:3197;top:6631;width:3765;height:4169" coordorigin="3197,6631" coordsize="3765,4169" path="m3255,10779l3324,10747e" filled="f" stroked="t" strokeweight="2.87992pt" strokecolor="#FFFF00">
                <v:path arrowok="t"/>
              </v:shape>
              <v:shape style="position:absolute;left:3197;top:6631;width:3765;height:4169" coordorigin="3197,6631" coordsize="3765,4169" path="m3876,10487l4737,10081e" filled="f" stroked="t" strokeweight="2.87992pt" strokecolor="#FFFF00">
                <v:path arrowok="t"/>
              </v:shape>
              <v:shape style="position:absolute;left:3197;top:6631;width:3765;height:4169" coordorigin="3197,6631" coordsize="3765,4169" path="m5896,9536l6180,9402e" filled="f" stroked="t" strokeweight="2.87992pt" strokecolor="#FFFF00">
                <v:path arrowok="t"/>
              </v:shape>
            </v:group>
            <v:group style="position:absolute;left:3434;top:6717;width:3528;height:4082" coordorigin="3434,6717" coordsize="3528,4082">
              <v:shape style="position:absolute;left:3434;top:6717;width:3528;height:4082" coordorigin="3434,6717" coordsize="3528,4082" path="m3665,10784l3740,10749e" filled="f" stroked="t" strokeweight="2.87992pt" strokecolor="#FFFF00">
                <v:path arrowok="t"/>
              </v:shape>
              <v:shape style="position:absolute;left:3434;top:6717;width:3528;height:4082" coordorigin="3434,6717" coordsize="3528,4082" path="m3740,10749l4866,10220e" filled="f" stroked="t" strokeweight="2.87992pt" strokecolor="#FFFF00">
                <v:path arrowok="t"/>
              </v:shape>
              <v:shape style="position:absolute;left:3434;top:6717;width:3528;height:4082" coordorigin="3434,6717" coordsize="3528,4082" path="m5939,9715l6227,9579e" filled="f" stroked="t" strokeweight="2.87992pt" strokecolor="#FFFF00">
                <v:path arrowok="t"/>
              </v:shape>
            </v:group>
            <v:group style="position:absolute;left:3679;top:6804;width:3283;height:3996" coordorigin="3679,6804" coordsize="3283,3996">
              <v:shape style="position:absolute;left:3679;top:6804;width:3283;height:3996" coordorigin="3679,6804" coordsize="3283,3996" path="m4083,10789l4168,10749e" filled="f" stroked="t" strokeweight="2.87992pt" strokecolor="#FFFF00">
                <v:path arrowok="t"/>
              </v:shape>
              <v:shape style="position:absolute;left:3679;top:6804;width:3283;height:3996" coordorigin="3679,6804" coordsize="3283,3996" path="m4168,10749l4996,10359e" filled="f" stroked="t" strokeweight="2.87992pt" strokecolor="#FFFF00">
                <v:path arrowok="t"/>
              </v:shape>
              <v:shape style="position:absolute;left:3679;top:6804;width:3283;height:3996" coordorigin="3679,6804" coordsize="3283,3996" path="m5976,9898l6272,9759e" filled="f" stroked="t" strokeweight="2.87992pt" strokecolor="#FFFF00">
                <v:path arrowok="t"/>
              </v:shape>
            </v:group>
            <v:group style="position:absolute;left:3917;top:6890;width:3046;height:3909" coordorigin="3917,6890" coordsize="3046,3909">
              <v:shape style="position:absolute;left:3917;top:6890;width:3046;height:3909" coordorigin="3917,6890" coordsize="3046,3909" path="m4483,10799l4498,10792e" filled="f" stroked="t" strokeweight="2.87992pt" strokecolor="#FFFF00">
                <v:path arrowok="t"/>
              </v:shape>
              <v:shape style="position:absolute;left:3917;top:6890;width:3046;height:3909" coordorigin="3917,6890" coordsize="3046,3909" path="m4498,10792l4590,10749e" filled="f" stroked="t" strokeweight="2.87992pt" strokecolor="#FFFF00">
                <v:path arrowok="t"/>
              </v:shape>
              <v:shape style="position:absolute;left:3917;top:6890;width:3046;height:3909" coordorigin="3917,6890" coordsize="3046,3909" path="m4590,10749l5125,10497e" filled="f" stroked="t" strokeweight="2.87992pt" strokecolor="#FFFF00">
                <v:path arrowok="t"/>
              </v:shape>
              <v:shape style="position:absolute;left:3917;top:6890;width:3046;height:3909" coordorigin="3917,6890" coordsize="3046,3909" path="m5994,10088l6294,9946e" filled="f" stroked="t" strokeweight="2.87992pt" strokecolor="#FFFF00">
                <v:path arrowok="t"/>
              </v:shape>
            </v:group>
            <v:group style="position:absolute;left:4154;top:6976;width:2808;height:3823" coordorigin="4154,6976" coordsize="2808,3823">
              <v:shape style="position:absolute;left:4154;top:6976;width:2808;height:3823" coordorigin="4154,6976" coordsize="2808,3823" path="m4907,10798l4919,10792e" filled="f" stroked="t" strokeweight="2.87992pt" strokecolor="#FFFF00">
                <v:path arrowok="t"/>
              </v:shape>
              <v:shape style="position:absolute;left:4154;top:6976;width:2808;height:3823" coordorigin="4154,6976" coordsize="2808,3823" path="m4919,10792l5011,10749e" filled="f" stroked="t" strokeweight="2.87992pt" strokecolor="#FFFF00">
                <v:path arrowok="t"/>
              </v:shape>
              <v:shape style="position:absolute;left:4154;top:6976;width:2808;height:3823" coordorigin="4154,6976" coordsize="2808,3823" path="m5011,10749l5331,10598e" filled="f" stroked="t" strokeweight="2.87992pt" strokecolor="#FFFF00">
                <v:path arrowok="t"/>
              </v:shape>
              <v:shape style="position:absolute;left:4154;top:6976;width:2808;height:3823" coordorigin="4154,6976" coordsize="2808,3823" path="m5997,10284l6307,10139e" filled="f" stroked="t" strokeweight="2.87992pt" strokecolor="#FFFF00">
                <v:path arrowok="t"/>
              </v:shape>
            </v:group>
            <v:group style="position:absolute;left:4392;top:7063;width:2570;height:3737" coordorigin="4392,7063" coordsize="2570,3737">
              <v:shape style="position:absolute;left:4392;top:7063;width:2570;height:3737" coordorigin="4392,7063" coordsize="2570,3737" path="m5331,10797l5341,10792e" filled="f" stroked="t" strokeweight="2.87992pt" strokecolor="#FFFF00">
                <v:path arrowok="t"/>
              </v:shape>
              <v:shape style="position:absolute;left:4392;top:7063;width:2570;height:3737" coordorigin="4392,7063" coordsize="2570,3737" path="m5341,10792l5433,10749e" filled="f" stroked="t" strokeweight="2.87992pt" strokecolor="#FFFF00">
                <v:path arrowok="t"/>
              </v:shape>
              <v:shape style="position:absolute;left:4392;top:7063;width:2570;height:3737" coordorigin="4392,7063" coordsize="2570,3737" path="m5433,10749l5643,10650e" filled="f" stroked="t" strokeweight="2.87992pt" strokecolor="#FFFF00">
                <v:path arrowok="t"/>
              </v:shape>
              <v:shape style="position:absolute;left:4392;top:7063;width:2570;height:3737" coordorigin="4392,7063" coordsize="2570,3737" path="m6012,10476l6307,10338e" filled="f" stroked="t" strokeweight="2.87992pt" strokecolor="#FFFF00">
                <v:path arrowok="t"/>
              </v:shape>
            </v:group>
            <v:group style="position:absolute;left:4637;top:7149;width:2326;height:3650" coordorigin="4637,7149" coordsize="2326,3650">
              <v:shape style="position:absolute;left:4637;top:7149;width:2326;height:3650" coordorigin="4637,7149" coordsize="2326,3650" path="m5762,10795l5768,10792e" filled="f" stroked="t" strokeweight="2.87992pt" strokecolor="#FFFF00">
                <v:path arrowok="t"/>
              </v:shape>
              <v:shape style="position:absolute;left:4637;top:7149;width:2326;height:3650" coordorigin="4637,7149" coordsize="2326,3650" path="m5768,10792l5860,10749e" filled="f" stroked="t" strokeweight="2.87992pt" strokecolor="#FFFF00">
                <v:path arrowok="t"/>
              </v:shape>
              <v:shape style="position:absolute;left:4637;top:7149;width:2326;height:3650" coordorigin="4637,7149" coordsize="2326,3650" path="m5860,10749l5958,10703e" filled="f" stroked="t" strokeweight="2.87992pt" strokecolor="#FFFF00">
                <v:path arrowok="t"/>
              </v:shape>
              <v:shape style="position:absolute;left:4637;top:7149;width:2326;height:3650" coordorigin="4637,7149" coordsize="2326,3650" path="m5997,10684l6307,10538e" filled="f" stroked="t" strokeweight="2.87992pt" strokecolor="#FFFF00">
                <v:path arrowok="t"/>
              </v:shape>
            </v:group>
            <v:group style="position:absolute;left:4874;top:7444;width:2088;height:3354" coordorigin="4874,7444" coordsize="2088,3354">
              <v:shape style="position:absolute;left:4874;top:7444;width:2088;height:3354" coordorigin="4874,7444" coordsize="2088,3354" path="m6186,11003l6189,11001e" filled="f" stroked="t" strokeweight="2.87992pt" strokecolor="#FFFF00">
                <v:path arrowok="t"/>
              </v:shape>
              <v:shape style="position:absolute;left:4874;top:7444;width:2088;height:3354" coordorigin="4874,7444" coordsize="2088,3354" path="m6189,11001l6281,10958e" filled="f" stroked="t" strokeweight="2.87992pt" strokecolor="#FFFF00">
                <v:path arrowok="t"/>
              </v:shape>
              <v:shape style="position:absolute;left:4874;top:7444;width:2088;height:3354" coordorigin="4874,7444" coordsize="2088,3354" path="m6281,10958l6353,10924e" filled="f" stroked="t" strokeweight="2.87992pt" strokecolor="#FFFF00">
                <v:path arrowok="t"/>
              </v:shape>
            </v:group>
            <v:group style="position:absolute;left:5112;top:7831;width:1850;height:2966" coordorigin="5112,7831" coordsize="1850,2966">
              <v:shape style="position:absolute;left:5112;top:7831;width:1850;height:2966" coordorigin="5112,7831" coordsize="1850,2966" path="m6609,11302l6611,11301e" filled="f" stroked="t" strokeweight="2.87992pt" strokecolor="#FFFF00">
                <v:path arrowok="t"/>
              </v:shape>
              <v:shape style="position:absolute;left:5112;top:7831;width:1850;height:2966" coordorigin="5112,7831" coordsize="1850,2966" path="m6611,11301l6687,11265e" filled="f" stroked="t" strokeweight="2.87992pt" strokecolor="#FFFF00">
                <v:path arrowok="t"/>
              </v:shape>
              <v:shape style="position:absolute;left:5112;top:7831;width:1850;height:2966" coordorigin="5112,7831" coordsize="1850,2966" path="m6687,11265l6695,11262e" filled="f" stroked="t" strokeweight="2.87992pt" strokecolor="#FFFF00">
                <v:path arrowok="t"/>
              </v:shape>
            </v:group>
            <v:group style="position:absolute;left:5659;top:8503;width:65;height:79" coordorigin="5659,8503" coordsize="65,79">
              <v:shape style="position:absolute;left:5659;top:8503;width:65;height:79" coordorigin="5659,8503" coordsize="65,79" path="m5659,8503l5688,8539,5724,8582e" filled="f" stroked="t" strokeweight="1.079970pt" strokecolor="#000000">
                <v:path arrowok="t"/>
              </v:shape>
            </v:group>
            <v:group style="position:absolute;left:5781;top:8661;width:65;height:79" coordorigin="5781,8661" coordsize="65,79">
              <v:shape style="position:absolute;left:5781;top:8661;width:65;height:79" coordorigin="5781,8661" coordsize="65,79" path="m5781,8661l5817,8697,5846,8740e" filled="f" stroked="t" strokeweight="1.079970pt" strokecolor="#000000">
                <v:path arrowok="t"/>
              </v:shape>
            </v:group>
            <v:group style="position:absolute;left:5897;top:8819;width:58;height:86" coordorigin="5897,8819" coordsize="58,86">
              <v:shape style="position:absolute;left:5897;top:8819;width:58;height:86" coordorigin="5897,8819" coordsize="58,86" path="m5897,8819l5925,8855,5954,8906e" filled="f" stroked="t" strokeweight="1.079970pt" strokecolor="#000000">
                <v:path arrowok="t"/>
              </v:shape>
            </v:group>
            <v:group style="position:absolute;left:6005;top:8992;width:43;height:94" coordorigin="6005,8992" coordsize="43,94">
              <v:shape style="position:absolute;left:6005;top:8992;width:43;height:94" coordorigin="6005,8992" coordsize="43,94" path="m6005,8992l6012,9007,6048,9086e" filled="f" stroked="t" strokeweight="1.079970pt" strokecolor="#000000">
                <v:path arrowok="t"/>
              </v:shape>
            </v:group>
            <v:group style="position:absolute;left:6091;top:9172;width:36;height:94" coordorigin="6091,9172" coordsize="36,94">
              <v:shape style="position:absolute;left:6091;top:9172;width:36;height:94" coordorigin="6091,9172" coordsize="36,94" path="m6091,9172l6120,9251,6127,9266e" filled="f" stroked="t" strokeweight="1.079970pt" strokecolor="#000000">
                <v:path arrowok="t"/>
              </v:shape>
            </v:group>
            <v:group style="position:absolute;left:6163;top:9359;width:29;height:94" coordorigin="6163,9359" coordsize="29,94">
              <v:shape style="position:absolute;left:6163;top:9359;width:29;height:94" coordorigin="6163,9359" coordsize="29,94" path="m6163,9359l6185,9417,6192,9453e" filled="f" stroked="t" strokeweight="1.079970pt" strokecolor="#000000">
                <v:path arrowok="t"/>
              </v:shape>
            </v:group>
            <v:group style="position:absolute;left:6221;top:9547;width:29;height:101" coordorigin="6221,9547" coordsize="29,101">
              <v:shape style="position:absolute;left:6221;top:9547;width:29;height:101" coordorigin="6221,9547" coordsize="29,101" path="m6221,9547l6228,9583,6249,9647e" filled="f" stroked="t" strokeweight="1.079970pt" strokecolor="#000000">
                <v:path arrowok="t"/>
              </v:shape>
            </v:group>
            <v:group style="position:absolute;left:6264;top:9748;width:22;height:94" coordorigin="6264,9748" coordsize="22,94">
              <v:shape style="position:absolute;left:6264;top:9748;width:22;height:94" coordorigin="6264,9748" coordsize="22,94" path="m6264,9748l6271,9755,6285,9842e" filled="f" stroked="t" strokeweight="1.079970pt" strokecolor="#000000">
                <v:path arrowok="t"/>
              </v:shape>
            </v:group>
            <v:group style="position:absolute;left:6293;top:9943;width:7;height:101" coordorigin="6293,9943" coordsize="7,101">
              <v:shape style="position:absolute;left:6293;top:9943;width:7;height:101" coordorigin="6293,9943" coordsize="7,101" path="m6293,9943l6300,10014,6300,10043e" filled="f" stroked="t" strokeweight="1.079970pt" strokecolor="#000000">
                <v:path arrowok="t"/>
              </v:shape>
            </v:group>
            <v:group style="position:absolute;left:6307;top:10144;width:2;height:101" coordorigin="6307,10144" coordsize="2,101">
              <v:shape style="position:absolute;left:6307;top:10144;width:2;height:101" coordorigin="6307,10144" coordsize="0,101" path="m6307,10144l6307,10194,6307,10245e" filled="f" stroked="t" strokeweight="1.079970pt" strokecolor="#000000">
                <v:path arrowok="t"/>
              </v:shape>
            </v:group>
            <v:group style="position:absolute;left:6307;top:10346;width:2;height:94" coordorigin="6307,10346" coordsize="2,94">
              <v:shape style="position:absolute;left:6307;top:10346;width:2;height:94" coordorigin="6307,10346" coordsize="0,94" path="m6307,10346l6307,10439e" filled="f" stroked="t" strokeweight="1.079970pt" strokecolor="#000000">
                <v:path arrowok="t"/>
              </v:shape>
            </v:group>
            <v:group style="position:absolute;left:6307;top:10540;width:2;height:101" coordorigin="6307,10540" coordsize="2,101">
              <v:shape style="position:absolute;left:6307;top:10540;width:2;height:101" coordorigin="6307,10540" coordsize="0,101" path="m6307,10540l6307,10641e" filled="f" stroked="t" strokeweight="1.079970pt" strokecolor="#000000">
                <v:path arrowok="t"/>
              </v:shape>
            </v:group>
            <v:group style="position:absolute;left:6365;top:10720;width:86;height:36" coordorigin="6365,10720" coordsize="86,36">
              <v:shape style="position:absolute;left:6365;top:10720;width:86;height:36" coordorigin="6365,10720" coordsize="86,36" path="m6365,10720l6393,10756,6451,10756e" filled="f" stroked="t" strokeweight="1.079970pt" strokecolor="#000000">
                <v:path arrowok="t"/>
              </v:shape>
            </v:group>
            <v:group style="position:absolute;left:6545;top:10749;width:101;height:2" coordorigin="6545,10749" coordsize="101,2">
              <v:shape style="position:absolute;left:6545;top:10749;width:101;height:2" coordorigin="6545,10749" coordsize="101,0" path="m6545,10749l6645,10749e" filled="f" stroked="t" strokeweight="1.079970pt" strokecolor="#000000">
                <v:path arrowok="t"/>
              </v:shape>
            </v:group>
            <v:group style="position:absolute;left:6746;top:10749;width:101;height:2" coordorigin="6746,10749" coordsize="101,2">
              <v:shape style="position:absolute;left:6746;top:10749;width:101;height:2" coordorigin="6746,10749" coordsize="101,0" path="m6746,10749l6847,10749e" filled="f" stroked="t" strokeweight="1.079970pt" strokecolor="#000000">
                <v:path arrowok="t"/>
              </v:shape>
            </v:group>
            <v:group style="position:absolute;left:6912;top:10749;width:50;height:43" coordorigin="6912,10749" coordsize="50,43">
              <v:shape style="position:absolute;left:6912;top:10749;width:50;height:43" coordorigin="6912,10749" coordsize="50,43" path="m6948,10749l6962,10749,6962,10792,6912,10792e" filled="f" stroked="t" strokeweight="1.079970pt" strokecolor="#000000">
                <v:path arrowok="t"/>
              </v:shape>
            </v:group>
            <v:group style="position:absolute;left:6717;top:10792;width:94;height:2" coordorigin="6717,10792" coordsize="94,2">
              <v:shape style="position:absolute;left:6717;top:10792;width:94;height:2" coordorigin="6717,10792" coordsize="94,0" path="m6811,10792l6782,10792,6717,10792e" filled="f" stroked="t" strokeweight="1.079970pt" strokecolor="#000000">
                <v:path arrowok="t"/>
              </v:shape>
            </v:group>
            <v:group style="position:absolute;left:6516;top:10792;width:101;height:2" coordorigin="6516,10792" coordsize="101,2">
              <v:shape style="position:absolute;left:6516;top:10792;width:101;height:2" coordorigin="6516,10792" coordsize="101,0" path="m6617,10792l6516,10792e" filled="f" stroked="t" strokeweight="1.079970pt" strokecolor="#000000">
                <v:path arrowok="t"/>
              </v:shape>
            </v:group>
            <v:group style="position:absolute;left:6314;top:10792;width:101;height:2" coordorigin="6314,10792" coordsize="101,2">
              <v:shape style="position:absolute;left:6314;top:10792;width:101;height:2" coordorigin="6314,10792" coordsize="101,0" path="m6415,10792l6314,10792e" filled="f" stroked="t" strokeweight="1.079970pt" strokecolor="#000000">
                <v:path arrowok="t"/>
              </v:shape>
            </v:group>
            <v:group style="position:absolute;left:6113;top:10792;width:101;height:2" coordorigin="6113,10792" coordsize="101,2">
              <v:shape style="position:absolute;left:6113;top:10792;width:101;height:2" coordorigin="6113,10792" coordsize="101,0" path="m6213,10792l6113,10792e" filled="f" stroked="t" strokeweight="1.079970pt" strokecolor="#000000">
                <v:path arrowok="t"/>
              </v:shape>
            </v:group>
            <v:group style="position:absolute;left:5911;top:10792;width:101;height:2" coordorigin="5911,10792" coordsize="101,2">
              <v:shape style="position:absolute;left:5911;top:10792;width:101;height:2" coordorigin="5911,10792" coordsize="101,0" path="m6012,10792l5911,10792e" filled="f" stroked="t" strokeweight="1.079970pt" strokecolor="#000000">
                <v:path arrowok="t"/>
              </v:shape>
            </v:group>
            <v:group style="position:absolute;left:5717;top:10792;width:101;height:2" coordorigin="5717,10792" coordsize="101,2">
              <v:shape style="position:absolute;left:5717;top:10792;width:101;height:2" coordorigin="5717,10792" coordsize="101,0" path="m5817,10792l5717,10792e" filled="f" stroked="t" strokeweight="1.079970pt" strokecolor="#000000">
                <v:path arrowok="t"/>
              </v:shape>
            </v:group>
            <v:group style="position:absolute;left:5515;top:10792;width:101;height:2" coordorigin="5515,10792" coordsize="101,2">
              <v:shape style="position:absolute;left:5515;top:10792;width:101;height:2" coordorigin="5515,10792" coordsize="101,0" path="m5616,10792l5515,10792e" filled="f" stroked="t" strokeweight="1.079970pt" strokecolor="#000000">
                <v:path arrowok="t"/>
              </v:shape>
            </v:group>
            <v:group style="position:absolute;left:5313;top:10792;width:101;height:2" coordorigin="5313,10792" coordsize="101,2">
              <v:shape style="position:absolute;left:5313;top:10792;width:101;height:2" coordorigin="5313,10792" coordsize="101,0" path="m5414,10792l5313,10792e" filled="f" stroked="t" strokeweight="1.079970pt" strokecolor="#000000">
                <v:path arrowok="t"/>
              </v:shape>
            </v:group>
            <v:group style="position:absolute;left:5112;top:10792;width:101;height:2" coordorigin="5112,10792" coordsize="101,2">
              <v:shape style="position:absolute;left:5112;top:10792;width:101;height:2" coordorigin="5112,10792" coordsize="101,0" path="m5213,10792l5112,10792e" filled="f" stroked="t" strokeweight="1.079970pt" strokecolor="#000000">
                <v:path arrowok="t"/>
              </v:shape>
            </v:group>
            <v:group style="position:absolute;left:4917;top:10792;width:94;height:2" coordorigin="4917,10792" coordsize="94,2">
              <v:shape style="position:absolute;left:4917;top:10792;width:94;height:2" coordorigin="4917,10792" coordsize="94,0" path="m5011,10792l4917,10792e" filled="f" stroked="t" strokeweight="1.079970pt" strokecolor="#000000">
                <v:path arrowok="t"/>
              </v:shape>
            </v:group>
            <v:group style="position:absolute;left:4716;top:10792;width:101;height:2" coordorigin="4716,10792" coordsize="101,2">
              <v:shape style="position:absolute;left:4716;top:10792;width:101;height:2" coordorigin="4716,10792" coordsize="101,0" path="m4817,10792l4716,10792e" filled="f" stroked="t" strokeweight="1.079970pt" strokecolor="#000000">
                <v:path arrowok="t"/>
              </v:shape>
            </v:group>
            <v:group style="position:absolute;left:4514;top:10792;width:101;height:2" coordorigin="4514,10792" coordsize="101,2">
              <v:shape style="position:absolute;left:4514;top:10792;width:101;height:2" coordorigin="4514,10792" coordsize="101,0" path="m4615,10792l4514,10792e" filled="f" stroked="t" strokeweight="1.079970pt" strokecolor="#000000">
                <v:path arrowok="t"/>
              </v:shape>
            </v:group>
            <v:group style="position:absolute;left:4313;top:10792;width:101;height:2" coordorigin="4313,10792" coordsize="101,2">
              <v:shape style="position:absolute;left:4313;top:10792;width:101;height:2" coordorigin="4313,10792" coordsize="101,0" path="m4413,10792l4370,10792,4320,10792,4313,10792e" filled="f" stroked="t" strokeweight="1.079970pt" strokecolor="#000000">
                <v:path arrowok="t"/>
              </v:shape>
            </v:group>
            <v:group style="position:absolute;left:4111;top:10792;width:101;height:2" coordorigin="4111,10792" coordsize="101,2">
              <v:shape style="position:absolute;left:4111;top:10792;width:101;height:2" coordorigin="4111,10792" coordsize="101,0" path="m4212,10792l4111,10792e" filled="f" stroked="t" strokeweight="1.079970pt" strokecolor="#000000">
                <v:path arrowok="t"/>
              </v:shape>
            </v:group>
            <v:group style="position:absolute;left:3917;top:10792;width:101;height:2" coordorigin="3917,10792" coordsize="101,2">
              <v:shape style="position:absolute;left:3917;top:10792;width:101;height:2" coordorigin="3917,10792" coordsize="101,0" path="m4017,10792l3917,10792e" filled="f" stroked="t" strokeweight="1.079970pt" strokecolor="#000000">
                <v:path arrowok="t"/>
              </v:shape>
            </v:group>
            <v:group style="position:absolute;left:3715;top:10785;width:101;height:7" coordorigin="3715,10785" coordsize="101,7">
              <v:shape style="position:absolute;left:3715;top:10785;width:101;height:7" coordorigin="3715,10785" coordsize="101,7" path="m3816,10792l3715,10785e" filled="f" stroked="t" strokeweight="1.079970pt" strokecolor="#000000">
                <v:path arrowok="t"/>
              </v:shape>
            </v:group>
            <v:group style="position:absolute;left:3514;top:10785;width:101;height:2" coordorigin="3514,10785" coordsize="101,2">
              <v:shape style="position:absolute;left:3514;top:10785;width:101;height:2" coordorigin="3514,10785" coordsize="101,0" path="m3614,10785l3514,10785e" filled="f" stroked="t" strokeweight="1.079970pt" strokecolor="#000000">
                <v:path arrowok="t"/>
              </v:shape>
            </v:group>
            <v:group style="position:absolute;left:3312;top:10785;width:101;height:2" coordorigin="3312,10785" coordsize="101,2">
              <v:shape style="position:absolute;left:3312;top:10785;width:101;height:2" coordorigin="3312,10785" coordsize="101,0" path="m3413,10785l3312,10785e" filled="f" stroked="t" strokeweight="1.079970pt" strokecolor="#000000">
                <v:path arrowok="t"/>
              </v:shape>
            </v:group>
            <v:group style="position:absolute;left:3132;top:10763;width:79;height:22" coordorigin="3132,10763" coordsize="79,22">
              <v:shape style="position:absolute;left:3132;top:10763;width:79;height:22" coordorigin="3132,10763" coordsize="79,22" path="m3211,10785l3132,10778,3132,10763e" filled="f" stroked="t" strokeweight="1.079970pt" strokecolor="#000000">
                <v:path arrowok="t"/>
              </v:shape>
            </v:group>
            <v:group style="position:absolute;left:3204;top:10742;width:101;height:7" coordorigin="3204,10742" coordsize="101,7">
              <v:shape style="position:absolute;left:3204;top:10742;width:101;height:7" coordorigin="3204,10742" coordsize="101,7" path="m3204,10742l3305,10749e" filled="f" stroked="t" strokeweight="1.079970pt" strokecolor="#000000">
                <v:path arrowok="t"/>
              </v:shape>
            </v:group>
            <v:group style="position:absolute;left:3406;top:10727;width:101;height:22" coordorigin="3406,10727" coordsize="101,22">
              <v:shape style="position:absolute;left:3406;top:10727;width:101;height:22" coordorigin="3406,10727" coordsize="101,22" path="m3406,10749l3413,10749,3506,10727e" filled="f" stroked="t" strokeweight="1.079970pt" strokecolor="#000000">
                <v:path arrowok="t"/>
              </v:shape>
            </v:group>
            <v:group style="position:absolute;left:3600;top:10684;width:101;height:22" coordorigin="3600,10684" coordsize="101,22">
              <v:shape style="position:absolute;left:3600;top:10684;width:101;height:22" coordorigin="3600,10684" coordsize="101,22" path="m3600,10706l3701,10684e" filled="f" stroked="t" strokeweight="1.079970pt" strokecolor="#000000">
                <v:path arrowok="t"/>
              </v:shape>
            </v:group>
            <v:group style="position:absolute;left:3801;top:10641;width:94;height:22" coordorigin="3801,10641" coordsize="94,22">
              <v:shape style="position:absolute;left:3801;top:10641;width:94;height:22" coordorigin="3801,10641" coordsize="94,22" path="m3801,10662l3895,10641e" filled="f" stroked="t" strokeweight="1.079970pt" strokecolor="#000000">
                <v:path arrowok="t"/>
              </v:shape>
            </v:group>
            <v:group style="position:absolute;left:3931;top:10554;width:65;height:65" coordorigin="3931,10554" coordsize="65,65">
              <v:shape style="position:absolute;left:3931;top:10554;width:65;height:65" coordorigin="3931,10554" coordsize="65,65" path="m3996,10619l3931,10554e" filled="f" stroked="t" strokeweight="1.079970pt" strokecolor="#000000">
                <v:path arrowok="t"/>
              </v:shape>
            </v:group>
            <v:group style="position:absolute;left:3794;top:10403;width:72;height:72" coordorigin="3794,10403" coordsize="72,72">
              <v:shape style="position:absolute;left:3794;top:10403;width:72;height:72" coordorigin="3794,10403" coordsize="72,72" path="m3866,10475l3794,10403e" filled="f" stroked="t" strokeweight="1.079970pt" strokecolor="#000000">
                <v:path arrowok="t"/>
              </v:shape>
            </v:group>
            <v:group style="position:absolute;left:3658;top:10266;width:72;height:65" coordorigin="3658,10266" coordsize="72,65">
              <v:shape style="position:absolute;left:3658;top:10266;width:72;height:65" coordorigin="3658,10266" coordsize="72,65" path="m3729,10331l3693,10302,3658,10266e" filled="f" stroked="t" strokeweight="1.079970pt" strokecolor="#000000">
                <v:path arrowok="t"/>
              </v:shape>
            </v:group>
            <v:group style="position:absolute;left:3499;top:10144;width:79;height:58" coordorigin="3499,10144" coordsize="79,58">
              <v:shape style="position:absolute;left:3499;top:10144;width:79;height:58" coordorigin="3499,10144" coordsize="79,58" path="m3578,10202l3542,10173,3499,10144e" filled="f" stroked="t" strokeweight="1.079970pt" strokecolor="#000000">
                <v:path arrowok="t"/>
              </v:shape>
            </v:group>
            <v:group style="position:absolute;left:3334;top:10029;width:79;height:58" coordorigin="3334,10029" coordsize="79,58">
              <v:shape style="position:absolute;left:3334;top:10029;width:79;height:58" coordorigin="3334,10029" coordsize="79,58" path="m3413,10086l3377,10058,3334,10029e" filled="f" stroked="t" strokeweight="1.079970pt" strokecolor="#000000">
                <v:path arrowok="t"/>
              </v:shape>
            </v:group>
            <v:group style="position:absolute;left:3154;top:9943;width:86;height:43" coordorigin="3154,9943" coordsize="86,43">
              <v:shape style="position:absolute;left:3154;top:9943;width:86;height:43" coordorigin="3154,9943" coordsize="86,43" path="m3240,9986l3197,9964,3154,9943e" filled="f" stroked="t" strokeweight="1.079970pt" strokecolor="#000000">
                <v:path arrowok="t"/>
              </v:shape>
            </v:group>
            <v:group style="position:absolute;left:2966;top:9871;width:94;height:29" coordorigin="2966,9871" coordsize="94,29">
              <v:shape style="position:absolute;left:2966;top:9871;width:94;height:29" coordorigin="2966,9871" coordsize="94,29" path="m3060,9899l3010,9885,2966,9871e" filled="f" stroked="t" strokeweight="1.079970pt" strokecolor="#000000">
                <v:path arrowok="t"/>
              </v:shape>
            </v:group>
            <v:group style="position:absolute;left:2772;top:9813;width:101;height:29" coordorigin="2772,9813" coordsize="101,29">
              <v:shape style="position:absolute;left:2772;top:9813;width:101;height:29" coordorigin="2772,9813" coordsize="101,29" path="m2873,9842l2815,9827,2772,9813e" filled="f" stroked="t" strokeweight="1.079970pt" strokecolor="#000000">
                <v:path arrowok="t"/>
              </v:shape>
            </v:group>
            <v:group style="position:absolute;left:2578;top:9784;width:101;height:14" coordorigin="2578,9784" coordsize="101,14">
              <v:shape style="position:absolute;left:2578;top:9784;width:101;height:14" coordorigin="2578,9784" coordsize="101,14" path="m2678,9799l2621,9784,2578,9784e" filled="f" stroked="t" strokeweight="1.079970pt" strokecolor="#000000">
                <v:path arrowok="t"/>
              </v:shape>
            </v:group>
            <v:group style="position:absolute;left:2376;top:9770;width:101;height:2" coordorigin="2376,9770" coordsize="101,2">
              <v:shape style="position:absolute;left:2376;top:9770;width:101;height:2" coordorigin="2376,9770" coordsize="101,0" path="m2477,9770l2419,9770,2376,9770e" filled="f" stroked="t" strokeweight="1.079970pt" strokecolor="#000000">
                <v:path arrowok="t"/>
              </v:shape>
            </v:group>
            <v:group style="position:absolute;left:2174;top:9763;width:101;height:2" coordorigin="2174,9763" coordsize="101,2">
              <v:shape style="position:absolute;left:2174;top:9763;width:101;height:2" coordorigin="2174,9763" coordsize="101,0" path="m2275,9763l2174,9763e" filled="f" stroked="t" strokeweight="1.079970pt" strokecolor="#000000">
                <v:path arrowok="t"/>
              </v:shape>
            </v:group>
            <v:group style="position:absolute;left:1980;top:9748;width:101;height:7" coordorigin="1980,9748" coordsize="101,7">
              <v:shape style="position:absolute;left:1980;top:9748;width:101;height:7" coordorigin="1980,9748" coordsize="101,7" path="m2081,9755l1980,9748e" filled="f" stroked="t" strokeweight="1.079970pt" strokecolor="#000000">
                <v:path arrowok="t"/>
              </v:shape>
            </v:group>
            <v:group style="position:absolute;left:1778;top:9741;width:101;height:7" coordorigin="1778,9741" coordsize="101,7">
              <v:shape style="position:absolute;left:1778;top:9741;width:101;height:7" coordorigin="1778,9741" coordsize="101,7" path="m1879,9748l1778,9741e" filled="f" stroked="t" strokeweight="1.079970pt" strokecolor="#000000">
                <v:path arrowok="t"/>
              </v:shape>
            </v:group>
            <v:group style="position:absolute;left:1577;top:9734;width:101;height:7" coordorigin="1577,9734" coordsize="101,7">
              <v:shape style="position:absolute;left:1577;top:9734;width:101;height:7" coordorigin="1577,9734" coordsize="101,7" path="m1678,9741l1577,9734e" filled="f" stroked="t" strokeweight="1.079970pt" strokecolor="#000000">
                <v:path arrowok="t"/>
              </v:shape>
            </v:group>
            <v:group style="position:absolute;left:1375;top:9727;width:101;height:7" coordorigin="1375,9727" coordsize="101,7">
              <v:shape style="position:absolute;left:1375;top:9727;width:101;height:7" coordorigin="1375,9727" coordsize="101,7" path="m1476,9734l1375,9727e" filled="f" stroked="t" strokeweight="1.079970pt" strokecolor="#000000">
                <v:path arrowok="t"/>
              </v:shape>
            </v:group>
            <v:group style="position:absolute;left:1181;top:9719;width:101;height:7" coordorigin="1181,9719" coordsize="101,7">
              <v:shape style="position:absolute;left:1181;top:9719;width:101;height:7" coordorigin="1181,9719" coordsize="101,7" path="m1282,9727l1181,9719e" filled="f" stroked="t" strokeweight="1.079970pt" strokecolor="#000000">
                <v:path arrowok="t"/>
              </v:shape>
            </v:group>
            <v:group style="position:absolute;left:979;top:9712;width:101;height:2" coordorigin="979,9712" coordsize="101,2">
              <v:shape style="position:absolute;left:979;top:9712;width:101;height:2" coordorigin="979,9712" coordsize="101,0" path="m1080,9712l979,9712e" filled="f" stroked="t" strokeweight="1.079970pt" strokecolor="#000000">
                <v:path arrowok="t"/>
              </v:shape>
            </v:group>
            <v:group style="position:absolute;left:778;top:9705;width:101;height:2" coordorigin="778,9705" coordsize="101,2">
              <v:shape style="position:absolute;left:778;top:9705;width:101;height:2" coordorigin="778,9705" coordsize="101,0" path="m878,9705l778,9705e" filled="f" stroked="t" strokeweight="1.079970pt" strokecolor="#000000">
                <v:path arrowok="t"/>
              </v:shape>
            </v:group>
            <v:group style="position:absolute;left:576;top:9698;width:101;height:2" coordorigin="576,9698" coordsize="101,2">
              <v:shape style="position:absolute;left:576;top:9698;width:101;height:2" coordorigin="576,9698" coordsize="101,0" path="m677,9698l576,9698e" filled="f" stroked="t" strokeweight="1.079970pt" strokecolor="#000000">
                <v:path arrowok="t"/>
              </v:shape>
            </v:group>
            <v:group style="position:absolute;left:382;top:9691;width:101;height:2" coordorigin="382,9691" coordsize="101,2">
              <v:shape style="position:absolute;left:382;top:9691;width:101;height:2" coordorigin="382,9691" coordsize="101,0" path="m482,9691l382,9691e" filled="f" stroked="t" strokeweight="1.079970pt" strokecolor="#000000">
                <v:path arrowok="t"/>
              </v:shape>
            </v:group>
            <v:group style="position:absolute;left:338;top:5464;width:101;height:2" coordorigin="338,5464" coordsize="101,2">
              <v:shape style="position:absolute;left:338;top:5464;width:101;height:2" coordorigin="338,5464" coordsize="101,0" path="m338,5464l439,5464e" filled="f" stroked="t" strokeweight="1.079970pt" strokecolor="#000000">
                <v:path arrowok="t"/>
              </v:shape>
            </v:group>
            <v:group style="position:absolute;left:540;top:5464;width:101;height:7" coordorigin="540,5464" coordsize="101,7">
              <v:shape style="position:absolute;left:540;top:5464;width:101;height:7" coordorigin="540,5464" coordsize="101,7" path="m540,5464l619,5472,641,5472e" filled="f" stroked="t" strokeweight="1.079970pt" strokecolor="#000000">
                <v:path arrowok="t"/>
              </v:shape>
            </v:group>
            <v:group style="position:absolute;left:742;top:5479;width:94;height:22" coordorigin="742,5479" coordsize="94,22">
              <v:shape style="position:absolute;left:742;top:5479;width:94;height:22" coordorigin="742,5479" coordsize="94,22" path="m742,5479l763,5486,792,5493,814,5493,835,5500e" filled="f" stroked="t" strokeweight="1.079970pt" strokecolor="#000000">
                <v:path arrowok="t"/>
              </v:shape>
            </v:group>
            <v:group style="position:absolute;left:929;top:5536;width:94;height:43" coordorigin="929,5536" coordsize="94,43">
              <v:shape style="position:absolute;left:929;top:5536;width:94;height:43" coordorigin="929,5536" coordsize="94,43" path="m929,5536l950,5544,979,5558,1001,5572,1022,5580e" filled="f" stroked="t" strokeweight="1.079970pt" strokecolor="#000000">
                <v:path arrowok="t"/>
              </v:shape>
            </v:group>
            <v:group style="position:absolute;left:1102;top:5637;width:79;height:58" coordorigin="1102,5637" coordsize="79,58">
              <v:shape style="position:absolute;left:1102;top:5637;width:79;height:58" coordorigin="1102,5637" coordsize="79,58" path="m1102,5637l1123,5652,1145,5666,1166,5688,1181,5695e" filled="f" stroked="t" strokeweight="1.079970pt" strokecolor="#000000">
                <v:path arrowok="t"/>
              </v:shape>
            </v:group>
            <v:group style="position:absolute;left:1253;top:5767;width:58;height:79" coordorigin="1253,5767" coordsize="58,79">
              <v:shape style="position:absolute;left:1253;top:5767;width:58;height:79" coordorigin="1253,5767" coordsize="58,79" path="m1253,5767l1260,5781,1282,5803,1303,5832,1310,5846e" filled="f" stroked="t" strokeweight="1.079970pt" strokecolor="#000000">
                <v:path arrowok="t"/>
              </v:shape>
            </v:group>
            <v:group style="position:absolute;left:1368;top:5932;width:50;height:86" coordorigin="1368,5932" coordsize="50,86">
              <v:shape style="position:absolute;left:1368;top:5932;width:50;height:86" coordorigin="1368,5932" coordsize="50,86" path="m1368,5932l1382,5961,1397,5990,1411,6012,1418,6019e" filled="f" stroked="t" strokeweight="1.079970pt" strokecolor="#000000">
                <v:path arrowok="t"/>
              </v:shape>
            </v:group>
            <v:group style="position:absolute;left:1454;top:6112;width:36;height:94" coordorigin="1454,6112" coordsize="36,94">
              <v:shape style="position:absolute;left:1454;top:6112;width:36;height:94" coordorigin="1454,6112" coordsize="36,94" path="m1454,6112l1469,6141,1490,6192,1490,6206e" filled="f" stroked="t" strokeweight="1.079970pt" strokecolor="#000000">
                <v:path arrowok="t"/>
              </v:shape>
            </v:group>
            <v:group style="position:absolute;left:1519;top:6300;width:36;height:94" coordorigin="1519,6300" coordsize="36,94">
              <v:shape style="position:absolute;left:1519;top:6300;width:36;height:94" coordorigin="1519,6300" coordsize="36,94" path="m1519,6300l1534,6328,1548,6372,1555,6393e" filled="f" stroked="t" strokeweight="1.079970pt" strokecolor="#000000">
                <v:path arrowok="t"/>
              </v:shape>
            </v:group>
            <v:group style="position:absolute;left:1598;top:6487;width:2;height:101" coordorigin="1598,6487" coordsize="2,101">
              <v:shape style="position:absolute;left:1598;top:6487;width:2;height:101" coordorigin="1598,6487" coordsize="0,101" path="m1598,6487l1598,6588e" filled="f" stroked="t" strokeweight="1.43996pt" strokecolor="#000000">
                <v:path arrowok="t"/>
              </v:shape>
            </v:group>
            <v:group style="position:absolute;left:1642;top:6681;width:29;height:94" coordorigin="1642,6681" coordsize="29,94">
              <v:shape style="position:absolute;left:1642;top:6681;width:29;height:94" coordorigin="1642,6681" coordsize="29,94" path="m1642,6681l1649,6710,1656,6746,1670,6775e" filled="f" stroked="t" strokeweight="1.079970pt" strokecolor="#000000">
                <v:path arrowok="t"/>
              </v:shape>
            </v:group>
            <v:group style="position:absolute;left:1706;top:6868;width:36;height:94" coordorigin="1706,6868" coordsize="36,94">
              <v:shape style="position:absolute;left:1706;top:6868;width:36;height:94" coordorigin="1706,6868" coordsize="36,94" path="m1706,6868l1714,6897,1728,6926,1742,6955,1742,6962e" filled="f" stroked="t" strokeweight="1.079970pt" strokecolor="#000000">
                <v:path arrowok="t"/>
              </v:shape>
            </v:group>
            <v:group style="position:absolute;left:1793;top:7048;width:58;height:79" coordorigin="1793,7048" coordsize="58,79">
              <v:shape style="position:absolute;left:1793;top:7048;width:58;height:79" coordorigin="1793,7048" coordsize="58,79" path="m1793,7048l1800,7056,1814,7084,1836,7113,1850,7128e" filled="f" stroked="t" strokeweight="1.079970pt" strokecolor="#000000">
                <v:path arrowok="t"/>
              </v:shape>
            </v:group>
            <v:group style="position:absolute;left:1915;top:7207;width:72;height:72" coordorigin="1915,7207" coordsize="72,72">
              <v:shape style="position:absolute;left:1915;top:7207;width:72;height:72" coordorigin="1915,7207" coordsize="72,72" path="m1915,7207l1930,7221,1951,7243,1973,7264,1987,7279e" filled="f" stroked="t" strokeweight="1.079970pt" strokecolor="#000000">
                <v:path arrowok="t"/>
              </v:shape>
            </v:group>
            <v:group style="position:absolute;left:2059;top:7343;width:72;height:72" coordorigin="2059,7343" coordsize="72,72">
              <v:shape style="position:absolute;left:2059;top:7343;width:72;height:72" coordorigin="2059,7343" coordsize="72,72" path="m2059,7343l2131,7415e" filled="f" stroked="t" strokeweight="1.079970pt" strokecolor="#000000">
                <v:path arrowok="t"/>
              </v:shape>
            </v:group>
            <v:group style="position:absolute;left:2203;top:7487;width:72;height:65" coordorigin="2203,7487" coordsize="72,65">
              <v:shape style="position:absolute;left:2203;top:7487;width:72;height:65" coordorigin="2203,7487" coordsize="72,65" path="m2203,7487l2275,7552e" filled="f" stroked="t" strokeweight="1.079970pt" strokecolor="#000000">
                <v:path arrowok="t"/>
              </v:shape>
            </v:group>
            <v:group style="position:absolute;left:2347;top:7624;width:79;height:65" coordorigin="2347,7624" coordsize="79,65">
              <v:shape style="position:absolute;left:2347;top:7624;width:79;height:65" coordorigin="2347,7624" coordsize="79,65" path="m2347,7624l2426,7689e" filled="f" stroked="t" strokeweight="1.079970pt" strokecolor="#000000">
                <v:path arrowok="t"/>
              </v:shape>
            </v:group>
            <v:group style="position:absolute;left:2498;top:7754;width:79;height:65" coordorigin="2498,7754" coordsize="79,65">
              <v:shape style="position:absolute;left:2498;top:7754;width:79;height:65" coordorigin="2498,7754" coordsize="79,65" path="m2498,7754l2578,7819e" filled="f" stroked="t" strokeweight="1.079970pt" strokecolor="#000000">
                <v:path arrowok="t"/>
              </v:shape>
            </v:group>
            <v:group style="position:absolute;left:2650;top:7883;width:79;height:65" coordorigin="2650,7883" coordsize="79,65">
              <v:shape style="position:absolute;left:2650;top:7883;width:79;height:65" coordorigin="2650,7883" coordsize="79,65" path="m2650,7883l2729,7948e" filled="f" stroked="t" strokeweight="1.079970pt" strokecolor="#000000">
                <v:path arrowok="t"/>
              </v:shape>
            </v:group>
            <v:group style="position:absolute;left:2801;top:8020;width:72;height:65" coordorigin="2801,8020" coordsize="72,65">
              <v:shape style="position:absolute;left:2801;top:8020;width:72;height:65" coordorigin="2801,8020" coordsize="72,65" path="m2801,8020l2873,8085e" filled="f" stroked="t" strokeweight="1.079970pt" strokecolor="#000000">
                <v:path arrowok="t"/>
              </v:shape>
            </v:group>
            <v:group style="position:absolute;left:2945;top:8150;width:72;height:72" coordorigin="2945,8150" coordsize="72,72">
              <v:shape style="position:absolute;left:2945;top:8150;width:72;height:72" coordorigin="2945,8150" coordsize="72,72" path="m2945,8150l3017,8222e" filled="f" stroked="t" strokeweight="1.079970pt" strokecolor="#000000">
                <v:path arrowok="t"/>
              </v:shape>
            </v:group>
            <v:group style="position:absolute;left:3089;top:8294;width:72;height:72" coordorigin="3089,8294" coordsize="72,72">
              <v:shape style="position:absolute;left:3089;top:8294;width:72;height:72" coordorigin="3089,8294" coordsize="72,72" path="m3089,8294l3161,8366e" filled="f" stroked="t" strokeweight="1.079970pt" strokecolor="#000000">
                <v:path arrowok="t"/>
              </v:shape>
            </v:group>
            <v:group style="position:absolute;left:3226;top:8438;width:65;height:79" coordorigin="3226,8438" coordsize="65,79">
              <v:shape style="position:absolute;left:3226;top:8438;width:65;height:79" coordorigin="3226,8438" coordsize="65,79" path="m3226,8438l3290,8517e" filled="f" stroked="t" strokeweight="1.079970pt" strokecolor="#000000">
                <v:path arrowok="t"/>
              </v:shape>
            </v:group>
            <v:group style="position:absolute;left:3362;top:8589;width:65;height:72" coordorigin="3362,8589" coordsize="65,72">
              <v:shape style="position:absolute;left:3362;top:8589;width:65;height:72" coordorigin="3362,8589" coordsize="65,72" path="m3362,8589l3427,8661e" filled="f" stroked="t" strokeweight="1.079970pt" strokecolor="#000000">
                <v:path arrowok="t"/>
              </v:shape>
            </v:group>
            <v:group style="position:absolute;left:3492;top:8740;width:65;height:72" coordorigin="3492,8740" coordsize="65,72">
              <v:shape style="position:absolute;left:3492;top:8740;width:65;height:72" coordorigin="3492,8740" coordsize="65,72" path="m3492,8740l3557,8812e" filled="f" stroked="t" strokeweight="1.079970pt" strokecolor="#000000">
                <v:path arrowok="t"/>
              </v:shape>
            </v:group>
            <v:group style="position:absolute;left:3622;top:8891;width:65;height:72" coordorigin="3622,8891" coordsize="65,72">
              <v:shape style="position:absolute;left:3622;top:8891;width:65;height:72" coordorigin="3622,8891" coordsize="65,72" path="m3622,8891l3686,8963e" filled="f" stroked="t" strokeweight="1.079970pt" strokecolor="#000000">
                <v:path arrowok="t"/>
              </v:shape>
            </v:group>
            <v:group style="position:absolute;left:3758;top:9035;width:65;height:72" coordorigin="3758,9035" coordsize="65,72">
              <v:shape style="position:absolute;left:3758;top:9035;width:65;height:72" coordorigin="3758,9035" coordsize="65,72" path="m3758,9035l3823,9107e" filled="f" stroked="t" strokeweight="1.079970pt" strokecolor="#000000">
                <v:path arrowok="t"/>
              </v:shape>
            </v:group>
            <v:group style="position:absolute;left:3895;top:9187;width:65;height:72" coordorigin="3895,9187" coordsize="65,72">
              <v:shape style="position:absolute;left:3895;top:9187;width:65;height:72" coordorigin="3895,9187" coordsize="65,72" path="m3895,9187l3960,9259e" filled="f" stroked="t" strokeweight="1.079970pt" strokecolor="#000000">
                <v:path arrowok="t"/>
              </v:shape>
            </v:group>
            <v:group style="position:absolute;left:4032;top:9331;width:65;height:72" coordorigin="4032,9331" coordsize="65,72">
              <v:shape style="position:absolute;left:4032;top:9331;width:65;height:72" coordorigin="4032,9331" coordsize="65,72" path="m4032,9331l4097,9403e" filled="f" stroked="t" strokeweight="1.079970pt" strokecolor="#000000">
                <v:path arrowok="t"/>
              </v:shape>
            </v:group>
            <v:group style="position:absolute;left:4169;top:9475;width:65;height:72" coordorigin="4169,9475" coordsize="65,72">
              <v:shape style="position:absolute;left:4169;top:9475;width:65;height:72" coordorigin="4169,9475" coordsize="65,72" path="m4169,9475l4233,9547e" filled="f" stroked="t" strokeweight="1.079970pt" strokecolor="#000000">
                <v:path arrowok="t"/>
              </v:shape>
            </v:group>
            <v:group style="position:absolute;left:4305;top:9619;width:65;height:72" coordorigin="4305,9619" coordsize="65,72">
              <v:shape style="position:absolute;left:4305;top:9619;width:65;height:72" coordorigin="4305,9619" coordsize="65,72" path="m4305,9619l4370,9691e" filled="f" stroked="t" strokeweight="1.079970pt" strokecolor="#000000">
                <v:path arrowok="t"/>
              </v:shape>
            </v:group>
            <v:group style="position:absolute;left:4442;top:9770;width:65;height:72" coordorigin="4442,9770" coordsize="65,72">
              <v:shape style="position:absolute;left:4442;top:9770;width:65;height:72" coordorigin="4442,9770" coordsize="65,72" path="m4442,9770l4507,9842e" filled="f" stroked="t" strokeweight="1.079970pt" strokecolor="#000000">
                <v:path arrowok="t"/>
              </v:shape>
            </v:group>
            <v:group style="position:absolute;left:4579;top:9914;width:65;height:72" coordorigin="4579,9914" coordsize="65,72">
              <v:shape style="position:absolute;left:4579;top:9914;width:65;height:72" coordorigin="4579,9914" coordsize="65,72" path="m4579,9914l4644,9986e" filled="f" stroked="t" strokeweight="1.079970pt" strokecolor="#000000">
                <v:path arrowok="t"/>
              </v:shape>
            </v:group>
            <v:group style="position:absolute;left:4716;top:10058;width:65;height:72" coordorigin="4716,10058" coordsize="65,72">
              <v:shape style="position:absolute;left:4716;top:10058;width:65;height:72" coordorigin="4716,10058" coordsize="65,72" path="m4716,10058l4781,10130e" filled="f" stroked="t" strokeweight="1.079970pt" strokecolor="#000000">
                <v:path arrowok="t"/>
              </v:shape>
            </v:group>
            <v:group style="position:absolute;left:4853;top:10202;width:65;height:79" coordorigin="4853,10202" coordsize="65,79">
              <v:shape style="position:absolute;left:4853;top:10202;width:65;height:79" coordorigin="4853,10202" coordsize="65,79" path="m4853,10202l4917,10281e" filled="f" stroked="t" strokeweight="1.079970pt" strokecolor="#000000">
                <v:path arrowok="t"/>
              </v:shape>
            </v:group>
            <v:group style="position:absolute;left:4989;top:10353;width:65;height:72" coordorigin="4989,10353" coordsize="65,72">
              <v:shape style="position:absolute;left:4989;top:10353;width:65;height:72" coordorigin="4989,10353" coordsize="65,72" path="m4989,10353l5054,10425e" filled="f" stroked="t" strokeweight="1.079970pt" strokecolor="#000000">
                <v:path arrowok="t"/>
              </v:shape>
            </v:group>
            <v:group style="position:absolute;left:5126;top:10497;width:65;height:72" coordorigin="5126,10497" coordsize="65,72">
              <v:shape style="position:absolute;left:5126;top:10497;width:65;height:72" coordorigin="5126,10497" coordsize="65,72" path="m5126,10497l5191,10569e" filled="f" stroked="t" strokeweight="1.079970pt" strokecolor="#000000">
                <v:path arrowok="t"/>
              </v:shape>
            </v:group>
            <v:group style="position:absolute;left:5292;top:10598;width:94;height:2" coordorigin="5292,10598" coordsize="94,2">
              <v:shape style="position:absolute;left:5292;top:10598;width:94;height:2" coordorigin="5292,10598" coordsize="94,0" path="m5292,10598l5385,10598e" filled="f" stroked="t" strokeweight=".71995pt" strokecolor="#000000">
                <v:path arrowok="t"/>
              </v:shape>
            </v:group>
            <v:group style="position:absolute;left:5486;top:10634;width:101;height:2" coordorigin="5486,10634" coordsize="101,2">
              <v:shape style="position:absolute;left:5486;top:10634;width:101;height:2" coordorigin="5486,10634" coordsize="101,0" path="m5486,10634l5587,10634e" filled="f" stroked="t" strokeweight=".71995pt" strokecolor="#000000">
                <v:path arrowok="t"/>
              </v:shape>
            </v:group>
            <v:group style="position:absolute;left:5681;top:10655;width:101;height:22" coordorigin="5681,10655" coordsize="101,22">
              <v:shape style="position:absolute;left:5681;top:10655;width:101;height:22" coordorigin="5681,10655" coordsize="101,22" path="m5681,10655l5781,10677e" filled="f" stroked="t" strokeweight="1.079970pt" strokecolor="#000000">
                <v:path arrowok="t"/>
              </v:shape>
            </v:group>
            <v:group style="position:absolute;left:5882;top:10698;width:94;height:2" coordorigin="5882,10698" coordsize="94,2">
              <v:shape style="position:absolute;left:5882;top:10698;width:94;height:2" coordorigin="5882,10698" coordsize="94,0" path="m5882,10698l5976,10698e" filled="f" stroked="t" strokeweight=".71995pt" strokecolor="#000000">
                <v:path arrowok="t"/>
              </v:shape>
            </v:group>
            <v:group style="position:absolute;left:6012;top:10518;width:2;height:101" coordorigin="6012,10518" coordsize="2,101">
              <v:shape style="position:absolute;left:6012;top:10518;width:2;height:101" coordorigin="6012,10518" coordsize="0,101" path="m6012,10619l6012,10518e" filled="f" stroked="t" strokeweight="1.079970pt" strokecolor="#000000">
                <v:path arrowok="t"/>
              </v:shape>
            </v:group>
            <v:group style="position:absolute;left:5997;top:10338;width:14;height:79" coordorigin="5997,10338" coordsize="14,79">
              <v:shape style="position:absolute;left:5997;top:10338;width:14;height:79" coordorigin="5997,10338" coordsize="14,79" path="m6012,10418l6012,10353,5997,10353,5997,10338e" filled="f" stroked="t" strokeweight="1.079970pt" strokecolor="#000000">
                <v:path arrowok="t"/>
              </v:shape>
            </v:group>
            <v:group style="position:absolute;left:5997;top:10137;width:2;height:101" coordorigin="5997,10137" coordsize="2,101">
              <v:shape style="position:absolute;left:5997;top:10137;width:2;height:101" coordorigin="5997,10137" coordsize="0,101" path="m5997,10238l5997,10194,5997,10137e" filled="f" stroked="t" strokeweight="1.079970pt" strokecolor="#000000">
                <v:path arrowok="t"/>
              </v:shape>
            </v:group>
            <v:group style="position:absolute;left:5983;top:9935;width:7;height:101" coordorigin="5983,9935" coordsize="7,101">
              <v:shape style="position:absolute;left:5983;top:9935;width:7;height:101" coordorigin="5983,9935" coordsize="7,101" path="m5990,10036l5983,9971,5983,9935e" filled="f" stroked="t" strokeweight="1.079970pt" strokecolor="#000000">
                <v:path arrowok="t"/>
              </v:shape>
            </v:group>
            <v:group style="position:absolute;left:5947;top:9741;width:22;height:94" coordorigin="5947,9741" coordsize="22,94">
              <v:shape style="position:absolute;left:5947;top:9741;width:22;height:94" coordorigin="5947,9741" coordsize="22,94" path="m5969,9835l5961,9827,5947,9755,5947,9741e" filled="f" stroked="t" strokeweight="1.079970pt" strokecolor="#000000">
                <v:path arrowok="t"/>
              </v:shape>
            </v:group>
            <v:group style="position:absolute;left:5897;top:9547;width:29;height:94" coordorigin="5897,9547" coordsize="29,94">
              <v:shape style="position:absolute;left:5897;top:9547;width:29;height:94" coordorigin="5897,9547" coordsize="29,94" path="m5925,9640l5918,9611,5897,9547e" filled="f" stroked="t" strokeweight="1.079970pt" strokecolor="#000000">
                <v:path arrowok="t"/>
              </v:shape>
            </v:group>
            <v:group style="position:absolute;left:5846;top:9367;width:22;height:86" coordorigin="5846,9367" coordsize="22,86">
              <v:shape style="position:absolute;left:5846;top:9367;width:22;height:86" coordorigin="5846,9367" coordsize="22,86" path="m5868,9453l5846,9403,5861,9395,5853,9367e" filled="f" stroked="t" strokeweight="1.079970pt" strokecolor="#000000">
                <v:path arrowok="t"/>
              </v:shape>
            </v:group>
            <v:group style="position:absolute;left:5767;top:9187;width:43;height:86" coordorigin="5767,9187" coordsize="43,86">
              <v:shape style="position:absolute;left:5767;top:9187;width:43;height:86" coordorigin="5767,9187" coordsize="43,86" path="m5810,9273l5803,9259,5774,9194,5767,9187e" filled="f" stroked="t" strokeweight="1.079970pt" strokecolor="#000000">
                <v:path arrowok="t"/>
              </v:shape>
            </v:group>
            <v:group style="position:absolute;left:5673;top:9014;width:50;height:86" coordorigin="5673,9014" coordsize="50,86">
              <v:shape style="position:absolute;left:5673;top:9014;width:50;height:86" coordorigin="5673,9014" coordsize="50,86" path="m5724,9100l5709,9071,5673,9014e" filled="f" stroked="t" strokeweight="1.079970pt" strokecolor="#000000">
                <v:path arrowok="t"/>
              </v:shape>
            </v:group>
            <v:group style="position:absolute;left:5558;top:8848;width:58;height:79" coordorigin="5558,8848" coordsize="58,79">
              <v:shape style="position:absolute;left:5558;top:8848;width:58;height:79" coordorigin="5558,8848" coordsize="58,79" path="m5616,8927l5601,8913,5580,8877,5558,8848e" filled="f" stroked="t" strokeweight="1.079970pt" strokecolor="#000000">
                <v:path arrowok="t"/>
              </v:shape>
            </v:group>
            <v:group style="position:absolute;left:5436;top:8690;width:58;height:79" coordorigin="5436,8690" coordsize="58,79">
              <v:shape style="position:absolute;left:5436;top:8690;width:58;height:79" coordorigin="5436,8690" coordsize="58,79" path="m5493,8769l5493,8762,5465,8726,5436,8690e" filled="f" stroked="t" strokeweight="1.079970pt" strokecolor="#000000">
                <v:path arrowok="t"/>
              </v:shape>
            </v:group>
            <v:group style="position:absolute;left:5306;top:8539;width:65;height:72" coordorigin="5306,8539" coordsize="65,72">
              <v:shape style="position:absolute;left:5306;top:8539;width:65;height:72" coordorigin="5306,8539" coordsize="65,72" path="m5371,8611l5342,8575,5306,8539e" filled="f" stroked="t" strokeweight="1.079970pt" strokecolor="#000000">
                <v:path arrowok="t"/>
              </v:shape>
            </v:group>
            <v:group style="position:absolute;left:5177;top:8380;width:65;height:79" coordorigin="5177,8380" coordsize="65,79">
              <v:shape style="position:absolute;left:5177;top:8380;width:65;height:79" coordorigin="5177,8380" coordsize="65,79" path="m5241,8459l5177,8380e" filled="f" stroked="t" strokeweight="1.079970pt" strokecolor="#000000">
                <v:path arrowok="t"/>
              </v:shape>
            </v:group>
            <v:group style="position:absolute;left:5011;top:8308;width:101;height:2" coordorigin="5011,8308" coordsize="101,2">
              <v:shape style="position:absolute;left:5011;top:8308;width:101;height:2" coordorigin="5011,8308" coordsize="101,0" path="m5112,8308l5011,8308e" filled="f" stroked="t" strokeweight="1.079970pt" strokecolor="#000000">
                <v:path arrowok="t"/>
              </v:shape>
            </v:group>
            <v:group style="position:absolute;left:4809;top:8301;width:101;height:2" coordorigin="4809,8301" coordsize="101,2">
              <v:shape style="position:absolute;left:4809;top:8301;width:101;height:2" coordorigin="4809,8301" coordsize="101,0" path="m4910,8301l4809,8301e" filled="f" stroked="t" strokeweight="1.079970pt" strokecolor="#000000">
                <v:path arrowok="t"/>
              </v:shape>
            </v:group>
            <v:group style="position:absolute;left:4608;top:8287;width:101;height:7" coordorigin="4608,8287" coordsize="101,7">
              <v:shape style="position:absolute;left:4608;top:8287;width:101;height:7" coordorigin="4608,8287" coordsize="101,7" path="m4709,8294l4608,8287e" filled="f" stroked="t" strokeweight="1.079970pt" strokecolor="#000000">
                <v:path arrowok="t"/>
              </v:shape>
            </v:group>
            <v:group style="position:absolute;left:4521;top:8179;width:2;height:101" coordorigin="4521,8179" coordsize="2,101">
              <v:shape style="position:absolute;left:4521;top:8179;width:2;height:101" coordorigin="4521,8179" coordsize="0,101" path="m4521,8279l4521,8179e" filled="f" stroked="t" strokeweight="1.079970pt" strokecolor="#000000">
                <v:path arrowok="t"/>
              </v:shape>
            </v:group>
            <v:group style="position:absolute;left:4521;top:7977;width:2;height:101" coordorigin="4521,7977" coordsize="2,101">
              <v:shape style="position:absolute;left:4521;top:7977;width:2;height:101" coordorigin="4521,7977" coordsize="0,101" path="m4521,8078l4521,7977e" filled="f" stroked="t" strokeweight="1.079970pt" strokecolor="#000000">
                <v:path arrowok="t"/>
              </v:shape>
            </v:group>
            <v:group style="position:absolute;left:4529;top:7775;width:2;height:101" coordorigin="4529,7775" coordsize="2,101">
              <v:shape style="position:absolute;left:4529;top:7775;width:2;height:101" coordorigin="4529,7775" coordsize="0,101" path="m4529,7876l4529,7775e" filled="f" stroked="t" strokeweight="1.079970pt" strokecolor="#000000">
                <v:path arrowok="t"/>
              </v:shape>
            </v:group>
            <v:group style="position:absolute;left:4529;top:7581;width:2;height:94" coordorigin="4529,7581" coordsize="2,94">
              <v:shape style="position:absolute;left:4529;top:7581;width:2;height:94" coordorigin="4529,7581" coordsize="0,94" path="m4529,7675l4529,7581e" filled="f" stroked="t" strokeweight="1.079970pt" strokecolor="#000000">
                <v:path arrowok="t"/>
              </v:shape>
            </v:group>
            <v:group style="position:absolute;left:4529;top:7379;width:7;height:101" coordorigin="4529,7379" coordsize="7,101">
              <v:shape style="position:absolute;left:4529;top:7379;width:7;height:101" coordorigin="4529,7379" coordsize="7,101" path="m4529,7480l4536,7379e" filled="f" stroked="t" strokeweight="1.079970pt" strokecolor="#000000">
                <v:path arrowok="t"/>
              </v:shape>
            </v:group>
            <v:group style="position:absolute;left:4536;top:7178;width:2;height:101" coordorigin="4536,7178" coordsize="2,101">
              <v:shape style="position:absolute;left:4536;top:7178;width:2;height:101" coordorigin="4536,7178" coordsize="0,101" path="m4536,7279l4536,7178e" filled="f" stroked="t" strokeweight="1.079970pt" strokecolor="#000000">
                <v:path arrowok="t"/>
              </v:shape>
            </v:group>
            <v:group style="position:absolute;left:4536;top:6976;width:2;height:101" coordorigin="4536,6976" coordsize="2,101">
              <v:shape style="position:absolute;left:4536;top:6976;width:2;height:101" coordorigin="4536,6976" coordsize="0,101" path="m4536,7077l4536,6976e" filled="f" stroked="t" strokeweight="1.079970pt" strokecolor="#000000">
                <v:path arrowok="t"/>
              </v:shape>
            </v:group>
            <v:group style="position:absolute;left:4543;top:6775;width:2;height:101" coordorigin="4543,6775" coordsize="2,101">
              <v:shape style="position:absolute;left:4543;top:6775;width:2;height:101" coordorigin="4543,6775" coordsize="0,101" path="m4543,6876l4543,6775e" filled="f" stroked="t" strokeweight="1.079970pt" strokecolor="#000000">
                <v:path arrowok="t"/>
              </v:shape>
            </v:group>
            <v:group style="position:absolute;left:4543;top:6580;width:2;height:101" coordorigin="4543,6580" coordsize="2,101">
              <v:shape style="position:absolute;left:4543;top:6580;width:2;height:101" coordorigin="4543,6580" coordsize="0,101" path="m4543,6681l4543,6580e" filled="f" stroked="t" strokeweight="1.079970pt" strokecolor="#000000">
                <v:path arrowok="t"/>
              </v:shape>
            </v:group>
            <v:group style="position:absolute;left:4543;top:6379;width:7;height:101" coordorigin="4543,6379" coordsize="7,101">
              <v:shape style="position:absolute;left:4543;top:6379;width:7;height:101" coordorigin="4543,6379" coordsize="7,101" path="m4543,6480l4550,6379e" filled="f" stroked="t" strokeweight="1.079970pt" strokecolor="#000000">
                <v:path arrowok="t"/>
              </v:shape>
            </v:group>
            <v:group style="position:absolute;left:4550;top:6177;width:2;height:101" coordorigin="4550,6177" coordsize="2,101">
              <v:shape style="position:absolute;left:4550;top:6177;width:2;height:101" coordorigin="4550,6177" coordsize="0,101" path="m4550,6278l4550,6177e" filled="f" stroked="t" strokeweight="1.079970pt" strokecolor="#000000">
                <v:path arrowok="t"/>
              </v:shape>
            </v:group>
            <v:group style="position:absolute;left:4550;top:5976;width:2;height:101" coordorigin="4550,5976" coordsize="2,101">
              <v:shape style="position:absolute;left:4550;top:5976;width:2;height:101" coordorigin="4550,5976" coordsize="0,101" path="m4550,6076l4550,5976e" filled="f" stroked="t" strokeweight="1.079970pt" strokecolor="#000000">
                <v:path arrowok="t"/>
              </v:shape>
            </v:group>
            <v:group style="position:absolute;left:4557;top:5781;width:7;height:94" coordorigin="4557,5781" coordsize="7,94">
              <v:shape style="position:absolute;left:4557;top:5781;width:7;height:94" coordorigin="4557,5781" coordsize="7,94" path="m4557,5875l4557,5781,4565,5781e" filled="f" stroked="t" strokeweight="1.079970pt" strokecolor="#000000">
                <v:path arrowok="t"/>
              </v:shape>
            </v:group>
            <v:group style="position:absolute;left:4658;top:5788;width:2;height:94" coordorigin="4658,5788" coordsize="2,94">
              <v:shape style="position:absolute;left:4658;top:5788;width:2;height:94" coordorigin="4658,5788" coordsize="0,94" path="m4658,5788l4658,5882e" filled="f" stroked="t" strokeweight="1.079970pt" strokecolor="#000000">
                <v:path arrowok="t"/>
              </v:shape>
            </v:group>
            <v:group style="position:absolute;left:4658;top:5983;width:2;height:101" coordorigin="4658,5983" coordsize="2,101">
              <v:shape style="position:absolute;left:4658;top:5983;width:2;height:101" coordorigin="4658,5983" coordsize="0,101" path="m4658,5983l4658,6084e" filled="f" stroked="t" strokeweight="1.079970pt" strokecolor="#000000">
                <v:path arrowok="t"/>
              </v:shape>
            </v:group>
            <v:group style="position:absolute;left:4651;top:6184;width:2;height:101" coordorigin="4651,6184" coordsize="2,101">
              <v:shape style="position:absolute;left:4651;top:6184;width:2;height:101" coordorigin="4651,6184" coordsize="0,101" path="m4651,6184l4651,6206,4651,6256,4651,6285e" filled="f" stroked="t" strokeweight="1.079970pt" strokecolor="#000000">
                <v:path arrowok="t"/>
              </v:shape>
            </v:group>
            <v:group style="position:absolute;left:4651;top:6386;width:2;height:101" coordorigin="4651,6386" coordsize="2,101">
              <v:shape style="position:absolute;left:4651;top:6386;width:2;height:101" coordorigin="4651,6386" coordsize="0,101" path="m4651,6386l4651,6400,4651,6451,4651,6487e" filled="f" stroked="t" strokeweight="1.079970pt" strokecolor="#000000">
                <v:path arrowok="t"/>
              </v:shape>
            </v:group>
            <v:group style="position:absolute;left:4658;top:6588;width:7;height:94" coordorigin="4658,6588" coordsize="7,94">
              <v:shape style="position:absolute;left:4658;top:6588;width:7;height:94" coordorigin="4658,6588" coordsize="7,94" path="m4658,6588l4658,6638,4665,6681e" filled="f" stroked="t" strokeweight="1.079970pt" strokecolor="#000000">
                <v:path arrowok="t"/>
              </v:shape>
            </v:group>
            <v:group style="position:absolute;left:4673;top:6782;width:22;height:101" coordorigin="4673,6782" coordsize="22,101">
              <v:shape style="position:absolute;left:4673;top:6782;width:22;height:101" coordorigin="4673,6782" coordsize="22,101" path="m4673,6782l4680,6832,4694,6883e" filled="f" stroked="t" strokeweight="1.079970pt" strokecolor="#000000">
                <v:path arrowok="t"/>
              </v:shape>
            </v:group>
            <v:group style="position:absolute;left:4709;top:6984;width:29;height:94" coordorigin="4709,6984" coordsize="29,94">
              <v:shape style="position:absolute;left:4709;top:6984;width:29;height:94" coordorigin="4709,6984" coordsize="29,94" path="m4709,6984l4730,7048,4737,7077e" filled="f" stroked="t" strokeweight="1.079970pt" strokecolor="#000000">
                <v:path arrowok="t"/>
              </v:shape>
            </v:group>
            <v:group style="position:absolute;left:4766;top:7171;width:29;height:94" coordorigin="4766,7171" coordsize="29,94">
              <v:shape style="position:absolute;left:4766;top:7171;width:29;height:94" coordorigin="4766,7171" coordsize="29,94" path="m4766,7171l4773,7192,4795,7264e" filled="f" stroked="t" strokeweight="1.079970pt" strokecolor="#000000">
                <v:path arrowok="t"/>
              </v:shape>
            </v:group>
            <v:group style="position:absolute;left:4838;top:7358;width:36;height:94" coordorigin="4838,7358" coordsize="36,94">
              <v:shape style="position:absolute;left:4838;top:7358;width:36;height:94" coordorigin="4838,7358" coordsize="36,94" path="m4838,7358l4853,7401,4874,7451e" filled="f" stroked="t" strokeweight="1.079970pt" strokecolor="#000000">
                <v:path arrowok="t"/>
              </v:shape>
            </v:group>
            <v:group style="position:absolute;left:4925;top:7538;width:43;height:86" coordorigin="4925,7538" coordsize="43,86">
              <v:shape style="position:absolute;left:4925;top:7538;width:43;height:86" coordorigin="4925,7538" coordsize="43,86" path="m4925,7538l4953,7603,4968,7624e" filled="f" stroked="t" strokeweight="1.079970pt" strokecolor="#000000">
                <v:path arrowok="t"/>
              </v:shape>
            </v:group>
            <v:group style="position:absolute;left:5025;top:7711;width:58;height:86" coordorigin="5025,7711" coordsize="58,86">
              <v:shape style="position:absolute;left:5025;top:7711;width:58;height:86" coordorigin="5025,7711" coordsize="58,86" path="m5025,7711l5040,7732,5061,7768,5083,7797e" filled="f" stroked="t" strokeweight="1.079970pt" strokecolor="#000000">
                <v:path arrowok="t"/>
              </v:shape>
            </v:group>
            <v:group style="position:absolute;left:5141;top:7876;width:65;height:79" coordorigin="5141,7876" coordsize="65,79">
              <v:shape style="position:absolute;left:5141;top:7876;width:65;height:79" coordorigin="5141,7876" coordsize="65,79" path="m5141,7876l5148,7883,5177,7919,5205,7955e" filled="f" stroked="t" strokeweight="1.079970pt" strokecolor="#000000">
                <v:path arrowok="t"/>
              </v:shape>
            </v:group>
            <v:group style="position:absolute;left:5263;top:8027;width:65;height:79" coordorigin="5263,8027" coordsize="65,79">
              <v:shape style="position:absolute;left:5263;top:8027;width:65;height:79" coordorigin="5263,8027" coordsize="65,79" path="m5263,8027l5299,8063,5328,8099,5328,8107e" filled="f" stroked="t" strokeweight="1.079970pt" strokecolor="#000000">
                <v:path arrowok="t"/>
              </v:shape>
            </v:group>
            <v:group style="position:absolute;left:5393;top:8186;width:65;height:72" coordorigin="5393,8186" coordsize="65,72">
              <v:shape style="position:absolute;left:5393;top:8186;width:65;height:72" coordorigin="5393,8186" coordsize="65,72" path="m5393,8186l5457,8258e" filled="f" stroked="t" strokeweight="1.079970pt" strokecolor="#000000">
                <v:path arrowok="t"/>
              </v:shape>
            </v:group>
            <v:group style="position:absolute;left:5522;top:8337;width:65;height:79" coordorigin="5522,8337" coordsize="65,79">
              <v:shape style="position:absolute;left:5522;top:8337;width:65;height:79" coordorigin="5522,8337" coordsize="65,79" path="m5522,8337l5565,8387,5587,8416e" filled="f" stroked="t" strokeweight="1.079970pt" strokecolor="#000000">
                <v:path arrowok="t"/>
              </v:shape>
            </v:group>
            <v:group style="position:absolute;left:5652;top:8488;width:7;height:14" coordorigin="5652,8488" coordsize="7,14">
              <v:shape style="position:absolute;left:5652;top:8488;width:7;height:14" coordorigin="5652,8488" coordsize="7,14" path="m5652,8488l5659,8503e" filled="f" stroked="t" strokeweight="1.079970pt" strokecolor="#000000">
                <v:path arrowok="t"/>
              </v:shape>
            </v:group>
            <v:group style="position:absolute;left:288;top:10839;width:5169;height:2" coordorigin="288,10839" coordsize="5169,2">
              <v:shape style="position:absolute;left:288;top:10839;width:5169;height:2" coordorigin="288,10839" coordsize="5169,0" path="m288,10839l5457,10839e" filled="f" stroked="t" strokeweight="2.159895pt" strokecolor="#818181">
                <v:path arrowok="t"/>
              </v:shape>
            </v:group>
            <v:group style="position:absolute;left:20836;top:288;width:7;height:569" coordorigin="20836,288" coordsize="7,569">
              <v:shape style="position:absolute;left:20836;top:288;width:7;height:569" coordorigin="20836,288" coordsize="7,569" path="m20843,857l20836,288e" filled="f" stroked="t" strokeweight="1.079970pt" strokecolor="#818181">
                <v:path arrowok="t"/>
              </v:shape>
            </v:group>
            <v:group style="position:absolute;left:20843;top:857;width:3348;height:50" coordorigin="20843,857" coordsize="3348,50">
              <v:shape style="position:absolute;left:20843;top:857;width:3348;height:50" coordorigin="20843,857" coordsize="3348,50" path="m20843,857l24191,907e" filled="f" stroked="t" strokeweight="1.079970pt" strokecolor="#818181">
                <v:path arrowok="t"/>
              </v:shape>
            </v:group>
            <v:group style="position:absolute;left:20743;top:11930;width:36;height:1605" coordorigin="20743,11930" coordsize="36,1605">
              <v:shape style="position:absolute;left:20743;top:11930;width:36;height:1605" coordorigin="20743,11930" coordsize="36,1605" path="m20743,13535l20743,13312,20750,12628,20779,12102,20779,11930e" filled="f" stroked="t" strokeweight="1.079970pt" strokecolor="#818181">
                <v:path arrowok="t"/>
              </v:shape>
            </v:group>
            <v:group style="position:absolute;left:4565;top:288;width:7;height:439" coordorigin="4565,288" coordsize="7,439">
              <v:shape style="position:absolute;left:4565;top:288;width:7;height:439" coordorigin="4565,288" coordsize="7,439" path="m4572,727l4565,288e" filled="f" stroked="t" strokeweight="1.079970pt" strokecolor="#818181">
                <v:path arrowok="t"/>
              </v:shape>
            </v:group>
            <v:group style="position:absolute;left:288;top:716;width:8957;height:2" coordorigin="288,716" coordsize="8957,2">
              <v:shape style="position:absolute;left:288;top:716;width:8957;height:2" coordorigin="288,716" coordsize="8957,0" path="m288,716l9245,716e" filled="f" stroked="t" strokeweight="1.79992pt" strokecolor="#818181">
                <v:path arrowok="t"/>
              </v:shape>
            </v:group>
            <v:group style="position:absolute;left:16149;top:814;width:634;height:11044" coordorigin="16149,814" coordsize="634,11044">
              <v:shape style="position:absolute;left:16149;top:814;width:634;height:11044" coordorigin="16149,814" coordsize="634,11044" path="m16149,11858l16185,6624,16192,6444,16243,6040,16250,5925,16286,2736,16308,2585,16351,2462,16567,2109,16624,2001,16704,1800,16740,1677,16768,1526,16776,1433,16783,814e" filled="f" stroked="t" strokeweight="1.079970pt" strokecolor="#818181">
                <v:path arrowok="t"/>
              </v:shape>
            </v:group>
            <v:group style="position:absolute;left:16783;top:814;width:4061;height:43" coordorigin="16783,814" coordsize="4061,43">
              <v:shape style="position:absolute;left:16783;top:814;width:4061;height:43" coordorigin="16783,814" coordsize="4061,43" path="m16783,814l20843,857e" filled="f" stroked="t" strokeweight="1.079970pt" strokecolor="#818181">
                <v:path arrowok="t"/>
              </v:shape>
            </v:group>
            <v:group style="position:absolute;left:11440;top:11771;width:4709;height:86" coordorigin="11440,11771" coordsize="4709,86">
              <v:shape style="position:absolute;left:11440;top:11771;width:4709;height:86" coordorigin="11440,11771" coordsize="4709,86" path="m11440,11771l12938,11800,14378,11814,16149,11858e" filled="f" stroked="t" strokeweight="1.079970pt" strokecolor="#818181">
                <v:path arrowok="t"/>
              </v:shape>
            </v:group>
            <v:group style="position:absolute;left:4457;top:727;width:115;height:9309" coordorigin="4457,727" coordsize="115,9309">
              <v:shape style="position:absolute;left:4457;top:727;width:115;height:9309" coordorigin="4457,727" coordsize="115,9309" path="m4457,10036l4572,727e" filled="f" stroked="t" strokeweight="1.079970pt" strokecolor="#818181">
                <v:path arrowok="t"/>
              </v:shape>
            </v:group>
            <v:group style="position:absolute;left:4298;top:10036;width:158;height:814" coordorigin="4298,10036" coordsize="158,814">
              <v:shape style="position:absolute;left:4298;top:10036;width:158;height:814" coordorigin="4298,10036" coordsize="158,814" path="m4298,10850l4363,10828,4421,10763,4442,10706,4449,10605,4457,10036e" filled="f" stroked="t" strokeweight="1.079970pt" strokecolor="#818181">
                <v:path arrowok="t"/>
              </v:shape>
            </v:group>
            <v:group style="position:absolute;left:9122;top:11642;width:2318;height:130" coordorigin="9122,11642" coordsize="2318,130">
              <v:shape style="position:absolute;left:9122;top:11642;width:2318;height:130" coordorigin="9122,11642" coordsize="2318,130" path="m9122,11642l9144,11678,9173,11706,9252,11728,11440,11771e" filled="f" stroked="t" strokeweight="1.079970pt" strokecolor="#818181">
                <v:path arrowok="t"/>
              </v:shape>
            </v:group>
            <v:group style="position:absolute;left:16092;top:11858;width:58;height:1677" coordorigin="16092,11858" coordsize="58,1677">
              <v:shape style="position:absolute;left:16092;top:11858;width:58;height:1677" coordorigin="16092,11858" coordsize="58,1677" path="m16092,13535l16099,12837,16149,11858e" filled="f" stroked="t" strokeweight="1.079970pt" strokecolor="#818181">
                <v:path arrowok="t"/>
              </v:shape>
            </v:group>
            <v:group style="position:absolute;left:9245;top:720;width:7538;height:94" coordorigin="9245,720" coordsize="7538,94">
              <v:shape style="position:absolute;left:9245;top:720;width:7538;height:94" coordorigin="9245,720" coordsize="7538,94" path="m9245,720l16783,814e" filled="f" stroked="t" strokeweight="1.079970pt" strokecolor="#818181">
                <v:path arrowok="t"/>
              </v:shape>
            </v:group>
            <v:group style="position:absolute;left:9245;top:288;width:7;height:432" coordorigin="9245,288" coordsize="7,432">
              <v:shape style="position:absolute;left:9245;top:288;width:7;height:432" coordorigin="9245,288" coordsize="7,432" path="m9245,720l9252,288e" filled="f" stroked="t" strokeweight="1.079970pt" strokecolor="#818181">
                <v:path arrowok="t"/>
              </v:shape>
            </v:group>
            <v:group style="position:absolute;left:9086;top:10886;width:36;height:756" coordorigin="9086,10886" coordsize="36,756">
              <v:shape style="position:absolute;left:9086;top:10886;width:36;height:756" coordorigin="9086,10886" coordsize="36,756" path="m9122,11642l9108,11562,9115,10965,9108,10914,9086,10886e" filled="f" stroked="t" strokeweight="1.079970pt" strokecolor="#818181">
                <v:path arrowok="t"/>
              </v:shape>
            </v:group>
            <v:group style="position:absolute;left:11433;top:11771;width:2;height:1764" coordorigin="11433,11771" coordsize="2,1764">
              <v:shape style="position:absolute;left:11433;top:11771;width:2;height:1764" coordorigin="11433,11771" coordsize="0,1764" path="m11433,11771l11433,13535e" filled="f" stroked="t" strokeweight=".71998pt" strokecolor="#818181">
                <v:path arrowok="t"/>
              </v:shape>
            </v:group>
            <v:group style="position:absolute;left:5457;top:10821;width:3629;height:65" coordorigin="5457,10821" coordsize="3629,65">
              <v:shape style="position:absolute;left:5457;top:10821;width:3629;height:65" coordorigin="5457,10821" coordsize="3629,65" path="m5457,10850l6559,10850,8906,10821,9021,10835,9065,10864,9086,10886e" filled="f" stroked="t" strokeweight="1.079970pt" strokecolor="#818181">
                <v:path arrowok="t"/>
              </v:shape>
            </v:group>
            <v:group style="position:absolute;left:4291;top:10850;width:7;height:2685" coordorigin="4291,10850" coordsize="7,2685">
              <v:shape style="position:absolute;left:4291;top:10850;width:7;height:2685" coordorigin="4291,10850" coordsize="7,2685" path="m4291,13535l4298,10850e" filled="f" stroked="t" strokeweight="1.079970pt" strokecolor="#818181">
                <v:path arrowok="t"/>
              </v:shape>
            </v:group>
            <v:group style="position:absolute;left:16149;top:11858;width:4629;height:72" coordorigin="16149,11858" coordsize="4629,72">
              <v:shape style="position:absolute;left:16149;top:11858;width:4629;height:72" coordorigin="16149,11858" coordsize="4629,72" path="m16149,11858l16747,11865,17510,11865,20779,11930e" filled="f" stroked="t" strokeweight="1.079970pt" strokecolor="#818181">
                <v:path arrowok="t"/>
              </v:shape>
            </v:group>
            <v:group style="position:absolute;left:20779;top:857;width:115;height:11073" coordorigin="20779,857" coordsize="115,11073">
              <v:shape style="position:absolute;left:20779;top:857;width:115;height:11073" coordorigin="20779,857" coordsize="115,11073" path="m20779,11930l20829,10612,20894,2894,20894,2066,20843,857e" filled="f" stroked="t" strokeweight="1.079970pt" strokecolor="#818181">
                <v:path arrowok="t"/>
              </v:shape>
            </v:group>
            <v:group style="position:absolute;left:20779;top:11944;width:3413;height:2" coordorigin="20779,11944" coordsize="3413,2">
              <v:shape style="position:absolute;left:20779;top:11944;width:3413;height:2" coordorigin="20779,11944" coordsize="3413,0" path="m20779,11944l24191,11944e" filled="f" stroked="t" strokeweight="1.4399pt" strokecolor="#818181">
                <v:path arrowok="t"/>
              </v:shape>
            </v:group>
            <v:group style="position:absolute;left:288;top:8942;width:23903;height:922" coordorigin="288,8942" coordsize="23903,922">
              <v:shape style="position:absolute;left:288;top:8942;width:23903;height:922" coordorigin="288,8942" coordsize="23903,922" path="m288,8942l1289,8985,2585,9035,3931,9086,5277,9136,6617,9187,7740,9230,8892,9273,10325,9331,11692,9388,13075,9460,14356,9568,15897,9698,17532,9777,18993,9799,20555,9820,22197,9842,23399,9849,24191,9863e" filled="f" stroked="t" strokeweight="1.079970pt" strokecolor="#A77000">
                <v:path arrowok="t"/>
              </v:shape>
            </v:group>
            <v:group style="position:absolute;left:288;top:8697;width:23903;height:864" coordorigin="288,8697" coordsize="23903,864">
              <v:shape style="position:absolute;left:288;top:8697;width:23903;height:864" coordorigin="288,8697" coordsize="23903,864" path="m24191,9561l23421,9554,22219,9539,20570,9518,19007,9503,17539,9482,15904,9395,14400,9273,13118,9165,11707,9122,10353,9079,8906,9028,7761,8985,6645,8942,5285,8884,3945,8841,2592,8791,1296,8740,288,8697e" filled="f" stroked="t" strokeweight="1.079970pt" strokecolor="#A77000">
                <v:path arrowok="t"/>
              </v:shape>
            </v:group>
            <v:group style="position:absolute;left:288;top:8999;width:23903;height:922" coordorigin="288,8999" coordsize="23903,922">
              <v:shape style="position:absolute;left:288;top:8999;width:23903;height:922" coordorigin="288,8999" coordsize="23903,922" path="m288,8999l1289,9043,2578,9093,3931,9143,5277,9194,6617,9244,7740,9287,8892,9331,10325,9388,11685,9446,13075,9511,14356,9626,15890,9755,17524,9835,18993,9856,20555,9871,22197,9899,23399,9907,24191,9921e" filled="f" stroked="t" strokeweight="1.079970pt" strokecolor="#A77000">
                <v:path arrowok="t"/>
              </v:shape>
            </v:group>
            <v:group style="position:absolute;left:288;top:288;width:20807;height:9367" coordorigin="288,288" coordsize="20807,9367">
              <v:shape style="position:absolute;left:288;top:288;width:20807;height:9367" coordorigin="288,288" coordsize="20807,9367" path="m21095,288l20203,569,18748,1022,16639,1685,14061,2469,12441,2837,11894,3794,11887,4838,11872,6040,11872,7120,11865,7286,11728,7293,11728,6969,11181,6969,10548,7610,10224,8229,9943,8711,9943,9014,9943,9352,10231,9583,10310,9655,8885,9583,7747,9532,6624,9503,5277,9453,3931,9403,2592,9345,1289,9302,288,9259e" filled="f" stroked="t" strokeweight="1.079970pt" strokecolor="#FF0000">
                <v:path arrowok="t"/>
              </v:shape>
            </v:group>
            <v:group style="position:absolute;left:288;top:288;width:18899;height:8294" coordorigin="288,288" coordsize="18899,8294">
              <v:shape style="position:absolute;left:288;top:288;width:18899;height:8294" coordorigin="288,288" coordsize="18899,8294" path="m288,8229l1159,8265,2887,8323,4903,8402,6451,8467,8431,8539,9727,8582,10080,8085,10454,7523,11131,6832,11548,6818,11815,6811,11815,7120,11815,6040,11829,4838,11836,3780,12391,2808,13788,2232,14954,1793,16992,1051,18590,475,19187,288e" filled="f" stroked="t" strokeweight="1.079970pt" strokecolor="#FF0000">
                <v:path arrowok="t"/>
              </v:shape>
            </v:group>
            <v:group style="position:absolute;left:288;top:9187;width:10022;height:396" coordorigin="288,9187" coordsize="10022,396">
              <v:shape style="position:absolute;left:288;top:9187;width:10022;height:396" coordorigin="288,9187" coordsize="10022,396" path="m10310,9583l8885,9511,7747,9460,6624,9431,5285,9381,3931,9323,2592,9273,1289,9223,288,9187e" filled="f" stroked="t" strokeweight="1.079970pt" strokecolor="#FF0000">
                <v:path arrowok="t"/>
              </v:shape>
            </v:group>
            <v:group style="position:absolute;left:288;top:8755;width:23903;height:864" coordorigin="288,8755" coordsize="23903,864">
              <v:shape style="position:absolute;left:288;top:8755;width:23903;height:864" coordorigin="288,8755" coordsize="23903,864" path="m24191,9619l23421,9611,22219,9597,20570,9575,19007,9561,17539,9539,15897,9446,14392,9331,13111,9223,11707,9172,10353,9136,8906,9086,7761,9043,6645,8999,5285,8942,3938,8899,2592,8848,1296,8798,288,8755e" filled="f" stroked="t" strokeweight="1.079970pt" strokecolor="#A77000">
                <v:path arrowok="t"/>
              </v:shape>
            </v:group>
            <v:group style="position:absolute;left:16639;top:288;width:1109;height:11555" coordorigin="16639,288" coordsize="1109,11555">
              <v:shape style="position:absolute;left:16639;top:288;width:1109;height:11555" coordorigin="16639,288" coordsize="1109,11555" path="m16732,288l16639,684,16898,1303,17164,1915,17474,2613,17748,3197,17740,3902,17733,4651,17726,5500,17719,6357,17726,7142,17719,7869,17704,8733,17683,9568,17668,10382,17668,11138,17697,11843e" filled="f" stroked="t" strokeweight="1.079970pt" strokecolor="#A900E5">
                <v:path arrowok="t"/>
              </v:shape>
            </v:group>
            <v:group style="position:absolute;left:288;top:288;width:18345;height:9309" coordorigin="288,288" coordsize="18345,9309">
              <v:shape style="position:absolute;left:288;top:288;width:18345;height:9309" coordorigin="288,288" coordsize="18345,9309" path="m18633,288l18230,418,16660,986,14544,1757,13140,2268,12182,2606,11692,3693,11678,4816,11671,6019,11642,7128,11685,7466,11174,7466,10793,7797,10706,8301,10620,8733,10562,9208,10497,9568,10310,9597,8885,9525,7747,9475,6624,9453,5277,9395,3931,9345,2592,9287,1289,9244,288,9201e" filled="f" stroked="t" strokeweight="1.079970pt" strokecolor="#FF0000">
                <v:path arrowok="t"/>
              </v:shape>
            </v:group>
            <v:group style="position:absolute;left:288;top:9273;width:23903;height:907" coordorigin="288,9273" coordsize="23903,907">
              <v:shape style="position:absolute;left:288;top:9273;width:23903;height:907" coordorigin="288,9273" coordsize="23903,907" path="m24191,10130l23342,10122,21556,10101,20174,10094,17589,10058,15984,9964,13701,9784,13082,9770,12542,9885,11973,10065,11584,10180,11095,9993,10627,9777,10303,9669,8877,9597,7747,9547,6624,9525,5277,9467,3931,9417,2585,9359,1289,9316,288,9273e" filled="f" stroked="t" strokeweight="1.079970pt" strokecolor="#FF0000">
                <v:path arrowok="t"/>
              </v:shape>
            </v:group>
            <v:group style="position:absolute;left:10101;top:288;width:7243;height:9295" coordorigin="10101,288" coordsize="7243,9295">
              <v:shape style="position:absolute;left:10101;top:288;width:7243;height:9295" coordorigin="10101,288" coordsize="7243,9295" path="m17344,288l16869,403,15177,1152,13658,1843,12132,2585,11642,3679,11628,4816,11620,6019,11584,7128,11606,7307,11145,7336,10692,7689,10382,8301,10137,8733,10123,9028,10101,9338,10310,9583e" filled="f" stroked="t" strokeweight="1.079970pt" strokecolor="#FF0000">
                <v:path arrowok="t"/>
              </v:shape>
            </v:group>
            <v:group style="position:absolute;left:11505;top:7020;width:223;height:216" coordorigin="11505,7020" coordsize="223,216">
              <v:shape style="position:absolute;left:11505;top:7020;width:223;height:216" coordorigin="11505,7020" coordsize="223,216" path="m11563,7020l11505,7178,11671,7235,11728,7077,11563,7020e" filled="t" fillcolor="#FF0000" stroked="f">
                <v:path arrowok="t"/>
                <v:fill/>
              </v:shape>
            </v:group>
            <v:group style="position:absolute;left:11505;top:7020;width:223;height:223" coordorigin="11505,7020" coordsize="223,223">
              <v:shape style="position:absolute;left:11505;top:7020;width:223;height:223" coordorigin="11505,7020" coordsize="223,223" path="m11563,7020l11505,7185,11671,7243,11673,7235,11664,7235,11512,7178,11570,7027,11584,7027,11563,7020e" filled="t" fillcolor="#000000" stroked="f">
                <v:path arrowok="t"/>
                <v:fill/>
              </v:shape>
              <v:shape style="position:absolute;left:11505;top:7020;width:223;height:223" coordorigin="11505,7020" coordsize="223,223" path="m11584,7027l11570,7027,11721,7084,11664,7235,11673,7235,11728,7077,11584,7027e" filled="t" fillcolor="#000000" stroked="f">
                <v:path arrowok="t"/>
                <v:fill/>
              </v:shape>
            </v:group>
            <v:group style="position:absolute;left:11736;top:7012;width:223;height:216" coordorigin="11736,7012" coordsize="223,216">
              <v:shape style="position:absolute;left:11736;top:7012;width:223;height:216" coordorigin="11736,7012" coordsize="223,216" path="m11793,7012l11736,7171,11901,7228,11959,7070,11793,7012e" filled="t" fillcolor="#FF0000" stroked="f">
                <v:path arrowok="t"/>
                <v:fill/>
              </v:shape>
            </v:group>
            <v:group style="position:absolute;left:11736;top:7012;width:223;height:223" coordorigin="11736,7012" coordsize="223,223">
              <v:shape style="position:absolute;left:11736;top:7012;width:223;height:223" coordorigin="11736,7012" coordsize="223,223" path="m11793,7012l11736,7178,11901,7235,11904,7228,11894,7228,11743,7171,11800,7020,11814,7020,11793,7012e" filled="t" fillcolor="#000000" stroked="f">
                <v:path arrowok="t"/>
                <v:fill/>
              </v:shape>
              <v:shape style="position:absolute;left:11736;top:7012;width:223;height:223" coordorigin="11736,7012" coordsize="223,223" path="m11814,7020l11800,7020,11952,7077,11894,7228,11904,7228,11959,7070,11814,7020e" filled="t" fillcolor="#000000" stroked="f">
                <v:path arrowok="t"/>
                <v:fill/>
              </v:shape>
            </v:group>
            <v:group style="position:absolute;left:12045;top:2491;width:223;height:216" coordorigin="12045,2491" coordsize="223,216">
              <v:shape style="position:absolute;left:12045;top:2491;width:223;height:216" coordorigin="12045,2491" coordsize="223,216" path="m12103,2491l12045,2649,12211,2707,12268,2549,12103,2491e" filled="t" fillcolor="#FF0000" stroked="f">
                <v:path arrowok="t"/>
                <v:fill/>
              </v:shape>
            </v:group>
            <v:group style="position:absolute;left:12045;top:2491;width:223;height:223" coordorigin="12045,2491" coordsize="223,223">
              <v:shape style="position:absolute;left:12045;top:2491;width:223;height:223" coordorigin="12045,2491" coordsize="223,223" path="m12103,2491l12045,2657,12211,2714,12213,2707,12204,2707,12052,2649,12110,2498,12124,2498,12103,2491e" filled="t" fillcolor="#000000" stroked="f">
                <v:path arrowok="t"/>
                <v:fill/>
              </v:shape>
              <v:shape style="position:absolute;left:12045;top:2491;width:223;height:223" coordorigin="12045,2491" coordsize="223,223" path="m12124,2498l12110,2498,12261,2556,12204,2707,12213,2707,12268,2549,12124,2498e" filled="t" fillcolor="#000000" stroked="f">
                <v:path arrowok="t"/>
                <v:fill/>
              </v:shape>
            </v:group>
            <v:group style="position:absolute;left:12312;top:2714;width:223;height:216" coordorigin="12312,2714" coordsize="223,216">
              <v:shape style="position:absolute;left:12312;top:2714;width:223;height:216" coordorigin="12312,2714" coordsize="223,216" path="m12369,2714l12312,2873,12477,2930,12535,2772,12369,2714e" filled="t" fillcolor="#FF0000" stroked="f">
                <v:path arrowok="t"/>
                <v:fill/>
              </v:shape>
            </v:group>
            <v:group style="position:absolute;left:12312;top:2714;width:223;height:223" coordorigin="12312,2714" coordsize="223,223">
              <v:shape style="position:absolute;left:12312;top:2714;width:223;height:223" coordorigin="12312,2714" coordsize="223,223" path="m12369,2714l12312,2880,12477,2937,12480,2930,12470,2930,12319,2873,12376,2721,12390,2721,12369,2714e" filled="t" fillcolor="#000000" stroked="f">
                <v:path arrowok="t"/>
                <v:fill/>
              </v:shape>
              <v:shape style="position:absolute;left:12312;top:2714;width:223;height:223" coordorigin="12312,2714" coordsize="223,223" path="m12390,2721l12376,2721,12528,2779,12470,2930,12480,2930,12535,2772,12390,2721e" filled="t" fillcolor="#000000" stroked="f">
                <v:path arrowok="t"/>
                <v:fill/>
              </v:shape>
            </v:group>
            <v:group style="position:absolute;left:10202;top:9518;width:223;height:216" coordorigin="10202,9518" coordsize="223,216">
              <v:shape style="position:absolute;left:10202;top:9518;width:223;height:216" coordorigin="10202,9518" coordsize="223,216" path="m10260,9518l10202,9676,10368,9734,10425,9575,10260,9518e" filled="t" fillcolor="#FF0000" stroked="f">
                <v:path arrowok="t"/>
                <v:fill/>
              </v:shape>
            </v:group>
            <v:group style="position:absolute;left:10202;top:9518;width:223;height:223" coordorigin="10202,9518" coordsize="223,223">
              <v:shape style="position:absolute;left:10202;top:9518;width:223;height:223" coordorigin="10202,9518" coordsize="223,223" path="m10260,9518l10202,9683,10368,9741,10370,9734,10361,9734,10209,9676,10267,9525,10280,9525,10260,9518e" filled="t" fillcolor="#000000" stroked="f">
                <v:path arrowok="t"/>
                <v:fill/>
              </v:shape>
              <v:shape style="position:absolute;left:10202;top:9518;width:223;height:223" coordorigin="10202,9518" coordsize="223,223" path="m10280,9525l10267,9525,10418,9583,10361,9734,10370,9734,10425,9575,10280,9525e" filled="t" fillcolor="#000000" stroked="f">
                <v:path arrowok="t"/>
                <v:fill/>
              </v:shape>
            </v:group>
            <v:group style="position:absolute;left:20584;top:4017;width:216;height:1454" coordorigin="20584,4017" coordsize="216,1454">
              <v:shape style="position:absolute;left:20584;top:4017;width:216;height:1454" coordorigin="20584,4017" coordsize="216,1454" path="m20793,4053l20599,4053,20591,4068,20591,4190,20599,4197,20613,4197,20599,4212,20591,4226,20591,4363,20599,4370,20793,4370,20800,4363,20800,4305,20793,4298,20743,4298,20757,4284,20793,4262,20800,4255,20800,4219,20714,4219,20714,4212,20707,4205,20800,4205,20800,4125,20663,4125,20663,4111,20671,4097,20800,4097,20800,4068,20793,4053e" filled="t" fillcolor="#FFFFFF" stroked="f">
                <v:path arrowok="t"/>
                <v:fill/>
              </v:shape>
              <v:shape style="position:absolute;left:20584;top:4017;width:216;height:1454" coordorigin="20584,4017" coordsize="216,1454" path="m20800,4205l20728,4205,20714,4219,20800,4219,20800,4205e" filled="t" fillcolor="#FFFFFF" stroked="f">
                <v:path arrowok="t"/>
                <v:fill/>
              </v:shape>
              <v:shape style="position:absolute;left:20584;top:4017;width:216;height:1454" coordorigin="20584,4017" coordsize="216,1454" path="m20800,4097l20721,4097,20721,4104,20728,4104,20728,4125,20800,4125,20800,4097e" filled="t" fillcolor="#FFFFFF" stroked="f">
                <v:path arrowok="t"/>
                <v:fill/>
              </v:shape>
              <v:shape style="position:absolute;left:20584;top:4017;width:216;height:1454" coordorigin="20584,4017" coordsize="216,1454" path="m20750,4017l20642,4017,20627,4025,20627,4032,20606,4053,20786,4053,20779,4046,20779,4039,20750,4025,20750,4017e" filled="t" fillcolor="#FFFFFF" stroked="f">
                <v:path arrowok="t"/>
                <v:fill/>
              </v:shape>
              <v:shape style="position:absolute;left:20584;top:4017;width:216;height:1454" coordorigin="20584,4017" coordsize="216,1454" path="m20721,4435l20656,4435,20613,4456,20606,4464,20591,4492,20591,4507,20584,4528,20584,4615,20591,4622,20728,4622,20728,4687,20599,4687,20591,4694,20591,4752,20584,4759,20584,4917,20591,4917,20584,4924,20584,5133,20591,5133,20584,5140,20584,5198,20591,5205,20635,5205,20591,5234,20584,5241,20584,5464,20591,5472,20793,5472,20800,5464,20800,5241,20793,5234,20764,5234,20793,5212,20800,5205,20800,5140,20793,5140,20800,5133,20800,5068,20793,5061,20728,5061,20728,4996,20793,4996,20800,4989,20800,4924,20793,4924,20800,4917,20800,4543,20663,4543,20663,4528,20671,4521,20671,4514,20800,4514,20800,4492,20786,4464,20779,4456,20750,4442,20743,4442,20721,4435e" filled="t" fillcolor="#FFFFFF" stroked="f">
                <v:path arrowok="t"/>
                <v:fill/>
              </v:shape>
              <v:shape style="position:absolute;left:20584;top:4017;width:216;height:1454" coordorigin="20584,4017" coordsize="216,1454" path="m20800,4514l20721,4514,20721,4521,20728,4528,20728,4543,20800,4543,20800,4514e" filled="t" fillcolor="#FFFFFF" stroked="f">
                <v:path arrowok="t"/>
                <v:fill/>
              </v:shape>
            </v:group>
            <v:group style="position:absolute;left:15868;top:2354;width:223;height:1713" coordorigin="15868,2354" coordsize="223,1713">
              <v:shape style="position:absolute;left:15868;top:2354;width:223;height:1713" coordorigin="15868,2354" coordsize="223,1713" path="m15984,2534l15904,2534,15904,2541,15883,2563,15876,2563,15876,2707,15883,2714,16077,2714,16084,2707,16084,2642,16077,2635,16034,2635,16041,2628,16077,2599,16084,2592,16084,2556,15998,2556,15998,2549,15984,2534e" filled="t" fillcolor="#FFFFFF" stroked="f">
                <v:path arrowok="t"/>
                <v:fill/>
              </v:shape>
              <v:shape style="position:absolute;left:15868;top:2354;width:223;height:1713" coordorigin="15868,2354" coordsize="223,1713" path="m16077,2390l15883,2390,15876,2405,15876,2527,15883,2534,16020,2534,16020,2541,16005,2549,15998,2556,16084,2556,16084,2462,15948,2462,15948,2448,15955,2433,16084,2433,16084,2405,16077,2390e" filled="t" fillcolor="#FFFFFF" stroked="f">
                <v:path arrowok="t"/>
                <v:fill/>
              </v:shape>
              <v:shape style="position:absolute;left:15868;top:2354;width:223;height:1713" coordorigin="15868,2354" coordsize="223,1713" path="m16084,2433l16005,2433,16005,2441,16012,2441,16012,2462,16084,2462,16084,2433e" filled="t" fillcolor="#FFFFFF" stroked="f">
                <v:path arrowok="t"/>
                <v:fill/>
              </v:shape>
              <v:shape style="position:absolute;left:15868;top:2354;width:223;height:1713" coordorigin="15868,2354" coordsize="223,1713" path="m16034,2354l15926,2354,15912,2361,15912,2369,15890,2390,16070,2390,16063,2383,16063,2376,16034,2361,16034,2354e" filled="t" fillcolor="#FFFFFF" stroked="f">
                <v:path arrowok="t"/>
                <v:fill/>
              </v:shape>
              <v:shape style="position:absolute;left:15868;top:2354;width:223;height:1713" coordorigin="15868,2354" coordsize="223,1713" path="m16077,3578l15876,3578,15868,3585,15868,3643,15876,3650,15919,3650,15876,3679,15868,3686,15868,3744,15876,3751,15890,3751,15984,3758,15883,3801,15876,3801,15868,3809,15868,3873,15876,3881,15883,3881,16012,3931,16012,3996,15883,3996,15876,4003,15876,4061,15883,4068,16077,4068,16084,4061,16084,3873,16077,3866,16070,3866,16048,3859,16048,3816,16070,3809,16077,3809,16084,3801,16084,3686,16077,3679,16048,3679,16077,3657,16084,3650,16084,3585,16077,3578e" filled="t" fillcolor="#FFFFFF" stroked="f">
                <v:path arrowok="t"/>
                <v:fill/>
              </v:shape>
              <v:shape style="position:absolute;left:15868;top:2354;width:223;height:1713" coordorigin="15868,2354" coordsize="223,1713" path="m16070,3398l15904,3398,15904,3405,15890,3420,15883,3420,15883,3427,15876,3449,15868,3477,15868,3521,15876,3535,15890,3557,15897,3564,15919,3578,16041,3578,16041,3571,16070,3542,16077,3542,16077,3535,16084,3513,16092,3485,15948,3485,15940,3477,16092,3477,16092,3463,16084,3456,16070,3413,16070,3398e" filled="t" fillcolor="#FFFFFF" stroked="f">
                <v:path arrowok="t"/>
                <v:fill/>
              </v:shape>
              <v:shape style="position:absolute;left:15868;top:2354;width:223;height:1713" coordorigin="15868,2354" coordsize="223,1713" path="m16092,3477l15948,3477,15948,3485,16092,3485,16092,3477e" filled="t" fillcolor="#FFFFFF" stroked="f">
                <v:path arrowok="t"/>
                <v:fill/>
              </v:shape>
              <v:shape style="position:absolute;left:15868;top:2354;width:223;height:1713" coordorigin="15868,2354" coordsize="223,1713" path="m16020,2772l15955,2772,15933,2779,15926,2779,15897,2793,15890,2801,15876,2829,15876,2945,15868,2952,15868,3017,15876,3024,15969,3024,15883,3067,15876,3067,15868,3074,15868,3139,15876,3146,15883,3146,15984,3189,15876,3189,15868,3197,15868,3276,15876,3283,15883,3283,15912,3290,15883,3305,15876,3305,15868,3312,15868,3391,15876,3398,16077,3398,16084,3391,16084,3261,16077,3261,16084,3254,16084,3139,16077,3132,16070,3132,16048,3125,16048,3089,16070,3081,16077,3081,16084,3074,16084,2880,15948,2880,15948,2865,15955,2858,15955,2851,16084,2851,16084,2829,16070,2801,16063,2793,16020,2772e" filled="t" fillcolor="#FFFFFF" stroked="f">
                <v:path arrowok="t"/>
                <v:fill/>
              </v:shape>
              <v:shape style="position:absolute;left:15868;top:2354;width:223;height:1713" coordorigin="15868,2354" coordsize="223,1713" path="m16084,2851l16005,2851,16005,2858,16012,2865,16012,2880,16084,2880,16084,2851e" filled="t" fillcolor="#FFFFFF" stroked="f">
                <v:path arrowok="t"/>
                <v:fill/>
              </v:shape>
            </v:group>
            <v:group style="position:absolute;left:15775;top:505;width:1894;height:236" coordorigin="15775,505" coordsize="1894,236">
              <v:shape style="position:absolute;left:15775;top:505;width:1894;height:236" coordorigin="15775,505" coordsize="1894,236" path="m17618,734l17560,734,17560,742,17618,742,17618,734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654,698l17524,698,17532,713,17532,720,17553,734,17625,734,17654,706,17654,698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582,662l17510,662,17510,677,17517,698,17661,698,17668,677,17668,670,17582,670,17582,662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668,662l17589,662,17589,670,17668,670,17668,662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654,598l17517,598,17517,605,17524,605,17524,612,17553,619,17553,648,17524,648,17524,655,17517,655,17517,662,17661,662,17647,634,17647,619,17654,619,17654,598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661,583l17510,583,17510,598,17661,598,17661,58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596,526l17568,526,17568,533,17553,540,17546,540,17524,562,17524,569,17517,583,17654,583,17640,554,17640,547,17632,547,17618,540,17618,533,17596,526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164,727l17114,727,17114,734,17164,734,17164,727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280,727l17229,727,17229,734,17280,734,17280,727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359,605l17280,605,17280,684,17193,684,17193,691,17222,727,17294,727,17294,734,17402,734,17402,727,17416,720,17424,720,17445,698,17445,691,17452,677,17460,677,17464,662,17359,662,17359,605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172,720l17107,720,17107,727,17172,727,17172,720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229,518l17121,518,17121,526,17114,526,17114,533,17107,533,17107,540,17100,713,17100,720,17179,720,17179,662,17272,662,17258,648,17258,641,17265,634,17265,626,17280,605,17359,605,17359,590,17462,590,17460,583,17452,583,17442,562,17280,562,17272,554,17272,547,17265,540,17258,540,17229,526,17229,518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272,662l17179,662,17186,670,17186,684,17280,684,17280,670,17272,670,17272,662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462,590l17359,590,17380,598,17388,619,17388,655,17380,655,17380,662,17464,662,17467,655,17467,605,17462,590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402,526l17287,526,17287,533,17280,533,17280,562,17442,562,17438,554,17438,547,17431,547,17402,533,17402,526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373,518l17294,518,17294,526,17373,526,17373,518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524,699l16387,699,16430,721,16430,727,16480,727,16480,721,16524,699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610,721l16560,721,16560,727,16610,727,16610,721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711,721l16660,721,16660,727,16711,727,16711,721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768,721l16718,721,16718,727,16768,727,16768,721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042,721l16848,721,16848,727,17042,727,17042,721e" filled="t" fillcolor="#FFFFFF" stroked="f">
                <v:path arrowok="t"/>
                <v:fill/>
              </v:shape>
              <v:shape style="position:absolute;left:15775;top:505;width:1894;height:236" coordorigin="15775,505" coordsize="1894,236" path="m15840,713l15789,713,15789,721,15840,721,15840,71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5955,713l15904,713,15904,721,15955,721,15955,71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106,713l15962,713,15962,721,16106,721,16106,71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372,685l16128,685,16128,693,16149,707,16156,707,16156,713,16178,721,16236,721,16279,707,16279,699,16286,699,16293,693,16372,693,16372,685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358,713l16308,713,16308,721,16358,721,16358,71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617,713l16552,713,16552,721,16617,721,16617,71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056,671l16624,671,16653,713,16653,721,16776,721,16776,713,16783,713,16790,693,17056,693,17056,671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049,713l16840,713,16840,721,17049,721,17049,71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5847,707l15782,707,15782,713,15847,713,15847,707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120,671l15868,671,15868,677,15897,713,16113,713,16113,707,16120,707,16120,671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365,707l16300,707,16300,713,16365,713,16365,707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049,663l16545,663,16545,713,16624,713,16624,671,17049,671,17049,66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7056,693l16826,693,16833,713,17056,713,17056,69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5904,505l15789,505,15789,513,15782,513,15782,519,15775,519,15775,707,15854,707,15854,649,15948,649,15933,635,15933,627,15940,621,15940,613,15948,605,16181,605,16185,591,16185,585,16106,585,16106,577,16653,577,16647,569,16552,569,16545,563,16293,563,16293,549,16120,549,16120,533,15948,533,15940,527,15933,527,15904,513,15904,505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372,693l16293,693,16293,707,16372,707,16372,69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106,649l15854,649,15861,657,15861,671,16120,671,16120,685,16372,685,16380,693,16380,699,16531,699,16531,693,16545,663,17042,663,17042,657,16106,657,16106,649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185,641l16106,641,16113,657,16444,657,16437,649,16192,649,16185,641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725,533l16653,533,16653,577,16221,577,16228,585,16473,585,16480,591,16480,641,16466,657,16725,657,16725,53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848,533l16768,533,16725,657,16970,657,16970,649,16898,649,16848,53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181,605l15948,605,15948,649,16099,649,16099,641,16185,641,16185,635,16178,613,16181,605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444,585l16200,585,16200,591,16293,591,16293,599,16185,599,16185,641,16192,641,16192,649,16437,649,16430,621,16437,599,16437,591,16444,585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970,533l16898,533,16898,649,16970,649,16970,53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293,591l16192,591,16192,599,16293,599,16293,591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200,577l16113,577,16106,585,16200,585,16200,577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617,519l16560,519,16560,527,16552,527,16552,569,16647,569,16617,527,16617,519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372,527l16293,527,16293,563,16372,563,16372,527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480,513l16430,513,16430,519,16401,519,16401,527,16394,527,16394,533,16387,549,16372,563,16545,563,16545,555,16524,533,16516,533,16502,527,16502,519,16480,51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214,505l16178,505,16178,513,16164,519,16156,519,16135,533,16120,549,16286,549,16286,541,16272,527,16264,527,16264,519,16214,505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113,519l15948,519,15948,533,16120,533,16120,527,16113,527,16113,519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718,527l16660,527,16660,533,16718,533,16718,527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840,527l16776,527,16776,533,16840,533,16840,527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963,527l16905,527,16905,533,16963,533,16963,527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365,519l16300,519,16300,527,16365,527,16365,519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711,519l16668,519,16668,527,16711,527,16711,519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833,519l16783,519,16783,527,16833,527,16833,519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956,519l16912,519,16912,527,16956,527,16956,519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106,513l15955,513,15955,519,16106,519,16106,51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358,513l16308,513,16308,519,16358,519,16358,51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6610,513l16567,513,16567,519,16610,519,16610,513e" filled="t" fillcolor="#FFFFFF" stroked="f">
                <v:path arrowok="t"/>
                <v:fill/>
              </v:shape>
              <v:shape style="position:absolute;left:15775;top:505;width:1894;height:236" coordorigin="15775,505" coordsize="1894,236" path="m15969,505l15962,505,15962,513,16099,513,15969,505e" filled="t" fillcolor="#FFFFFF" stroked="f">
                <v:path arrowok="t"/>
                <v:fill/>
              </v:shape>
              <v:shape style="position:absolute;left:11883;top:11481;width:2246;height:258" type="#_x0000_t75">
                <v:imagedata r:id="rId22" o:title=""/>
              </v:shape>
            </v:group>
            <v:group style="position:absolute;left:4197;top:4392;width:245;height:2124" coordorigin="4197,4392" coordsize="245,2124">
              <v:shape style="position:absolute;left:4197;top:4392;width:245;height:2124" coordorigin="4197,4392" coordsize="245,2124" path="m4428,4564l4241,4564,4241,4572,4428,4572,4428,4564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35,4557l4233,4557,4233,4564,4435,4564,4435,4557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35,4507l4226,4507,4226,4557,4442,4557,4442,4514,4435,4514,4435,4507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8,4500l4233,4500,4233,4507,4428,4507,4428,4500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8,4464l4291,4464,4241,4500,4377,4500,4428,4464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35,4456l4241,4456,4241,4464,4435,4464,4435,4456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42,4406l4226,4406,4226,4449,4233,4449,4233,4456,4442,4456,4442,4406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35,4399l4233,4399,4233,4406,4435,4406,4435,4399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8,4392l4241,4392,4241,4399,4428,4399,4428,439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392,4939l4341,4939,4341,4946,4349,4946,4349,4953,4363,4953,4392,4946,4392,4939e" filled="t" fillcolor="#FFFFFF" stroked="f">
                <v:path arrowok="t"/>
                <v:fill/>
              </v:shape>
              <v:shape style="position:absolute;left:4197;top:4392;width:245;height:2124" coordorigin="4197,4392" coordsize="245,2124" path="m4385,4773l4341,4773,4341,4780,4334,4780,4320,4795,4248,4795,4241,4802,4241,4809,4233,4809,4219,4852,4219,4888,4226,4888,4241,4917,4241,4924,4248,4932,4255,4932,4269,4939,4269,4946,4313,4946,4313,4939,4320,4939,4334,4924,4413,4924,4428,4903,4428,4896,4435,4896,4440,4874,4363,4874,4363,4860,4442,4860,4442,4852,4435,4852,4435,4816,4428,4816,4428,4809,4406,4788,4399,4788,4385,4780,4385,4773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13,4924l4334,4924,4334,4939,4399,4939,4413,4924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42,4860l4363,4860,4363,4874,4440,4874,4442,4867,4442,4860e" filled="t" fillcolor="#FFFFFF" stroked="f">
                <v:path arrowok="t"/>
                <v:fill/>
              </v:shape>
              <v:shape style="position:absolute;left:4197;top:4392;width:245;height:2124" coordorigin="4197,4392" coordsize="245,2124" path="m4305,4788l4233,4788,4233,4795,4305,4795,4305,4788e" filled="t" fillcolor="#FFFFFF" stroked="f">
                <v:path arrowok="t"/>
                <v:fill/>
              </v:shape>
              <v:shape style="position:absolute;left:4197;top:4392;width:245;height:2124" coordorigin="4197,4392" coordsize="245,2124" path="m4298,4780l4226,4780,4226,4788,4298,4788,4298,4780e" filled="t" fillcolor="#FFFFFF" stroked="f">
                <v:path arrowok="t"/>
                <v:fill/>
              </v:shape>
              <v:shape style="position:absolute;left:4197;top:4392;width:245;height:2124" coordorigin="4197,4392" coordsize="245,2124" path="m4298,4636l4226,4636,4226,4644,4219,4773,4219,4780,4291,4780,4291,4744,4428,4744,4428,4737,4435,4737,4435,4687,4428,4687,4428,4680,4421,4680,4421,4672,4291,4672,4298,4644,4298,4636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1,4744l4291,4744,4413,4752,4421,4752,4421,4744e" filled="t" fillcolor="#FFFFFF" stroked="f">
                <v:path arrowok="t"/>
                <v:fill/>
              </v:shape>
              <v:shape style="position:absolute;left:4197;top:4392;width:245;height:2124" coordorigin="4197,4392" coordsize="245,2124" path="m4291,4629l4233,4629,4233,4636,4291,4636,4291,4629e" filled="t" fillcolor="#FFFFFF" stroked="f">
                <v:path arrowok="t"/>
                <v:fill/>
              </v:shape>
              <v:shape style="position:absolute;left:4197;top:4392;width:245;height:2124" coordorigin="4197,4392" coordsize="245,2124" path="m4284,4622l4241,4622,4241,4629,4284,4629,4284,462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399,6460l4219,6460,4226,6474,4226,6482,4248,6496,4255,6496,4255,6502,4298,6516,4313,6516,4341,6510,4363,6502,4363,6496,4377,6488,4385,6488,4399,6466,4399,6460e" filled="t" fillcolor="#FFFFFF" stroked="f">
                <v:path arrowok="t"/>
                <v:fill/>
              </v:shape>
              <v:shape style="position:absolute;left:4197;top:4392;width:245;height:2124" coordorigin="4197,4392" coordsize="245,2124" path="m4392,6330l4241,6330,4219,6344,4219,6352,4212,6352,4205,6374,4197,6402,4197,6416,4212,6460,4406,6460,4413,6438,4305,6438,4277,6430,4277,6424,4269,6410,4277,6394,4284,6394,4284,6388,4421,6388,4421,6380,4413,6358,4406,6358,4399,6344,4399,6338,4392,6330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1,6388l4284,6388,4284,6416,4291,6416,4291,6424,4298,6424,4298,6430,4327,6430,4305,6438,4413,6438,4421,6416,4421,6388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06,6322l4219,6322,4219,6330,4406,6330,4406,632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13,6316l4212,6316,4212,6322,4413,6322,4413,6316e" filled="t" fillcolor="#FFFFFF" stroked="f">
                <v:path arrowok="t"/>
                <v:fill/>
              </v:shape>
              <v:shape style="position:absolute;left:4197;top:4392;width:245;height:2124" coordorigin="4197,4392" coordsize="245,2124" path="m4320,6164l4233,6164,4219,6178,4219,6186,4212,6186,4205,6208,4205,6316,4421,6316,4421,6266,4413,6266,4413,6258,4406,6258,4406,6250,4277,6250,4277,6222,4393,6222,4406,6214,4413,6214,4413,6208,4421,6208,4421,6172,4327,6172,4320,6164e" filled="t" fillcolor="#FFFFFF" stroked="f">
                <v:path arrowok="t"/>
                <v:fill/>
              </v:shape>
              <v:shape style="position:absolute;left:4197;top:4392;width:245;height:2124" coordorigin="4197,4392" coordsize="245,2124" path="m4393,6222l4277,6222,4277,6250,4349,6250,4356,6244,4370,6244,4370,6236,4393,622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13,6092l4219,6092,4219,6100,4363,6158,4356,6164,4327,6172,4421,6172,4421,6100,4413,6100,4413,609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298,6150l4255,6150,4255,6158,4241,6164,4313,6164,4298,6158,4298,6150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06,6028l4212,6028,4212,6034,4205,6034,4205,6086,4212,6086,4212,6092,4406,6092,4406,6086,4385,6078,4385,6042,4406,6034,4406,6028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1,5970l4226,5970,4349,5978,4219,6020,4219,6028,4413,6028,4413,6020,4421,6020,4421,5970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13,5962l4219,5962,4219,5970,4413,5970,4413,596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1,5912l4205,5912,4205,5956,4212,5956,4212,5962,4421,5962,4421,591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13,5906l4212,5906,4212,5912,4413,5912,4413,5906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06,5870l4269,5870,4219,5906,4406,5906,4406,5898,4363,5898,4406,5870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13,5862l4226,5862,4226,5870,4413,5870,4413,586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1,5812l4212,5812,4212,5854,4219,5854,4219,5862,4421,5862,4421,581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13,5804l4219,5804,4219,5812,4413,5812,4413,5804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06,5798l4226,5798,4226,5804,4406,5804,4406,5798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13,5790l4219,5790,4219,5798,4413,5798,4413,5790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13,5582l4212,5582,4212,5632,4219,5632,4219,5638,4248,5638,4233,5654,4226,5654,4226,5660,4219,5674,4212,5674,4212,5790,4421,5790,4421,5726,4284,5726,4284,5704,4298,5696,4421,5696,4421,5682,4413,5682,4399,5654,4399,5646,4392,5646,4349,5624,4349,5618,4313,5618,4413,5588,4413,558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1,5696l4341,5696,4349,5704,4349,5726,4421,5726,4421,5696e" filled="t" fillcolor="#FFFFFF" stroked="f">
                <v:path arrowok="t"/>
                <v:fill/>
              </v:shape>
              <v:shape style="position:absolute;left:4197;top:4392;width:245;height:2124" coordorigin="4197,4392" coordsize="245,2124" path="m4248,5638l4226,5638,4226,5646,4241,5646,4248,5638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1,5574l4219,5574,4219,5582,4421,5582,4421,5574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1,5516l4226,5516,4226,5524,4298,5546,4226,5566,4226,5574,4428,5574,4428,5524,4421,5524,4421,5516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8,5408l4212,5408,4212,5510,4219,5510,4219,5516,4413,5516,4413,5510,4305,5474,4413,5474,4413,5466,4421,5466,4421,5458,4428,5458,4428,5408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1,5402l4219,5402,4219,5408,4421,5408,4421,540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13,5394l4226,5394,4226,5402,4413,5402,4413,5394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1,5386l4219,5386,4219,5394,4421,5394,4421,5386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8,5150l4226,5150,4226,5156,4233,5156,4233,5164,4277,5170,4233,5178,4233,5186,4226,5186,4226,5192,4219,5192,4219,5250,4212,5380,4212,5386,4428,5386,4428,5322,4284,5322,4284,5300,4356,5300,4356,5250,4349,5250,4349,5242,4341,5242,4341,5236,4327,5236,4370,5229,4370,5228,4376,5228,4413,5222,4413,5214,4421,5214,4421,5206,4428,5206,4428,5150e" filled="t" fillcolor="#FFFFFF" stroked="f">
                <v:path arrowok="t"/>
                <v:fill/>
              </v:shape>
              <v:shape style="position:absolute;left:4197;top:4392;width:245;height:2124" coordorigin="4197,4392" coordsize="245,2124" path="m4356,5300l4284,5300,4284,5322,4356,5322,4356,5300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8,5242l4356,5242,4356,5322,4428,5322,4428,5242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1,5236l4363,5236,4363,5242,4421,5242,4421,5236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13,5228l4376,5228,4370,5229,4370,5236,4413,5236,4413,5228e" filled="t" fillcolor="#FFFFFF" stroked="f">
                <v:path arrowok="t"/>
                <v:fill/>
              </v:shape>
              <v:shape style="position:absolute;left:4197;top:4392;width:245;height:2124" coordorigin="4197,4392" coordsize="245,2124" path="m4428,5098l4219,5098,4219,5150,4421,5150,4421,5142,4413,5142,4413,5134,4363,5128,4421,5114,4421,5106,4428,5106,4428,5098e" filled="t" fillcolor="#FFFFFF" stroked="f">
                <v:path arrowok="t"/>
                <v:fill/>
              </v:shape>
              <v:shape style="position:absolute;left:4197;top:4392;width:245;height:2124" coordorigin="4197,4392" coordsize="245,2124" path="m4248,4990l4233,4990,4233,4998,4226,4998,4226,5006,4219,5006,4219,5056,4226,5056,4226,5062,4233,5062,4233,5070,4277,5078,4233,5084,4233,5092,4226,5092,4226,5098,4435,5098,4435,5048,4428,5048,4428,5042,4421,5042,4421,5034,4248,4990e" filled="t" fillcolor="#FFFFFF" stroked="f">
                <v:path arrowok="t"/>
                <v:fill/>
              </v:shape>
            </v:group>
            <v:group style="position:absolute;left:5882;top:468;width:2038;height:216" coordorigin="5882,468" coordsize="2038,216">
              <v:shape style="position:absolute;left:5882;top:468;width:2038;height:216" coordorigin="5882,468" coordsize="2038,216" path="m7913,677l7769,677,7769,684,7913,684,7913,677e" filled="t" fillcolor="#FFFFFF" stroked="f">
                <v:path arrowok="t"/>
                <v:fill/>
              </v:shape>
              <v:shape style="position:absolute;left:5882;top:468;width:2038;height:216" coordorigin="5882,468" coordsize="2038,216" path="m7920,670l7761,670,7761,677,7920,677,7920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7927,482l7754,482,7754,670,7927,670,7927,626,7920,626,7920,619,7913,619,7913,612,7833,612,7833,605,7905,605,7905,598,7913,598,7913,590,7920,590,7920,547,7913,547,7913,533,7920,533,7920,526,7927,526,7927,482e" filled="t" fillcolor="#FFFFFF" stroked="f">
                <v:path arrowok="t"/>
                <v:fill/>
              </v:shape>
              <v:shape style="position:absolute;left:5882;top:468;width:2038;height:216" coordorigin="5882,468" coordsize="2038,216" path="m7920,475l7761,475,7761,482,7920,482,7920,475e" filled="t" fillcolor="#FFFFFF" stroked="f">
                <v:path arrowok="t"/>
                <v:fill/>
              </v:shape>
              <v:shape style="position:absolute;left:5882;top:468;width:2038;height:216" coordorigin="5882,468" coordsize="2038,216" path="m7913,468l7769,468,7769,475,7913,475,7913,468e" filled="t" fillcolor="#FFFFFF" stroked="f">
                <v:path arrowok="t"/>
                <v:fill/>
              </v:shape>
              <v:shape style="position:absolute;left:5882;top:468;width:2038;height:216" coordorigin="5882,468" coordsize="2038,216" path="m7409,677l7358,677,7358,684,7409,684,7409,677e" filled="t" fillcolor="#FFFFFF" stroked="f">
                <v:path arrowok="t"/>
                <v:fill/>
              </v:shape>
              <v:shape style="position:absolute;left:5882;top:468;width:2038;height:216" coordorigin="5882,468" coordsize="2038,216" path="m7610,677l7473,677,7473,684,7610,684,7610,677e" filled="t" fillcolor="#FFFFFF" stroked="f">
                <v:path arrowok="t"/>
                <v:fill/>
              </v:shape>
              <v:shape style="position:absolute;left:5882;top:468;width:2038;height:216" coordorigin="5882,468" coordsize="2038,216" path="m7416,670l7351,670,7351,677,7416,677,7416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7697,605l7617,605,7603,612,7423,612,7445,634,7466,670,7466,677,7639,677,7639,670,7668,655,7675,655,7675,648,7697,605e" filled="t" fillcolor="#FFFFFF" stroked="f">
                <v:path arrowok="t"/>
                <v:fill/>
              </v:shape>
              <v:shape style="position:absolute;left:5882;top:468;width:2038;height:216" coordorigin="5882,468" coordsize="2038,216" path="m7502,482l7344,482,7344,670,7423,670,7423,612,7517,612,7502,598,7502,583,7509,583,7509,576,7517,569,7596,569,7596,540,7701,540,7697,526,7689,526,7682,511,7517,511,7502,490,7502,482e" filled="t" fillcolor="#FFFFFF" stroked="f">
                <v:path arrowok="t"/>
                <v:fill/>
              </v:shape>
              <v:shape style="position:absolute;left:5882;top:468;width:2038;height:216" coordorigin="5882,468" coordsize="2038,216" path="m7596,569l7517,569,7517,612,7596,612,7596,569e" filled="t" fillcolor="#FFFFFF" stroked="f">
                <v:path arrowok="t"/>
                <v:fill/>
              </v:shape>
              <v:shape style="position:absolute;left:5882;top:468;width:2038;height:216" coordorigin="5882,468" coordsize="2038,216" path="m7701,540l7625,540,7625,562,7632,576,7632,583,7625,583,7625,605,7704,605,7704,547,7701,540e" filled="t" fillcolor="#FFFFFF" stroked="f">
                <v:path arrowok="t"/>
                <v:fill/>
              </v:shape>
              <v:shape style="position:absolute;left:5882;top:468;width:2038;height:216" coordorigin="5882,468" coordsize="2038,216" path="m7661,482l7517,482,7517,511,7682,511,7682,504,7661,482e" filled="t" fillcolor="#FFFFFF" stroked="f">
                <v:path arrowok="t"/>
                <v:fill/>
              </v:shape>
              <v:shape style="position:absolute;left:5882;top:468;width:2038;height:216" coordorigin="5882,468" coordsize="2038,216" path="m7495,475l7351,475,7351,482,7495,482,7495,475e" filled="t" fillcolor="#FFFFFF" stroked="f">
                <v:path arrowok="t"/>
                <v:fill/>
              </v:shape>
              <v:shape style="position:absolute;left:5882;top:468;width:2038;height:216" coordorigin="5882,468" coordsize="2038,216" path="m7639,468l7531,468,7531,475,7524,475,7524,482,7653,482,7639,475,7639,468e" filled="t" fillcolor="#FFFFFF" stroked="f">
                <v:path arrowok="t"/>
                <v:fill/>
              </v:shape>
              <v:shape style="position:absolute;left:5882;top:468;width:2038;height:216" coordorigin="5882,468" coordsize="2038,216" path="m7466,468l7358,468,7358,475,7481,475,7466,468e" filled="t" fillcolor="#FFFFFF" stroked="f">
                <v:path arrowok="t"/>
                <v:fill/>
              </v:shape>
              <v:shape style="position:absolute;left:5882;top:468;width:2038;height:216" coordorigin="5882,468" coordsize="2038,216" path="m6033,664l5933,664,5947,670,5947,678,5976,678,5976,684,5990,684,6019,678,6019,670,6033,664e" filled="t" fillcolor="#FFFFFF" stroked="f">
                <v:path arrowok="t"/>
                <v:fill/>
              </v:shape>
              <v:shape style="position:absolute;left:5882;top:468;width:2038;height:216" coordorigin="5882,468" coordsize="2038,216" path="m6228,656l6091,656,6134,678,6134,684,6185,684,6185,678,6228,656e" filled="t" fillcolor="#FFFFFF" stroked="f">
                <v:path arrowok="t"/>
                <v:fill/>
              </v:shape>
              <v:shape style="position:absolute;left:5882;top:468;width:2038;height:216" coordorigin="5882,468" coordsize="2038,216" path="m6401,678l6264,678,6264,684,6401,684,6401,678e" filled="t" fillcolor="#FFFFFF" stroked="f">
                <v:path arrowok="t"/>
                <v:fill/>
              </v:shape>
              <v:shape style="position:absolute;left:5882;top:468;width:2038;height:216" coordorigin="5882,468" coordsize="2038,216" path="m6553,656l6415,656,6429,670,6437,670,6437,678,6458,684,6509,684,6509,678,6537,664,6545,664,6553,656e" filled="t" fillcolor="#FFFFFF" stroked="f">
                <v:path arrowok="t"/>
                <v:fill/>
              </v:shape>
              <v:shape style="position:absolute;left:5882;top:468;width:2038;height:216" coordorigin="5882,468" coordsize="2038,216" path="m6624,678l6573,678,6573,684,6624,684,6624,678e" filled="t" fillcolor="#FFFFFF" stroked="f">
                <v:path arrowok="t"/>
                <v:fill/>
              </v:shape>
              <v:shape style="position:absolute;left:5882;top:468;width:2038;height:216" coordorigin="5882,468" coordsize="2038,216" path="m6696,678l6645,678,6645,684,6696,684,6696,678e" filled="t" fillcolor="#FFFFFF" stroked="f">
                <v:path arrowok="t"/>
                <v:fill/>
              </v:shape>
              <v:shape style="position:absolute;left:5882;top:468;width:2038;height:216" coordorigin="5882,468" coordsize="2038,216" path="m6761,678l6710,678,6710,684,6761,684,6761,678e" filled="t" fillcolor="#FFFFFF" stroked="f">
                <v:path arrowok="t"/>
                <v:fill/>
              </v:shape>
              <v:shape style="position:absolute;left:5882;top:468;width:2038;height:216" coordorigin="5882,468" coordsize="2038,216" path="m6883,678l6782,678,6782,684,6883,684,6883,678e" filled="t" fillcolor="#FFFFFF" stroked="f">
                <v:path arrowok="t"/>
                <v:fill/>
              </v:shape>
              <v:shape style="position:absolute;left:5882;top:468;width:2038;height:216" coordorigin="5882,468" coordsize="2038,216" path="m7279,634l6948,634,6955,642,6955,650,6977,670,6984,670,6984,678,7005,684,7056,684,7056,678,7085,664,7092,664,7106,650,7106,642,7279,642,7279,634e" filled="t" fillcolor="#FFFFFF" stroked="f">
                <v:path arrowok="t"/>
                <v:fill/>
              </v:shape>
              <v:shape style="position:absolute;left:5882;top:468;width:2038;height:216" coordorigin="5882,468" coordsize="2038,216" path="m7250,664l7135,664,7135,670,7157,678,7185,684,7221,684,7221,678,7250,664e" filled="t" fillcolor="#FFFFFF" stroked="f">
                <v:path arrowok="t"/>
                <v:fill/>
              </v:shape>
              <v:shape style="position:absolute;left:5882;top:468;width:2038;height:216" coordorigin="5882,468" coordsize="2038,216" path="m6408,670l6257,670,6257,678,6408,678,6408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6631,670l6566,670,6566,678,6631,678,6631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6768,670l6638,670,6638,678,6768,678,6768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6912,670l6775,670,6775,678,6912,678,6912,670e" filled="t" fillcolor="#FFFFFF" stroked="f">
                <v:path arrowok="t"/>
                <v:fill/>
              </v:shape>
              <v:shape style="position:absolute;left:5882;top:468;width:2038;height:216" coordorigin="5882,468" coordsize="2038,216" path="m7286,628l6249,628,6249,670,6415,670,6415,656,6553,656,6559,650,6941,650,6941,642,6948,634,7286,634,7286,628e" filled="t" fillcolor="#FFFFFF" stroked="f">
                <v:path arrowok="t"/>
                <v:fill/>
              </v:shape>
              <v:shape style="position:absolute;left:5882;top:468;width:2038;height:216" coordorigin="5882,468" coordsize="2038,216" path="m6941,650l6559,650,6559,670,6919,670,6941,650e" filled="t" fillcolor="#FFFFFF" stroked="f">
                <v:path arrowok="t"/>
                <v:fill/>
              </v:shape>
              <v:shape style="position:absolute;left:5882;top:468;width:2038;height:216" coordorigin="5882,468" coordsize="2038,216" path="m6019,470l5947,470,5947,476,5933,484,5925,484,5911,498,5911,506,5889,548,5882,548,5882,598,5889,620,5897,620,5904,634,5904,642,5925,664,6041,664,6062,642,6062,634,6069,634,6069,628,7286,628,7286,614,5983,614,5969,606,5961,606,5961,542,6329,542,6329,526,6249,526,6242,520,6069,520,6069,512,6062,512,6062,506,6048,490,6026,476,6019,476,6019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7279,642l7113,642,7128,664,7257,664,7279,642e" filled="t" fillcolor="#FFFFFF" stroked="f">
                <v:path arrowok="t"/>
                <v:fill/>
              </v:shape>
              <v:shape style="position:absolute;left:5882;top:468;width:2038;height:216" coordorigin="5882,468" coordsize="2038,216" path="m6249,628l6069,628,6084,650,6084,656,6235,656,6235,650,6249,628e" filled="t" fillcolor="#FFFFFF" stroked="f">
                <v:path arrowok="t"/>
                <v:fill/>
              </v:shape>
              <v:shape style="position:absolute;left:5882;top:468;width:2038;height:216" coordorigin="5882,468" coordsize="2038,216" path="m6149,606l5990,606,5983,614,6163,614,6149,606e" filled="t" fillcolor="#FFFFFF" stroked="f">
                <v:path arrowok="t"/>
                <v:fill/>
              </v:shape>
              <v:shape style="position:absolute;left:5882;top:468;width:2038;height:216" coordorigin="5882,468" coordsize="2038,216" path="m6329,542l6170,542,6185,548,6185,606,6170,606,6170,614,6329,614,6329,542e" filled="t" fillcolor="#FFFFFF" stroked="f">
                <v:path arrowok="t"/>
                <v:fill/>
              </v:shape>
              <v:shape style="position:absolute;left:5882;top:468;width:2038;height:216" coordorigin="5882,468" coordsize="2038,216" path="m6465,484l6393,484,6393,614,6473,614,6473,606,6465,606,6465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6660,484l6494,484,6494,614,6840,614,6840,606,7020,606,7020,592,7013,592,7013,570,6941,570,6933,562,6941,556,7013,556,7013,526,6667,526,6660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7020,606l6876,606,6876,614,7020,614,7020,606e" filled="t" fillcolor="#FFFFFF" stroked="f">
                <v:path arrowok="t"/>
                <v:fill/>
              </v:shape>
              <v:shape style="position:absolute;left:5882;top:468;width:2038;height:216" coordorigin="5882,468" coordsize="2038,216" path="m7121,484l7041,484,7041,614,7185,614,7178,606,7286,606,7286,592,7279,592,7275,584,7121,584,7121,570,7272,570,7265,562,7265,556,7272,556,7272,548,7279,548,7279,534,7272,512,7265,512,7257,498,7121,498,7121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7286,606l7178,606,7200,614,7286,614,7286,606e" filled="t" fillcolor="#FFFFFF" stroked="f">
                <v:path arrowok="t"/>
                <v:fill/>
              </v:shape>
              <v:shape style="position:absolute;left:5882;top:468;width:2038;height:216" coordorigin="5882,468" coordsize="2038,216" path="m6149,542l5990,542,6005,556,6005,562,6055,562,6055,584,6005,584,6005,592,5997,592,5997,606,6141,606,6134,592,6134,556,6149,542e" filled="t" fillcolor="#FFFFFF" stroked="f">
                <v:path arrowok="t"/>
                <v:fill/>
              </v:shape>
              <v:shape style="position:absolute;left:5882;top:468;width:2038;height:216" coordorigin="5882,468" coordsize="2038,216" path="m6026,578l6012,578,6012,584,6055,584,6026,578e" filled="t" fillcolor="#FFFFFF" stroked="f">
                <v:path arrowok="t"/>
                <v:fill/>
              </v:shape>
              <v:shape style="position:absolute;left:5882;top:468;width:2038;height:216" coordorigin="5882,468" coordsize="2038,216" path="m7272,570l7121,570,7135,584,7275,584,7272,578,7272,570e" filled="t" fillcolor="#FFFFFF" stroked="f">
                <v:path arrowok="t"/>
                <v:fill/>
              </v:shape>
              <v:shape style="position:absolute;left:5882;top:468;width:2038;height:216" coordorigin="5882,468" coordsize="2038,216" path="m6055,562l6012,562,6012,570,6026,570,6055,562e" filled="t" fillcolor="#FFFFFF" stroked="f">
                <v:path arrowok="t"/>
                <v:fill/>
              </v:shape>
              <v:shape style="position:absolute;left:5882;top:468;width:2038;height:216" coordorigin="5882,468" coordsize="2038,216" path="m7013,556l6941,556,6941,570,7013,570,7013,556e" filled="t" fillcolor="#FFFFFF" stroked="f">
                <v:path arrowok="t"/>
                <v:fill/>
              </v:shape>
              <v:shape style="position:absolute;left:5882;top:468;width:2038;height:216" coordorigin="5882,468" coordsize="2038,216" path="m6329,484l6249,484,6249,526,6329,526,6329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6919,484l6674,484,6667,526,7013,526,7013,506,6941,506,6919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6221,484l6098,484,6084,498,6069,520,6242,520,6235,506,6235,498,6221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7013,484l6941,484,6941,506,7013,506,7013,484e" filled="t" fillcolor="#FFFFFF" stroked="f">
                <v:path arrowok="t"/>
                <v:fill/>
              </v:shape>
              <v:shape style="position:absolute;left:5882;top:468;width:2038;height:216" coordorigin="5882,468" coordsize="2038,216" path="m7236,476l7142,476,7121,498,7257,498,7257,490,7236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199,470l6134,470,6120,476,6105,476,6105,484,6213,484,6199,476,6199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321,476l6257,476,6257,484,6321,484,6321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458,476l6401,476,6401,484,6458,484,6458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653,476l6501,476,6501,484,6653,484,6653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768,476l6681,476,6681,484,6768,484,6768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897,470l6782,470,6782,476,6775,476,6775,484,6912,484,6897,476,6897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7005,476l6948,476,6948,484,7005,484,7005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7113,476l7049,476,7049,484,7113,484,7113,476e" filled="t" fillcolor="#FFFFFF" stroked="f">
                <v:path arrowok="t"/>
                <v:fill/>
              </v:shape>
              <v:shape style="position:absolute;left:5882;top:468;width:2038;height:216" coordorigin="5882,468" coordsize="2038,216" path="m6314,470l6264,470,6264,476,6314,476,6314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451,470l6408,470,6408,476,6451,476,6451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559,470l6509,470,6509,476,6559,476,6559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645,470l6573,470,6573,476,6645,476,6645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761,470l6689,470,6689,476,6761,476,6761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6998,470l6955,470,6955,476,6998,476,6998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7106,470l7056,470,7056,476,7106,476,7106,470e" filled="t" fillcolor="#FFFFFF" stroked="f">
                <v:path arrowok="t"/>
                <v:fill/>
              </v:shape>
              <v:shape style="position:absolute;left:5882;top:468;width:2038;height:216" coordorigin="5882,468" coordsize="2038,216" path="m7229,470l7149,470,7149,476,7229,476,7229,470e" filled="t" fillcolor="#FFFFFF" stroked="f">
                <v:path arrowok="t"/>
                <v:fill/>
              </v:shape>
              <v:shape style="position:absolute;left:1148;top:10522;width:2282;height:244" type="#_x0000_t75">
                <v:imagedata r:id="rId23" o:title=""/>
              </v:shape>
            </v:group>
            <v:group style="position:absolute;left:11131;top:12023;width:223;height:1238" coordorigin="11131,12023" coordsize="223,1238">
              <v:shape style="position:absolute;left:11131;top:12023;width:223;height:1238" coordorigin="11131,12023" coordsize="223,1238" path="m11332,12383l11160,12383,11325,12390,11332,12390,11332,12383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2376l11152,12376,11152,12383,11340,12383,11340,1237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7,12261l11138,12261,11138,12369,11145,12369,11145,12376,11347,12376,11354,12340,11354,12326,11347,12326,11347,12318,11340,12318,11340,12311,11210,12311,11210,12282,11316,12282,11340,12268,11347,12268,11347,12261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16,12282l11210,12282,11210,12311,11282,12311,11304,12290,11316,12282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24,12210l11181,12210,11174,12218,11167,12218,11160,12225,11160,12232,11145,12261,11354,12261,11354,12232,11253,12232,11253,12225,11246,12225,11224,12210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54,12203l11152,12203,11152,12210,11296,12210,11289,12218,11282,12218,11268,12232,11354,12232,11354,12203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7,12196l11145,12196,11145,12203,11347,12203,11347,1219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39,12102l11138,12102,11138,12196,11354,12196,11354,12138,11282,12138,11210,12131,11210,12117,11217,12110,11239,12102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54,12102l11246,12102,11260,12110,11282,12110,11282,12138,11354,12138,11354,12102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89,12030l11203,12030,11203,12038,11174,12052,11167,12052,11167,12059,11145,12102,11347,12102,11347,12074,11340,12074,11340,12066,11318,12045,11311,12045,11311,12038,11289,12030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53,12023l11239,12023,11224,12030,11268,12030,11253,12023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25,13254l11145,13254,11145,13261,11325,13261,11325,13254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3247l11138,13247,11138,13254,11332,13254,11332,13247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3117l11268,13117,11268,13182,11145,13182,11145,13189,11138,13189,11138,13197,11131,13197,11131,13247,11340,13247,11340,13117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3103l11138,13103,11138,13110,11145,13110,11145,13117,11332,13117,11332,13103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60,12966l11131,12966,11131,13103,11340,13103,11340,13096,11343,13045,11268,13045,11268,12973,11260,12973,11260,1296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2837l11138,12837,11138,12844,11131,12844,11131,12894,11138,12894,11138,12901,11145,12901,11145,12909,11275,12966,11275,13045,11343,13045,11347,12973,11347,12966,11340,12966,11340,12916,11332,12916,11332,12909,11325,12909,11325,12901,11304,12894,11304,12851,11332,12844,11332,12837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196,12959l11138,12959,11138,12966,11196,12966,11196,12959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53,12959l11210,12959,11210,12966,11253,12966,11253,12959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188,12952l11145,12952,11145,12959,11188,12959,11188,12952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2772l11246,12772,11246,12786,11253,12786,11253,12794,11145,12830,11145,12837,11340,12837,11340,12830,11347,12830,11347,12779,11340,12779,11340,12772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89,12621l11239,12621,11239,12628,11232,12628,11232,12635,11224,12642,11152,12642,11138,12664,11138,12671,11131,12671,11131,12736,11138,12736,11145,12750,11145,12758,11160,12772,11160,12779,11167,12779,11167,12786,11188,12786,11188,12794,11203,12794,11224,12786,11224,12779,11239,12772,11332,12772,11332,12765,11325,12765,11340,12750,11340,12743,11347,12743,11347,12714,11275,12714,11275,12700,11347,12700,11347,12664,11340,12664,11340,12657,11318,12635,11311,12635,11289,12621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7,12700l11275,12700,11275,12714,11347,12714,11347,12700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210,12621l11196,12621,11174,12628,11174,12635,11160,12642,11224,12642,11224,12635,11217,12635,11217,12628,11210,12628,11210,12621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2614l11145,12614,11145,12621,11332,12621,11332,12614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2606l11138,12606,11138,12614,11340,12614,11340,1260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2556l11138,12556,11131,12592,11131,12606,11347,12606,11347,12563,11340,12563,11340,1255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2549l11145,12549,11145,12556,11332,12556,11332,12549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2506l11145,12506,11145,12513,11181,12542,11152,12542,11152,12549,11282,12549,11275,12542,11332,1250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174,12434l11145,12434,11145,12441,11138,12441,11138,12506,11340,12506,11340,12498,11347,12498,11347,12484,11224,12484,11174,12434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40,12434l11311,12434,11224,12484,11347,12484,11347,12441,11340,12441,11340,12434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167,12426l11152,12426,11152,12434,11167,12434,11167,12426e" filled="t" fillcolor="#FFFFFF" stroked="f">
                <v:path arrowok="t"/>
                <v:fill/>
              </v:shape>
              <v:shape style="position:absolute;left:11131;top:12023;width:223;height:1238" coordorigin="11131,12023" coordsize="223,1238" path="m11332,12426l11318,12426,11318,12434,11332,12434,11332,12426e" filled="t" fillcolor="#FFFFFF" stroked="f">
                <v:path arrowok="t"/>
                <v:fill/>
              </v:shape>
            </v:group>
            <v:group style="position:absolute;left:9165;top:10267;width:302;height:1958" coordorigin="9165,10267" coordsize="302,1958">
              <v:shape style="position:absolute;left:9165;top:10267;width:302;height:1958" coordorigin="9165,10267" coordsize="302,1958" path="m9281,11571l9237,11571,9237,11577,9281,11577,9281,11571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288,11563l9230,11563,9230,11571,9288,11571,9288,11563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17,11557l9367,11557,9367,11563,9374,11563,9374,11571,9389,11571,9417,11563,9417,1155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32,11413l9223,11413,9223,11419,9216,11419,9216,11427,9223,11557,9223,11563,9295,11563,9295,11557,9288,11477,9432,11477,9432,11413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53,11557l9309,11557,9309,11563,9353,11563,9353,1155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25,11549l9302,11549,9302,11557,9425,11557,9425,11549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32,11477l9295,11477,9295,11549,9432,11549,9432,1147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25,11405l9230,11405,9230,11413,9425,11413,9425,11405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17,11399l9223,11399,9223,11405,9417,11405,9417,11399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17,11291l9216,11291,9216,11297,9223,11297,9223,11305,9281,11305,9223,11341,9223,11347,9216,11347,9216,11399,9425,11399,9425,11391,9432,11391,9432,11377,9425,11341,9417,11341,9417,11333,9367,11333,9417,11297,9417,11291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10,11327l9403,11327,9367,11333,9410,11333,9410,1132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25,11239l9216,11239,9216,11247,9209,11247,9209,11291,9425,11291,9425,11239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17,11233l9223,11233,9223,11239,9417,11239,9417,11233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17,11167l9209,11167,9209,11175,9201,11175,9201,11189,9209,11225,9216,11225,9216,11233,9410,11233,9410,11219,9417,11219,9417,1116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03,11017l9209,11017,9209,11031,9201,11031,9201,11167,9410,11167,9410,11161,9273,11161,9273,11095,9389,11089,9396,11089,9396,11081,9403,11081,9403,11075,9410,11075,9410,11023,9403,11023,9403,1101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03,11153l9396,11153,9273,11161,9403,11161,9403,11153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96,11009l9201,11009,9201,11017,9396,11017,9396,11009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96,10901l9201,10901,9201,10909,9209,10909,9209,10915,9259,10915,9201,10951,9201,10959,9194,10959,9194,11009,9403,11009,9403,11003,9410,11003,9410,10951,9403,10951,9403,10945,9345,10945,9396,10909,9396,10901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96,10937l9389,10937,9345,10945,9396,10945,9396,1093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03,10851l9194,10851,9194,10859,9187,10859,9187,10873,9194,10901,9403,10901,9403,10851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96,10843l9201,10843,9201,10851,9396,10851,9396,10843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81,10757l9187,10757,9187,10807,9194,10807,9194,10815,9201,10815,9201,10823,9309,10843,9403,10843,9403,10793,9396,10793,9396,10787,9389,10787,9389,10779,9381,10779,9345,10771,9381,10765,9381,1075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89,10751l9194,10751,9194,10757,9389,10757,9389,10751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89,10599l9209,10599,9237,10613,9237,10621,9266,10621,9194,10635,9194,10643,9187,10643,9187,10649,9180,10649,9180,10707,9187,10707,9187,10715,9194,10715,9194,10721,9201,10721,9252,10729,9201,10743,9201,10751,9396,10751,9396,10693,9389,10693,9389,10685,9381,10685,9381,10679,9353,10679,9381,10671,9381,10663,9389,10663,9389,10657,9396,10657,9396,10607,9389,10607,9389,10599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89,10491l9281,10491,9309,10499,9317,10505,9317,10527,9309,10541,9302,10541,9281,10549,9180,10549,9201,10591,9201,10599,9353,10599,9374,10577,9374,10571,9381,10555,9389,10555,9389,10491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81,10591l9367,10591,9353,10599,9381,10599,9381,10591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67,10441l9209,10441,9187,10463,9187,10469,9180,10483,9173,10483,9173,10549,9281,10549,9252,10541,9252,10535,9245,10519,9245,10513,9259,10499,9281,10491,9389,10491,9381,10469,9374,10469,9374,10463,9360,10447,9367,10447,9367,10441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81,10283l9317,10283,9317,10289,9309,10289,9309,10325,9180,10325,9180,10333,9173,10333,9173,10339,9165,10339,9165,10355,9173,10391,9180,10391,9180,10397,9309,10397,9309,10419,9252,10419,9230,10427,9230,10433,9216,10441,9374,10441,9374,10433,9381,10433,9381,10283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09,10397l9187,10397,9187,10405,9194,10405,9309,1039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67,10267l9353,10267,9324,10275,9324,10283,9374,10283,9374,10275,9367,10275,9367,1026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46,11807l9237,11807,9237,11814,9230,11814,9230,11822,9237,11886,9237,11908,9245,11908,9245,11937,9252,11937,9252,11944,9259,11944,9273,11958,9273,11966,9281,11966,9281,11973,9302,11980,9374,11980,9374,11973,9417,11951,9425,11951,9425,11944,9439,11915,9446,11915,9446,11901,9309,11901,9309,11872,9446,11872,9446,1180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46,11872l9374,11872,9374,11894,9367,11894,9367,11901,9446,11901,9446,11872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367,11699l9295,11699,9273,11721,9245,11742,9237,11742,9237,11750,9230,11750,9230,11807,9439,11807,9439,11800,9288,11800,9295,11793,9302,11793,9317,11778,9425,11778,9425,11771,9432,11757,9439,11757,9439,11714,9367,11714,9367,11699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10,11786l9338,11786,9353,11793,9353,11800,9432,11800,9432,11793,9396,11793,9410,11786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25,11778l9324,11778,9331,11786,9417,11786,9425,11778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39,11634l9230,11634,9230,11642,9223,11642,9223,11656,9230,11692,9237,11692,9237,11699,9367,11699,9367,11706,9374,11714,9439,11714,9439,11634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295,11699l9245,11699,9245,11706,9252,11706,9295,11699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32,11627l9237,11627,9237,11634,9432,11634,9432,11627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25,11620l9417,11620,9245,11627,9425,11627,9425,11620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46,12210l9259,12210,9259,12218,9266,12218,9266,12225,9273,12225,9446,12210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61,12052l9252,12052,9252,12059,9245,12059,9245,12102,9252,12102,9252,12110,9259,12110,9259,12117,9317,12117,9259,12153,9259,12160,9252,12160,9252,12210,9453,12210,9453,12203,9461,12203,9461,12196,9468,12196,9468,12182,9461,12153,9453,12153,9453,12146,9396,12146,9453,12102,9453,12095,9461,12095,9461,12052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46,12138l9439,12138,9396,12146,9446,12146,9446,12138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53,12045l9259,12045,9259,12052,9453,12052,9453,12045e" filled="t" fillcolor="#FFFFFF" stroked="f">
                <v:path arrowok="t"/>
                <v:fill/>
              </v:shape>
              <v:shape style="position:absolute;left:9165;top:10267;width:302;height:1958" coordorigin="9165,10267" coordsize="302,1958" path="m9446,12038l9439,12038,9266,12045,9446,12045,9446,12038e" filled="t" fillcolor="#FFFFFF" stroked="f">
                <v:path arrowok="t"/>
                <v:fill/>
              </v:shape>
            </v:group>
            <v:group style="position:absolute;left:288;top:288;width:23903;height:13247" coordorigin="288,288" coordsize="23903,13247">
              <v:shape style="position:absolute;left:288;top:288;width:23903;height:13247" coordorigin="288,288" coordsize="23903,13247" path="m288,6912l288,288,24191,288,24191,13535,288,13535,288,6912e" filled="f" stroked="t" strokeweight=".35999pt" strokecolor="#000000">
                <v:path arrowok="t"/>
              </v:shape>
            </v:group>
            <v:group style="position:absolute;left:288;top:13679;width:23903;height:1872" coordorigin="288,13679" coordsize="23903,1872">
              <v:shape style="position:absolute;left:288;top:13679;width:23903;height:1872" coordorigin="288,13679" coordsize="23903,1872" path="m288,15551l288,13679,24191,13679,24191,15551,288,15551e" filled="t" fillcolor="#FFFFFF" stroked="f">
                <v:path arrowok="t"/>
                <v:fill/>
              </v:shape>
            </v:group>
            <v:group style="position:absolute;left:288;top:13679;width:23903;height:1872" coordorigin="288,13679" coordsize="23903,1872">
              <v:shape style="position:absolute;left:288;top:13679;width:23903;height:1872" coordorigin="288,13679" coordsize="23903,1872" path="m288,15551l288,13679,24191,13679,24191,15551,288,15551xe" filled="f" stroked="t" strokeweight=".35999pt" strokecolor="#000000">
                <v:path arrowok="t"/>
              </v:shape>
              <v:shape style="position:absolute;left:396;top:13708;width:698;height:454" type="#_x0000_t75">
                <v:imagedata r:id="rId24" o:title=""/>
              </v:shape>
              <v:shape style="position:absolute;left:4565;top:13758;width:490;height:266" type="#_x0000_t75">
                <v:imagedata r:id="rId25" o:title=""/>
              </v:shape>
            </v:group>
            <v:group style="position:absolute;left:5133;top:13679;width:2;height:1872" coordorigin="5133,13679" coordsize="2,1872">
              <v:shape style="position:absolute;left:5133;top:13679;width:2;height:1872" coordorigin="5133,13679" coordsize="0,1872" path="m5133,13679l5133,15551e" filled="f" stroked="t" strokeweight=".35999pt" strokecolor="#000000">
                <v:path arrowok="t"/>
              </v:shape>
            </v:group>
            <v:group style="position:absolute;left:8121;top:14385;width:497;height:2" coordorigin="8121,14385" coordsize="497,2">
              <v:shape style="position:absolute;left:8121;top:14385;width:497;height:2" coordorigin="8121,14385" coordsize="497,0" path="m8121,14385l8618,14385e" filled="f" stroked="t" strokeweight="1.079970pt" strokecolor="#A900E5">
                <v:path arrowok="t"/>
              </v:shape>
            </v:group>
            <v:group style="position:absolute;left:8121;top:14730;width:497;height:2" coordorigin="8121,14730" coordsize="497,2">
              <v:shape style="position:absolute;left:8121;top:14730;width:497;height:2" coordorigin="8121,14730" coordsize="497,0" path="m8121,14730l8618,14730e" filled="f" stroked="t" strokeweight="1.079970pt" strokecolor="#FF0000">
                <v:path arrowok="t"/>
              </v:shape>
            </v:group>
            <v:group style="position:absolute;left:8121;top:15076;width:497;height:2" coordorigin="8121,15076" coordsize="497,2">
              <v:shape style="position:absolute;left:8121;top:15076;width:497;height:2" coordorigin="8121,15076" coordsize="497,0" path="m8121,15076l8618,15076e" filled="f" stroked="t" strokeweight="1.079970pt" strokecolor="#A77000">
                <v:path arrowok="t"/>
              </v:shape>
            </v:group>
            <v:group style="position:absolute;left:13651;top:14003;width:504;height:2" coordorigin="13651,14003" coordsize="504,2">
              <v:shape style="position:absolute;left:13651;top:14003;width:504;height:2" coordorigin="13651,14003" coordsize="504,0" path="m13651,14003l14155,14003e" filled="f" stroked="t" strokeweight="1.079970pt" strokecolor="#72DFFF">
                <v:path arrowok="t"/>
              </v:shape>
            </v:group>
            <v:group style="position:absolute;left:13651;top:14269;width:504;height:238" coordorigin="13651,14269" coordsize="504,238">
              <v:shape style="position:absolute;left:13651;top:14269;width:504;height:238" coordorigin="13651,14269" coordsize="504,238" path="m13651,14507l13651,14269,14155,14269,14155,14507,13651,14507e" filled="t" fillcolor="#97DAF2" stroked="f">
                <v:path arrowok="t"/>
                <v:fill/>
              </v:shape>
            </v:group>
            <v:group style="position:absolute;left:13653;top:14669;width:15;height:15" coordorigin="13653,14669" coordsize="15,15">
              <v:shape style="position:absolute;left:13653;top:14669;width:15;height:15" coordorigin="13653,14669" coordsize="15,15" path="m13653,14676l13668,14676e" filled="f" stroked="t" strokeweight=".85012pt" strokecolor="#8DD0E5">
                <v:path arrowok="t"/>
              </v:shape>
            </v:group>
            <v:group style="position:absolute;left:13773;top:14684;width:30;height:15" coordorigin="13773,14684" coordsize="30,15">
              <v:shape style="position:absolute;left:13773;top:14684;width:30;height:15" coordorigin="13773,14684" coordsize="30,15" path="m13773,14691l13803,14691e" filled="f" stroked="t" strokeweight=".85011pt" strokecolor="#8DD0E5">
                <v:path arrowok="t"/>
              </v:shape>
            </v:group>
            <v:group style="position:absolute;left:13818;top:14684;width:15;height:15" coordorigin="13818,14684" coordsize="15,15">
              <v:shape style="position:absolute;left:13818;top:14684;width:15;height:15" coordorigin="13818,14684" coordsize="15,15" path="m13818,14691l13833,14691e" filled="f" stroked="t" strokeweight=".85011pt" strokecolor="#8DD0E5">
                <v:path arrowok="t"/>
              </v:shape>
            </v:group>
            <v:group style="position:absolute;left:13848;top:14684;width:15;height:15" coordorigin="13848,14684" coordsize="15,15">
              <v:shape style="position:absolute;left:13848;top:14684;width:15;height:15" coordorigin="13848,14684" coordsize="15,15" path="m13848,14691l13863,14691e" filled="f" stroked="t" strokeweight=".85011pt" strokecolor="#8DD0E5">
                <v:path arrowok="t"/>
              </v:shape>
            </v:group>
            <v:group style="position:absolute;left:13653;top:14729;width:45;height:15" coordorigin="13653,14729" coordsize="45,15">
              <v:shape style="position:absolute;left:13653;top:14729;width:45;height:15" coordorigin="13653,14729" coordsize="45,15" path="m13653,14736l13698,14736e" filled="f" stroked="t" strokeweight=".85012pt" strokecolor="#8DD0E5">
                <v:path arrowok="t"/>
              </v:shape>
            </v:group>
            <v:group style="position:absolute;left:13713;top:14729;width:15;height:15" coordorigin="13713,14729" coordsize="15,15">
              <v:shape style="position:absolute;left:13713;top:14729;width:15;height:15" coordorigin="13713,14729" coordsize="15,15" path="m13713,14736l13728,14736e" filled="f" stroked="t" strokeweight=".85012pt" strokecolor="#8DD0E5">
                <v:path arrowok="t"/>
              </v:shape>
            </v:group>
            <v:group style="position:absolute;left:13651;top:14796;width:212;height:2" coordorigin="13651,14796" coordsize="212,2">
              <v:shape style="position:absolute;left:13651;top:14796;width:212;height:2" coordorigin="13651,14796" coordsize="212,0" path="m13651,14796l13863,14796e" filled="f" stroked="t" strokeweight=".85012pt" strokecolor="#8DD0E5">
                <v:path arrowok="t"/>
              </v:shape>
            </v:group>
            <v:group style="position:absolute;left:13653;top:14856;width:135;height:2" coordorigin="13653,14856" coordsize="135,2">
              <v:shape style="position:absolute;left:13653;top:14856;width:135;height:2" coordorigin="13653,14856" coordsize="135,0" path="m13653,14856l13788,14856e" filled="f" stroked="t" strokeweight=".85012pt" strokecolor="#8DD0E5">
                <v:path arrowok="t"/>
              </v:shape>
            </v:group>
            <v:group style="position:absolute;left:13788;top:14891;width:75;height:2" coordorigin="13788,14891" coordsize="75,2">
              <v:shape style="position:absolute;left:13788;top:14891;width:75;height:2" coordorigin="13788,14891" coordsize="75,0" path="m13788,14891l13863,14891e" filled="f" stroked="t" strokeweight=".52568pt" strokecolor="#8DD0E5">
                <v:path arrowok="t"/>
              </v:shape>
            </v:group>
            <v:group style="position:absolute;left:13923;top:14669;width:15;height:15" coordorigin="13923,14669" coordsize="15,15">
              <v:shape style="position:absolute;left:13923;top:14669;width:15;height:15" coordorigin="13923,14669" coordsize="15,15" path="m13923,14676l13938,14676e" filled="f" stroked="t" strokeweight=".85012pt" strokecolor="#8DD0E5">
                <v:path arrowok="t"/>
              </v:shape>
            </v:group>
            <v:group style="position:absolute;left:13953;top:14669;width:15;height:15" coordorigin="13953,14669" coordsize="15,15">
              <v:shape style="position:absolute;left:13953;top:14669;width:15;height:15" coordorigin="13953,14669" coordsize="15,15" path="m13953,14676l13968,14676e" filled="f" stroked="t" strokeweight=".85012pt" strokecolor="#8DD0E5">
                <v:path arrowok="t"/>
              </v:shape>
            </v:group>
            <v:group style="position:absolute;left:13983;top:14669;width:15;height:15" coordorigin="13983,14669" coordsize="15,15">
              <v:shape style="position:absolute;left:13983;top:14669;width:15;height:15" coordorigin="13983,14669" coordsize="15,15" path="m13983,14676l13998,14676e" filled="f" stroked="t" strokeweight=".85012pt" strokecolor="#8DD0E5">
                <v:path arrowok="t"/>
              </v:shape>
            </v:group>
            <v:group style="position:absolute;left:14013;top:14669;width:30;height:15" coordorigin="14013,14669" coordsize="30,15">
              <v:shape style="position:absolute;left:14013;top:14669;width:30;height:15" coordorigin="14013,14669" coordsize="30,15" path="m14013,14676l14043,14676e" filled="f" stroked="t" strokeweight=".85012pt" strokecolor="#8DD0E5">
                <v:path arrowok="t"/>
              </v:shape>
            </v:group>
            <v:group style="position:absolute;left:14073;top:14669;width:15;height:15" coordorigin="14073,14669" coordsize="15,15">
              <v:shape style="position:absolute;left:14073;top:14669;width:15;height:15" coordorigin="14073,14669" coordsize="15,15" path="m14073,14676l14088,14676e" filled="f" stroked="t" strokeweight=".85012pt" strokecolor="#8DD0E5">
                <v:path arrowok="t"/>
              </v:shape>
            </v:group>
            <v:group style="position:absolute;left:13878;top:14729;width:15;height:15" coordorigin="13878,14729" coordsize="15,15">
              <v:shape style="position:absolute;left:13878;top:14729;width:15;height:15" coordorigin="13878,14729" coordsize="15,15" path="m13878,14736l13893,14736e" filled="f" stroked="t" strokeweight=".85012pt" strokecolor="#8DD0E5">
                <v:path arrowok="t"/>
              </v:shape>
            </v:group>
            <v:group style="position:absolute;left:13908;top:14729;width:15;height:15" coordorigin="13908,14729" coordsize="15,15">
              <v:shape style="position:absolute;left:13908;top:14729;width:15;height:15" coordorigin="13908,14729" coordsize="15,15" path="m13908,14736l13923,14736e" filled="f" stroked="t" strokeweight=".85012pt" strokecolor="#8DD0E5">
                <v:path arrowok="t"/>
              </v:shape>
            </v:group>
            <v:group style="position:absolute;left:13938;top:14729;width:45;height:15" coordorigin="13938,14729" coordsize="45,15">
              <v:shape style="position:absolute;left:13938;top:14729;width:45;height:15" coordorigin="13938,14729" coordsize="45,15" path="m13938,14736l13983,14736e" filled="f" stroked="t" strokeweight=".85012pt" strokecolor="#8DD0E5">
                <v:path arrowok="t"/>
              </v:shape>
            </v:group>
            <v:group style="position:absolute;left:13998;top:14729;width:15;height:15" coordorigin="13998,14729" coordsize="15,15">
              <v:shape style="position:absolute;left:13998;top:14729;width:15;height:15" coordorigin="13998,14729" coordsize="15,15" path="m13998,14736l14013,14736e" filled="f" stroked="t" strokeweight=".85012pt" strokecolor="#8DD0E5">
                <v:path arrowok="t"/>
              </v:shape>
            </v:group>
            <v:group style="position:absolute;left:14028;top:14729;width:45;height:15" coordorigin="14028,14729" coordsize="45,15">
              <v:shape style="position:absolute;left:14028;top:14729;width:45;height:15" coordorigin="14028,14729" coordsize="45,15" path="m14028,14736l14073,14736e" filled="f" stroked="t" strokeweight=".85012pt" strokecolor="#8DD0E5">
                <v:path arrowok="t"/>
              </v:shape>
            </v:group>
            <v:group style="position:absolute;left:14088;top:14729;width:15;height:15" coordorigin="14088,14729" coordsize="15,15">
              <v:shape style="position:absolute;left:14088;top:14729;width:15;height:15" coordorigin="14088,14729" coordsize="15,15" path="m14088,14736l14103,14736e" filled="f" stroked="t" strokeweight=".85012pt" strokecolor="#8DD0E5">
                <v:path arrowok="t"/>
              </v:shape>
            </v:group>
            <v:group style="position:absolute;left:13938;top:14759;width:15;height:15" coordorigin="13938,14759" coordsize="15,15">
              <v:shape style="position:absolute;left:13938;top:14759;width:15;height:15" coordorigin="13938,14759" coordsize="15,15" path="m13938,14766l13953,14766e" filled="f" stroked="t" strokeweight=".85011pt" strokecolor="#8DD0E5">
                <v:path arrowok="t"/>
              </v:shape>
            </v:group>
            <v:group style="position:absolute;left:14058;top:14773;width:15;height:32" coordorigin="14058,14773" coordsize="15,32">
              <v:shape style="position:absolute;left:14058;top:14773;width:15;height:32" coordorigin="14058,14773" coordsize="15,32" path="m14058,14805l14073,14805,14073,14773,14058,14773,14058,14805xe" filled="t" fillcolor="#8DD0E5" stroked="f">
                <v:path arrowok="t"/>
                <v:fill/>
              </v:shape>
            </v:group>
            <v:group style="position:absolute;left:13998;top:14803;width:30;height:32" coordorigin="13998,14803" coordsize="30,32">
              <v:shape style="position:absolute;left:13998;top:14803;width:30;height:32" coordorigin="13998,14803" coordsize="30,32" path="m13998,14835l14028,14835,14028,14803,13998,14803,13998,14835xe" filled="t" fillcolor="#8DD0E5" stroked="f">
                <v:path arrowok="t"/>
                <v:fill/>
              </v:shape>
            </v:group>
            <v:group style="position:absolute;left:14058;top:14803;width:15;height:32" coordorigin="14058,14803" coordsize="15,32">
              <v:shape style="position:absolute;left:14058;top:14803;width:15;height:32" coordorigin="14058,14803" coordsize="15,32" path="m14058,14835l14073,14835,14073,14803,14058,14803,14058,14835xe" filled="t" fillcolor="#8DD0E5" stroked="f">
                <v:path arrowok="t"/>
                <v:fill/>
              </v:shape>
            </v:group>
            <v:group style="position:absolute;left:14103;top:14803;width:30;height:32" coordorigin="14103,14803" coordsize="30,32">
              <v:shape style="position:absolute;left:14103;top:14803;width:30;height:32" coordorigin="14103,14803" coordsize="30,32" path="m14103,14835l14133,14835,14133,14803,14103,14803,14103,14835xe" filled="t" fillcolor="#8DD0E5" stroked="f">
                <v:path arrowok="t"/>
                <v:fill/>
              </v:shape>
            </v:group>
            <v:group style="position:absolute;left:13863;top:14819;width:15;height:15" coordorigin="13863,14819" coordsize="15,15">
              <v:shape style="position:absolute;left:13863;top:14819;width:15;height:15" coordorigin="13863,14819" coordsize="15,15" path="m13863,14826l13878,14826e" filled="f" stroked="t" strokeweight=".85012pt" strokecolor="#8DD0E5">
                <v:path arrowok="t"/>
              </v:shape>
            </v:group>
            <v:group style="position:absolute;left:13893;top:14819;width:15;height:15" coordorigin="13893,14819" coordsize="15,15">
              <v:shape style="position:absolute;left:13893;top:14819;width:15;height:15" coordorigin="13893,14819" coordsize="15,15" path="m13893,14826l13908,14826e" filled="f" stroked="t" strokeweight=".85012pt" strokecolor="#8DD0E5">
                <v:path arrowok="t"/>
              </v:shape>
            </v:group>
            <v:group style="position:absolute;left:13953;top:14834;width:30;height:2" coordorigin="13953,14834" coordsize="30,2">
              <v:shape style="position:absolute;left:13953;top:14834;width:30;height:2" coordorigin="13953,14834" coordsize="30,0" path="m13953,14834l13983,14834e" filled="f" stroked="t" strokeweight="1.60023pt" strokecolor="#8DD0E5">
                <v:path arrowok="t"/>
              </v:shape>
            </v:group>
            <v:group style="position:absolute;left:14013;top:14833;width:30;height:32" coordorigin="14013,14833" coordsize="30,32">
              <v:shape style="position:absolute;left:14013;top:14833;width:30;height:32" coordorigin="14013,14833" coordsize="30,32" path="m14013,14865l14043,14865,14043,14833,14013,14833,14013,14865xe" filled="t" fillcolor="#8DD0E5" stroked="f">
                <v:path arrowok="t"/>
                <v:fill/>
              </v:shape>
            </v:group>
            <v:group style="position:absolute;left:14058;top:14833;width:15;height:32" coordorigin="14058,14833" coordsize="15,32">
              <v:shape style="position:absolute;left:14058;top:14833;width:15;height:32" coordorigin="14058,14833" coordsize="15,32" path="m14058,14865l14073,14865,14073,14833,14058,14833,14058,14865xe" filled="t" fillcolor="#8DD0E5" stroked="f">
                <v:path arrowok="t"/>
                <v:fill/>
              </v:shape>
            </v:group>
            <v:group style="position:absolute;left:14088;top:14833;width:30;height:32" coordorigin="14088,14833" coordsize="30,32">
              <v:shape style="position:absolute;left:14088;top:14833;width:30;height:32" coordorigin="14088,14833" coordsize="30,32" path="m14088,14865l14118,14865,14118,14833,14088,14833,14088,14865xe" filled="t" fillcolor="#8DD0E5" stroked="f">
                <v:path arrowok="t"/>
                <v:fill/>
              </v:shape>
            </v:group>
            <v:group style="position:absolute;left:14133;top:14849;width:22;height:2" coordorigin="14133,14849" coordsize="22,2">
              <v:shape style="position:absolute;left:14133;top:14849;width:22;height:2" coordorigin="14133,14849" coordsize="22,0" path="m14133,14849l14155,14849e" filled="f" stroked="t" strokeweight="1.60023pt" strokecolor="#8DD0E5">
                <v:path arrowok="t"/>
              </v:shape>
            </v:group>
            <v:group style="position:absolute;left:13983;top:14848;width:30;height:32" coordorigin="13983,14848" coordsize="30,32">
              <v:shape style="position:absolute;left:13983;top:14848;width:30;height:32" coordorigin="13983,14848" coordsize="30,32" path="m13983,14880l14013,14880,14013,14848,13983,14848,13983,14880xe" filled="t" fillcolor="#8DD0E5" stroked="f">
                <v:path arrowok="t"/>
                <v:fill/>
              </v:shape>
            </v:group>
            <v:group style="position:absolute;left:14013;top:14863;width:30;height:29" coordorigin="14013,14863" coordsize="30,29">
              <v:shape style="position:absolute;left:14013;top:14863;width:30;height:29" coordorigin="14013,14863" coordsize="30,29" path="m14013,14892l14043,14892,14043,14863,14013,14863,14013,14892xe" filled="t" fillcolor="#8DD0E5" stroked="f">
                <v:path arrowok="t"/>
                <v:fill/>
              </v:shape>
            </v:group>
            <v:group style="position:absolute;left:14043;top:14863;width:30;height:29" coordorigin="14043,14863" coordsize="30,29">
              <v:shape style="position:absolute;left:14043;top:14863;width:30;height:29" coordorigin="14043,14863" coordsize="30,29" path="m14043,14892l14073,14892,14073,14863,14043,14863,14043,14892xe" filled="t" fillcolor="#8DD0E5" stroked="f">
                <v:path arrowok="t"/>
                <v:fill/>
              </v:shape>
            </v:group>
            <v:group style="position:absolute;left:14073;top:14863;width:30;height:29" coordorigin="14073,14863" coordsize="30,29">
              <v:shape style="position:absolute;left:14073;top:14863;width:30;height:29" coordorigin="14073,14863" coordsize="30,29" path="m14073,14892l14103,14892,14103,14863,14073,14863,14073,14892xe" filled="t" fillcolor="#8DD0E5" stroked="f">
                <v:path arrowok="t"/>
                <v:fill/>
              </v:shape>
            </v:group>
            <v:group style="position:absolute;left:14103;top:14863;width:30;height:29" coordorigin="14103,14863" coordsize="30,29">
              <v:shape style="position:absolute;left:14103;top:14863;width:30;height:29" coordorigin="14103,14863" coordsize="30,29" path="m14103,14892l14133,14892,14133,14863,14103,14863,14103,14892xe" filled="t" fillcolor="#8DD0E5" stroked="f">
                <v:path arrowok="t"/>
                <v:fill/>
              </v:shape>
            </v:group>
            <v:group style="position:absolute;left:13953;top:14879;width:15;height:15" coordorigin="13953,14879" coordsize="15,15">
              <v:shape style="position:absolute;left:13953;top:14879;width:15;height:15" coordorigin="13953,14879" coordsize="15,15" path="m13953,14886l13968,14886e" filled="f" stroked="t" strokeweight=".85011pt" strokecolor="#8DD0E5">
                <v:path arrowok="t"/>
              </v:shape>
            </v:group>
            <v:group style="position:absolute;left:13983;top:14878;width:15;height:17" coordorigin="13983,14878" coordsize="15,17">
              <v:shape style="position:absolute;left:13983;top:14878;width:15;height:17" coordorigin="13983,14878" coordsize="15,17" path="m13983,14895l13998,14895,13998,14878,13983,14878,13983,14895xe" filled="t" fillcolor="#8DD0E5" stroked="f">
                <v:path arrowok="t"/>
                <v:fill/>
              </v:shape>
            </v:group>
            <v:group style="position:absolute;left:14133;top:14879;width:15;height:15" coordorigin="14133,14879" coordsize="15,15">
              <v:shape style="position:absolute;left:14133;top:14879;width:15;height:15" coordorigin="14133,14879" coordsize="15,15" path="m14133,14886l14148,14886e" filled="f" stroked="t" strokeweight=".85011pt" strokecolor="#8DD0E5">
                <v:path arrowok="t"/>
              </v:shape>
            </v:group>
            <v:group style="position:absolute;left:13651;top:14658;width:504;height:238" coordorigin="13651,14658" coordsize="504,238">
              <v:shape style="position:absolute;left:13651;top:14658;width:504;height:238" coordorigin="13651,14658" coordsize="504,238" path="m13651,14896l13651,14658,14155,14658,14155,14896,13651,14896e" filled="f" stroked="t" strokeweight=".35999pt" strokecolor="#8DD0E5">
                <v:path arrowok="t"/>
              </v:shape>
            </v:group>
            <v:group style="position:absolute;left:13651;top:15040;width:504;height:238" coordorigin="13651,15040" coordsize="504,238">
              <v:shape style="position:absolute;left:13651;top:15040;width:504;height:238" coordorigin="13651,15040" coordsize="504,238" path="m13651,15162l13651,15040,14155,15040,14155,15277,13651,15277,13651,15162e" filled="f" stroked="t" strokeweight="3.95989pt" strokecolor="#AAAAAA">
                <v:path arrowok="t"/>
              </v:shape>
            </v:group>
            <v:group style="position:absolute;left:13651;top:15040;width:2;height:238" coordorigin="13651,15040" coordsize="2,238">
              <v:shape style="position:absolute;left:13651;top:15040;width:2;height:238" coordorigin="13651,15040" coordsize="0,238" path="m13651,15040l13651,15277e" filled="f" stroked="t" strokeweight=".35999pt" strokecolor="#000000">
                <v:path arrowok="t"/>
              </v:shape>
            </v:group>
            <v:group style="position:absolute;left:13672;top:15040;width:439;height:2" coordorigin="13672,15040" coordsize="439,2">
              <v:shape style="position:absolute;left:13672;top:15040;width:439;height:2" coordorigin="13672,15040" coordsize="439,0" path="m13672,15040l14112,15040e" filled="f" stroked="t" strokeweight=".35999pt" strokecolor="#000000">
                <v:path arrowok="t"/>
              </v:shape>
            </v:group>
            <v:group style="position:absolute;left:14133;top:15040;width:22;height:22" coordorigin="14133,15040" coordsize="22,22">
              <v:shape style="position:absolute;left:14133;top:15040;width:22;height:22" coordorigin="14133,15040" coordsize="22,22" path="m14133,15040l14155,15040,14155,15061e" filled="f" stroked="t" strokeweight=".35999pt" strokecolor="#000000">
                <v:path arrowok="t"/>
              </v:shape>
            </v:group>
            <v:group style="position:absolute;left:14155;top:15083;width:2;height:180" coordorigin="14155,15083" coordsize="2,180">
              <v:shape style="position:absolute;left:14155;top:15083;width:2;height:180" coordorigin="14155,15083" coordsize="0,180" path="m14155,15083l14155,15263e" filled="f" stroked="t" strokeweight=".35999pt" strokecolor="#000000">
                <v:path arrowok="t"/>
              </v:shape>
            </v:group>
            <v:group style="position:absolute;left:13651;top:15277;width:504;height:2" coordorigin="13651,15277" coordsize="504,2">
              <v:shape style="position:absolute;left:13651;top:15277;width:504;height:2" coordorigin="13651,15277" coordsize="504,0" path="m13651,15277l14155,15277e" filled="f" stroked="t" strokeweight=".35999pt" strokecolor="#000000">
                <v:path arrowok="t"/>
              </v:shape>
            </v:group>
            <v:group style="position:absolute;left:23399;top:14457;width:562;height:562" coordorigin="23399,14457" coordsize="562,562">
              <v:shape style="position:absolute;left:23399;top:14457;width:562;height:562" coordorigin="23399,14457" coordsize="562,562" path="m23745,14766l23651,15018,23716,15018,23781,15004,23875,14946,23918,14896,23939,14845,23947,14831,23956,14788,23803,14788,23745,14766e" filled="t" fillcolor="#000000" stroked="f">
                <v:path arrowok="t"/>
                <v:fill/>
              </v:shape>
              <v:shape style="position:absolute;left:23399;top:14457;width:562;height:562" coordorigin="23399,14457" coordsize="562,562" path="m23680,14457l23579,14478,23486,14536,23450,14586,23421,14644,23421,14651,23399,14716,23414,14824,23435,14881,23471,14932,23529,14975,23623,14723,23565,14701,23759,14521,23860,14521,23824,14493,23781,14471,23680,14457e" filled="t" fillcolor="#000000" stroked="f">
                <v:path arrowok="t"/>
                <v:fill/>
              </v:shape>
              <v:shape style="position:absolute;left:23399;top:14457;width:562;height:562" coordorigin="23399,14457" coordsize="562,562" path="m23860,14521l23759,14521,23803,14788,23956,14788,23961,14766,23961,14709,23954,14651,23925,14601,23896,14557,23860,14521e" filled="t" fillcolor="#000000" stroked="f">
                <v:path arrowok="t"/>
                <v:fill/>
              </v:shape>
            </v:group>
            <v:group style="position:absolute;left:20879;top:15328;width:1418;height:108" coordorigin="20879,15328" coordsize="1418,108">
              <v:shape style="position:absolute;left:20879;top:15328;width:1418;height:108" coordorigin="20879,15328" coordsize="1418,108" path="m20879,15436l20879,15328,22298,15328,22298,15436,20879,15436e" filled="t" fillcolor="#000000" stroked="f">
                <v:path arrowok="t"/>
                <v:fill/>
              </v:shape>
            </v:group>
            <v:group style="position:absolute;left:22298;top:15328;width:1418;height:108" coordorigin="22298,15328" coordsize="1418,108">
              <v:shape style="position:absolute;left:22298;top:15328;width:1418;height:108" coordorigin="22298,15328" coordsize="1418,108" path="m22298,15436l22298,15328,23716,15328,23716,15436,22298,15436e" filled="f" stroked="t" strokeweight=".35999pt" strokecolor="#000000">
                <v:path arrowok="t"/>
              </v:shape>
            </v:group>
            <v:group style="position:absolute;left:5385;top:13909;width:180;height:173" coordorigin="5385,13909" coordsize="180,173">
              <v:shape style="position:absolute;left:5385;top:13909;width:180;height:173" coordorigin="5385,13909" coordsize="180,173" path="m5565,14082l5565,13909,5385,13909,5385,14082,5565,14082e" filled="t" fillcolor="#FF0000" stroked="f">
                <v:path arrowok="t"/>
                <v:fill/>
              </v:shape>
            </v:group>
            <v:group style="position:absolute;left:5385;top:13909;width:180;height:180" coordorigin="5385,13909" coordsize="180,180">
              <v:shape style="position:absolute;left:5385;top:13909;width:180;height:180" coordorigin="5385,13909" coordsize="180,180" path="m5565,13909l5385,13909,5385,14089,5565,14089,5565,14082,5393,14082,5393,13917,5565,13917,5565,13909e" filled="t" fillcolor="#000000" stroked="f">
                <v:path arrowok="t"/>
                <v:fill/>
              </v:shape>
              <v:shape style="position:absolute;left:5385;top:13909;width:180;height:180" coordorigin="5385,13909" coordsize="180,180" path="m5565,13917l5558,13917,5558,14082,5565,14082,5565,13917e" filled="t" fillcolor="#000000" stroked="f">
                <v:path arrowok="t"/>
                <v:fill/>
              </v:shape>
            </v:group>
            <v:group style="position:absolute;left:10548;top:14284;width:454;height:238" coordorigin="10548,14284" coordsize="454,238">
              <v:shape style="position:absolute;left:10548;top:14284;width:454;height:238" coordorigin="10548,14284" coordsize="454,238" path="m10613,14737l10785,14565e" filled="f" stroked="t" strokeweight="2.87992pt" strokecolor="#FFFF00">
                <v:path arrowok="t"/>
              </v:shape>
            </v:group>
            <v:group style="position:absolute;left:10735;top:14284;width:310;height:238" coordorigin="10735,14284" coordsize="310,238">
              <v:shape style="position:absolute;left:10735;top:14284;width:310;height:238" coordorigin="10735,14284" coordsize="310,238" path="m10735,14802l10973,14565e" filled="f" stroked="t" strokeweight="2.87992pt" strokecolor="#FFFF00">
                <v:path arrowok="t"/>
              </v:shape>
            </v:group>
            <v:group style="position:absolute;left:10994;top:14284;width:50;height:238" coordorigin="10994,14284" coordsize="50,238">
              <v:shape style="position:absolute;left:10994;top:14284;width:50;height:238" coordorigin="10994,14284" coordsize="50,238" path="m10994,14802l11044,14752e" filled="f" stroked="t" strokeweight="2.87992pt" strokecolor="#FFFF00">
                <v:path arrowok="t"/>
              </v:shape>
            </v:group>
            <v:group style="position:absolute;left:10548;top:14421;width:2;height:101" coordorigin="10548,14421" coordsize="2,101">
              <v:shape style="position:absolute;left:10548;top:14421;width:2;height:101" coordorigin="10548,14421" coordsize="0,101" path="m10548,14521l10548,14421e" filled="f" stroked="t" strokeweight="1.079970pt" strokecolor="#000000">
                <v:path arrowok="t"/>
              </v:shape>
            </v:group>
            <v:group style="position:absolute;left:10548;top:14284;width:58;height:36" coordorigin="10548,14284" coordsize="58,36">
              <v:shape style="position:absolute;left:10548;top:14284;width:58;height:36" coordorigin="10548,14284" coordsize="58,36" path="m10548,14320l10548,14284,10605,14284e" filled="f" stroked="t" strokeweight="1.079970pt" strokecolor="#000000">
                <v:path arrowok="t"/>
              </v:shape>
            </v:group>
            <v:group style="position:absolute;left:10706;top:14284;width:101;height:2" coordorigin="10706,14284" coordsize="101,2">
              <v:shape style="position:absolute;left:10706;top:14284;width:101;height:2" coordorigin="10706,14284" coordsize="101,0" path="m10706,14284l10807,14284e" filled="f" stroked="t" strokeweight="1.079970pt" strokecolor="#000000">
                <v:path arrowok="t"/>
              </v:shape>
            </v:group>
            <v:group style="position:absolute;left:10908;top:14284;width:101;height:2" coordorigin="10908,14284" coordsize="101,2">
              <v:shape style="position:absolute;left:10908;top:14284;width:101;height:2" coordorigin="10908,14284" coordsize="101,0" path="m10908,14284l11009,14284e" filled="f" stroked="t" strokeweight="1.079970pt" strokecolor="#000000">
                <v:path arrowok="t"/>
              </v:shape>
            </v:group>
            <v:group style="position:absolute;left:11044;top:14341;width:2;height:101" coordorigin="11044,14341" coordsize="2,101">
              <v:shape style="position:absolute;left:11044;top:14341;width:2;height:101" coordorigin="11044,14341" coordsize="0,101" path="m11044,14341l11044,14442e" filled="f" stroked="t" strokeweight="1.079970pt" strokecolor="#000000">
                <v:path arrowok="t"/>
              </v:shape>
            </v:group>
            <v:group style="position:absolute;left:10929;top:14521;width:101;height:2" coordorigin="10929,14521" coordsize="101,2">
              <v:shape style="position:absolute;left:10929;top:14521;width:101;height:2" coordorigin="10929,14521" coordsize="101,0" path="m11030,14521l10929,14521e" filled="f" stroked="t" strokeweight="1.079970pt" strokecolor="#000000">
                <v:path arrowok="t"/>
              </v:shape>
            </v:group>
            <v:group style="position:absolute;left:10728;top:14521;width:101;height:2" coordorigin="10728,14521" coordsize="101,2">
              <v:shape style="position:absolute;left:10728;top:14521;width:101;height:2" coordorigin="10728,14521" coordsize="101,0" path="m10829,14521l10728,14521e" filled="f" stroked="t" strokeweight="1.079970pt" strokecolor="#000000">
                <v:path arrowok="t"/>
              </v:shape>
            </v:group>
            <v:group style="position:absolute;left:10548;top:14521;width:79;height:2" coordorigin="10548,14521" coordsize="79,2">
              <v:shape style="position:absolute;left:10548;top:14521;width:79;height:2" coordorigin="10548,14521" coordsize="79,0" path="m10627,14521l10548,14521e" filled="f" stroked="t" strokeweight="1.079970pt" strokecolor="#000000">
                <v:path arrowok="t"/>
              </v:shape>
            </v:group>
            <v:group style="position:absolute;left:10548;top:14665;width:497;height:238" coordorigin="10548,14665" coordsize="497,238">
              <v:shape style="position:absolute;left:10548;top:14665;width:497;height:238" coordorigin="10548,14665" coordsize="497,238" path="m10548,14903l10548,14665,11044,14665,11044,14903,10548,14903e" filled="f" stroked="t" strokeweight="2.51993pt" strokecolor="#FF6E00">
                <v:path arrowok="t"/>
              </v:shape>
            </v:group>
            <v:group style="position:absolute;left:10548;top:15047;width:497;height:238" coordorigin="10548,15047" coordsize="497,238">
              <v:shape style="position:absolute;left:10548;top:15047;width:497;height:238" coordorigin="10548,15047" coordsize="497,238" path="m10548,15285l10548,15047,11044,15047,11044,15285,10548,15285e" filled="f" stroked="t" strokeweight=".35999pt" strokecolor="#FFB200">
                <v:path arrowok="t"/>
              </v:shape>
            </v:group>
            <v:group style="position:absolute;left:10548;top:14003;width:497;height:2" coordorigin="10548,14003" coordsize="497,2">
              <v:shape style="position:absolute;left:10548;top:14003;width:497;height:2" coordorigin="10548,14003" coordsize="497,0" path="m10548,14003l11044,14003e" filled="f" stroked="t" strokeweight="1.079970pt" strokecolor="#818181">
                <v:path arrowok="t"/>
              </v:shape>
            </v:group>
            <v:group style="position:absolute;left:16315;top:14053;width:259;height:245" coordorigin="16315,14053" coordsize="259,245">
              <v:shape style="position:absolute;left:16315;top:14053;width:259;height:245" coordorigin="16315,14053" coordsize="259,245" path="m16380,14508l16454,14377e" filled="f" stroked="t" strokeweight="2.159940pt" strokecolor="#FF7F00">
                <v:path arrowok="t"/>
              </v:shape>
            </v:group>
            <v:group style="position:absolute;left:16365;top:14053;width:324;height:245" coordorigin="16365,14053" coordsize="324,245">
              <v:shape style="position:absolute;left:16365;top:14053;width:324;height:245" coordorigin="16365,14053" coordsize="324,245" path="m16365,14622l16505,14377e" filled="f" stroked="t" strokeweight="2.159940pt" strokecolor="#FF7F00">
                <v:path arrowok="t"/>
              </v:shape>
            </v:group>
            <v:group style="position:absolute;left:16480;top:14053;width:324;height:245" coordorigin="16480,14053" coordsize="324,245">
              <v:shape style="position:absolute;left:16480;top:14053;width:324;height:245" coordorigin="16480,14053" coordsize="324,245" path="m16480,14622l16620,14377e" filled="f" stroked="t" strokeweight="2.159940pt" strokecolor="#FF7F00">
                <v:path arrowok="t"/>
              </v:shape>
            </v:group>
            <v:group style="position:absolute;left:16596;top:14053;width:223;height:245" coordorigin="16596,14053" coordsize="223,245">
              <v:shape style="position:absolute;left:16596;top:14053;width:223;height:245" coordorigin="16596,14053" coordsize="223,245" path="m16596,14622l16735,14377e" filled="f" stroked="t" strokeweight="2.159940pt" strokecolor="#FF7F00">
                <v:path arrowok="t"/>
              </v:shape>
            </v:group>
            <v:group style="position:absolute;left:16711;top:14053;width:108;height:245" coordorigin="16711,14053" coordsize="108,245">
              <v:shape style="position:absolute;left:16711;top:14053;width:108;height:245" coordorigin="16711,14053" coordsize="108,245" path="m16711,14622l16819,14433e" filled="f" stroked="t" strokeweight="2.159940pt" strokecolor="#FF7F00">
                <v:path arrowok="t"/>
              </v:shape>
            </v:group>
            <v:group style="position:absolute;left:16315;top:14053;width:504;height:245" coordorigin="16315,14053" coordsize="504,245">
              <v:shape style="position:absolute;left:16315;top:14053;width:504;height:245" coordorigin="16315,14053" coordsize="504,245" path="m16315,14176l16315,14053,16819,14053,16819,14298,16315,14298,16315,14176e" filled="f" stroked="t" strokeweight="1.079970pt" strokecolor="#FF6E00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3.574219pt;margin-top:573.026733pt;width:113.550155pt;height:15.820772pt;mso-position-horizontal-relative:page;mso-position-vertical-relative:page;z-index:-1587" type="#_x0000_t202" filled="f" stroked="f">
            <v:textbox inset="0,0,0,0">
              <w:txbxContent>
                <w:p>
                  <w:pPr>
                    <w:spacing w:before="0" w:after="0" w:line="298" w:lineRule="exact"/>
                    <w:ind w:left="20" w:right="-61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3"/>
                    </w:rPr>
                    <w:t>C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2"/>
                    </w:rPr>
                    <w:t>O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2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2"/>
                    </w:rPr>
                    <w:t>C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4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3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5"/>
                      <w:w w:val="100"/>
                      <w:b/>
                      <w:bCs/>
                      <w:position w:val="0"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2"/>
                      <w:w w:val="100"/>
                      <w:b/>
                      <w:bCs/>
                      <w:position w:val="0"/>
                    </w:rPr>
                    <w:t>O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44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-3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0"/>
                      <w:b/>
                      <w:bCs/>
                      <w:position w:val="-1"/>
                    </w:rPr>
                    <w:t>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15"/>
                      <w:w w:val="100"/>
                      <w:b/>
                      <w:bCs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333333"/>
                      <w:spacing w:val="0"/>
                      <w:w w:val="103"/>
                      <w:b/>
                      <w:bCs/>
                      <w:position w:val="-1"/>
                    </w:rPr>
                    <w:t>7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2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9</w:t>
      </w:r>
    </w:p>
    <w:p>
      <w:pPr>
        <w:spacing w:before="14" w:after="0" w:line="240" w:lineRule="auto"/>
        <w:ind w:left="114"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K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</w:p>
    <w:p>
      <w:pPr>
        <w:spacing w:before="0" w:after="0" w:line="287" w:lineRule="exact"/>
        <w:ind w:right="-20"/>
        <w:jc w:val="left"/>
        <w:tabs>
          <w:tab w:pos="412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br w:type="column"/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  <w:position w:val="2"/>
        </w:rPr>
        <w:t>1:10,000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  <w:position w:val="2"/>
        </w:rPr>
        <w:tab/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  <w:position w:val="2"/>
        </w:rPr>
      </w:r>
      <w:r>
        <w:rPr>
          <w:rFonts w:ascii="Arial" w:hAnsi="Arial" w:cs="Arial" w:eastAsia="Arial"/>
          <w:sz w:val="22"/>
          <w:szCs w:val="22"/>
          <w:spacing w:val="-4"/>
          <w:w w:val="101"/>
          <w:position w:val="-1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1"/>
        </w:rPr>
        <w:t>m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1000" w:bottom="800" w:left="260" w:right="220"/>
          <w:cols w:num="2" w:equalWidth="0">
            <w:col w:w="4801" w:space="14587"/>
            <w:col w:w="4612"/>
          </w:cols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/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7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t,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ndvi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t).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th).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m,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h,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672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dja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cent</w:t>
      </w:r>
      <w:r>
        <w:rPr>
          <w:rFonts w:ascii="Garamond" w:hAnsi="Garamond" w:cs="Garamond" w:eastAsia="Garamond"/>
          <w:sz w:val="24"/>
          <w:szCs w:val="24"/>
          <w:spacing w:val="-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ope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l;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djoin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djoin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500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ndvi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407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ix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ond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buts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idor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uous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ix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long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7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1878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thumb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une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13,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2013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NumType w:start="72"/>
          <w:pgMar w:header="775" w:footer="609" w:top="1000" w:bottom="800" w:left="1660" w:right="1660"/>
          <w:headerReference w:type="default" r:id="rId26"/>
          <w:footerReference w:type="default" r:id="rId27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60" w:lineRule="auto"/>
        <w:ind w:left="140" w:right="7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40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8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ompon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ongl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bout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ning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667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chaeo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og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ical</w:t>
      </w:r>
      <w:r>
        <w:rPr>
          <w:rFonts w:ascii="Garamond" w:hAnsi="Garamond" w:cs="Garamond" w:eastAsia="Garamond"/>
          <w:sz w:val="24"/>
          <w:szCs w:val="24"/>
          <w:spacing w:val="-9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8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ite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inni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2006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2006).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ion.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1.1,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mod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mmitm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nvi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2012).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hing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olog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59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4.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2</w:t>
      </w:r>
      <w:r>
        <w:rPr>
          <w:rFonts w:ascii="Garamond" w:hAnsi="Garamond" w:cs="Garamond" w:eastAsia="Garamond"/>
          <w:sz w:val="24"/>
          <w:szCs w:val="24"/>
          <w:spacing w:val="6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long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d.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23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59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impo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hough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now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hing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SI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poli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5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5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5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5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5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es</w:t>
      </w:r>
      <w:r>
        <w:rPr>
          <w:rFonts w:ascii="Garamond" w:hAnsi="Garamond" w:cs="Garamond" w:eastAsia="Garamond"/>
          <w:sz w:val="24"/>
          <w:szCs w:val="24"/>
          <w:spacing w:val="3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oodl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domin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3.2.6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En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60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34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3.2.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ounding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lity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ins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290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nvi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domin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1/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ect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24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7.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.1</w:t>
      </w:r>
      <w:r>
        <w:rPr>
          <w:rFonts w:ascii="Garamond" w:hAnsi="Garamond" w:cs="Garamond" w:eastAsia="Garamond"/>
          <w:sz w:val="24"/>
          <w:szCs w:val="24"/>
          <w:spacing w:val="29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ppendix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sectPr>
      <w:pgMar w:header="775" w:footer="609" w:top="1000" w:bottom="800" w:left="1660" w:right="1660"/>
      <w:pgSz w:w="12240" w:h="15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charset w:val="0"/>
    <w:family w:val="roman"/>
    <w:pitch w:val="variable"/>
  </w:font>
  <w:font w:name="Arial">
    <w:charset w:val="0"/>
    <w:family w:val="swiss"/>
    <w:pitch w:val="variable"/>
  </w:font>
  <w:font w:name="Arial Rounded MT Bold">
    <w:charset w:val="0"/>
    <w:family w:val="swiss"/>
    <w:pitch w:val="variable"/>
  </w:font>
  <w:font w:name="FuturaBook">
    <w:charset w:val="0"/>
    <w:family w:val="auto"/>
    <w:pitch w:val="variable"/>
  </w:font>
  <w:font w:name="Garamond"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440002pt;margin-top:741.239502pt;width:435.24pt;height:.1pt;mso-position-horizontal-relative:page;mso-position-vertical-relative:page;z-index:-1596" coordorigin="1769,14825" coordsize="8705,2">
          <v:shape style="position:absolute;left:1769;top:14825;width:8705;height:2" coordorigin="1769,14825" coordsize="8705,0" path="m1769,14825l10474,1482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8.757111pt;margin-top:744.204956pt;width:14.250801pt;height:11.96pt;mso-position-horizontal-relative:page;mso-position-vertical-relative:page;z-index:-1595" type="#_x0000_t202" filled="f" stroked="f">
          <v:textbox inset="0,0,0,0">
            <w:txbxContent>
              <w:p>
                <w:pPr>
                  <w:spacing w:before="0" w:after="0" w:line="235" w:lineRule="exact"/>
                  <w:ind w:left="20" w:right="-5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65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559998pt;margin-top:741.239502pt;width:434.88pt;height:.1pt;mso-position-horizontal-relative:page;mso-position-vertical-relative:page;z-index:-1592" coordorigin="1771,14825" coordsize="8698,2">
          <v:shape style="position:absolute;left:1771;top:14825;width:8698;height:2" coordorigin="1771,14825" coordsize="8698,0" path="m1771,14825l10469,1482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7.877106pt;margin-top:744.204956pt;width:16.250801pt;height:11.96pt;mso-position-horizontal-relative:page;mso-position-vertical-relative:page;z-index:-1591" type="#_x0000_t202" filled="f" stroked="f">
          <v:textbox inset="0,0,0,0">
            <w:txbxContent>
              <w:p>
                <w:pPr>
                  <w:spacing w:before="0" w:after="0" w:line="235" w:lineRule="exact"/>
                  <w:ind w:left="40" w:right="-2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w w:val="99"/>
                    <w:position w:val="1"/>
                  </w:rPr>
                </w:r>
                <w:r>
                  <w:rPr/>
                  <w:fldChar w:fldCharType="begin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67</w:t>
                </w:r>
                <w:r>
                  <w:rPr/>
                  <w:fldChar w:fldCharType="end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559998pt;margin-top:741.239502pt;width:434.88pt;height:.1pt;mso-position-horizontal-relative:page;mso-position-vertical-relative:page;z-index:-1590" coordorigin="1771,14825" coordsize="8698,2">
          <v:shape style="position:absolute;left:1771;top:14825;width:8698;height:2" coordorigin="1771,14825" coordsize="8698,0" path="m1771,14825l10469,1482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7.877106pt;margin-top:744.204956pt;width:16.250801pt;height:11.96pt;mso-position-horizontal-relative:page;mso-position-vertical-relative:page;z-index:-1589" type="#_x0000_t202" filled="f" stroked="f">
          <v:textbox inset="0,0,0,0">
            <w:txbxContent>
              <w:p>
                <w:pPr>
                  <w:spacing w:before="0" w:after="0" w:line="235" w:lineRule="exact"/>
                  <w:ind w:left="40" w:right="-2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w w:val="99"/>
                    <w:position w:val="1"/>
                  </w:rPr>
                </w:r>
                <w:r>
                  <w:rPr/>
                  <w:fldChar w:fldCharType="begin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70</w:t>
                </w:r>
                <w:r>
                  <w:rPr/>
                  <w:fldChar w:fldCharType="end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559998pt;margin-top:741.239502pt;width:434.88pt;height:.1pt;mso-position-horizontal-relative:page;mso-position-vertical-relative:page;z-index:-1586" coordorigin="1771,14825" coordsize="8698,2">
          <v:shape style="position:absolute;left:1771;top:14825;width:8698;height:2" coordorigin="1771,14825" coordsize="8698,0" path="m1771,14825l10469,1482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7.877106pt;margin-top:744.204956pt;width:16.250801pt;height:11.96pt;mso-position-horizontal-relative:page;mso-position-vertical-relative:page;z-index:-1585" type="#_x0000_t202" filled="f" stroked="f">
          <v:textbox inset="0,0,0,0">
            <w:txbxContent>
              <w:p>
                <w:pPr>
                  <w:spacing w:before="0" w:after="0" w:line="235" w:lineRule="exact"/>
                  <w:ind w:left="40" w:right="-2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w w:val="99"/>
                    <w:position w:val="1"/>
                  </w:rPr>
                </w:r>
                <w:r>
                  <w:rPr/>
                  <w:fldChar w:fldCharType="begin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72</w:t>
                </w:r>
                <w:r>
                  <w:rPr/>
                  <w:fldChar w:fldCharType="end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440002pt;margin-top:50.759499pt;width:434.88pt;height:.1pt;mso-position-horizontal-relative:page;mso-position-vertical-relative:page;z-index:-1598" coordorigin="1769,1015" coordsize="8698,2">
          <v:shape style="position:absolute;left:1769;top:1015;width:8698;height:2" coordorigin="1769,1015" coordsize="8698,0" path="m1769,1015l10466,101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73.839996pt;margin-top:37.76329pt;width:264.017727pt;height:11.96pt;mso-position-horizontal-relative:page;mso-position-vertical-relative:page;z-index:-1597" type="#_x0000_t202" filled="f" stroked="f">
          <v:textbox inset="0,0,0,0">
            <w:txbxContent>
              <w:p>
                <w:pPr>
                  <w:spacing w:before="0" w:after="0" w:line="235" w:lineRule="exact"/>
                  <w:ind w:left="20" w:right="-5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E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v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m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ental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0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3"/>
                    <w:w w:val="100"/>
                    <w:position w:val="1"/>
                  </w:rPr>
                  <w:t>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u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dy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5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2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ep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5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–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C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lar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ngt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8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Trans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f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m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9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tat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559998pt;margin-top:50.759499pt;width:434.64pt;height:.1pt;mso-position-horizontal-relative:page;mso-position-vertical-relative:page;z-index:-1594" coordorigin="1771,1015" coordsize="8693,2">
          <v:shape style="position:absolute;left:1771;top:1015;width:8693;height:2" coordorigin="1771,1015" coordsize="8693,0" path="m1771,1015l10464,101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73.720001pt;margin-top:37.76329pt;width:264.017727pt;height:11.96pt;mso-position-horizontal-relative:page;mso-position-vertical-relative:page;z-index:-1593" type="#_x0000_t202" filled="f" stroked="f">
          <v:textbox inset="0,0,0,0">
            <w:txbxContent>
              <w:p>
                <w:pPr>
                  <w:spacing w:before="0" w:after="0" w:line="235" w:lineRule="exact"/>
                  <w:ind w:left="20" w:right="-5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E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v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m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ental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0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3"/>
                    <w:w w:val="100"/>
                    <w:position w:val="1"/>
                  </w:rPr>
                  <w:t>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u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dy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5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2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ep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5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–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C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lar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ngt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8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Trans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f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m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9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tat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559998pt;margin-top:50.759499pt;width:434.64pt;height:.1pt;mso-position-horizontal-relative:page;mso-position-vertical-relative:page;z-index:-1588" coordorigin="1771,1015" coordsize="8693,2">
          <v:shape style="position:absolute;left:1771;top:1015;width:8693;height:2" coordorigin="1771,1015" coordsize="8693,0" path="m1771,1015l10464,101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73.720001pt;margin-top:37.76329pt;width:264.017727pt;height:11.96pt;mso-position-horizontal-relative:page;mso-position-vertical-relative:page;z-index:-1587" type="#_x0000_t202" filled="f" stroked="f">
          <v:textbox inset="0,0,0,0">
            <w:txbxContent>
              <w:p>
                <w:pPr>
                  <w:spacing w:before="0" w:after="0" w:line="235" w:lineRule="exact"/>
                  <w:ind w:left="20" w:right="-5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E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v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m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ental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0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3"/>
                    <w:w w:val="100"/>
                    <w:position w:val="1"/>
                  </w:rPr>
                  <w:t>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u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dy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5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2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ep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5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–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C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lar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ngt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8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Trans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f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m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9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tat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footer" Target="footer4.xml"/><Relationship Id="rId26" Type="http://schemas.openxmlformats.org/officeDocument/2006/relationships/header" Target="header5.xml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7" Type="http://schemas.openxmlformats.org/officeDocument/2006/relationships/header" Target="header1.xml"/><Relationship Id="rId12" Type="http://schemas.openxmlformats.org/officeDocument/2006/relationships/image" Target="media/image2.png"/><Relationship Id="rId17" Type="http://schemas.openxmlformats.org/officeDocument/2006/relationships/footer" Target="footer3.xml"/><Relationship Id="rId25" Type="http://schemas.openxmlformats.org/officeDocument/2006/relationships/image" Target="media/image10.png"/><Relationship Id="rId2" Type="http://schemas.openxmlformats.org/package/2006/relationships/metadata/core-properties" Target="docProps/core.xml"/><Relationship Id="rId16" Type="http://schemas.openxmlformats.org/officeDocument/2006/relationships/header" Target="header3.xml"/><Relationship Id="rId20" Type="http://schemas.openxmlformats.org/officeDocument/2006/relationships/footer" Target="footer5.xml"/><Relationship Id="rId29" Type="http://schemas.openxmlformats.org/officeDocument/2006/relationships/customXml" Target="../customXml/item2.xml"/><Relationship Id="rId1" Type="http://schemas.openxmlformats.org/officeDocument/2006/relationships/extended-properties" Target="docProps/app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24" Type="http://schemas.openxmlformats.org/officeDocument/2006/relationships/image" Target="media/image9.jpg"/><Relationship Id="rId5" Type="http://schemas.openxmlformats.org/officeDocument/2006/relationships/theme" Target="theme/theme1.xml"/><Relationship Id="rId15" Type="http://schemas.openxmlformats.org/officeDocument/2006/relationships/image" Target="media/image5.png"/><Relationship Id="rId23" Type="http://schemas.openxmlformats.org/officeDocument/2006/relationships/image" Target="media/image8.png"/><Relationship Id="rId28" Type="http://schemas.openxmlformats.org/officeDocument/2006/relationships/customXml" Target="../customXml/item1.xml"/><Relationship Id="rId10" Type="http://schemas.openxmlformats.org/officeDocument/2006/relationships/footer" Target="footer2.xml"/><Relationship Id="rId19" Type="http://schemas.openxmlformats.org/officeDocument/2006/relationships/header" Target="header4.xml"/><Relationship Id="rId4" Type="http://schemas.openxmlformats.org/officeDocument/2006/relationships/fontTable" Target="fontTable.xml"/><Relationship Id="rId9" Type="http://schemas.openxmlformats.org/officeDocument/2006/relationships/header" Target="header2.xml"/><Relationship Id="rId14" Type="http://schemas.openxmlformats.org/officeDocument/2006/relationships/image" Target="media/image4.jpg"/><Relationship Id="rId22" Type="http://schemas.openxmlformats.org/officeDocument/2006/relationships/image" Target="media/image7.png"/><Relationship Id="rId27" Type="http://schemas.openxmlformats.org/officeDocument/2006/relationships/footer" Target="footer6.xml"/><Relationship Id="rId30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6CBF9735B607342A8C31AEA3DD3777C" ma:contentTypeVersion="1" ma:contentTypeDescription="Create a new document." ma:contentTypeScope="" ma:versionID="c6c86ecc8ac56bf2ee3088432dd33d8e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55d3c2ff1dfae606d6f8168c3878679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2AAB7C7-2D34-4DA7-92A8-E4FD369D7B27}"/>
</file>

<file path=customXml/itemProps2.xml><?xml version="1.0" encoding="utf-8"?>
<ds:datastoreItem xmlns:ds="http://schemas.openxmlformats.org/officeDocument/2006/customXml" ds:itemID="{51AFB9B3-62FB-4870-BA63-9C230196B30C}"/>
</file>

<file path=customXml/itemProps3.xml><?xml version="1.0" encoding="utf-8"?>
<ds:datastoreItem xmlns:ds="http://schemas.openxmlformats.org/officeDocument/2006/customXml" ds:itemID="{67184694-B3BF-414A-8437-EB876B04A5D5}"/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sysadmin</dc:creator>
  <dcterms:created xsi:type="dcterms:W3CDTF">2014-01-21T10:53:39Z</dcterms:created>
  <dcterms:modified xsi:type="dcterms:W3CDTF">2014-01-21T10:53:39Z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2014-01-20T00:00:00Z</vt:filetime>
  </property>
  <property fmtid="{D5CDD505-2E9C-101B-9397-08002B2CF9AE}" pid="3" name="LastSaved">
    <vt:filetime>2014-01-21T00:00:00Z</vt:filetime>
  </property>
  <property fmtid="{D5CDD505-2E9C-101B-9397-08002B2CF9AE}" pid="4" name="ContentTypeId">
    <vt:lpwstr>0x010100D6CBF9735B607342A8C31AEA3DD3777C</vt:lpwstr>
  </property>
  <property fmtid="{D5CDD505-2E9C-101B-9397-08002B2CF9AE}" pid="5" name="Order">
    <vt:r8>16300</vt:r8>
  </property>
  <property fmtid="{D5CDD505-2E9C-101B-9397-08002B2CF9AE}" pid="6" name="TemplateUrl">
    <vt:lpwstr/>
  </property>
  <property fmtid="{D5CDD505-2E9C-101B-9397-08002B2CF9AE}" pid="7" name="_SourceUrl">
    <vt:lpwstr/>
  </property>
  <property fmtid="{D5CDD505-2E9C-101B-9397-08002B2CF9AE}" pid="8" name="_SharedFileIndex">
    <vt:lpwstr/>
  </property>
  <property fmtid="{D5CDD505-2E9C-101B-9397-08002B2CF9AE}" pid="9" name="xd_Signature">
    <vt:bool>false</vt:bool>
  </property>
  <property fmtid="{D5CDD505-2E9C-101B-9397-08002B2CF9AE}" pid="10" name="xd_ProgID">
    <vt:lpwstr/>
  </property>
</Properties>
</file>