
<file path=[Content_Types].xml><?xml version="1.0" encoding="utf-8"?>
<Types xmlns="http://schemas.openxmlformats.org/package/2006/content-types">
  <Default Extension="png" ContentType="image/png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oter4.xml" ContentType="application/vnd.openxmlformats-officedocument.wordprocessingml.footer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g" ContentType="image/jpg"/>
  <Override PartName="/word/header1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82" w:after="0" w:line="180" w:lineRule="exact"/>
        <w:ind w:left="8665" w:right="13910"/>
        <w:jc w:val="center"/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 style="position:absolute;margin-left:732.985413pt;margin-top:4.620591pt;width:65.650079pt;height:9.816371pt;mso-position-horizontal-relative:page;mso-position-vertical-relative:paragraph;z-index:-6281;rotation:324" type="#_x0000_t136" fillcolor="#000000" stroked="f">
            <o:extrusion v:ext="view" autorotationcenter="t"/>
            <v:textpath style="font-family:&amp;quot;Arial&amp;quot;;font-size:9pt;v-text-kern:t;mso-text-shadow:auto;font-weight:bold" string="HIGHWAY 115"/>
          </v:shape>
        </w:pic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16"/>
          <w:szCs w:val="16"/>
          <w:color w:val="4D4D4D"/>
          <w:spacing w:val="-5"/>
          <w:w w:val="100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4D4D4D"/>
          <w:spacing w:val="6"/>
          <w:w w:val="100"/>
          <w:b/>
          <w:bCs/>
        </w:rPr>
        <w:t>G</w:t>
      </w:r>
      <w:r>
        <w:rPr>
          <w:rFonts w:ascii="Arial" w:hAnsi="Arial" w:cs="Arial" w:eastAsia="Arial"/>
          <w:sz w:val="16"/>
          <w:szCs w:val="16"/>
          <w:color w:val="4D4D4D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16"/>
          <w:szCs w:val="16"/>
          <w:color w:val="4D4D4D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6"/>
          <w:szCs w:val="16"/>
          <w:color w:val="4D4D4D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16"/>
          <w:szCs w:val="16"/>
          <w:color w:val="4D4D4D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5"/>
          <w:w w:val="99"/>
          <w:b/>
          <w:bCs/>
          <w:position w:val="-1"/>
        </w:rPr>
        <w:t>2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99"/>
          <w:b/>
          <w:bCs/>
          <w:position w:val="-1"/>
        </w:rPr>
        <w:t>0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9" w:after="0" w:line="261" w:lineRule="exact"/>
        <w:ind w:left="827"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6.407196pt;margin-top:50.814457pt;width:9.919780pt;height:56.313869pt;mso-position-horizontal-relative:page;mso-position-vertical-relative:paragraph;z-index:-6289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82" w:lineRule="exact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1"/>
                      <w:w w:val="100"/>
                      <w:b/>
                      <w:bCs/>
                    </w:rPr>
                    <w:t>B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2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1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4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5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ty</w:t>
      </w:r>
      <w:r>
        <w:rPr>
          <w:rFonts w:ascii="Arial" w:hAnsi="Arial" w:cs="Arial" w:eastAsia="Arial"/>
          <w:sz w:val="23"/>
          <w:szCs w:val="23"/>
          <w:spacing w:val="1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3"/>
          <w:szCs w:val="23"/>
          <w:spacing w:val="1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2"/>
          <w:w w:val="103"/>
          <w:b/>
          <w:bCs/>
          <w:position w:val="-1"/>
        </w:rPr>
        <w:t>O</w:t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  <w:position w:val="-1"/>
        </w:rPr>
        <w:t>s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  <w:position w:val="-1"/>
        </w:rPr>
        <w:t>h</w:t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  <w:position w:val="0"/>
        </w:rPr>
        <w:t>a</w:t>
      </w:r>
      <w:r>
        <w:rPr>
          <w:rFonts w:ascii="Arial" w:hAnsi="Arial" w:cs="Arial" w:eastAsia="Arial"/>
          <w:sz w:val="23"/>
          <w:szCs w:val="23"/>
          <w:spacing w:val="2"/>
          <w:w w:val="103"/>
          <w:b/>
          <w:bCs/>
          <w:position w:val="0"/>
        </w:rPr>
        <w:t>w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0"/>
        </w:rPr>
        <w:t>a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700" w:bottom="0" w:left="260" w:right="2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839" w:right="-58"/>
        <w:jc w:val="center"/>
        <w:rPr>
          <w:rFonts w:ascii="Arial" w:hAnsi="Arial" w:cs="Arial" w:eastAsia="Arial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.480425pt;margin-top:-17.039562pt;width:10.552012pt;height:53.886964pt;mso-position-horizontal-relative:page;mso-position-vertical-relative:paragraph;z-index:-6300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94" w:lineRule="exact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7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4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100"/>
                      <w:b/>
                      <w:bCs/>
                      <w:position w:val="0"/>
                    </w:rPr>
                    <w:t>M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C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0"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2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ST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6.944061pt;margin-top:-30.912836pt;width:10.898549pt;height:72.255638pt;mso-position-horizontal-relative:page;mso-position-vertical-relative:paragraph;z-index:-6296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00" w:lineRule="exact"/>
                    <w:ind w:left="20" w:right="-47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V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EW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7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ST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-1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L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30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4"/>
          <w:w w:val="103"/>
          <w:b/>
          <w:bCs/>
        </w:rPr>
        <w:t>J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90" w:after="0" w:line="240" w:lineRule="auto"/>
        <w:ind w:left="740" w:right="27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W</w:t>
      </w:r>
      <w:r>
        <w:rPr>
          <w:rFonts w:ascii="Arial" w:hAnsi="Arial" w:cs="Arial" w:eastAsia="Arial"/>
          <w:sz w:val="16"/>
          <w:szCs w:val="16"/>
          <w:color w:val="4D4D4D"/>
          <w:spacing w:val="-2"/>
          <w:w w:val="100"/>
          <w:b/>
          <w:bCs/>
        </w:rPr>
        <w:t>I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</w:rPr>
        <w:t>NCH</w:t>
      </w:r>
      <w:r>
        <w:rPr>
          <w:rFonts w:ascii="Arial" w:hAnsi="Arial" w:cs="Arial" w:eastAsia="Arial"/>
          <w:sz w:val="16"/>
          <w:szCs w:val="16"/>
          <w:color w:val="4D4D4D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4D4D4D"/>
          <w:spacing w:val="2"/>
          <w:w w:val="100"/>
          <w:b/>
          <w:bCs/>
        </w:rPr>
        <w:t>S</w:t>
      </w:r>
      <w:r>
        <w:rPr>
          <w:rFonts w:ascii="Arial" w:hAnsi="Arial" w:cs="Arial" w:eastAsia="Arial"/>
          <w:sz w:val="16"/>
          <w:szCs w:val="16"/>
          <w:color w:val="4D4D4D"/>
          <w:spacing w:val="-4"/>
          <w:w w:val="100"/>
          <w:b/>
          <w:bCs/>
        </w:rPr>
        <w:t>T</w:t>
      </w:r>
      <w:r>
        <w:rPr>
          <w:rFonts w:ascii="Arial" w:hAnsi="Arial" w:cs="Arial" w:eastAsia="Arial"/>
          <w:sz w:val="16"/>
          <w:szCs w:val="16"/>
          <w:color w:val="4D4D4D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1"/>
        </w:rPr>
        <w:t>R</w:t>
      </w:r>
      <w:r>
        <w:rPr>
          <w:rFonts w:ascii="Arial" w:hAnsi="Arial" w:cs="Arial" w:eastAsia="Arial"/>
          <w:sz w:val="16"/>
          <w:szCs w:val="16"/>
          <w:color w:val="4D4D4D"/>
          <w:spacing w:val="-18"/>
          <w:w w:val="100"/>
          <w:b/>
          <w:bCs/>
          <w:position w:val="1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1"/>
        </w:rPr>
        <w:t>RD</w:t>
      </w:r>
      <w:r>
        <w:rPr>
          <w:rFonts w:ascii="Arial" w:hAnsi="Arial" w:cs="Arial" w:eastAsia="Arial"/>
          <w:sz w:val="16"/>
          <w:szCs w:val="16"/>
          <w:color w:val="4D4D4D"/>
          <w:spacing w:val="4"/>
          <w:w w:val="100"/>
          <w:b/>
          <w:bCs/>
          <w:position w:val="1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98"/>
          <w:b/>
          <w:bCs/>
          <w:position w:val="1"/>
        </w:rPr>
        <w:t>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98" w:after="0" w:line="240" w:lineRule="auto"/>
        <w:ind w:left="1368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1"/>
        </w:rPr>
        <w:t>R</w:t>
      </w:r>
      <w:r>
        <w:rPr>
          <w:rFonts w:ascii="Arial" w:hAnsi="Arial" w:cs="Arial" w:eastAsia="Arial"/>
          <w:sz w:val="16"/>
          <w:szCs w:val="16"/>
          <w:color w:val="4D4D4D"/>
          <w:spacing w:val="-6"/>
          <w:w w:val="100"/>
          <w:b/>
          <w:bCs/>
          <w:position w:val="1"/>
        </w:rPr>
        <w:t>E</w:t>
      </w:r>
      <w:r>
        <w:rPr>
          <w:rFonts w:ascii="Arial" w:hAnsi="Arial" w:cs="Arial" w:eastAsia="Arial"/>
          <w:sz w:val="16"/>
          <w:szCs w:val="16"/>
          <w:color w:val="4D4D4D"/>
          <w:spacing w:val="5"/>
          <w:w w:val="100"/>
          <w:b/>
          <w:bCs/>
          <w:position w:val="1"/>
        </w:rPr>
        <w:t>G</w:t>
      </w:r>
      <w:r>
        <w:rPr>
          <w:rFonts w:ascii="Arial" w:hAnsi="Arial" w:cs="Arial" w:eastAsia="Arial"/>
          <w:sz w:val="16"/>
          <w:szCs w:val="16"/>
          <w:color w:val="4D4D4D"/>
          <w:spacing w:val="-2"/>
          <w:w w:val="100"/>
          <w:b/>
          <w:bCs/>
          <w:position w:val="1"/>
        </w:rPr>
        <w:t>I</w:t>
      </w:r>
      <w:r>
        <w:rPr>
          <w:rFonts w:ascii="Arial" w:hAnsi="Arial" w:cs="Arial" w:eastAsia="Arial"/>
          <w:sz w:val="16"/>
          <w:szCs w:val="16"/>
          <w:color w:val="4D4D4D"/>
          <w:spacing w:val="-2"/>
          <w:w w:val="100"/>
          <w:b/>
          <w:bCs/>
          <w:position w:val="1"/>
        </w:rPr>
        <w:t>O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0"/>
        </w:rPr>
        <w:t>NA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0"/>
        </w:rPr>
        <w:t>L</w:t>
      </w:r>
      <w:r>
        <w:rPr>
          <w:rFonts w:ascii="Arial" w:hAnsi="Arial" w:cs="Arial" w:eastAsia="Arial"/>
          <w:sz w:val="16"/>
          <w:szCs w:val="16"/>
          <w:color w:val="4D4D4D"/>
          <w:spacing w:val="-11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0"/>
        </w:rPr>
        <w:t>RD</w:t>
      </w:r>
      <w:r>
        <w:rPr>
          <w:rFonts w:ascii="Arial" w:hAnsi="Arial" w:cs="Arial" w:eastAsia="Arial"/>
          <w:sz w:val="16"/>
          <w:szCs w:val="16"/>
          <w:color w:val="4D4D4D"/>
          <w:spacing w:val="-4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0"/>
        </w:rPr>
        <w:t>3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86" w:after="0" w:line="411" w:lineRule="auto"/>
        <w:ind w:left="209" w:right="-60" w:firstLine="43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-5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7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-14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-9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25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27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4"/>
          <w:w w:val="103"/>
          <w:b/>
          <w:bCs/>
        </w:rPr>
        <w:t>J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-5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7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-14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-9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25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26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4"/>
          <w:w w:val="103"/>
          <w:b/>
          <w:bCs/>
        </w:rPr>
        <w:t>J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34" w:after="0" w:line="261" w:lineRule="exact"/>
        <w:ind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-5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7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-14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-9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18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EA</w:t>
      </w:r>
      <w:r>
        <w:rPr>
          <w:rFonts w:ascii="Arial" w:hAnsi="Arial" w:cs="Arial" w:eastAsia="Arial"/>
          <w:sz w:val="23"/>
          <w:szCs w:val="23"/>
          <w:spacing w:val="1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4"/>
          <w:w w:val="103"/>
          <w:b/>
          <w:bCs/>
          <w:position w:val="-1"/>
        </w:rPr>
        <w:t>J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  <w:position w:val="-1"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41" w:after="0" w:line="240" w:lineRule="auto"/>
        <w:ind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br w:type="column"/>
      </w:r>
      <w:r>
        <w:rPr>
          <w:rFonts w:ascii="Arial" w:hAnsi="Arial" w:cs="Arial" w:eastAsia="Arial"/>
          <w:sz w:val="23"/>
          <w:szCs w:val="23"/>
          <w:spacing w:val="-4"/>
          <w:w w:val="100"/>
          <w:b/>
          <w:bCs/>
        </w:rPr>
        <w:t>M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u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4"/>
          <w:w w:val="100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p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l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ty</w:t>
      </w:r>
      <w:r>
        <w:rPr>
          <w:rFonts w:ascii="Arial" w:hAnsi="Arial" w:cs="Arial" w:eastAsia="Arial"/>
          <w:sz w:val="23"/>
          <w:szCs w:val="23"/>
          <w:spacing w:val="45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23"/>
          <w:szCs w:val="23"/>
          <w:spacing w:val="14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-2"/>
          <w:w w:val="103"/>
          <w:b/>
          <w:bCs/>
        </w:rPr>
        <w:t>l</w:t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-2"/>
          <w:w w:val="103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</w:rPr>
        <w:t>g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-2"/>
          <w:w w:val="103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700" w:bottom="0" w:left="260" w:right="220"/>
          <w:cols w:num="3" w:equalWidth="0">
            <w:col w:w="2355" w:space="1042"/>
            <w:col w:w="2752" w:space="4800"/>
            <w:col w:w="13051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700" w:bottom="0" w:left="260" w:right="2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1" w:lineRule="exact"/>
        <w:ind w:right="-20"/>
        <w:jc w:val="right"/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 style="position:absolute;margin-left:108.817802pt;margin-top:-1.231850pt;width:59.652229pt;height:7.927875pt;mso-position-horizontal-relative:page;mso-position-vertical-relative:paragraph;z-index:-6307;rotation:1" type="#_x0000_t136" fillcolor="#4D4D4D" stroked="f">
            <o:extrusion v:ext="view" autorotationcenter="t"/>
            <v:textpath style="font-family:&amp;quot;Arial&amp;quot;;font-size:8pt;v-text-kern:t;mso-text-shadow:auto;font-weight:bold" string="TAUNTON RD E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.389183pt;margin-top:-75.915588pt;width:10.732399pt;height:53.912039pt;mso-position-horizontal-relative:page;mso-position-vertical-relative:paragraph;z-index:-6298" type="#_x0000_t202" filled="f" stroked="f">
            <v:textbox style="layout-flow:vertical;mso-layout-flow-alt:bottom-to-top" inset="0,0,0,0">
              <w:txbxContent>
                <w:p>
                  <w:pPr>
                    <w:spacing w:before="2" w:after="0" w:line="240" w:lineRule="auto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6"/>
                      <w:w w:val="100"/>
                      <w:b/>
                      <w:bCs/>
                      <w:position w:val="1"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4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3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5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8.070999pt;margin-top:-71.466270pt;width:10.003244pt;height:49.84827pt;mso-position-horizontal-relative:page;mso-position-vertical-relative:paragraph;z-index:-6294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84" w:lineRule="exact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5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1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4"/>
                      <w:w w:val="100"/>
                      <w:b/>
                      <w:bCs/>
                    </w:rPr>
                    <w:t>F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2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4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1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662.164906pt;margin-top:-50.789586pt;width:89.30937pt;height:9.744162pt;mso-position-horizontal-relative:page;mso-position-vertical-relative:paragraph;z-index:-6283;rotation:274" type="#_x0000_t136" fillcolor="#000000" stroked="f">
            <o:extrusion v:ext="view" autorotationcenter="t"/>
            <v:textpath style="font-family:&amp;quot;Arial&amp;quot;;font-size:9pt;v-text-kern:t;mso-text-shadow:auto;font-weight:bold" string="HIGHWAY 35 &amp; 115"/>
          </v:shape>
        </w:pict>
      </w:r>
      <w:r>
        <w:rPr>
          <w:rFonts w:ascii="Arial" w:hAnsi="Arial" w:cs="Arial" w:eastAsia="Arial"/>
          <w:sz w:val="16"/>
          <w:szCs w:val="16"/>
          <w:color w:val="4D4D4D"/>
          <w:spacing w:val="-18"/>
          <w:w w:val="100"/>
          <w:b/>
          <w:bCs/>
        </w:rPr>
        <w:t>T</w:t>
      </w:r>
      <w:r>
        <w:rPr>
          <w:rFonts w:ascii="Arial" w:hAnsi="Arial" w:cs="Arial" w:eastAsia="Arial"/>
          <w:sz w:val="16"/>
          <w:szCs w:val="16"/>
          <w:color w:val="4D4D4D"/>
          <w:spacing w:val="7"/>
          <w:w w:val="100"/>
          <w:b/>
          <w:bCs/>
        </w:rPr>
        <w:t>A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</w:rPr>
        <w:t>UN</w:t>
      </w:r>
      <w:r>
        <w:rPr>
          <w:rFonts w:ascii="Arial" w:hAnsi="Arial" w:cs="Arial" w:eastAsia="Arial"/>
          <w:sz w:val="16"/>
          <w:szCs w:val="16"/>
          <w:color w:val="4D4D4D"/>
          <w:spacing w:val="-4"/>
          <w:w w:val="100"/>
          <w:b/>
          <w:bCs/>
        </w:rPr>
        <w:t>T</w:t>
      </w:r>
      <w:r>
        <w:rPr>
          <w:rFonts w:ascii="Arial" w:hAnsi="Arial" w:cs="Arial" w:eastAsia="Arial"/>
          <w:sz w:val="16"/>
          <w:szCs w:val="16"/>
          <w:color w:val="4D4D4D"/>
          <w:spacing w:val="-2"/>
          <w:w w:val="100"/>
          <w:b/>
          <w:bCs/>
        </w:rPr>
        <w:t>O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16"/>
          <w:szCs w:val="16"/>
          <w:color w:val="4D4D4D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7"/>
          <w:w w:val="99"/>
          <w:b/>
          <w:bCs/>
        </w:rPr>
        <w:t>R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99"/>
          <w:b/>
          <w:bCs/>
          <w:position w:val="-1"/>
        </w:rPr>
        <w:t>D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37" w:after="0" w:line="240" w:lineRule="auto"/>
        <w:ind w:left="1136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4D4D4D"/>
          <w:spacing w:val="-2"/>
          <w:w w:val="100"/>
          <w:b/>
          <w:bCs/>
        </w:rPr>
        <w:t>G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</w:rPr>
        <w:t>ANARA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S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1"/>
        </w:rPr>
        <w:t>KA</w:t>
      </w:r>
      <w:r>
        <w:rPr>
          <w:rFonts w:ascii="Arial" w:hAnsi="Arial" w:cs="Arial" w:eastAsia="Arial"/>
          <w:sz w:val="16"/>
          <w:szCs w:val="16"/>
          <w:color w:val="4D4D4D"/>
          <w:spacing w:val="-15"/>
          <w:w w:val="100"/>
          <w:b/>
          <w:bCs/>
          <w:position w:val="1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1"/>
        </w:rPr>
        <w:t>RD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632" w:right="2170"/>
        <w:jc w:val="center"/>
        <w:rPr>
          <w:rFonts w:ascii="Arial" w:hAnsi="Arial" w:cs="Arial" w:eastAsia="Arial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38974pt;margin-top:-113.131165pt;width:10.153795pt;height:69.064667pt;mso-position-horizontal-relative:page;mso-position-vertical-relative:paragraph;z-index:-6292" type="#_x0000_t202" filled="f" stroked="f">
            <v:textbox style="layout-flow:vertical;mso-layout-flow-alt:bottom-to-top" inset="0,0,0,0">
              <w:txbxContent>
                <w:p>
                  <w:pPr>
                    <w:spacing w:before="2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5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6"/>
                      <w:w w:val="100"/>
                      <w:b/>
                      <w:bCs/>
                    </w:rPr>
                    <w:t>G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NA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1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RD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5"/>
                      <w:w w:val="100"/>
                      <w:b/>
                      <w:bCs/>
                    </w:rPr>
                    <w:t>5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7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3"/>
          <w:szCs w:val="23"/>
          <w:spacing w:val="-23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17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f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10" w:after="0" w:line="240" w:lineRule="auto"/>
        <w:ind w:left="-38" w:right="1433"/>
        <w:jc w:val="center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P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22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p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23"/>
          <w:szCs w:val="23"/>
          <w:spacing w:val="22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4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3"/>
          <w:szCs w:val="23"/>
          <w:spacing w:val="19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-2"/>
          <w:w w:val="103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</w:rPr>
        <w:t>p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e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jc w:val="center"/>
        <w:spacing w:after="0"/>
        <w:sectPr>
          <w:type w:val="continuous"/>
          <w:pgSz w:w="24480" w:h="15840" w:orient="landscape"/>
          <w:pgMar w:top="700" w:bottom="0" w:left="260" w:right="220"/>
          <w:cols w:num="2" w:equalWidth="0">
            <w:col w:w="7513" w:space="12689"/>
            <w:col w:w="3798"/>
          </w:cols>
        </w:sectPr>
      </w:pPr>
      <w:rPr/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9" w:after="0" w:line="261" w:lineRule="exact"/>
        <w:ind w:left="1648"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0.075165pt;margin-top:-56.604179pt;width:10.298785pt;height:56.367788pt;mso-position-horizontal-relative:page;mso-position-vertical-relative:paragraph;z-index:-6290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89" w:lineRule="exact"/>
                    <w:ind w:left="20" w:right="-45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B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3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1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6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0.665100pt;margin-top:14.831448pt;width:10.146871pt;height:34.60895pt;mso-position-horizontal-relative:page;mso-position-vertical-relative:paragraph;z-index:-6287" type="#_x0000_t202" filled="f" stroked="f">
            <v:textbox style="layout-flow:vertical;mso-layout-flow-alt:bottom-to-top" inset="0,0,0,0">
              <w:txbxContent>
                <w:p>
                  <w:pPr>
                    <w:spacing w:before="2" w:after="0" w:line="240" w:lineRule="auto"/>
                    <w:ind w:left="20" w:right="-4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</w:rPr>
                    <w:t>M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6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3"/>
          <w:szCs w:val="23"/>
          <w:spacing w:val="3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-1"/>
        </w:rPr>
        <w:t>S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180" w:lineRule="exact"/>
        <w:ind w:left="417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.363518pt;margin-top:-4.366972pt;width:10.693896pt;height:92.433754pt;mso-position-horizontal-relative:page;mso-position-vertical-relative:paragraph;z-index:-6301" type="#_x0000_t202" filled="f" stroked="f">
            <v:textbox style="layout-flow:vertical;mso-layout-flow-alt:bottom-to-top" inset="0,0,0,0">
              <w:txbxContent>
                <w:p>
                  <w:pPr>
                    <w:spacing w:before="2" w:after="0" w:line="240" w:lineRule="auto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3"/>
                      <w:w w:val="100"/>
                      <w:b/>
                      <w:bCs/>
                      <w:position w:val="1"/>
                    </w:rPr>
                    <w:t>P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ARK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7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RD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27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4"/>
                      <w:w w:val="100"/>
                      <w:b/>
                      <w:bCs/>
                      <w:position w:val="1"/>
                    </w:rPr>
                    <w:t>P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K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9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5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.874859pt;margin-top:21.240992pt;width:10.564264pt;height:54.889682pt;mso-position-horizontal-relative:page;mso-position-vertical-relative:paragraph;z-index:-6299" type="#_x0000_t202" filled="f" stroked="f">
            <v:textbox style="layout-flow:vertical;mso-layout-flow-alt:bottom-to-top" inset="0,0,0,0">
              <w:txbxContent>
                <w:p>
                  <w:pPr>
                    <w:spacing w:before="1" w:after="0" w:line="240" w:lineRule="auto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C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7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6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5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1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ST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0.715027pt;margin-top:-38.382862pt;width:10.798026pt;height:65.057171pt;mso-position-horizontal-relative:page;mso-position-vertical-relative:paragraph;z-index:-6297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98" w:lineRule="exact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98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98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98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5"/>
                      <w:w w:val="98"/>
                      <w:b/>
                      <w:bCs/>
                      <w:position w:val="1"/>
                    </w:rPr>
                    <w:t>M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4"/>
                      <w:w w:val="98"/>
                      <w:b/>
                      <w:bCs/>
                      <w:position w:val="0"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98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98"/>
                      <w:b/>
                      <w:bCs/>
                      <w:position w:val="0"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98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-1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7.866211pt;margin-top:-34.242992pt;width:10.813103pt;height:66.136882pt;mso-position-horizontal-relative:page;mso-position-vertical-relative:paragraph;z-index:-6295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99" w:lineRule="exact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5"/>
                      <w:w w:val="100"/>
                      <w:b/>
                      <w:bCs/>
                      <w:position w:val="1"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W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2"/>
                      <w:w w:val="100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6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5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-1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8.660675pt;margin-top:12.224987pt;width:10.499415pt;height:57.473459pt;mso-position-horizontal-relative:page;mso-position-vertical-relative:paragraph;z-index:-6293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93" w:lineRule="exact"/>
                    <w:ind w:left="20" w:right="-45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C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  <w:position w:val="0"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U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2"/>
                      <w:w w:val="100"/>
                      <w:b/>
                      <w:bCs/>
                      <w:position w:val="0"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C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6.702393pt;margin-top:-15.888051pt;width:10.317725pt;height:116.01673pt;mso-position-horizontal-relative:page;mso-position-vertical-relative:paragraph;z-index:-6288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90" w:lineRule="exact"/>
                    <w:ind w:left="20" w:right="-45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DAR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6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G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C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7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K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8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3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4.942829pt;margin-top:19.830248pt;width:43.546153pt;height:7.998515pt;mso-position-horizontal-relative:page;mso-position-vertical-relative:paragraph;z-index:-6279;rotation:358" type="#_x0000_t136" fillcolor="#4D4D4D" stroked="f">
            <o:extrusion v:ext="view" autorotationcenter="t"/>
            <v:textpath style="font-family:&amp;quot;Arial&amp;quot;;font-size:8pt;v-text-kern:t;mso-text-shadow:auto;font-weight:bold" string="BOND ST E"/>
          </v:shape>
        </w:pict>
      </w:r>
      <w:r>
        <w:rPr/>
        <w:pict>
          <w10:wrap type="none"/>
          <v:shape style="position:absolute;margin-left:193.169815pt;margin-top:38.041679pt;width:44.042759pt;height:7.94928pt;mso-position-horizontal-relative:page;mso-position-vertical-relative:paragraph;z-index:-6278;rotation:359" type="#_x0000_t136" fillcolor="#4D4D4D" stroked="f">
            <o:extrusion v:ext="view" autorotationcenter="t"/>
            <v:textpath style="font-family:&amp;quot;Arial&amp;quot;;font-size:8pt;v-text-kern:t;mso-text-shadow:auto;font-weight:bold" string="HIGHWAY 2"/>
          </v:shape>
        </w:pic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D</w:t>
      </w:r>
      <w:r>
        <w:rPr>
          <w:rFonts w:ascii="Arial" w:hAnsi="Arial" w:cs="Arial" w:eastAsia="Arial"/>
          <w:sz w:val="16"/>
          <w:szCs w:val="16"/>
          <w:color w:val="4D4D4D"/>
          <w:spacing w:val="2"/>
          <w:w w:val="100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4D4D4D"/>
          <w:spacing w:val="-3"/>
          <w:w w:val="100"/>
          <w:b/>
          <w:bCs/>
        </w:rPr>
        <w:t>L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16"/>
          <w:szCs w:val="16"/>
          <w:color w:val="4D4D4D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D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4D4D4D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-14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16"/>
          <w:szCs w:val="16"/>
          <w:color w:val="4D4D4D"/>
          <w:spacing w:val="2"/>
          <w:w w:val="100"/>
          <w:b/>
          <w:bCs/>
          <w:position w:val="-1"/>
        </w:rPr>
        <w:t>V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16"/>
          <w:szCs w:val="16"/>
          <w:color w:val="4D4D4D"/>
          <w:spacing w:val="-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9" w:after="0" w:line="180" w:lineRule="exact"/>
        <w:ind w:left="3746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42984pt;margin-top:-7.784555pt;width:50.97022pt;height:10.770548pt;mso-position-horizontal-relative:page;mso-position-vertical-relative:paragraph;z-index:-6312" type="#_x0000_t202" filled="f" stroked="f">
            <v:textbox inset="0,0,0,0">
              <w:txbxContent>
                <w:p>
                  <w:pPr>
                    <w:spacing w:before="0" w:after="0" w:line="197" w:lineRule="exact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B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6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4"/>
                      <w:w w:val="100"/>
                      <w:b/>
                      <w:bCs/>
                      <w:position w:val="0"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2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ST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-1"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455.749786pt;margin-top:27.216333pt;width:39.853846pt;height:7.929378pt;mso-position-horizontal-relative:page;mso-position-vertical-relative:paragraph;z-index:-6306;rotation:13" type="#_x0000_t136" fillcolor="#4D4D4D" stroked="f">
            <o:extrusion v:ext="view" autorotationcenter="t"/>
            <v:textpath style="font-family:&amp;quot;Arial&amp;quot;;font-size:8pt;v-text-kern:t;mso-text-shadow:auto;font-weight:bold" string="KING ST E"/>
          </v:shape>
        </w:pict>
      </w:r>
      <w:r>
        <w:rPr/>
        <w:pict>
          <w10:wrap type="none"/>
          <v:shape style="position:absolute;margin-left:47.72862pt;margin-top:21.803848pt;width:51.412036pt;height:7.95625pt;mso-position-horizontal-relative:page;mso-position-vertical-relative:paragraph;z-index:-6304;rotation:55" type="#_x0000_t136" fillcolor="#4D4D4D" stroked="f">
            <o:extrusion v:ext="view" autorotationcenter="t"/>
            <v:textpath style="font-family:&amp;quot;Arial&amp;quot;;font-size:8pt;v-text-kern:t;mso-text-shadow:auto;font-weight:bold" string="SIMCOE ST S"/>
          </v:shape>
        </w:pict>
      </w:r>
      <w:r>
        <w:rPr/>
        <w:pict>
          <w10:wrap type="none"/>
          <v:shape style="position:absolute;margin-left:1065.286383pt;margin-top:-29.825461pt;width:58.503242pt;height:7.99886pt;mso-position-horizontal-relative:page;mso-position-vertical-relative:paragraph;z-index:-6302;rotation:87" type="#_x0000_t136" fillcolor="#4D4D4D" stroked="f">
            <o:extrusion v:ext="view" autorotationcenter="t"/>
            <v:textpath style="font-family:&amp;quot;Arial&amp;quot;;font-size:8pt;v-text-kern:t;mso-text-shadow:auto;font-weight:bold" string="COUNTY RD 65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2.512756pt;margin-top:8.946627pt;width:10.386334pt;height:46.675335pt;mso-position-horizontal-relative:page;mso-position-vertical-relative:paragraph;z-index:-6291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90" w:lineRule="exact"/>
                    <w:ind w:left="20" w:right="-45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100"/>
                      <w:b/>
                      <w:bCs/>
                    </w:rPr>
                    <w:t>M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2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1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3.083008pt;margin-top:-6.678176pt;width:10.419411pt;height:73.645294pt;mso-position-horizontal-relative:page;mso-position-vertical-relative:paragraph;z-index:-6286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191" w:lineRule="exact"/>
                    <w:ind w:left="20" w:right="-45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98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6"/>
                      <w:w w:val="98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1"/>
                      <w:w w:val="98"/>
                      <w:b/>
                      <w:bCs/>
                    </w:rPr>
                    <w:t>W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3"/>
                      <w:w w:val="98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98"/>
                      <w:b/>
                      <w:bCs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98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1"/>
                      <w:w w:val="98"/>
                      <w:b/>
                      <w:bCs/>
                    </w:rPr>
                    <w:t>V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98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3"/>
                      <w:w w:val="98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98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98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3"/>
                      <w:w w:val="98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</w:rPr>
                    <w:t>RD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  <w:position w:val="-1"/>
        </w:rPr>
        <w:t>B</w:t>
      </w:r>
      <w:r>
        <w:rPr>
          <w:rFonts w:ascii="Arial" w:hAnsi="Arial" w:cs="Arial" w:eastAsia="Arial"/>
          <w:sz w:val="16"/>
          <w:szCs w:val="16"/>
          <w:color w:val="4D4D4D"/>
          <w:spacing w:val="-3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16"/>
          <w:szCs w:val="16"/>
          <w:color w:val="4D4D4D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16"/>
          <w:szCs w:val="16"/>
          <w:color w:val="4D4D4D"/>
          <w:spacing w:val="6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16"/>
          <w:szCs w:val="16"/>
          <w:color w:val="4D4D4D"/>
          <w:spacing w:val="-1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2"/>
          <w:w w:val="100"/>
          <w:b/>
          <w:bCs/>
          <w:position w:val="0"/>
        </w:rPr>
        <w:t>S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0"/>
        </w:rPr>
        <w:t>T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700" w:bottom="0" w:left="260" w:right="220"/>
        </w:sectPr>
      </w:pPr>
      <w:rPr/>
    </w:p>
    <w:p>
      <w:pPr>
        <w:spacing w:before="39" w:after="0" w:line="240" w:lineRule="auto"/>
        <w:ind w:right="-20"/>
        <w:jc w:val="right"/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 style="position:absolute;margin-left:544.76593pt;margin-top:-14.022714pt;width:44.120775pt;height:8.008271pt;mso-position-horizontal-relative:page;mso-position-vertical-relative:paragraph;z-index:-6305;rotation:15" type="#_x0000_t136" fillcolor="#4D4D4D" stroked="f">
            <o:extrusion v:ext="view" autorotationcenter="t"/>
            <v:textpath style="font-family:&amp;quot;Arial&amp;quot;;font-size:8pt;v-text-kern:t;mso-text-shadow:auto;font-weight:bold" string="HIGHWAY 2"/>
          </v:shape>
        </w:pict>
      </w:r>
      <w:r>
        <w:rPr/>
        <w:pict>
          <w10:wrap type="none"/>
          <v:shape style="position:absolute;margin-left:404.864071pt;margin-top:-3.718358pt;width:51.821363pt;height:7.945807pt;mso-position-horizontal-relative:page;mso-position-vertical-relative:paragraph;z-index:-6303;rotation:86" type="#_x0000_t136" fillcolor="#4D4D4D" stroked="f">
            <o:extrusion v:ext="view" autorotationcenter="t"/>
            <v:textpath style="font-family:&amp;quot;Arial&amp;quot;;font-size:8pt;v-text-kern:t;mso-text-shadow:auto;font-weight:bold" string="WAVERLY RD"/>
          </v:shape>
        </w:pict>
      </w:r>
      <w:r>
        <w:rPr/>
        <w:pict>
          <w10:wrap type="none"/>
          <v:shape style="position:absolute;margin-left:633.048551pt;margin-top:-27.733987pt;width:40.965467pt;height:8.01838pt;mso-position-horizontal-relative:page;mso-position-vertical-relative:paragraph;z-index:-6284;rotation:273" type="#_x0000_t136" fillcolor="#4D4D4D" stroked="f">
            <o:extrusion v:ext="view" autorotationcenter="t"/>
            <v:textpath style="font-family:&amp;quot;Arial&amp;quot;;font-size:8pt;v-text-kern:t;mso-text-shadow:auto;font-weight:bold" string="NORTH ST"/>
          </v:shape>
        </w:pict>
      </w:r>
      <w:r>
        <w:rPr/>
        <w:pict>
          <w10:wrap type="none"/>
          <v:shape style="position:absolute;margin-left:560.541809pt;margin-top:-6.049911pt;width:89.312131pt;height:9.743755pt;mso-position-horizontal-relative:page;mso-position-vertical-relative:paragraph;z-index:-6280;rotation:326" type="#_x0000_t136" fillcolor="#000000" stroked="f">
            <o:extrusion v:ext="view" autorotationcenter="t"/>
            <v:textpath style="font-family:&amp;quot;Arial&amp;quot;;font-size:9pt;v-text-kern:t;mso-text-shadow:auto;font-weight:bold" string="HIGHWAY 35 &amp; 115"/>
          </v:shape>
        </w:pic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K</w:t>
      </w:r>
      <w:r>
        <w:rPr>
          <w:rFonts w:ascii="Arial" w:hAnsi="Arial" w:cs="Arial" w:eastAsia="Arial"/>
          <w:sz w:val="16"/>
          <w:szCs w:val="16"/>
          <w:color w:val="4D4D4D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</w:rPr>
        <w:t>G</w:t>
      </w:r>
      <w:r>
        <w:rPr>
          <w:rFonts w:ascii="Arial" w:hAnsi="Arial" w:cs="Arial" w:eastAsia="Arial"/>
          <w:sz w:val="16"/>
          <w:szCs w:val="16"/>
          <w:color w:val="4D4D4D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-14"/>
          <w:w w:val="100"/>
          <w:b/>
          <w:bCs/>
        </w:rPr>
        <w:t>A</w:t>
      </w:r>
      <w:r>
        <w:rPr>
          <w:rFonts w:ascii="Arial" w:hAnsi="Arial" w:cs="Arial" w:eastAsia="Arial"/>
          <w:sz w:val="16"/>
          <w:szCs w:val="16"/>
          <w:color w:val="4D4D4D"/>
          <w:spacing w:val="2"/>
          <w:w w:val="100"/>
          <w:b/>
          <w:bCs/>
        </w:rPr>
        <w:t>V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4D4D4D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98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180" w:lineRule="exact"/>
        <w:ind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16"/>
          <w:szCs w:val="16"/>
          <w:color w:val="4D4D4D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16"/>
          <w:szCs w:val="16"/>
          <w:color w:val="4D4D4D"/>
          <w:spacing w:val="4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16"/>
          <w:szCs w:val="16"/>
          <w:color w:val="4D4D4D"/>
          <w:spacing w:val="-16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16"/>
          <w:szCs w:val="16"/>
          <w:color w:val="4D4D4D"/>
          <w:spacing w:val="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6"/>
          <w:szCs w:val="16"/>
          <w:color w:val="4D4D4D"/>
          <w:spacing w:val="0"/>
          <w:w w:val="100"/>
          <w:b/>
          <w:bCs/>
          <w:position w:val="-1"/>
        </w:rPr>
        <w:t>2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700" w:bottom="0" w:left="260" w:right="220"/>
          <w:cols w:num="2" w:equalWidth="0">
            <w:col w:w="13872" w:space="7583"/>
            <w:col w:w="2545"/>
          </w:cols>
        </w:sectPr>
      </w:pPr>
      <w:rPr/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40" w:after="0" w:line="261" w:lineRule="exact"/>
        <w:ind w:left="3873"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3.767883pt;margin-top:-23.815229pt;width:46.120852pt;height:10.609574pt;mso-position-horizontal-relative:page;mso-position-vertical-relative:paragraph;z-index:-6311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8"/>
                      <w:w w:val="100"/>
                      <w:b/>
                      <w:bCs/>
                      <w:position w:val="1"/>
                    </w:rPr>
                    <w:t>W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6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2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65.171387pt;margin-top:3.003548pt;width:68.026027pt;height:12.752866pt;mso-position-horizontal-relative:page;mso-position-vertical-relative:paragraph;z-index:-6310" type="#_x0000_t202" filled="f" stroked="f">
            <v:textbox inset="0,0,0,0">
              <w:txbxContent>
                <w:p>
                  <w:pPr>
                    <w:spacing w:before="0" w:after="0" w:line="237" w:lineRule="exact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spacing w:val="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-7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4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-7"/>
                      <w:w w:val="100"/>
                      <w:b/>
                      <w:bCs/>
                      <w:position w:val="0"/>
                    </w:rPr>
                    <w:t>W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-20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100"/>
                      <w:b/>
                      <w:bCs/>
                      <w:position w:val="0"/>
                    </w:rPr>
                    <w:t>Y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20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4"/>
                      <w:w w:val="102"/>
                      <w:b/>
                      <w:bCs/>
                      <w:position w:val="0"/>
                    </w:rPr>
                    <w:t>4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-3"/>
                      <w:w w:val="102"/>
                      <w:b/>
                      <w:bCs/>
                      <w:position w:val="-1"/>
                    </w:rPr>
                    <w:t>0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102"/>
                      <w:b/>
                      <w:bCs/>
                      <w:position w:val="-1"/>
                    </w:rPr>
                    <w:t>1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0.368225pt;margin-top:4.443449pt;width:68.026027pt;height:12.752866pt;mso-position-horizontal-relative:page;mso-position-vertical-relative:paragraph;z-index:-6309" type="#_x0000_t202" filled="f" stroked="f">
            <v:textbox inset="0,0,0,0">
              <w:txbxContent>
                <w:p>
                  <w:pPr>
                    <w:spacing w:before="0" w:after="0" w:line="237" w:lineRule="exact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spacing w:val="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-7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4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-7"/>
                      <w:w w:val="100"/>
                      <w:b/>
                      <w:bCs/>
                      <w:position w:val="0"/>
                    </w:rPr>
                    <w:t>W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-20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100"/>
                      <w:b/>
                      <w:bCs/>
                      <w:position w:val="0"/>
                    </w:rPr>
                    <w:t>Y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20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4"/>
                      <w:w w:val="102"/>
                      <w:b/>
                      <w:bCs/>
                      <w:position w:val="0"/>
                    </w:rPr>
                    <w:t>4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-3"/>
                      <w:w w:val="102"/>
                      <w:b/>
                      <w:bCs/>
                      <w:position w:val="-1"/>
                    </w:rPr>
                    <w:t>0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102"/>
                      <w:b/>
                      <w:bCs/>
                      <w:position w:val="-1"/>
                    </w:rPr>
                    <w:t>1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B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3"/>
          <w:w w:val="100"/>
          <w:b/>
          <w:bCs/>
        </w:rPr>
        <w:t>M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V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3"/>
          <w:szCs w:val="23"/>
          <w:spacing w:val="5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-1"/>
        </w:rPr>
        <w:t>SS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0" w:after="0" w:line="261" w:lineRule="exact"/>
        <w:ind w:left="4340"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g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-2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3"/>
          <w:szCs w:val="23"/>
          <w:spacing w:val="4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  <w:position w:val="0"/>
        </w:rPr>
        <w:t>N</w:t>
      </w:r>
      <w:r>
        <w:rPr>
          <w:rFonts w:ascii="Arial" w:hAnsi="Arial" w:cs="Arial" w:eastAsia="Arial"/>
          <w:sz w:val="23"/>
          <w:szCs w:val="23"/>
          <w:spacing w:val="2"/>
          <w:w w:val="103"/>
          <w:b/>
          <w:bCs/>
          <w:position w:val="0"/>
        </w:rPr>
        <w:t>G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0"/>
        </w:rPr>
        <w:t>S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14" w:lineRule="exact"/>
        <w:ind w:left="10131" w:right="12818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37.596924pt;margin-top:-11.133777pt;width:87.07807pt;height:14.768104pt;mso-position-horizontal-relative:page;mso-position-vertical-relative:paragraph;z-index:-6308" type="#_x0000_t202" filled="f" stroked="f">
            <v:textbox inset="0,0,0,0">
              <w:txbxContent>
                <w:p>
                  <w:pPr>
                    <w:spacing w:before="0" w:after="0" w:line="277" w:lineRule="exact"/>
                    <w:ind w:left="20" w:right="-58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spacing w:val="-11"/>
                      <w:w w:val="100"/>
                      <w:b/>
                      <w:bCs/>
                      <w:position w:val="1"/>
                    </w:rPr>
                    <w:t>W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2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2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-4"/>
                      <w:w w:val="100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-5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2"/>
                      <w:w w:val="100"/>
                      <w:b/>
                      <w:bCs/>
                      <w:position w:val="0"/>
                    </w:rPr>
                    <w:t>y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2"/>
                      <w:w w:val="100"/>
                      <w:b/>
                      <w:bCs/>
                      <w:position w:val="0"/>
                    </w:rPr>
                    <w:t>v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-4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-4"/>
                      <w:w w:val="100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-4"/>
                      <w:w w:val="100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40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103"/>
                      <w:b/>
                      <w:bCs/>
                      <w:position w:val="0"/>
                    </w:rPr>
                    <w:t>G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103"/>
                      <w:b/>
                      <w:bCs/>
                      <w:position w:val="-1"/>
                    </w:rPr>
                    <w:t>S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-8"/>
          <w:w w:val="100"/>
          <w:i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2"/>
          <w:w w:val="100"/>
          <w:i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-2"/>
          <w:w w:val="100"/>
          <w:i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-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6"/>
          <w:w w:val="100"/>
          <w:i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-5"/>
          <w:w w:val="100"/>
          <w:i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-1"/>
          <w:w w:val="99"/>
          <w:i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2"/>
          <w:w w:val="100"/>
          <w:i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-7"/>
          <w:w w:val="100"/>
          <w:i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-1"/>
          <w:w w:val="99"/>
          <w:i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5BE5"/>
          <w:spacing w:val="0"/>
          <w:w w:val="100"/>
          <w:i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700" w:bottom="0" w:left="260" w:right="2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B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7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v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J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4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-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0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3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3"/>
          <w:w w:val="101"/>
        </w:rPr>
        <w:t>F</w:t>
      </w:r>
      <w:r>
        <w:rPr>
          <w:rFonts w:ascii="Arial" w:hAnsi="Arial" w:cs="Arial" w:eastAsia="Arial"/>
          <w:sz w:val="12"/>
          <w:szCs w:val="12"/>
          <w:spacing w:val="-6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4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1"/>
          <w:w w:val="101"/>
        </w:rPr>
        <w:t>M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p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1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0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2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C</w:t>
      </w:r>
      <w:r>
        <w:rPr>
          <w:rFonts w:ascii="Arial" w:hAnsi="Arial" w:cs="Arial" w:eastAsia="Arial"/>
          <w:sz w:val="12"/>
          <w:szCs w:val="12"/>
          <w:spacing w:val="-6"/>
          <w:w w:val="101"/>
        </w:rPr>
        <w:t>l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W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-6"/>
          <w:w w:val="101"/>
        </w:rPr>
        <w:t>l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y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v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l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D</w:t>
      </w:r>
      <w:r>
        <w:rPr>
          <w:rFonts w:ascii="Arial" w:hAnsi="Arial" w:cs="Arial" w:eastAsia="Arial"/>
          <w:sz w:val="12"/>
          <w:szCs w:val="12"/>
          <w:spacing w:val="4"/>
          <w:w w:val="101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1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5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1"/>
        </w:rPr>
        <w:t>E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x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4"/>
          <w:w w:val="101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1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1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1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9" w:after="0" w:line="114" w:lineRule="exact"/>
        <w:ind w:left="114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5"/>
          <w:w w:val="100"/>
        </w:rPr>
        <w:t>(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)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2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3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0</w:t>
      </w:r>
      <w:r>
        <w:rPr>
          <w:rFonts w:ascii="Arial" w:hAnsi="Arial" w:cs="Arial" w:eastAsia="Arial"/>
          <w:sz w:val="22"/>
          <w:szCs w:val="22"/>
          <w:spacing w:val="-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V</w:t>
      </w:r>
      <w:r>
        <w:rPr>
          <w:rFonts w:ascii="Arial" w:hAnsi="Arial" w:cs="Arial" w:eastAsia="Arial"/>
          <w:sz w:val="22"/>
          <w:szCs w:val="22"/>
          <w:spacing w:val="2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2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/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J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5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0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0</w:t>
      </w:r>
      <w:r>
        <w:rPr>
          <w:rFonts w:ascii="Arial" w:hAnsi="Arial" w:cs="Arial" w:eastAsia="Arial"/>
          <w:sz w:val="22"/>
          <w:szCs w:val="22"/>
          <w:spacing w:val="-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V</w:t>
      </w:r>
      <w:r>
        <w:rPr>
          <w:rFonts w:ascii="Arial" w:hAnsi="Arial" w:cs="Arial" w:eastAsia="Arial"/>
          <w:sz w:val="22"/>
          <w:szCs w:val="22"/>
          <w:spacing w:val="2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2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/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J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-37" w:right="-57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14"/>
          <w:w w:val="100"/>
          <w:b/>
          <w:bCs/>
        </w:rPr>
        <w:t>T</w:t>
      </w:r>
      <w:r>
        <w:rPr>
          <w:rFonts w:ascii="Arial" w:hAnsi="Arial" w:cs="Arial" w:eastAsia="Arial"/>
          <w:sz w:val="22"/>
          <w:szCs w:val="22"/>
          <w:spacing w:val="-8"/>
          <w:w w:val="100"/>
          <w:b/>
          <w:bCs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0"/>
          <w:b/>
          <w:bCs/>
        </w:rPr>
        <w:t>m</w:t>
      </w:r>
      <w:r>
        <w:rPr>
          <w:rFonts w:ascii="Arial" w:hAnsi="Arial" w:cs="Arial" w:eastAsia="Arial"/>
          <w:sz w:val="22"/>
          <w:szCs w:val="22"/>
          <w:spacing w:val="3"/>
          <w:w w:val="100"/>
          <w:b/>
          <w:bCs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0"/>
          <w:b/>
          <w:bCs/>
        </w:rPr>
        <w:t>i</w:t>
      </w:r>
      <w:r>
        <w:rPr>
          <w:rFonts w:ascii="Arial" w:hAnsi="Arial" w:cs="Arial" w:eastAsia="Arial"/>
          <w:sz w:val="22"/>
          <w:szCs w:val="22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22"/>
          <w:szCs w:val="22"/>
          <w:spacing w:val="11"/>
          <w:w w:val="100"/>
          <w:b/>
          <w:bCs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1"/>
          <w:b/>
          <w:bCs/>
        </w:rPr>
        <w:t>L</w:t>
      </w:r>
      <w:r>
        <w:rPr>
          <w:rFonts w:ascii="Arial" w:hAnsi="Arial" w:cs="Arial" w:eastAsia="Arial"/>
          <w:sz w:val="22"/>
          <w:szCs w:val="22"/>
          <w:spacing w:val="3"/>
          <w:w w:val="101"/>
          <w:b/>
          <w:bCs/>
        </w:rPr>
        <w:t>i</w:t>
      </w:r>
      <w:r>
        <w:rPr>
          <w:rFonts w:ascii="Arial" w:hAnsi="Arial" w:cs="Arial" w:eastAsia="Arial"/>
          <w:sz w:val="22"/>
          <w:szCs w:val="22"/>
          <w:spacing w:val="-7"/>
          <w:w w:val="101"/>
          <w:b/>
          <w:bCs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1"/>
          <w:b/>
          <w:bCs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  <w:b/>
          <w:bCs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2" w:after="0" w:line="240" w:lineRule="auto"/>
        <w:ind w:left="662" w:right="739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</w:rPr>
        <w:t>4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4</w:t>
      </w:r>
      <w:r>
        <w:rPr>
          <w:rFonts w:ascii="Arial" w:hAnsi="Arial" w:cs="Arial" w:eastAsia="Arial"/>
          <w:sz w:val="22"/>
          <w:szCs w:val="22"/>
          <w:spacing w:val="-3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9" w:after="0" w:line="177" w:lineRule="exact"/>
        <w:ind w:left="662" w:right="617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2"/>
          <w:w w:val="100"/>
          <w:position w:val="-7"/>
        </w:rPr>
        <w:t>2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7"/>
        </w:rPr>
        <w:t>3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7"/>
        </w:rPr>
        <w:t>0</w:t>
      </w:r>
      <w:r>
        <w:rPr>
          <w:rFonts w:ascii="Arial" w:hAnsi="Arial" w:cs="Arial" w:eastAsia="Arial"/>
          <w:sz w:val="22"/>
          <w:szCs w:val="22"/>
          <w:spacing w:val="-1"/>
          <w:w w:val="100"/>
          <w:position w:val="-7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1"/>
          <w:position w:val="-7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7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42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3"/>
          <w:w w:val="101"/>
        </w:rPr>
        <w:t>H</w:t>
      </w:r>
      <w:r>
        <w:rPr>
          <w:rFonts w:ascii="Arial" w:hAnsi="Arial" w:cs="Arial" w:eastAsia="Arial"/>
          <w:sz w:val="22"/>
          <w:szCs w:val="22"/>
          <w:spacing w:val="-6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g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h</w:t>
      </w:r>
      <w:r>
        <w:rPr>
          <w:rFonts w:ascii="Arial" w:hAnsi="Arial" w:cs="Arial" w:eastAsia="Arial"/>
          <w:sz w:val="22"/>
          <w:szCs w:val="22"/>
          <w:spacing w:val="4"/>
          <w:w w:val="101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y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2" w:after="0" w:line="240" w:lineRule="auto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3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9" w:after="0" w:line="169" w:lineRule="exact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3"/>
          <w:w w:val="101"/>
          <w:position w:val="-7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7"/>
        </w:rPr>
        <w:t>a</w:t>
      </w:r>
      <w:r>
        <w:rPr>
          <w:rFonts w:ascii="Arial" w:hAnsi="Arial" w:cs="Arial" w:eastAsia="Arial"/>
          <w:sz w:val="22"/>
          <w:szCs w:val="22"/>
          <w:spacing w:val="-6"/>
          <w:w w:val="101"/>
          <w:position w:val="-7"/>
        </w:rPr>
        <w:t>i</w:t>
      </w:r>
      <w:r>
        <w:rPr>
          <w:rFonts w:ascii="Arial" w:hAnsi="Arial" w:cs="Arial" w:eastAsia="Arial"/>
          <w:sz w:val="22"/>
          <w:szCs w:val="22"/>
          <w:spacing w:val="1"/>
          <w:w w:val="101"/>
          <w:position w:val="-7"/>
        </w:rPr>
        <w:t>l</w:t>
      </w:r>
      <w:r>
        <w:rPr>
          <w:rFonts w:ascii="Arial" w:hAnsi="Arial" w:cs="Arial" w:eastAsia="Arial"/>
          <w:sz w:val="22"/>
          <w:szCs w:val="22"/>
          <w:spacing w:val="-3"/>
          <w:w w:val="101"/>
          <w:position w:val="-7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7"/>
        </w:rPr>
        <w:t>a</w:t>
      </w:r>
      <w:r>
        <w:rPr>
          <w:rFonts w:ascii="Arial" w:hAnsi="Arial" w:cs="Arial" w:eastAsia="Arial"/>
          <w:sz w:val="22"/>
          <w:szCs w:val="22"/>
          <w:spacing w:val="4"/>
          <w:w w:val="101"/>
          <w:position w:val="-7"/>
        </w:rPr>
        <w:t>y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7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5" w:after="0" w:line="340" w:lineRule="atLeast"/>
        <w:ind w:right="-58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spacing w:val="-16"/>
          <w:w w:val="101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c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u</w:t>
      </w:r>
      <w:r>
        <w:rPr>
          <w:rFonts w:ascii="Arial" w:hAnsi="Arial" w:cs="Arial" w:eastAsia="Arial"/>
          <w:sz w:val="22"/>
          <w:szCs w:val="22"/>
          <w:spacing w:val="5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 </w:t>
      </w:r>
      <w:r>
        <w:rPr>
          <w:rFonts w:ascii="Arial" w:hAnsi="Arial" w:cs="Arial" w:eastAsia="Arial"/>
          <w:sz w:val="22"/>
          <w:szCs w:val="22"/>
          <w:spacing w:val="-16"/>
          <w:w w:val="101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 </w:t>
      </w:r>
      <w:r>
        <w:rPr>
          <w:rFonts w:ascii="Arial" w:hAnsi="Arial" w:cs="Arial" w:eastAsia="Arial"/>
          <w:sz w:val="22"/>
          <w:szCs w:val="22"/>
          <w:spacing w:val="-9"/>
          <w:w w:val="101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l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spacing w:val="-5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7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o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f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3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5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l</w:t>
      </w:r>
      <w:r>
        <w:rPr>
          <w:rFonts w:ascii="Arial" w:hAnsi="Arial" w:cs="Arial" w:eastAsia="Arial"/>
          <w:sz w:val="22"/>
          <w:szCs w:val="22"/>
          <w:spacing w:val="4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d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0" w:after="0" w:line="252" w:lineRule="exact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5"/>
          <w:w w:val="100"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c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6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f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c</w:t>
      </w:r>
      <w:r>
        <w:rPr>
          <w:rFonts w:ascii="Arial" w:hAnsi="Arial" w:cs="Arial" w:eastAsia="Arial"/>
          <w:sz w:val="22"/>
          <w:szCs w:val="22"/>
          <w:spacing w:val="2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s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6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(</w:t>
      </w:r>
      <w:r>
        <w:rPr>
          <w:rFonts w:ascii="Arial" w:hAnsi="Arial" w:cs="Arial" w:eastAsia="Arial"/>
          <w:sz w:val="22"/>
          <w:szCs w:val="22"/>
          <w:spacing w:val="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3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5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)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2" w:after="0" w:line="240" w:lineRule="auto"/>
        <w:ind w:right="-78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5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v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m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l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l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y</w:t>
      </w:r>
      <w:r>
        <w:rPr>
          <w:rFonts w:ascii="Arial" w:hAnsi="Arial" w:cs="Arial" w:eastAsia="Arial"/>
          <w:sz w:val="22"/>
          <w:szCs w:val="22"/>
          <w:spacing w:val="16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5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4"/>
          <w:w w:val="101"/>
        </w:rPr>
        <w:t>s</w:t>
      </w:r>
      <w:r>
        <w:rPr>
          <w:rFonts w:ascii="Arial" w:hAnsi="Arial" w:cs="Arial" w:eastAsia="Arial"/>
          <w:sz w:val="22"/>
          <w:szCs w:val="22"/>
          <w:spacing w:val="-6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3"/>
          <w:w w:val="101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1"/>
        </w:rPr>
        <w:t>i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0" w:after="0" w:line="97" w:lineRule="exact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5"/>
          <w:w w:val="100"/>
          <w:position w:val="-13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13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13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13"/>
        </w:rPr>
        <w:t>a</w:t>
      </w:r>
      <w:r>
        <w:rPr>
          <w:rFonts w:ascii="Arial" w:hAnsi="Arial" w:cs="Arial" w:eastAsia="Arial"/>
          <w:sz w:val="22"/>
          <w:szCs w:val="22"/>
          <w:spacing w:val="7"/>
          <w:w w:val="100"/>
          <w:position w:val="-13"/>
        </w:rPr>
        <w:t> </w:t>
      </w:r>
      <w:r>
        <w:rPr>
          <w:rFonts w:ascii="Arial" w:hAnsi="Arial" w:cs="Arial" w:eastAsia="Arial"/>
          <w:sz w:val="22"/>
          <w:szCs w:val="22"/>
          <w:spacing w:val="-2"/>
          <w:w w:val="101"/>
          <w:position w:val="-13"/>
        </w:rPr>
        <w:t>(</w:t>
      </w:r>
      <w:r>
        <w:rPr>
          <w:rFonts w:ascii="Arial" w:hAnsi="Arial" w:cs="Arial" w:eastAsia="Arial"/>
          <w:sz w:val="22"/>
          <w:szCs w:val="22"/>
          <w:spacing w:val="-5"/>
          <w:w w:val="101"/>
          <w:position w:val="-13"/>
        </w:rPr>
        <w:t>E</w:t>
      </w:r>
      <w:r>
        <w:rPr>
          <w:rFonts w:ascii="Arial" w:hAnsi="Arial" w:cs="Arial" w:eastAsia="Arial"/>
          <w:sz w:val="22"/>
          <w:szCs w:val="22"/>
          <w:spacing w:val="2"/>
          <w:w w:val="101"/>
          <w:position w:val="-13"/>
        </w:rPr>
        <w:t>S</w:t>
      </w:r>
      <w:r>
        <w:rPr>
          <w:rFonts w:ascii="Arial" w:hAnsi="Arial" w:cs="Arial" w:eastAsia="Arial"/>
          <w:sz w:val="22"/>
          <w:szCs w:val="22"/>
          <w:spacing w:val="-5"/>
          <w:w w:val="101"/>
          <w:position w:val="-13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1"/>
          <w:position w:val="-13"/>
        </w:rPr>
        <w:t>)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0"/>
        </w:rPr>
      </w:r>
    </w:p>
    <w:p>
      <w:pPr>
        <w:spacing w:before="26" w:after="0" w:line="239" w:lineRule="auto"/>
        <w:ind w:right="47"/>
        <w:jc w:val="left"/>
        <w:rPr>
          <w:rFonts w:ascii="Arial" w:hAnsi="Arial" w:cs="Arial" w:eastAsia="Arial"/>
          <w:sz w:val="26"/>
          <w:szCs w:val="26"/>
        </w:rPr>
      </w:pPr>
      <w:rPr/>
      <w:r>
        <w:rPr/>
        <w:br w:type="column"/>
      </w:r>
      <w:r>
        <w:rPr>
          <w:rFonts w:ascii="Arial" w:hAnsi="Arial" w:cs="Arial" w:eastAsia="Arial"/>
          <w:sz w:val="26"/>
          <w:szCs w:val="26"/>
          <w:spacing w:val="-7"/>
          <w:w w:val="100"/>
          <w:b/>
          <w:bCs/>
        </w:rPr>
        <w:t>W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esle</w:t>
      </w:r>
      <w:r>
        <w:rPr>
          <w:rFonts w:ascii="Arial" w:hAnsi="Arial" w:cs="Arial" w:eastAsia="Arial"/>
          <w:sz w:val="26"/>
          <w:szCs w:val="26"/>
          <w:spacing w:val="7"/>
          <w:w w:val="100"/>
          <w:b/>
          <w:bCs/>
        </w:rPr>
        <w:t>y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ville</w:t>
      </w:r>
      <w:r>
        <w:rPr>
          <w:rFonts w:ascii="Arial" w:hAnsi="Arial" w:cs="Arial" w:eastAsia="Arial"/>
          <w:sz w:val="26"/>
          <w:szCs w:val="26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GS,</w:t>
      </w:r>
      <w:r>
        <w:rPr>
          <w:rFonts w:ascii="Arial" w:hAnsi="Arial" w:cs="Arial" w:eastAsia="Arial"/>
          <w:sz w:val="26"/>
          <w:szCs w:val="26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6"/>
          <w:szCs w:val="26"/>
          <w:spacing w:val="7"/>
          <w:w w:val="100"/>
          <w:b/>
          <w:bCs/>
        </w:rPr>
        <w:t>a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rlington</w:t>
      </w:r>
      <w:r>
        <w:rPr>
          <w:rFonts w:ascii="Arial" w:hAnsi="Arial" w:cs="Arial" w:eastAsia="Arial"/>
          <w:sz w:val="26"/>
          <w:szCs w:val="26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NGS</w:t>
      </w:r>
      <w:r>
        <w:rPr>
          <w:rFonts w:ascii="Arial" w:hAnsi="Arial" w:cs="Arial" w:eastAsia="Arial"/>
          <w:sz w:val="26"/>
          <w:szCs w:val="26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Rundle</w:t>
      </w:r>
      <w:r>
        <w:rPr>
          <w:rFonts w:ascii="Arial" w:hAnsi="Arial" w:cs="Arial" w:eastAsia="Arial"/>
          <w:sz w:val="26"/>
          <w:szCs w:val="26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Roa</w:t>
      </w:r>
      <w:r>
        <w:rPr>
          <w:rFonts w:ascii="Arial" w:hAnsi="Arial" w:cs="Arial" w:eastAsia="Arial"/>
          <w:sz w:val="26"/>
          <w:szCs w:val="26"/>
          <w:spacing w:val="7"/>
          <w:w w:val="100"/>
          <w:b/>
          <w:bCs/>
        </w:rPr>
        <w:t>d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/</w:t>
      </w:r>
      <w:r>
        <w:rPr>
          <w:rFonts w:ascii="Arial" w:hAnsi="Arial" w:cs="Arial" w:eastAsia="Arial"/>
          <w:sz w:val="26"/>
          <w:szCs w:val="26"/>
          <w:spacing w:val="-22"/>
          <w:w w:val="100"/>
          <w:b/>
          <w:bCs/>
        </w:rPr>
        <w:t>T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aunton</w:t>
      </w:r>
      <w:r>
        <w:rPr>
          <w:rFonts w:ascii="Arial" w:hAnsi="Arial" w:cs="Arial" w:eastAsia="Arial"/>
          <w:sz w:val="26"/>
          <w:szCs w:val="26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26"/>
          <w:szCs w:val="26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Area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Existing</w:t>
      </w:r>
      <w:r>
        <w:rPr>
          <w:rFonts w:ascii="Arial" w:hAnsi="Arial" w:cs="Arial" w:eastAsia="Arial"/>
          <w:sz w:val="26"/>
          <w:szCs w:val="26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Co</w:t>
      </w:r>
      <w:r>
        <w:rPr>
          <w:rFonts w:ascii="Arial" w:hAnsi="Arial" w:cs="Arial" w:eastAsia="Arial"/>
          <w:sz w:val="26"/>
          <w:szCs w:val="26"/>
          <w:spacing w:val="7"/>
          <w:w w:val="100"/>
          <w:b/>
          <w:bCs/>
        </w:rPr>
        <w:t>n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ditions</w:t>
      </w:r>
      <w:r>
        <w:rPr>
          <w:rFonts w:ascii="Arial" w:hAnsi="Arial" w:cs="Arial" w:eastAsia="Arial"/>
          <w:sz w:val="26"/>
          <w:szCs w:val="26"/>
          <w:spacing w:val="0"/>
          <w:w w:val="10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700" w:bottom="0" w:left="260" w:right="220"/>
          <w:cols w:num="7" w:equalWidth="0">
            <w:col w:w="4850" w:space="715"/>
            <w:col w:w="2313" w:space="199"/>
            <w:col w:w="2054" w:space="869"/>
            <w:col w:w="882" w:space="1976"/>
            <w:col w:w="1350" w:space="1458"/>
            <w:col w:w="2522" w:space="236"/>
            <w:col w:w="4576"/>
          </w:cols>
        </w:sectPr>
      </w:pPr>
      <w:rPr/>
    </w:p>
    <w:p>
      <w:pPr>
        <w:spacing w:before="0" w:after="0" w:line="61" w:lineRule="exact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5"/>
          <w:w w:val="100"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d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1"/>
        </w:rPr>
        <w:t>f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m</w:t>
      </w:r>
      <w:r>
        <w:rPr>
          <w:rFonts w:ascii="Arial" w:hAnsi="Arial" w:cs="Arial" w:eastAsia="Arial"/>
          <w:sz w:val="10"/>
          <w:szCs w:val="10"/>
          <w:spacing w:val="-4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g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c,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1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1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c,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1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1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m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s,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1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1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1"/>
        </w:rPr>
        <w:t>y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64" w:lineRule="exact"/>
        <w:ind w:left="114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sys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m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.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c.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f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4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4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ss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u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4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4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4"/>
        </w:rPr>
        <w:t>s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25" w:lineRule="exact"/>
        <w:ind w:right="-20"/>
        <w:jc w:val="left"/>
        <w:tabs>
          <w:tab w:pos="15060" w:val="left"/>
        </w:tabs>
        <w:rPr>
          <w:rFonts w:ascii="Arial" w:hAnsi="Arial" w:cs="Arial" w:eastAsia="Arial"/>
          <w:sz w:val="23"/>
          <w:szCs w:val="23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spacing w:val="-8"/>
          <w:w w:val="100"/>
          <w:position w:val="-3"/>
        </w:rPr>
        <w:t>G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e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e</w:t>
      </w:r>
      <w:r>
        <w:rPr>
          <w:rFonts w:ascii="Arial" w:hAnsi="Arial" w:cs="Arial" w:eastAsia="Arial"/>
          <w:sz w:val="22"/>
          <w:szCs w:val="22"/>
          <w:spacing w:val="5"/>
          <w:w w:val="100"/>
          <w:position w:val="-3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a</w:t>
      </w:r>
      <w:r>
        <w:rPr>
          <w:rFonts w:ascii="Arial" w:hAnsi="Arial" w:cs="Arial" w:eastAsia="Arial"/>
          <w:sz w:val="22"/>
          <w:szCs w:val="22"/>
          <w:spacing w:val="-4"/>
          <w:w w:val="100"/>
          <w:position w:val="-3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0"/>
          <w:position w:val="-3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n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3"/>
        </w:rPr>
        <w:t>g</w:t>
      </w:r>
      <w:r>
        <w:rPr>
          <w:rFonts w:ascii="Arial" w:hAnsi="Arial" w:cs="Arial" w:eastAsia="Arial"/>
          <w:sz w:val="22"/>
          <w:szCs w:val="22"/>
          <w:spacing w:val="6"/>
          <w:w w:val="100"/>
          <w:position w:val="-3"/>
        </w:rPr>
        <w:t> </w:t>
      </w:r>
      <w:r>
        <w:rPr>
          <w:rFonts w:ascii="Arial" w:hAnsi="Arial" w:cs="Arial" w:eastAsia="Arial"/>
          <w:sz w:val="22"/>
          <w:szCs w:val="22"/>
          <w:spacing w:val="2"/>
          <w:w w:val="100"/>
          <w:position w:val="-3"/>
        </w:rPr>
        <w:t>S</w:t>
      </w:r>
      <w:r>
        <w:rPr>
          <w:rFonts w:ascii="Arial" w:hAnsi="Arial" w:cs="Arial" w:eastAsia="Arial"/>
          <w:sz w:val="22"/>
          <w:szCs w:val="22"/>
          <w:spacing w:val="-4"/>
          <w:w w:val="100"/>
          <w:position w:val="-3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a</w:t>
      </w:r>
      <w:r>
        <w:rPr>
          <w:rFonts w:ascii="Arial" w:hAnsi="Arial" w:cs="Arial" w:eastAsia="Arial"/>
          <w:sz w:val="22"/>
          <w:szCs w:val="22"/>
          <w:spacing w:val="3"/>
          <w:w w:val="100"/>
          <w:position w:val="-3"/>
        </w:rPr>
        <w:t>t</w:t>
      </w:r>
      <w:r>
        <w:rPr>
          <w:rFonts w:ascii="Arial" w:hAnsi="Arial" w:cs="Arial" w:eastAsia="Arial"/>
          <w:sz w:val="22"/>
          <w:szCs w:val="22"/>
          <w:spacing w:val="1"/>
          <w:w w:val="100"/>
          <w:position w:val="-3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  <w:position w:val="-3"/>
        </w:rPr>
        <w:t>o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3"/>
        </w:rPr>
        <w:t>n</w:t>
      </w:r>
      <w:r>
        <w:rPr>
          <w:rFonts w:ascii="Arial" w:hAnsi="Arial" w:cs="Arial" w:eastAsia="Arial"/>
          <w:sz w:val="22"/>
          <w:szCs w:val="22"/>
          <w:spacing w:val="-54"/>
          <w:w w:val="100"/>
          <w:position w:val="-3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22"/>
          <w:szCs w:val="22"/>
          <w:spacing w:val="0"/>
          <w:w w:val="100"/>
          <w:position w:val="-3"/>
        </w:rPr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  <w:position w:val="-15"/>
        </w:rPr>
        <w:t>1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-15"/>
        </w:rPr>
        <w:t>:</w:t>
      </w:r>
      <w:r>
        <w:rPr>
          <w:rFonts w:ascii="Arial" w:hAnsi="Arial" w:cs="Arial" w:eastAsia="Arial"/>
          <w:sz w:val="23"/>
          <w:szCs w:val="23"/>
          <w:spacing w:val="5"/>
          <w:w w:val="103"/>
          <w:b/>
          <w:bCs/>
          <w:position w:val="-15"/>
        </w:rPr>
        <w:t>1</w:t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  <w:position w:val="-15"/>
        </w:rPr>
        <w:t>0</w:t>
      </w:r>
      <w:r>
        <w:rPr>
          <w:rFonts w:ascii="Arial" w:hAnsi="Arial" w:cs="Arial" w:eastAsia="Arial"/>
          <w:sz w:val="23"/>
          <w:szCs w:val="23"/>
          <w:spacing w:val="5"/>
          <w:w w:val="103"/>
          <w:b/>
          <w:bCs/>
          <w:position w:val="-15"/>
        </w:rPr>
        <w:t>0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  <w:position w:val="-15"/>
        </w:rPr>
        <w:t>,</w:t>
      </w:r>
      <w:r>
        <w:rPr>
          <w:rFonts w:ascii="Arial" w:hAnsi="Arial" w:cs="Arial" w:eastAsia="Arial"/>
          <w:sz w:val="23"/>
          <w:szCs w:val="23"/>
          <w:spacing w:val="5"/>
          <w:w w:val="103"/>
          <w:b/>
          <w:bCs/>
          <w:position w:val="-15"/>
        </w:rPr>
        <w:t>0</w:t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  <w:position w:val="-15"/>
        </w:rPr>
        <w:t>0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-15"/>
        </w:rPr>
        <w:t>0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80" w:h="15840" w:orient="landscape"/>
          <w:pgMar w:top="700" w:bottom="0" w:left="260" w:right="220"/>
          <w:cols w:num="2" w:equalWidth="0">
            <w:col w:w="4766" w:space="799"/>
            <w:col w:w="18435"/>
          </w:cols>
        </w:sectPr>
      </w:pPr>
      <w:rPr/>
    </w:p>
    <w:p>
      <w:pPr>
        <w:spacing w:before="51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v:group style="position:absolute;margin-left:7.019805pt;margin-top:7.019505pt;width:1209.92704pt;height:777.90559pt;mso-position-horizontal-relative:page;mso-position-vertical-relative:page;z-index:-6315" coordorigin="140,140" coordsize="24199,15558">
            <v:group style="position:absolute;left:144;top:144;width:24191;height:15551" coordorigin="144,144" coordsize="24191,15551">
              <v:shape style="position:absolute;left:144;top:144;width:24191;height:15551" coordorigin="144,144" coordsize="24191,15551" path="m144,15695l144,144,24335,144,24335,15695,144,15695xe" filled="f" stroked="t" strokeweight=".35999pt" strokecolor="#000000">
                <v:path arrowok="t"/>
              </v:shape>
              <v:shape style="position:absolute;left:288;top:288;width:23903;height:13254" type="#_x0000_t75">
                <v:imagedata r:id="rId7" o:title=""/>
              </v:shape>
            </v:group>
            <v:group style="position:absolute;left:4593;top:4154;width:115;height:194" coordorigin="4593,4154" coordsize="115,194">
              <v:shape style="position:absolute;left:4593;top:4154;width:115;height:194" coordorigin="4593,4154" coordsize="115,194" path="m4860,4318l4864,4316e" filled="f" stroked="t" strokeweight="2.87992pt" strokecolor="#FFFF00">
                <v:path arrowok="t"/>
              </v:shape>
            </v:group>
            <v:group style="position:absolute;left:4593;top:4154;width:166;height:281" coordorigin="4593,4154" coordsize="166,281">
              <v:shape style="position:absolute;left:4593;top:4154;width:166;height:281" coordorigin="4593,4154" coordsize="166,281" path="m4622,4429l4625,4428e" filled="f" stroked="t" strokeweight="2.87992pt" strokecolor="#FFFF00">
                <v:path arrowok="t"/>
              </v:shape>
              <v:shape style="position:absolute;left:4593;top:4154;width:166;height:281" coordorigin="4593,4154" coordsize="166,281" path="m4745,4372l4766,4362e" filled="f" stroked="t" strokeweight="2.87992pt" strokecolor="#FFFF00">
                <v:path arrowok="t"/>
              </v:shape>
            </v:group>
            <v:group style="position:absolute;left:4601;top:4269;width:94;height:29" coordorigin="4601,4269" coordsize="94,29">
              <v:shape style="position:absolute;left:4601;top:4269;width:94;height:29" coordorigin="4601,4269" coordsize="94,29" path="m4601,4269l4608,4277,4615,4277,4622,4277,4622,4284,4629,4284,4637,4284,4644,4284,4651,4284,4658,4284,4665,4284,4665,4291,4673,4291,4680,4291,4680,4298,4687,4298,4694,4298e" filled="f" stroked="t" strokeweight="1.079970pt" strokecolor="#000000">
                <v:path arrowok="t"/>
              </v:shape>
            </v:group>
            <v:group style="position:absolute;left:4745;top:4384;width:58;height:50" coordorigin="4745,4384" coordsize="58,50">
              <v:shape style="position:absolute;left:4745;top:4384;width:58;height:50" coordorigin="4745,4384" coordsize="58,50" path="m4745,4384l4745,4384,4745,4428,4759,4435,4802,4435e" filled="f" stroked="t" strokeweight="1.079970pt" strokecolor="#000000">
                <v:path arrowok="t"/>
              </v:shape>
            </v:group>
            <v:group style="position:absolute;left:4881;top:4435;width:58;height:7" coordorigin="4881,4435" coordsize="58,7">
              <v:shape style="position:absolute;left:4881;top:4435;width:58;height:7" coordorigin="4881,4435" coordsize="58,7" path="m4903,4435l4939,4435,4932,4442,4881,4442e" filled="f" stroked="t" strokeweight="1.079970pt" strokecolor="#000000">
                <v:path arrowok="t"/>
              </v:shape>
            </v:group>
            <v:group style="position:absolute;left:4680;top:4442;width:101;height:2" coordorigin="4680,4442" coordsize="101,2">
              <v:shape style="position:absolute;left:4680;top:4442;width:101;height:2" coordorigin="4680,4442" coordsize="101,0" path="m4781,4442l4701,4442,4680,4442e" filled="f" stroked="t" strokeweight="1.079970pt" strokecolor="#000000">
                <v:path arrowok="t"/>
              </v:shape>
            </v:group>
            <v:group style="position:absolute;left:4583;top:4334;width:2;height:223" coordorigin="4583,4334" coordsize="2,223">
              <v:shape style="position:absolute;left:4583;top:4334;width:2;height:223" coordorigin="4583,4334" coordsize="0,223" path="m4583,4334l4583,4557e" filled="f" stroked="t" strokeweight="2.159940pt" strokecolor="#000000">
                <v:path arrowok="t"/>
              </v:shape>
            </v:group>
            <v:group style="position:absolute;left:4583;top:4194;width:22;height:2" coordorigin="4583,4194" coordsize="22,2">
              <v:shape style="position:absolute;left:4583;top:4194;width:22;height:2" coordorigin="4583,4194" coordsize="22,0" path="m4583,4194l4604,4194e" filled="f" stroked="t" strokeweight="3.95972pt" strokecolor="#000000">
                <v:path arrowok="t"/>
              </v:shape>
            </v:group>
            <v:group style="position:absolute;left:4593;top:4399;width:65;height:36" coordorigin="4593,4399" coordsize="65,36">
              <v:shape style="position:absolute;left:4593;top:4399;width:65;height:36" coordorigin="4593,4399" coordsize="65,36" path="m4601,4399l4593,4435,4622,4435,4651,4435,4658,4435e" filled="f" stroked="t" strokeweight="1.079970pt" strokecolor="#000000">
                <v:path arrowok="t"/>
              </v:shape>
            </v:group>
            <v:group style="position:absolute;left:4673;top:4312;width:50;height:79" coordorigin="4673,4312" coordsize="50,79">
              <v:shape style="position:absolute;left:4673;top:4312;width:50;height:79" coordorigin="4673,4312" coordsize="50,79" path="m4723,4392l4723,4384,4723,4377,4716,4370,4716,4363,4716,4356,4709,4356,4709,4348,4701,4341,4694,4334,4694,4327,4687,4327,4680,4320,4673,4320,4673,4312e" filled="f" stroked="t" strokeweight="1.079970pt" strokecolor="#000000">
                <v:path arrowok="t"/>
              </v:shape>
            </v:group>
            <v:group style="position:absolute;left:4590;top:4363;width:22;height:2" coordorigin="4590,4363" coordsize="22,2">
              <v:shape style="position:absolute;left:4590;top:4363;width:22;height:2" coordorigin="4590,4363" coordsize="22,0" path="m4590,4363l4611,4363e" filled="f" stroked="t" strokeweight="2.8798pt" strokecolor="#000000">
                <v:path arrowok="t"/>
              </v:shape>
            </v:group>
            <v:group style="position:absolute;left:2851;top:3146;width:700;height:533" coordorigin="2851,3146" coordsize="700,533">
              <v:shape style="position:absolute;left:2851;top:3146;width:700;height:533" coordorigin="2851,3146" coordsize="700,533" path="m3880,3538l3961,3500e" filled="f" stroked="t" strokeweight="2.87992pt" strokecolor="#FFFF00">
                <v:path arrowok="t"/>
              </v:shape>
            </v:group>
            <v:group style="position:absolute;left:2851;top:3146;width:781;height:619" coordorigin="2851,3146" coordsize="781,619">
              <v:shape style="position:absolute;left:2851;top:3146;width:781;height:619" coordorigin="2851,3146" coordsize="781,619" path="m3766,3593l3853,3553e" filled="f" stroked="t" strokeweight="2.87992pt" strokecolor="#FFFF00">
                <v:path arrowok="t"/>
              </v:shape>
            </v:group>
            <v:group style="position:absolute;left:2851;top:3146;width:862;height:706" coordorigin="2851,3146" coordsize="862,706">
              <v:shape style="position:absolute;left:2851;top:3146;width:862;height:706" coordorigin="2851,3146" coordsize="862,706" path="m3614,3665l3744,3604e" filled="f" stroked="t" strokeweight="2.87992pt" strokecolor="#FFFF00">
                <v:path arrowok="t"/>
              </v:shape>
            </v:group>
            <v:group style="position:absolute;left:2851;top:3146;width:943;height:792" coordorigin="2851,3146" coordsize="943,792">
              <v:shape style="position:absolute;left:2851;top:3146;width:943;height:792" coordorigin="2851,3146" coordsize="943,792" path="m3534,3702l3630,3656e" filled="f" stroked="t" strokeweight="2.87992pt" strokecolor="#FFFF00">
                <v:path arrowok="t"/>
              </v:shape>
            </v:group>
            <v:group style="position:absolute;left:2945;top:3153;width:930;height:871" coordorigin="2945,3153" coordsize="930,871">
              <v:shape style="position:absolute;left:2945;top:3153;width:930;height:871" coordorigin="2945,3153" coordsize="930,871" path="m3463,3787l3614,3715e" filled="f" stroked="t" strokeweight="2.87992pt" strokecolor="#FFFF00">
                <v:path arrowok="t"/>
              </v:shape>
            </v:group>
            <v:group style="position:absolute;left:3146;top:3246;width:802;height:858" coordorigin="3146,3246" coordsize="802,858">
              <v:shape style="position:absolute;left:3146;top:3246;width:802;height:858" coordorigin="3146,3246" coordsize="802,858" path="m3611,3900l3705,3856e" filled="f" stroked="t" strokeweight="2.87992pt" strokecolor="#FFFF00">
                <v:path arrowok="t"/>
              </v:shape>
            </v:group>
            <v:group style="position:absolute;left:3384;top:3500;width:727;height:690" coordorigin="3384,3500" coordsize="727,690">
              <v:shape style="position:absolute;left:3384;top:3500;width:727;height:690" coordorigin="3384,3500" coordsize="727,690" path="m3738,4206l3833,4161e" filled="f" stroked="t" strokeweight="2.87992pt" strokecolor="#FFFF00">
                <v:path arrowok="t"/>
              </v:shape>
            </v:group>
            <v:group style="position:absolute;left:3629;top:3762;width:482;height:515" coordorigin="3629,3762" coordsize="482,515">
              <v:shape style="position:absolute;left:3629;top:3762;width:482;height:515" coordorigin="3629,3762" coordsize="482,515" path="m3824,4541l3964,4476e" filled="f" stroked="t" strokeweight="2.87992pt" strokecolor="#FFFF00">
                <v:path arrowok="t"/>
              </v:shape>
            </v:group>
            <v:group style="position:absolute;left:3866;top:4016;width:245;height:347" coordorigin="3866,4016" coordsize="245,347">
              <v:shape style="position:absolute;left:3866;top:4016;width:245;height:347" coordorigin="3866,4016" coordsize="245,347" path="m3998,4825l4111,4772e" filled="f" stroked="t" strokeweight="2.87992pt" strokecolor="#FFFF00">
                <v:path arrowok="t"/>
              </v:shape>
            </v:group>
            <v:group style="position:absolute;left:3060;top:3153;width:72;height:72" coordorigin="3060,3153" coordsize="72,72">
              <v:shape style="position:absolute;left:3060;top:3153;width:72;height:72" coordorigin="3060,3153" coordsize="72,72" path="m3060,3153l3132,3225e" filled="f" stroked="t" strokeweight="1.079970pt" strokecolor="#000000">
                <v:path arrowok="t"/>
              </v:shape>
            </v:group>
            <v:group style="position:absolute;left:3197;top:3297;width:72;height:79" coordorigin="3197,3297" coordsize="72,79">
              <v:shape style="position:absolute;left:3197;top:3297;width:72;height:79" coordorigin="3197,3297" coordsize="72,79" path="m3197,3297l3269,3377e" filled="f" stroked="t" strokeweight="1.079970pt" strokecolor="#000000">
                <v:path arrowok="t"/>
              </v:shape>
            </v:group>
            <v:group style="position:absolute;left:3334;top:3449;width:72;height:72" coordorigin="3334,3449" coordsize="72,72">
              <v:shape style="position:absolute;left:3334;top:3449;width:72;height:72" coordorigin="3334,3449" coordsize="72,72" path="m3334,3449l3406,3521e" filled="f" stroked="t" strokeweight="1.079970pt" strokecolor="#000000">
                <v:path arrowok="t"/>
              </v:shape>
            </v:group>
            <v:group style="position:absolute;left:3470;top:3593;width:72;height:72" coordorigin="3470,3593" coordsize="72,72">
              <v:shape style="position:absolute;left:3470;top:3593;width:72;height:72" coordorigin="3470,3593" coordsize="72,72" path="m3470,3593l3542,3665e" filled="f" stroked="t" strokeweight="1.079970pt" strokecolor="#000000">
                <v:path arrowok="t"/>
              </v:shape>
            </v:group>
            <v:group style="position:absolute;left:3607;top:3737;width:72;height:72" coordorigin="3607,3737" coordsize="72,72">
              <v:shape style="position:absolute;left:3607;top:3737;width:72;height:72" coordorigin="3607,3737" coordsize="72,72" path="m3607,3737l3679,3809e" filled="f" stroked="t" strokeweight="1.079970pt" strokecolor="#000000">
                <v:path arrowok="t"/>
              </v:shape>
            </v:group>
            <v:group style="position:absolute;left:3744;top:3881;width:72;height:79" coordorigin="3744,3881" coordsize="72,79">
              <v:shape style="position:absolute;left:3744;top:3881;width:72;height:79" coordorigin="3744,3881" coordsize="72,79" path="m3744,3881l3816,3960e" filled="f" stroked="t" strokeweight="1.079970pt" strokecolor="#000000">
                <v:path arrowok="t"/>
              </v:shape>
            </v:group>
            <v:group style="position:absolute;left:3881;top:4032;width:72;height:72" coordorigin="3881,4032" coordsize="72,72">
              <v:shape style="position:absolute;left:3881;top:4032;width:72;height:72" coordorigin="3881,4032" coordsize="72,72" path="m3881,4032l3953,4104e" filled="f" stroked="t" strokeweight="1.079970pt" strokecolor="#000000">
                <v:path arrowok="t"/>
              </v:shape>
            </v:group>
            <v:group style="position:absolute;left:4032;top:4154;width:79;height:14" coordorigin="4032,4154" coordsize="79,14">
              <v:shape style="position:absolute;left:4032;top:4154;width:79;height:14" coordorigin="4032,4154" coordsize="79,14" path="m4032,4154l4111,4154,4111,4169e" filled="f" stroked="t" strokeweight="1.079970pt" strokecolor="#000000">
                <v:path arrowok="t"/>
              </v:shape>
            </v:group>
            <v:group style="position:absolute;left:4111;top:4269;width:2;height:101" coordorigin="4111,4269" coordsize="2,101">
              <v:shape style="position:absolute;left:4111;top:4269;width:2;height:101" coordorigin="4111,4269" coordsize="0,101" path="m4111,4269l4111,4370e" filled="f" stroked="t" strokeweight="1.079970pt" strokecolor="#000000">
                <v:path arrowok="t"/>
              </v:shape>
            </v:group>
            <v:group style="position:absolute;left:4068;top:4392;width:36;height:50" coordorigin="4068,4392" coordsize="36,50">
              <v:shape style="position:absolute;left:4068;top:4392;width:36;height:50" coordorigin="4068,4392" coordsize="36,50" path="m4082,4442l4068,4442,4068,4435,4097,4435,4104,4428,4104,4413,4082,4392e" filled="f" stroked="t" strokeweight="1.079970pt" strokecolor="#000000">
                <v:path arrowok="t"/>
              </v:shape>
            </v:group>
            <v:group style="position:absolute;left:3945;top:4241;width:65;height:72" coordorigin="3945,4241" coordsize="65,72">
              <v:shape style="position:absolute;left:3945;top:4241;width:65;height:72" coordorigin="3945,4241" coordsize="65,72" path="m4010,4312l3945,4241e" filled="f" stroked="t" strokeweight="1.079970pt" strokecolor="#000000">
                <v:path arrowok="t"/>
              </v:shape>
            </v:group>
            <v:group style="position:absolute;left:3801;top:4169;width:72;height:72" coordorigin="3801,4169" coordsize="72,72">
              <v:shape style="position:absolute;left:3801;top:4169;width:72;height:72" coordorigin="3801,4169" coordsize="72,72" path="m3873,4241l3801,4169e" filled="f" stroked="t" strokeweight="1.079970pt" strokecolor="#000000">
                <v:path arrowok="t"/>
              </v:shape>
            </v:group>
            <v:group style="position:absolute;left:3737;top:4025;width:65;height:72" coordorigin="3737,4025" coordsize="65,72">
              <v:shape style="position:absolute;left:3737;top:4025;width:65;height:72" coordorigin="3737,4025" coordsize="65,72" path="m3801,4097l3737,4025e" filled="f" stroked="t" strokeweight="1.079970pt" strokecolor="#000000">
                <v:path arrowok="t"/>
              </v:shape>
            </v:group>
            <v:group style="position:absolute;left:3600;top:3873;width:65;height:72" coordorigin="3600,3873" coordsize="65,72">
              <v:shape style="position:absolute;left:3600;top:3873;width:65;height:72" coordorigin="3600,3873" coordsize="65,72" path="m3665,3945l3600,3873e" filled="f" stroked="t" strokeweight="1.079970pt" strokecolor="#000000">
                <v:path arrowok="t"/>
              </v:shape>
            </v:group>
            <v:group style="position:absolute;left:3427;top:3809;width:101;height:2" coordorigin="3427,3809" coordsize="101,2">
              <v:shape style="position:absolute;left:3427;top:3809;width:101;height:2" coordorigin="3427,3809" coordsize="101,0" path="m3528,3809l3427,3809e" filled="f" stroked="t" strokeweight="1.079970pt" strokecolor="#000000">
                <v:path arrowok="t"/>
              </v:shape>
            </v:group>
            <v:group style="position:absolute;left:3370;top:3636;width:58;height:72" coordorigin="3370,3636" coordsize="58,72">
              <v:shape style="position:absolute;left:3370;top:3636;width:58;height:72" coordorigin="3370,3636" coordsize="58,72" path="m3427,3708l3427,3693,3370,3636e" filled="f" stroked="t" strokeweight="1.079970pt" strokecolor="#000000">
                <v:path arrowok="t"/>
              </v:shape>
            </v:group>
            <v:group style="position:absolute;left:3197;top:3571;width:101;height:2" coordorigin="3197,3571" coordsize="101,2">
              <v:shape style="position:absolute;left:3197;top:3571;width:101;height:2" coordorigin="3197,3571" coordsize="101,0" path="m3298,3571l3197,3571e" filled="f" stroked="t" strokeweight="1.079970pt" strokecolor="#000000">
                <v:path arrowok="t"/>
              </v:shape>
            </v:group>
            <v:group style="position:absolute;left:3154;top:3398;width:36;height:79" coordorigin="3154,3398" coordsize="36,79">
              <v:shape style="position:absolute;left:3154;top:3398;width:36;height:79" coordorigin="3154,3398" coordsize="36,79" path="m3190,3477l3190,3441,3161,3413,3154,3398e" filled="f" stroked="t" strokeweight="1.079970pt" strokecolor="#000000">
                <v:path arrowok="t"/>
              </v:shape>
            </v:group>
            <v:group style="position:absolute;left:3024;top:3240;width:65;height:79" coordorigin="3024,3240" coordsize="65,79">
              <v:shape style="position:absolute;left:3024;top:3240;width:65;height:79" coordorigin="3024,3240" coordsize="65,79" path="m3089,3319l3067,3290,3038,3254,3024,3240e" filled="f" stroked="t" strokeweight="1.079970pt" strokecolor="#000000">
                <v:path arrowok="t"/>
              </v:shape>
            </v:group>
            <v:group style="position:absolute;left:2858;top:3153;width:101;height:14" coordorigin="2858,3153" coordsize="101,14">
              <v:shape style="position:absolute;left:2858;top:3153;width:101;height:14" coordorigin="2858,3153" coordsize="101,14" path="m2959,3168l2945,3153,2858,3153e" filled="f" stroked="t" strokeweight="1.079970pt" strokecolor="#000000">
                <v:path arrowok="t"/>
              </v:shape>
            </v:group>
            <v:group style="position:absolute;left:2902;top:3146;width:216;height:2" coordorigin="2902,3146" coordsize="216,2">
              <v:shape style="position:absolute;left:2902;top:3146;width:216;height:2" coordorigin="2902,3146" coordsize="216,0" path="m2902,3146l3118,3146e" filled="f" stroked="t" strokeweight="1.79992pt" strokecolor="#000000">
                <v:path arrowok="t"/>
              </v:shape>
            </v:group>
            <v:group style="position:absolute;left:3060;top:3153;width:130;height:2" coordorigin="3060,3153" coordsize="130,2">
              <v:shape style="position:absolute;left:3060;top:3153;width:130;height:2" coordorigin="3060,3153" coordsize="130,0" path="m3060,3153l3190,3153e" filled="f" stroked="t" strokeweight="1.079970pt" strokecolor="#000000">
                <v:path arrowok="t"/>
              </v:shape>
            </v:group>
            <v:group style="position:absolute;left:4557;top:4291;width:22;height:151" coordorigin="4557,4291" coordsize="22,151">
              <v:shape style="position:absolute;left:4557;top:4291;width:22;height:151" coordorigin="4557,4291" coordsize="22,151" path="m4651,4441l4665,4434e" filled="f" stroked="t" strokeweight="2.87992pt" strokecolor="#FFFF00">
                <v:path arrowok="t"/>
              </v:shape>
            </v:group>
            <v:group style="position:absolute;left:4573;top:4176;width:6;height:65" coordorigin="4573,4176" coordsize="6,65">
              <v:shape style="position:absolute;left:4573;top:4176;width:6;height:65" coordorigin="4573,4176" coordsize="6,65" path="m4597,4359l4602,4356e" filled="f" stroked="t" strokeweight="2.87992pt" strokecolor="#FFFF00">
                <v:path arrowok="t"/>
              </v:shape>
            </v:group>
            <v:group style="position:absolute;left:4557;top:4384;width:22;height:58" coordorigin="4557,4384" coordsize="22,58">
              <v:shape style="position:absolute;left:4557;top:4384;width:22;height:58" coordorigin="4557,4384" coordsize="22,58" path="m4572,4428l4572,4442,4579,4442,4557,4442,4565,4384e" filled="f" stroked="t" strokeweight="1.079970pt" strokecolor="#000000">
                <v:path arrowok="t"/>
              </v:shape>
            </v:group>
            <v:group style="position:absolute;left:4572;top:4183;width:7;height:101" coordorigin="4572,4183" coordsize="7,101">
              <v:shape style="position:absolute;left:4572;top:4183;width:7;height:101" coordorigin="4572,4183" coordsize="7,101" path="m4572,4284l4579,4183e" filled="f" stroked="t" strokeweight="1.079970pt" strokecolor="#000000">
                <v:path arrowok="t"/>
              </v:shape>
            </v:group>
            <v:group style="position:absolute;left:4572;top:4269;width:7;height:94" coordorigin="4572,4269" coordsize="7,94">
              <v:shape style="position:absolute;left:4572;top:4269;width:7;height:94" coordorigin="4572,4269" coordsize="7,94" path="m4579,4269l4579,4341,4572,4363e" filled="f" stroked="t" strokeweight="1.079970pt" strokecolor="#000000">
                <v:path arrowok="t"/>
              </v:shape>
            </v:group>
            <v:group style="position:absolute;left:4125;top:4154;width:54;height:202" coordorigin="4125,4154" coordsize="54,202">
              <v:shape style="position:absolute;left:4125;top:4154;width:54;height:202" coordorigin="4125,4154" coordsize="54,202" path="m4363,4295l4370,4292e" filled="f" stroked="t" strokeweight="2.87992pt" strokecolor="#FFFF00">
                <v:path arrowok="t"/>
              </v:shape>
            </v:group>
            <v:group style="position:absolute;left:4125;top:4190;width:144;height:252" coordorigin="4125,4190" coordsize="144,252">
              <v:shape style="position:absolute;left:4125;top:4190;width:144;height:252" coordorigin="4125,4190" coordsize="144,252" path="m4125,4442l4219,4399e" filled="f" stroked="t" strokeweight="2.87992pt" strokecolor="#FFFF00">
                <v:path arrowok="t"/>
              </v:shape>
            </v:group>
            <v:group style="position:absolute;left:4255;top:4428;width:94;height:14" coordorigin="4255,4428" coordsize="94,14">
              <v:shape style="position:absolute;left:4255;top:4428;width:94;height:14" coordorigin="4255,4428" coordsize="94,14" path="m4255,4428l4269,4442,4349,4442e" filled="f" stroked="t" strokeweight="1.079970pt" strokecolor="#000000">
                <v:path arrowok="t"/>
              </v:shape>
            </v:group>
            <v:group style="position:absolute;left:4154;top:4442;width:101;height:2" coordorigin="4154,4442" coordsize="101,2">
              <v:shape style="position:absolute;left:4154;top:4442;width:101;height:2" coordorigin="4154,4442" coordsize="101,0" path="m4255,4442l4233,4442,4176,4442,4154,4442e" filled="f" stroked="t" strokeweight="1.079970pt" strokecolor="#000000">
                <v:path arrowok="t"/>
              </v:shape>
            </v:group>
            <v:group style="position:absolute;left:4125;top:4269;width:2;height:101" coordorigin="4125,4269" coordsize="2,101">
              <v:shape style="position:absolute;left:4125;top:4269;width:2;height:101" coordorigin="4125,4269" coordsize="0,101" path="m4125,4370l4125,4269e" filled="f" stroked="t" strokeweight="1.079970pt" strokecolor="#000000">
                <v:path arrowok="t"/>
              </v:shape>
            </v:group>
            <v:group style="position:absolute;left:4125;top:4154;width:7;height:79" coordorigin="4125,4154" coordsize="7,79">
              <v:shape style="position:absolute;left:4125;top:4154;width:7;height:79" coordorigin="4125,4154" coordsize="7,79" path="m4125,4169l4125,4154,4133,4154,4133,4233e" filled="f" stroked="t" strokeweight="1.079970pt" strokecolor="#000000">
                <v:path arrowok="t"/>
              </v:shape>
            </v:group>
            <v:group style="position:absolute;left:4154;top:4327;width:65;height:72" coordorigin="4154,4327" coordsize="65,72">
              <v:shape style="position:absolute;left:4154;top:4327;width:65;height:72" coordorigin="4154,4327" coordsize="65,72" path="m4154,4327l4219,4399e" filled="f" stroked="t" strokeweight="1.079970pt" strokecolor="#000000">
                <v:path arrowok="t"/>
              </v:shape>
            </v:group>
            <v:group style="position:absolute;left:4082;top:4449;width:22;height:43" coordorigin="4082,4449" coordsize="22,43">
              <v:shape style="position:absolute;left:4082;top:4449;width:22;height:43" coordorigin="4082,4449" coordsize="22,43" path="m4104,4449l4104,4492,4104,4464,4097,4456,4082,4456e" filled="f" stroked="t" strokeweight="1.079970pt" strokecolor="#000000">
                <v:path arrowok="t"/>
              </v:shape>
            </v:group>
            <v:group style="position:absolute;left:288;top:2945;width:331;height:209" coordorigin="288,2945" coordsize="331,209">
              <v:shape style="position:absolute;left:288;top:2945;width:331;height:209" coordorigin="288,2945" coordsize="331,209" path="m527,3151l619,3108e" filled="f" stroked="t" strokeweight="2.87992pt" strokecolor="#FFFF00">
                <v:path arrowok="t"/>
              </v:shape>
            </v:group>
            <v:group style="position:absolute;left:288;top:2707;width:331;height:360" coordorigin="288,2707" coordsize="331,360">
              <v:shape style="position:absolute;left:288;top:2707;width:331;height:360" coordorigin="288,2707" coordsize="331,360" path="m319,3053l621,2911e" filled="f" stroked="t" strokeweight="2.87992pt" strokecolor="#FFFF00">
                <v:path arrowok="t"/>
              </v:shape>
            </v:group>
            <v:group style="position:absolute;left:518;top:2570;width:108;height:281" coordorigin="518,2570" coordsize="108,281">
              <v:shape style="position:absolute;left:518;top:2570;width:108;height:281" coordorigin="518,2570" coordsize="108,281" path="m792,2829l821,2816e" filled="f" stroked="t" strokeweight="2.87992pt" strokecolor="#FFFF00">
                <v:path arrowok="t"/>
              </v:shape>
            </v:group>
            <v:group style="position:absolute;left:518;top:3139;width:101;height:14" coordorigin="518,3139" coordsize="101,14">
              <v:shape style="position:absolute;left:518;top:3139;width:101;height:14" coordorigin="518,3139" coordsize="101,14" path="m619,3139l605,3153,518,3146e" filled="f" stroked="t" strokeweight="1.079970pt" strokecolor="#000000">
                <v:path arrowok="t"/>
              </v:shape>
            </v:group>
            <v:group style="position:absolute;left:396;top:3074;width:22;height:72" coordorigin="396,3074" coordsize="22,72">
              <v:shape style="position:absolute;left:396;top:3074;width:22;height:72" coordorigin="396,3074" coordsize="22,72" path="m418,3146l396,3146,396,3074e" filled="f" stroked="t" strokeweight="1.079970pt" strokecolor="#000000">
                <v:path arrowok="t"/>
              </v:shape>
            </v:group>
            <v:group style="position:absolute;left:288;top:3053;width:22;height:7" coordorigin="288,3053" coordsize="22,7">
              <v:shape style="position:absolute;left:288;top:3053;width:22;height:7" coordorigin="288,3053" coordsize="22,7" path="m310,3053l302,3060,288,3060e" filled="f" stroked="t" strokeweight="1.079970pt" strokecolor="#000000">
                <v:path arrowok="t"/>
              </v:shape>
            </v:group>
            <v:group style="position:absolute;left:338;top:2887;width:94;height:36" coordorigin="338,2887" coordsize="94,36">
              <v:shape style="position:absolute;left:338;top:2887;width:94;height:36" coordorigin="338,2887" coordsize="94,36" path="m338,2923l353,2923,360,2916,367,2916,374,2916,374,2909,382,2909,432,2887e" filled="f" stroked="t" strokeweight="1.079970pt" strokecolor="#000000">
                <v:path arrowok="t"/>
              </v:shape>
            </v:group>
            <v:group style="position:absolute;left:526;top:2772;width:58;height:79" coordorigin="526,2772" coordsize="58,79">
              <v:shape style="position:absolute;left:526;top:2772;width:58;height:79" coordorigin="526,2772" coordsize="58,79" path="m526,2851l533,2844,540,2837,547,2829,554,2822,562,2815,569,2801,576,2793,583,2779,583,2772e" filled="f" stroked="t" strokeweight="1.079970pt" strokecolor="#000000">
                <v:path arrowok="t"/>
              </v:shape>
            </v:group>
            <v:group style="position:absolute;left:619;top:2577;width:7;height:101" coordorigin="619,2577" coordsize="7,101">
              <v:shape style="position:absolute;left:619;top:2577;width:7;height:101" coordorigin="619,2577" coordsize="7,101" path="m619,2678l619,2635,626,2577e" filled="f" stroked="t" strokeweight="1.079970pt" strokecolor="#000000">
                <v:path arrowok="t"/>
              </v:shape>
            </v:group>
            <v:group style="position:absolute;left:634;top:2671;width:2;height:216" coordorigin="634,2671" coordsize="2,216">
              <v:shape style="position:absolute;left:634;top:2671;width:2;height:216" coordorigin="634,2671" coordsize="0,216" path="m634,2671l634,2887e" filled="f" stroked="t" strokeweight="1.79995pt" strokecolor="#000000">
                <v:path arrowok="t"/>
              </v:shape>
            </v:group>
            <v:group style="position:absolute;left:632;top:2865;width:2;height:223" coordorigin="632,2865" coordsize="2,223">
              <v:shape style="position:absolute;left:632;top:2865;width:2;height:223" coordorigin="632,2865" coordsize="0,223" path="m632,2865l632,3089e" filled="f" stroked="t" strokeweight="1.979945pt" strokecolor="#000000">
                <v:path arrowok="t"/>
              </v:shape>
            </v:group>
            <v:group style="position:absolute;left:608;top:3103;width:22;height:2" coordorigin="608,3103" coordsize="22,2">
              <v:shape style="position:absolute;left:608;top:3103;width:22;height:2" coordorigin="608,3103" coordsize="22,0" path="m608,3103l630,3103e" filled="f" stroked="t" strokeweight="3.59975pt" strokecolor="#000000">
                <v:path arrowok="t"/>
              </v:shape>
            </v:group>
            <v:group style="position:absolute;left:641;top:2570;width:1699;height:295" coordorigin="641,2570" coordsize="1699,295">
              <v:shape style="position:absolute;left:641;top:2570;width:1699;height:295" coordorigin="641,2570" coordsize="1699,295" path="m994,3369l1014,3359e" filled="f" stroked="t" strokeweight="2.87992pt" strokecolor="#FFFF00">
                <v:path arrowok="t"/>
              </v:shape>
            </v:group>
            <v:group style="position:absolute;left:641;top:2491;width:1858;height:547" coordorigin="641,2491" coordsize="1858,547">
              <v:shape style="position:absolute;left:641;top:2491;width:1858;height:547" coordorigin="641,2491" coordsize="1858,547" path="m936,3403l1176,3290e" filled="f" stroked="t" strokeweight="2.87992pt" strokecolor="#FFFF00">
                <v:path arrowok="t"/>
              </v:shape>
            </v:group>
            <v:group style="position:absolute;left:641;top:2491;width:1858;height:634" coordorigin="641,2491" coordsize="1858,634">
              <v:shape style="position:absolute;left:641;top:2491;width:1858;height:634" coordorigin="641,2491" coordsize="1858,634" path="m698,3515l706,3512e" filled="f" stroked="t" strokeweight="2.87992pt" strokecolor="#FFFF00">
                <v:path arrowok="t"/>
              </v:shape>
              <v:shape style="position:absolute;left:641;top:2491;width:1858;height:634" coordorigin="641,2491" coordsize="1858,634" path="m867,3436l1359,3204e" filled="f" stroked="t" strokeweight="2.87992pt" strokecolor="#FFFF00">
                <v:path arrowok="t"/>
              </v:shape>
              <v:shape style="position:absolute;left:641;top:2491;width:1858;height:634" coordorigin="641,2491" coordsize="1858,634" path="m1359,3204l1440,3166e" filled="f" stroked="t" strokeweight="2.87992pt" strokecolor="#FFFF00">
                <v:path arrowok="t"/>
              </v:shape>
            </v:group>
            <v:group style="position:absolute;left:821;top:2491;width:1678;height:648" coordorigin="821,2491" coordsize="1678,648">
              <v:shape style="position:absolute;left:821;top:2491;width:1678;height:648" coordorigin="821,2491" coordsize="1678,648" path="m1630,3161l1723,3117e" filled="f" stroked="t" strokeweight="2.87992pt" strokecolor="#FFFF00">
                <v:path arrowok="t"/>
              </v:shape>
              <v:shape style="position:absolute;left:821;top:2491;width:1678;height:648" coordorigin="821,2491" coordsize="1678,648" path="m1723,3117l1885,3041e" filled="f" stroked="t" strokeweight="2.87992pt" strokecolor="#FFFF00">
                <v:path arrowok="t"/>
              </v:shape>
            </v:group>
            <v:group style="position:absolute;left:1058;top:2491;width:1440;height:648" coordorigin="1058,2491" coordsize="1440,648">
              <v:shape style="position:absolute;left:1058;top:2491;width:1440;height:648" coordorigin="1058,2491" coordsize="1440,648" path="m2101,3053l2147,3031e" filled="f" stroked="t" strokeweight="2.87992pt" strokecolor="#FFFF00">
                <v:path arrowok="t"/>
              </v:shape>
              <v:shape style="position:absolute;left:1058;top:2491;width:1440;height:648" coordorigin="1058,2491" coordsize="1440,648" path="m2029,3087l2101,3053e" filled="f" stroked="t" strokeweight="2.87992pt" strokecolor="#FFFF00">
                <v:path arrowok="t"/>
              </v:shape>
              <v:shape style="position:absolute;left:1058;top:2491;width:1440;height:648" coordorigin="1058,2491" coordsize="1440,648" path="m2147,3031l2377,2923e" filled="f" stroked="t" strokeweight="2.87992pt" strokecolor="#FFFF00">
                <v:path arrowok="t"/>
              </v:shape>
              <v:shape style="position:absolute;left:1058;top:2491;width:1440;height:648" coordorigin="1058,2491" coordsize="1440,648" path="m2462,2883l2491,2870e" filled="f" stroked="t" strokeweight="2.87992pt" strokecolor="#FFFF00">
                <v:path arrowok="t"/>
              </v:shape>
            </v:group>
            <v:group style="position:absolute;left:1303;top:2491;width:1195;height:648" coordorigin="1303,2491" coordsize="1195,648">
              <v:shape style="position:absolute;left:1303;top:2491;width:1195;height:648" coordorigin="1303,2491" coordsize="1195,648" path="m2191,3124l2491,2983e" filled="f" stroked="t" strokeweight="2.87992pt" strokecolor="#FFFF00">
                <v:path arrowok="t"/>
              </v:shape>
            </v:group>
            <v:group style="position:absolute;left:1541;top:2491;width:958;height:648" coordorigin="1541,2491" coordsize="958,648">
              <v:shape style="position:absolute;left:1541;top:2491;width:958;height:648" coordorigin="1541,2491" coordsize="958,648" path="m2326,3173l2488,3096e" filled="f" stroked="t" strokeweight="2.87992pt" strokecolor="#FFFF00">
                <v:path arrowok="t"/>
              </v:shape>
            </v:group>
            <v:group style="position:absolute;left:2484;top:2995;width:7;height:94" coordorigin="2484,2995" coordsize="7,94">
              <v:shape style="position:absolute;left:2484;top:2995;width:7;height:94" coordorigin="2484,2995" coordsize="7,94" path="m2491,2995l2484,3067,2491,3067,2491,3074,2491,3089e" filled="f" stroked="t" strokeweight="1.079970pt" strokecolor="#000000">
                <v:path arrowok="t"/>
              </v:shape>
            </v:group>
            <v:group style="position:absolute;left:2326;top:3132;width:101;height:7" coordorigin="2326,3132" coordsize="101,7">
              <v:shape style="position:absolute;left:2326;top:3132;width:101;height:7" coordorigin="2326,3132" coordsize="101,7" path="m2426,3132l2412,3132,2376,3132,2326,3139e" filled="f" stroked="t" strokeweight="1.079970pt" strokecolor="#000000">
                <v:path arrowok="t"/>
              </v:shape>
            </v:group>
            <v:group style="position:absolute;left:2246;top:3009;width:79;height:29" coordorigin="2246,3009" coordsize="79,29">
              <v:shape style="position:absolute;left:2246;top:3009;width:79;height:29" coordorigin="2246,3009" coordsize="79,29" path="m2326,3038l2326,3017,2304,3017,2297,3017,2290,3017,2282,3017,2275,3017,2268,3017,2268,3009,2261,3009,2254,3009,2246,3009e" filled="f" stroked="t" strokeweight="1.079970pt" strokecolor="#000000">
                <v:path arrowok="t"/>
              </v:shape>
            </v:group>
            <v:group style="position:absolute;left:2088;top:2887;width:79;height:65" coordorigin="2088,2887" coordsize="79,65">
              <v:shape style="position:absolute;left:2088;top:2887;width:79;height:65" coordorigin="2088,2887" coordsize="79,65" path="m2167,2952l2088,2887e" filled="f" stroked="t" strokeweight="1.079970pt" strokecolor="#000000">
                <v:path arrowok="t"/>
              </v:shape>
            </v:group>
            <v:group style="position:absolute;left:1908;top:2808;width:101;height:22" coordorigin="1908,2808" coordsize="101,22">
              <v:shape style="position:absolute;left:1908;top:2808;width:101;height:22" coordorigin="1908,2808" coordsize="101,22" path="m2009,2829l2002,2822,1994,2822,1987,2815,1980,2815,1973,2815,1966,2815,1958,2808,1915,2808,1908,2808e" filled="f" stroked="t" strokeweight="1.079970pt" strokecolor="#000000">
                <v:path arrowok="t"/>
              </v:shape>
            </v:group>
            <v:group style="position:absolute;left:1714;top:2815;width:94;height:7" coordorigin="1714,2815" coordsize="94,7">
              <v:shape style="position:absolute;left:1714;top:2815;width:94;height:7" coordorigin="1714,2815" coordsize="94,7" path="m1807,2815l1714,2822e" filled="f" stroked="t" strokeweight="1.079970pt" strokecolor="#000000">
                <v:path arrowok="t"/>
              </v:shape>
            </v:group>
            <v:group style="position:absolute;left:1512;top:2829;width:101;height:7" coordorigin="1512,2829" coordsize="101,7">
              <v:shape style="position:absolute;left:1512;top:2829;width:101;height:7" coordorigin="1512,2829" coordsize="101,7" path="m1613,2829l1519,2837,1512,2837e" filled="f" stroked="t" strokeweight="1.079970pt" strokecolor="#000000">
                <v:path arrowok="t"/>
              </v:shape>
            </v:group>
            <v:group style="position:absolute;left:1382;top:2844;width:36;height:58" coordorigin="1382,2844" coordsize="36,58">
              <v:shape style="position:absolute;left:1382;top:2844;width:36;height:58" coordorigin="1382,2844" coordsize="36,58" path="m1411,2844l1404,2844,1418,2894,1397,2894,1382,2901e" filled="f" stroked="t" strokeweight="1.079970pt" strokecolor="#000000">
                <v:path arrowok="t"/>
              </v:shape>
            </v:group>
            <v:group style="position:absolute;left:1188;top:2916;width:94;height:22" coordorigin="1188,2916" coordsize="94,22">
              <v:shape style="position:absolute;left:1188;top:2916;width:94;height:22" coordorigin="1188,2916" coordsize="94,22" path="m1282,2916l1188,2937e" filled="f" stroked="t" strokeweight="1.079970pt" strokecolor="#000000">
                <v:path arrowok="t"/>
              </v:shape>
            </v:group>
            <v:group style="position:absolute;left:994;top:2959;width:94;height:22" coordorigin="994,2959" coordsize="94,22">
              <v:shape style="position:absolute;left:994;top:2959;width:94;height:22" coordorigin="994,2959" coordsize="94,22" path="m1087,2959l994,2981e" filled="f" stroked="t" strokeweight="1.079970pt" strokecolor="#000000">
                <v:path arrowok="t"/>
              </v:shape>
            </v:group>
            <v:group style="position:absolute;left:792;top:2995;width:101;height:22" coordorigin="792,2995" coordsize="101,22">
              <v:shape style="position:absolute;left:792;top:2995;width:101;height:22" coordorigin="792,2995" coordsize="101,22" path="m893,2995l864,3002,857,3009,792,3017e" filled="f" stroked="t" strokeweight="1.079970pt" strokecolor="#000000">
                <v:path arrowok="t"/>
              </v:shape>
            </v:group>
            <v:group style="position:absolute;left:648;top:3038;width:50;height:79" coordorigin="648,3038" coordsize="50,79">
              <v:shape style="position:absolute;left:648;top:3038;width:50;height:79" coordorigin="648,3038" coordsize="50,79" path="m698,3038l698,3045,691,3045,691,3053,684,3053,677,3060,670,3060,670,3067,662,3067,655,3067,655,3074,648,3074,648,3089,648,3117e" filled="f" stroked="t" strokeweight="1.079970pt" strokecolor="#000000">
                <v:path arrowok="t"/>
              </v:shape>
            </v:group>
            <v:group style="position:absolute;left:641;top:2585;width:2;height:101" coordorigin="641,2585" coordsize="2,101">
              <v:shape style="position:absolute;left:641;top:2585;width:2;height:101" coordorigin="641,2585" coordsize="0,101" path="m641,2685l641,2635,641,2585e" filled="f" stroked="t" strokeweight="1.079970pt" strokecolor="#000000">
                <v:path arrowok="t"/>
              </v:shape>
            </v:group>
            <v:group style="position:absolute;left:655;top:2657;width:65;height:50" coordorigin="655,2657" coordsize="65,50">
              <v:shape style="position:absolute;left:655;top:2657;width:65;height:50" coordorigin="655,2657" coordsize="65,50" path="m655,2657l662,2700,677,2700,684,2700,691,2700,698,2700,706,2700,713,2707,720,2707e" filled="f" stroked="t" strokeweight="1.079970pt" strokecolor="#000000">
                <v:path arrowok="t"/>
              </v:shape>
            </v:group>
            <v:group style="position:absolute;left:799;top:2757;width:94;height:29" coordorigin="799,2757" coordsize="94,29">
              <v:shape style="position:absolute;left:799;top:2757;width:94;height:29" coordorigin="799,2757" coordsize="94,29" path="m799,2757l806,2765,814,2765,814,2772,821,2772,828,2779,835,2779,842,2779,850,2786,857,2786,864,2786,871,2786,878,2786,893,2786e" filled="f" stroked="t" strokeweight="1.079970pt" strokecolor="#000000">
                <v:path arrowok="t"/>
              </v:shape>
            </v:group>
            <v:group style="position:absolute;left:994;top:2772;width:101;height:7" coordorigin="994,2772" coordsize="101,7">
              <v:shape style="position:absolute;left:994;top:2772;width:101;height:7" coordorigin="994,2772" coordsize="101,7" path="m994,2779l1094,2772e" filled="f" stroked="t" strokeweight="1.079970pt" strokecolor="#000000">
                <v:path arrowok="t"/>
              </v:shape>
            </v:group>
            <v:group style="position:absolute;left:1195;top:2757;width:101;height:7" coordorigin="1195,2757" coordsize="101,7">
              <v:shape style="position:absolute;left:1195;top:2757;width:101;height:7" coordorigin="1195,2757" coordsize="101,7" path="m1195,2765l1296,2757e" filled="f" stroked="t" strokeweight="1.079970pt" strokecolor="#000000">
                <v:path arrowok="t"/>
              </v:shape>
            </v:group>
            <v:group style="position:absolute;left:1397;top:2743;width:94;height:7" coordorigin="1397,2743" coordsize="94,7">
              <v:shape style="position:absolute;left:1397;top:2743;width:94;height:7" coordorigin="1397,2743" coordsize="94,7" path="m1397,2750l1490,2743e" filled="f" stroked="t" strokeweight="1.079970pt" strokecolor="#000000">
                <v:path arrowok="t"/>
              </v:shape>
            </v:group>
            <v:group style="position:absolute;left:1591;top:2729;width:101;height:7" coordorigin="1591,2729" coordsize="101,7">
              <v:shape style="position:absolute;left:1591;top:2729;width:101;height:7" coordorigin="1591,2729" coordsize="101,7" path="m1591,2736l1692,2729e" filled="f" stroked="t" strokeweight="1.079970pt" strokecolor="#000000">
                <v:path arrowok="t"/>
              </v:shape>
            </v:group>
            <v:group style="position:absolute;left:1793;top:2714;width:101;height:7" coordorigin="1793,2714" coordsize="101,7">
              <v:shape style="position:absolute;left:1793;top:2714;width:101;height:7" coordorigin="1793,2714" coordsize="101,7" path="m1793,2721l1894,2714e" filled="f" stroked="t" strokeweight="1.079970pt" strokecolor="#000000">
                <v:path arrowok="t"/>
              </v:shape>
            </v:group>
            <v:group style="position:absolute;left:1994;top:2700;width:101;height:7" coordorigin="1994,2700" coordsize="101,7">
              <v:shape style="position:absolute;left:1994;top:2700;width:101;height:7" coordorigin="1994,2700" coordsize="101,7" path="m1994,2707l2095,2700e" filled="f" stroked="t" strokeweight="1.079970pt" strokecolor="#000000">
                <v:path arrowok="t"/>
              </v:shape>
            </v:group>
            <v:group style="position:absolute;left:2189;top:2678;width:101;height:7" coordorigin="2189,2678" coordsize="101,7">
              <v:shape style="position:absolute;left:2189;top:2678;width:101;height:7" coordorigin="2189,2678" coordsize="101,7" path="m2189,2685l2203,2685,2239,2685,2239,2678,2282,2678,2290,2678e" filled="f" stroked="t" strokeweight="1.079970pt" strokecolor="#000000">
                <v:path arrowok="t"/>
              </v:shape>
            </v:group>
            <v:group style="position:absolute;left:2390;top:2628;width:79;height:50" coordorigin="2390,2628" coordsize="79,50">
              <v:shape style="position:absolute;left:2390;top:2628;width:79;height:50" coordorigin="2390,2628" coordsize="79,50" path="m2390,2678l2390,2678,2426,2678,2426,2671,2434,2671,2441,2664,2448,2657,2455,2649,2455,2642,2462,2642,2462,2635,2462,2628,2470,2628e" filled="f" stroked="t" strokeweight="1.079970pt" strokecolor="#000000">
                <v:path arrowok="t"/>
              </v:shape>
            </v:group>
            <v:group style="position:absolute;left:2491;top:2491;width:7;height:65" coordorigin="2491,2491" coordsize="7,65">
              <v:shape style="position:absolute;left:2491;top:2491;width:7;height:65" coordorigin="2491,2491" coordsize="7,65" path="m2491,2527l2498,2491,2491,2534,2491,2556e" filled="f" stroked="t" strokeweight="1.079970pt" strokecolor="#000000">
                <v:path arrowok="t"/>
              </v:shape>
            </v:group>
            <v:group style="position:absolute;left:2498;top:2570;width:2;height:382" coordorigin="2498,2570" coordsize="2,382">
              <v:shape style="position:absolute;left:2498;top:2570;width:2;height:382" coordorigin="2498,2570" coordsize="0,382" path="m2498,2570l2498,2952e" filled="f" stroked="t" strokeweight="1.79995pt" strokecolor="#000000">
                <v:path arrowok="t"/>
              </v:shape>
            </v:group>
            <v:group style="position:absolute;left:2499;top:2505;width:539;height:353" coordorigin="2499,2505" coordsize="539,353">
              <v:shape style="position:absolute;left:2499;top:2505;width:539;height:353" coordorigin="2499,2505" coordsize="539,353" path="m3003,2780l3035,2765e" filled="f" stroked="t" strokeweight="2.87992pt" strokecolor="#FFFF00">
                <v:path arrowok="t"/>
              </v:shape>
            </v:group>
            <v:group style="position:absolute;left:2498;top:2505;width:612;height:439" coordorigin="2498,2505" coordsize="612,439">
              <v:shape style="position:absolute;left:2498;top:2505;width:612;height:439" coordorigin="2498,2505" coordsize="612,439" path="m2760,2894l2945,2808e" filled="f" stroked="t" strokeweight="2.87992pt" strokecolor="#FFFF00">
                <v:path arrowok="t"/>
              </v:shape>
            </v:group>
            <v:group style="position:absolute;left:2498;top:2513;width:641;height:518" coordorigin="2498,2513" coordsize="641,518">
              <v:shape style="position:absolute;left:2498;top:2513;width:641;height:518" coordorigin="2498,2513" coordsize="641,518" path="m2520,3021l2831,2874e" filled="f" stroked="t" strokeweight="2.87992pt" strokecolor="#FFFF00">
                <v:path arrowok="t"/>
              </v:shape>
              <v:shape style="position:absolute;left:2498;top:2513;width:641;height:518" coordorigin="2498,2513" coordsize="641,518" path="m2990,2798l3017,2785e" filled="f" stroked="t" strokeweight="2.87992pt" strokecolor="#FFFF00">
                <v:path arrowok="t"/>
              </v:shape>
            </v:group>
            <v:group style="position:absolute;left:2722;top:2635;width:425;height:482" coordorigin="2722,2635" coordsize="425,482">
              <v:shape style="position:absolute;left:2722;top:2635;width:425;height:482" coordorigin="2722,2635" coordsize="425,482" path="m2843,3095l2939,3050e" filled="f" stroked="t" strokeweight="2.87992pt" strokecolor="#FFFF00">
                <v:path arrowok="t"/>
              </v:shape>
              <v:shape style="position:absolute;left:2722;top:2635;width:425;height:482" coordorigin="2722,2635" coordsize="425,482" path="m3074,2985l3102,2972e" filled="f" stroked="t" strokeweight="2.87992pt" strokecolor="#FFFF00">
                <v:path arrowok="t"/>
              </v:shape>
            </v:group>
            <v:group style="position:absolute;left:2959;top:2685;width:252;height:454" coordorigin="2959,2685" coordsize="252,454">
              <v:shape style="position:absolute;left:2959;top:2685;width:252;height:454" coordorigin="2959,2685" coordsize="252,454" path="m3095,3139l3110,3132e" filled="f" stroked="t" strokeweight="2.87992pt" strokecolor="#FFFF00">
                <v:path arrowok="t"/>
              </v:shape>
              <v:shape style="position:absolute;left:2959;top:2685;width:252;height:454" coordorigin="2959,2685" coordsize="252,454" path="m3110,3132l3110,3132e" filled="f" stroked="t" strokeweight="2.87992pt" strokecolor="#FFFF00">
                <v:path arrowok="t"/>
              </v:shape>
              <v:shape style="position:absolute;left:2959;top:2685;width:252;height:454" coordorigin="2959,2685" coordsize="252,454" path="m3110,3132l3146,3115e" filled="f" stroked="t" strokeweight="2.87992pt" strokecolor="#FFFF00">
                <v:path arrowok="t"/>
              </v:shape>
            </v:group>
            <v:group style="position:absolute;left:3082;top:2909;width:50;height:86" coordorigin="3082,2909" coordsize="50,86">
              <v:shape style="position:absolute;left:3082;top:2909;width:50;height:86" coordorigin="3082,2909" coordsize="50,86" path="m3082,2909l3082,2916,3089,2916,3089,2923,3096,2923,3096,2930,3103,2937,3110,2945,3110,2952,3118,2959,3118,2966,3125,2973,3125,2988,3132,2995e" filled="f" stroked="t" strokeweight="1.079970pt" strokecolor="#000000">
                <v:path arrowok="t"/>
              </v:shape>
            </v:group>
            <v:group style="position:absolute;left:3146;top:3096;width:65;height:36" coordorigin="3146,3096" coordsize="65,36">
              <v:shape style="position:absolute;left:3146;top:3096;width:65;height:36" coordorigin="3146,3096" coordsize="65,36" path="m3146,3096l3146,3125,3154,3132,3211,3132e" filled="f" stroked="t" strokeweight="1.079970pt" strokecolor="#000000">
                <v:path arrowok="t"/>
              </v:shape>
            </v:group>
            <v:group style="position:absolute;left:2830;top:3132;width:86;height:7" coordorigin="2830,3132" coordsize="86,7">
              <v:shape style="position:absolute;left:2830;top:3132;width:86;height:7" coordorigin="2830,3132" coordsize="86,7" path="m2916,3139l2830,3139,2830,3132,2837,3132e" filled="f" stroked="t" strokeweight="1.079970pt" strokecolor="#000000">
                <v:path arrowok="t"/>
              </v:shape>
            </v:group>
            <v:group style="position:absolute;left:2822;top:3053;width:79;height:58" coordorigin="2822,3053" coordsize="79,58">
              <v:shape style="position:absolute;left:2822;top:3053;width:79;height:58" coordorigin="2822,3053" coordsize="79,58" path="m2902,3110l2894,3103,2887,3096,2887,3089,2880,3089,2873,3081,2873,3074,2866,3074,2858,3067,2851,3067,2844,3060,2837,3053,2830,3053,2822,3053e" filled="f" stroked="t" strokeweight="1.079970pt" strokecolor="#000000">
                <v:path arrowok="t"/>
              </v:shape>
            </v:group>
            <v:group style="position:absolute;left:2621;top:3031;width:101;height:7" coordorigin="2621,3031" coordsize="101,7">
              <v:shape style="position:absolute;left:2621;top:3031;width:101;height:7" coordorigin="2621,3031" coordsize="101,7" path="m2722,3038l2621,3031e" filled="f" stroked="t" strokeweight="1.079970pt" strokecolor="#000000">
                <v:path arrowok="t"/>
              </v:shape>
            </v:group>
            <v:group style="position:absolute;left:2498;top:2966;width:22;height:72" coordorigin="2498,2966" coordsize="22,72">
              <v:shape style="position:absolute;left:2498;top:2966;width:22;height:72" coordorigin="2498,2966" coordsize="22,72" path="m2520,3031l2498,3024,2498,3038,2498,3024,2498,2995,2498,2966e" filled="f" stroked="t" strokeweight="1.079970pt" strokecolor="#000000">
                <v:path arrowok="t"/>
              </v:shape>
            </v:group>
            <v:group style="position:absolute;left:2520;top:2534;width:29;height:72" coordorigin="2520,2534" coordsize="29,72">
              <v:shape style="position:absolute;left:2520;top:2534;width:29;height:72" coordorigin="2520,2534" coordsize="29,72" path="m2520,2534l2520,2556,2520,2599,2527,2606,2549,2606e" filled="f" stroked="t" strokeweight="1.079970pt" strokecolor="#000000">
                <v:path arrowok="t"/>
              </v:shape>
            </v:group>
            <v:group style="position:absolute;left:2642;top:2635;width:36;height:94" coordorigin="2642,2635" coordsize="36,94">
              <v:shape style="position:absolute;left:2642;top:2635;width:36;height:94" coordorigin="2642,2635" coordsize="36,94" path="m2642,2635l2642,2642,2650,2642,2650,2649,2650,2657,2657,2657,2657,2664,2664,2671,2664,2678,2664,2685,2671,2693,2671,2700,2678,2721,2678,2729e" filled="f" stroked="t" strokeweight="1.079970pt" strokecolor="#000000">
                <v:path arrowok="t"/>
              </v:shape>
            </v:group>
            <v:group style="position:absolute;left:2736;top:2808;width:72;height:65" coordorigin="2736,2808" coordsize="72,65">
              <v:shape style="position:absolute;left:2736;top:2808;width:72;height:65" coordorigin="2736,2808" coordsize="72,65" path="m2736,2808l2750,2822,2794,2858,2808,2873e" filled="f" stroked="t" strokeweight="1.079970pt" strokecolor="#000000">
                <v:path arrowok="t"/>
              </v:shape>
            </v:group>
            <v:group style="position:absolute;left:2880;top:2952;width:65;height:72" coordorigin="2880,2952" coordsize="65,72">
              <v:shape style="position:absolute;left:2880;top:2952;width:65;height:72" coordorigin="2880,2952" coordsize="65,72" path="m2880,2952l2887,2959,2945,3024e" filled="f" stroked="t" strokeweight="1.079970pt" strokecolor="#000000">
                <v:path arrowok="t"/>
              </v:shape>
            </v:group>
            <v:group style="position:absolute;left:3017;top:3096;width:86;height:36" coordorigin="3017,3096" coordsize="86,36">
              <v:shape style="position:absolute;left:3017;top:3096;width:86;height:36" coordorigin="3017,3096" coordsize="86,36" path="m3017,3096l3038,3117,3103,3132e" filled="f" stroked="t" strokeweight="1.079970pt" strokecolor="#000000">
                <v:path arrowok="t"/>
              </v:shape>
            </v:group>
            <v:group style="position:absolute;left:3074;top:2952;width:36;height:94" coordorigin="3074,2952" coordsize="36,94">
              <v:shape style="position:absolute;left:3074;top:2952;width:36;height:94" coordorigin="3074,2952" coordsize="36,94" path="m3110,3045l3110,3038,3110,3031,3110,3024,3103,3017,3103,3009,3103,3002,3096,2995,3096,2988,3096,2981,3089,2973,3089,2966,3082,2959,3082,2952,3074,2952e" filled="f" stroked="t" strokeweight="1.079970pt" strokecolor="#000000">
                <v:path arrowok="t"/>
              </v:shape>
            </v:group>
            <v:group style="position:absolute;left:2966;top:2829;width:43;height:58" coordorigin="2966,2829" coordsize="43,58">
              <v:shape style="position:absolute;left:2966;top:2829;width:43;height:58" coordorigin="2966,2829" coordsize="43,58" path="m3010,2887l2966,2887,2966,2829e" filled="f" stroked="t" strokeweight="1.079970pt" strokecolor="#000000">
                <v:path arrowok="t"/>
              </v:shape>
            </v:group>
            <v:group style="position:absolute;left:2966;top:2635;width:14;height:94" coordorigin="2966,2635" coordsize="14,94">
              <v:shape style="position:absolute;left:2966;top:2635;width:14;height:94" coordorigin="2966,2635" coordsize="14,94" path="m2966,2729l2974,2635,2981,2635e" filled="f" stroked="t" strokeweight="1.079970pt" strokecolor="#000000">
                <v:path arrowok="t"/>
              </v:shape>
            </v:group>
            <v:group style="position:absolute;left:2981;top:2736;width:36;height:94" coordorigin="2981,2736" coordsize="36,94">
              <v:shape style="position:absolute;left:2981;top:2736;width:36;height:94" coordorigin="2981,2736" coordsize="36,94" path="m2981,2736l2981,2743,2988,2750,2988,2757,2988,2765,2988,2772,2995,2779,2995,2786,2995,2793,3002,2801,3002,2808,3010,2815,3010,2822,3017,2829e" filled="f" stroked="t" strokeweight="1.079970pt" strokecolor="#000000">
                <v:path arrowok="t"/>
              </v:shape>
            </v:group>
            <v:group style="position:absolute;left:4118;top:4449;width:454;height:295" coordorigin="4118,4449" coordsize="454,295">
              <v:shape style="position:absolute;left:4118;top:4449;width:454;height:295" coordorigin="4118,4449" coordsize="454,295" path="m4484,4680l4608,4622e" filled="f" stroked="t" strokeweight="2.87992pt" strokecolor="#FFFF00">
                <v:path arrowok="t"/>
              </v:shape>
              <v:shape style="position:absolute;left:4118;top:4449;width:454;height:295" coordorigin="4118,4449" coordsize="454,295" path="m4727,4566l4730,4564e" filled="f" stroked="t" strokeweight="2.87992pt" strokecolor="#FFFF00">
                <v:path arrowok="t"/>
              </v:shape>
              <v:shape style="position:absolute;left:4118;top:4449;width:454;height:295" coordorigin="4118,4449" coordsize="454,295" path="m4719,4570l4727,4566e" filled="f" stroked="t" strokeweight="2.87992pt" strokecolor="#FFFF00">
                <v:path arrowok="t"/>
              </v:shape>
            </v:group>
            <v:group style="position:absolute;left:4147;top:4449;width:425;height:382" coordorigin="4147,4449" coordsize="425,382">
              <v:shape style="position:absolute;left:4147;top:4449;width:425;height:382" coordorigin="4147,4449" coordsize="425,382" path="m4341,4760l4569,4652e" filled="f" stroked="t" strokeweight="2.87992pt" strokecolor="#FFFF00">
                <v:path arrowok="t"/>
              </v:shape>
            </v:group>
            <v:group style="position:absolute;left:4385;top:4514;width:187;height:389" coordorigin="4385,4514" coordsize="187,389">
              <v:shape style="position:absolute;left:4385;top:4514;width:187;height:389" coordorigin="4385,4514" coordsize="187,389" path="m4415,4903l4565,4832e" filled="f" stroked="t" strokeweight="2.87992pt" strokecolor="#FFFF00">
                <v:path arrowok="t"/>
              </v:shape>
            </v:group>
            <v:group style="position:absolute;left:4565;top:4651;width:2;height:101" coordorigin="4565,4651" coordsize="2,101">
              <v:shape style="position:absolute;left:4565;top:4651;width:2;height:101" coordorigin="4565,4651" coordsize="0,101" path="m4565,4651l4565,4752e" filled="f" stroked="t" strokeweight="1.079970pt" strokecolor="#000000">
                <v:path arrowok="t"/>
              </v:shape>
            </v:group>
            <v:group style="position:absolute;left:4514;top:4852;width:50;height:50" coordorigin="4514,4852" coordsize="50,50">
              <v:shape style="position:absolute;left:4514;top:4852;width:50;height:50" coordorigin="4514,4852" coordsize="50,50" path="m4565,4852l4565,4903,4514,4903e" filled="f" stroked="t" strokeweight="1.079970pt" strokecolor="#000000">
                <v:path arrowok="t"/>
              </v:shape>
            </v:group>
            <v:group style="position:absolute;left:4341;top:4881;width:79;height:22" coordorigin="4341,4881" coordsize="79,22">
              <v:shape style="position:absolute;left:4341;top:4881;width:79;height:22" coordorigin="4341,4881" coordsize="79,22" path="m4421,4903l4341,4903,4341,4881e" filled="f" stroked="t" strokeweight="1.079970pt" strokecolor="#000000">
                <v:path arrowok="t"/>
              </v:shape>
            </v:group>
            <v:group style="position:absolute;left:4341;top:4680;width:2;height:101" coordorigin="4341,4680" coordsize="2,101">
              <v:shape style="position:absolute;left:4341;top:4680;width:2;height:101" coordorigin="4341,4680" coordsize="0,101" path="m4341,4780l4341,4680e" filled="f" stroked="t" strokeweight="1.079970pt" strokecolor="#000000">
                <v:path arrowok="t"/>
              </v:shape>
            </v:group>
            <v:group style="position:absolute;left:4226;top:4528;width:72;height:72" coordorigin="4226,4528" coordsize="72,72">
              <v:shape style="position:absolute;left:4226;top:4528;width:72;height:72" coordorigin="4226,4528" coordsize="72,72" path="m4298,4600l4226,4536,4226,4528e" filled="f" stroked="t" strokeweight="1.079970pt" strokecolor="#000000">
                <v:path arrowok="t"/>
              </v:shape>
            </v:group>
            <v:group style="position:absolute;left:4118;top:4456;width:36;height:36" coordorigin="4118,4456" coordsize="36,36">
              <v:shape style="position:absolute;left:4118;top:4456;width:36;height:36" coordorigin="4118,4456" coordsize="36,36" path="m4154,4464l4147,4456,4133,4456,4125,4464,4125,4492,4118,4492,4118,4464e" filled="f" stroked="t" strokeweight="1.079970pt" strokecolor="#000000">
                <v:path arrowok="t"/>
              </v:shape>
            </v:group>
            <v:group style="position:absolute;left:4205;top:4449;width:101;height:7" coordorigin="4205,4449" coordsize="101,7">
              <v:shape style="position:absolute;left:4205;top:4449;width:101;height:7" coordorigin="4205,4449" coordsize="101,7" path="m4205,4449l4269,4449,4291,4449,4305,4456e" filled="f" stroked="t" strokeweight="1.079970pt" strokecolor="#000000">
                <v:path arrowok="t"/>
              </v:shape>
            </v:group>
            <v:group style="position:absolute;left:4399;top:4456;width:101;height:2" coordorigin="4399,4456" coordsize="101,2">
              <v:shape style="position:absolute;left:4399;top:4456;width:101;height:2" coordorigin="4399,4456" coordsize="101,0" path="m4399,4456l4457,4456,4500,4456e" filled="f" stroked="t" strokeweight="1.079970pt" strokecolor="#000000">
                <v:path arrowok="t"/>
              </v:shape>
            </v:group>
            <v:group style="position:absolute;left:4320;top:4456;width:65;height:14" coordorigin="4320,4456" coordsize="65,14">
              <v:shape style="position:absolute;left:4320;top:4456;width:65;height:14" coordorigin="4320,4456" coordsize="65,14" path="m4385,4464l4341,4456,4363,4456,4320,4471e" filled="f" stroked="t" strokeweight="1.079970pt" strokecolor="#000000">
                <v:path arrowok="t"/>
              </v:shape>
            </v:group>
            <v:group style="position:absolute;left:4392;top:4514;width:94;height:36" coordorigin="4392,4514" coordsize="94,36">
              <v:shape style="position:absolute;left:4392;top:4514;width:94;height:36" coordorigin="4392,4514" coordsize="94,36" path="m4392,4514l4406,4521,4421,4528,4442,4536,4457,4543,4471,4543,4485,4550e" filled="f" stroked="t" strokeweight="1.079970pt" strokecolor="#000000">
                <v:path arrowok="t"/>
              </v:shape>
            </v:group>
            <v:group style="position:absolute;left:4485;top:4456;width:72;height:36" coordorigin="4485,4456" coordsize="72,36">
              <v:shape style="position:absolute;left:4485;top:4456;width:72;height:36" coordorigin="4485,4456" coordsize="72,36" path="m4550,4492l4550,4485,4557,4464,4557,4456,4485,4464e" filled="f" stroked="t" strokeweight="1.079970pt" strokecolor="#000000">
                <v:path arrowok="t"/>
              </v:shape>
            </v:group>
            <v:group style="position:absolute;left:4529;top:7653;width:2326;height:3276" coordorigin="4529,7653" coordsize="2326,3276">
              <v:shape style="position:absolute;left:4529;top:7653;width:2326;height:3276" coordorigin="4529,7653" coordsize="2326,3276" path="m10063,10920l10073,10915e" filled="f" stroked="t" strokeweight="2.87992pt" strokecolor="#FFFF00">
                <v:path arrowok="t"/>
              </v:shape>
            </v:group>
            <v:group style="position:absolute;left:4529;top:7415;width:2326;height:3513" coordorigin="4529,7415" coordsize="2326,3513">
              <v:shape style="position:absolute;left:4529;top:7415;width:2326;height:3513" coordorigin="4529,7415" coordsize="2326,3513" path="m9799,10806l9840,10787e" filled="f" stroked="t" strokeweight="2.87992pt" strokecolor="#FFFF00">
                <v:path arrowok="t"/>
              </v:shape>
              <v:shape style="position:absolute;left:4529;top:7415;width:2326;height:3513" coordorigin="4529,7415" coordsize="2326,3513" path="m9846,10784l9981,10721e" filled="f" stroked="t" strokeweight="2.87992pt" strokecolor="#FFFF00">
                <v:path arrowok="t"/>
              </v:shape>
            </v:group>
            <v:group style="position:absolute;left:4529;top:7178;width:2326;height:3751" coordorigin="4529,7178" coordsize="2326,3751">
              <v:shape style="position:absolute;left:4529;top:7178;width:2326;height:3751" coordorigin="4529,7178" coordsize="2326,3751" path="m9532,10694l9543,10689e" filled="f" stroked="t" strokeweight="2.87992pt" strokecolor="#FFFF00">
                <v:path arrowok="t"/>
              </v:shape>
              <v:shape style="position:absolute;left:4529;top:7178;width:2326;height:3751" coordorigin="4529,7178" coordsize="2326,3751" path="m9500,10709l9512,10703e" filled="f" stroked="t" strokeweight="2.87992pt" strokecolor="#FFFF00">
                <v:path arrowok="t"/>
              </v:shape>
              <v:shape style="position:absolute;left:4529;top:7178;width:2326;height:3751" coordorigin="4529,7178" coordsize="2326,3751" path="m9543,10689l9620,10653e" filled="f" stroked="t" strokeweight="2.87992pt" strokecolor="#FFFF00">
                <v:path arrowok="t"/>
              </v:shape>
              <v:shape style="position:absolute;left:4529;top:7178;width:2326;height:3751" coordorigin="4529,7178" coordsize="2326,3751" path="m9459,10728l9500,10709e" filled="f" stroked="t" strokeweight="2.87992pt" strokecolor="#FFFF00">
                <v:path arrowok="t"/>
              </v:shape>
            </v:group>
            <v:group style="position:absolute;left:4529;top:6933;width:2326;height:3996" coordorigin="4529,6933" coordsize="2326,3996">
              <v:shape style="position:absolute;left:4529;top:6933;width:2326;height:3996" coordorigin="4529,6933" coordsize="2326,3996" path="m8975,10711l8980,10709e" filled="f" stroked="t" strokeweight="2.87992pt" strokecolor="#FFFF00">
                <v:path arrowok="t"/>
              </v:shape>
              <v:shape style="position:absolute;left:4529;top:6933;width:2326;height:3996" coordorigin="4529,6933" coordsize="2326,3996" path="m8943,10726l8962,10717e" filled="f" stroked="t" strokeweight="2.87992pt" strokecolor="#FFFF00">
                <v:path arrowok="t"/>
              </v:shape>
              <v:shape style="position:absolute;left:4529;top:6933;width:2326;height:3996" coordorigin="4529,6933" coordsize="2326,3996" path="m8980,10709l9204,10603e" filled="f" stroked="t" strokeweight="2.87992pt" strokecolor="#FFFF00">
                <v:path arrowok="t"/>
              </v:shape>
            </v:group>
            <v:group style="position:absolute;left:4529;top:6696;width:2326;height:4233" coordorigin="4529,6696" coordsize="2326,4233">
              <v:shape style="position:absolute;left:4529;top:6696;width:2326;height:4233" coordorigin="4529,6696" coordsize="2326,4233" path="m8588,10655l8814,10549e" filled="f" stroked="t" strokeweight="2.87992pt" strokecolor="#FFFF00">
                <v:path arrowok="t"/>
              </v:shape>
              <v:shape style="position:absolute;left:4529;top:6696;width:2326;height:4233" coordorigin="4529,6696" coordsize="2326,4233" path="m8814,10549l8857,10529e" filled="f" stroked="t" strokeweight="2.87992pt" strokecolor="#FFFF00">
                <v:path arrowok="t"/>
              </v:shape>
            </v:group>
            <v:group style="position:absolute;left:4529;top:6458;width:2326;height:4471" coordorigin="4529,6458" coordsize="2326,4471">
              <v:shape style="position:absolute;left:4529;top:6458;width:2326;height:4471" coordorigin="4529,6458" coordsize="2326,4471" path="m8208,10596l8309,10549e" filled="f" stroked="t" strokeweight="2.87992pt" strokecolor="#FFFF00">
                <v:path arrowok="t"/>
              </v:shape>
              <v:shape style="position:absolute;left:4529;top:6458;width:2326;height:4471" coordorigin="4529,6458" coordsize="2326,4471" path="m8352,10529l8522,10449e" filled="f" stroked="t" strokeweight="2.87992pt" strokecolor="#FFFF00">
                <v:path arrowok="t"/>
              </v:shape>
              <v:shape style="position:absolute;left:4529;top:6458;width:2326;height:4471" coordorigin="4529,6458" coordsize="2326,4471" path="m8309,10549l8352,10529e" filled="f" stroked="t" strokeweight="2.87992pt" strokecolor="#FFFF00">
                <v:path arrowok="t"/>
              </v:shape>
              <v:shape style="position:absolute;left:4529;top:6458;width:2326;height:4471" coordorigin="4529,6458" coordsize="2326,4471" path="m8522,10449l8635,10396e" filled="f" stroked="t" strokeweight="2.87992pt" strokecolor="#FFFF00">
                <v:path arrowok="t"/>
              </v:shape>
            </v:group>
            <v:group style="position:absolute;left:4529;top:6220;width:2326;height:4708" coordorigin="4529,6220" coordsize="2326,4708">
              <v:shape style="position:absolute;left:4529;top:6220;width:2326;height:4708" coordorigin="4529,6220" coordsize="2326,4708" path="m7626,10632l7633,10629e" filled="f" stroked="t" strokeweight="2.87992pt" strokecolor="#FFFF00">
                <v:path arrowok="t"/>
              </v:shape>
              <v:shape style="position:absolute;left:4529;top:6220;width:2326;height:4708" coordorigin="4529,6220" coordsize="2326,4708" path="m7633,10629l7637,10627e" filled="f" stroked="t" strokeweight="2.87992pt" strokecolor="#FFFF00">
                <v:path arrowok="t"/>
              </v:shape>
              <v:shape style="position:absolute;left:4529;top:6220;width:2326;height:4708" coordorigin="4529,6220" coordsize="2326,4708" path="m7846,10529l8016,10449e" filled="f" stroked="t" strokeweight="2.87992pt" strokecolor="#FFFF00">
                <v:path arrowok="t"/>
              </v:shape>
              <v:shape style="position:absolute;left:4529;top:6220;width:2326;height:4708" coordorigin="4529,6220" coordsize="2326,4708" path="m7666,10613l7846,10529e" filled="f" stroked="t" strokeweight="2.87992pt" strokecolor="#FFFF00">
                <v:path arrowok="t"/>
              </v:shape>
              <v:shape style="position:absolute;left:4529;top:6220;width:2326;height:4708" coordorigin="4529,6220" coordsize="2326,4708" path="m8370,10283l8514,10215e" filled="f" stroked="t" strokeweight="2.87992pt" strokecolor="#FFFF00">
                <v:path arrowok="t"/>
              </v:shape>
            </v:group>
            <v:group style="position:absolute;left:4529;top:5976;width:2326;height:4953" coordorigin="4529,5976" coordsize="2326,4953">
              <v:shape style="position:absolute;left:4529;top:5976;width:2326;height:4953" coordorigin="4529,5976" coordsize="2326,4953" path="m7418,10485l7581,10409e" filled="f" stroked="t" strokeweight="2.87992pt" strokecolor="#FFFF00">
                <v:path arrowok="t"/>
              </v:shape>
              <v:shape style="position:absolute;left:4529;top:5976;width:2326;height:4953" coordorigin="4529,5976" coordsize="2326,4953" path="m8301,10070l8416,10016e" filled="f" stroked="t" strokeweight="2.87992pt" strokecolor="#FFFF00">
                <v:path arrowok="t"/>
              </v:shape>
              <v:shape style="position:absolute;left:4529;top:5976;width:2326;height:4953" coordorigin="4529,5976" coordsize="2326,4953" path="m7581,10409l7663,10370e" filled="f" stroked="t" strokeweight="2.87992pt" strokecolor="#FFFF00">
                <v:path arrowok="t"/>
              </v:shape>
            </v:group>
            <v:group style="position:absolute;left:4529;top:5738;width:2326;height:5191" coordorigin="4529,5738" coordsize="2326,5191">
              <v:shape style="position:absolute;left:4529;top:5738;width:2326;height:5191" coordorigin="4529,5738" coordsize="2326,5191" path="m8215,9873l8315,9826e" filled="f" stroked="t" strokeweight="2.87992pt" strokecolor="#FFFF00">
                <v:path arrowok="t"/>
              </v:shape>
              <v:shape style="position:absolute;left:4529;top:5738;width:2326;height:5191" coordorigin="4529,5738" coordsize="2326,5191" path="m7088,10403l7187,10356e" filled="f" stroked="t" strokeweight="2.87992pt" strokecolor="#FFFF00">
                <v:path arrowok="t"/>
              </v:shape>
            </v:group>
            <v:group style="position:absolute;left:4529;top:5500;width:2326;height:5428" coordorigin="4529,5500" coordsize="2326,5428">
              <v:shape style="position:absolute;left:4529;top:5500;width:2326;height:5428" coordorigin="4529,5500" coordsize="2326,5428" path="m8129,9676l8214,9636e" filled="f" stroked="t" strokeweight="2.87992pt" strokecolor="#FFFF00">
                <v:path arrowok="t"/>
              </v:shape>
            </v:group>
            <v:group style="position:absolute;left:4529;top:5256;width:2326;height:5673" coordorigin="4529,5256" coordsize="2326,5673">
              <v:shape style="position:absolute;left:4529;top:5256;width:2326;height:5673" coordorigin="4529,5256" coordsize="2326,5673" path="m7920,9535l8114,9443e" filled="f" stroked="t" strokeweight="2.87992pt" strokecolor="#FFFF00">
                <v:path arrowok="t"/>
              </v:shape>
            </v:group>
            <v:group style="position:absolute;left:4529;top:5018;width:5661;height:5868" coordorigin="4529,5018" coordsize="5661,5868">
              <v:shape style="position:absolute;left:4529;top:5018;width:5661;height:5868" coordorigin="4529,5018" coordsize="5661,5868" path="m7843,9328l8021,9244e" filled="f" stroked="t" strokeweight="2.87992pt" strokecolor="#FFFF00">
                <v:path arrowok="t"/>
              </v:shape>
              <v:shape style="position:absolute;left:4529;top:5018;width:5661;height:5868" coordorigin="4529,5018" coordsize="5661,5868" path="m7718,9387l7736,9378e" filled="f" stroked="t" strokeweight="2.87992pt" strokecolor="#FFFF00">
                <v:path arrowok="t"/>
              </v:shape>
              <v:shape style="position:absolute;left:4529;top:5018;width:5661;height:5868" coordorigin="4529,5018" coordsize="5661,5868" path="m8054,9229l8096,9209e" filled="f" stroked="t" strokeweight="2.87992pt" strokecolor="#FFFF00">
                <v:path arrowok="t"/>
              </v:shape>
            </v:group>
            <v:group style="position:absolute;left:4529;top:4780;width:6294;height:5868" coordorigin="4529,4780" coordsize="6294,5868">
              <v:shape style="position:absolute;left:4529;top:4780;width:6294;height:5868" coordorigin="4529,4780" coordsize="6294,5868" path="m7841,9091l7934,9047e" filled="f" stroked="t" strokeweight="2.87992pt" strokecolor="#FFFF00">
                <v:path arrowok="t"/>
              </v:shape>
            </v:group>
            <v:group style="position:absolute;left:4529;top:4543;width:8085;height:5868" coordorigin="4529,4543" coordsize="8085,5868">
              <v:shape style="position:absolute;left:4529;top:4543;width:8085;height:5868" coordorigin="4529,4543" coordsize="8085,5868" path="m7747,8898l7838,8855e" filled="f" stroked="t" strokeweight="2.87992pt" strokecolor="#FFFF00">
                <v:path arrowok="t"/>
              </v:shape>
            </v:group>
            <v:group style="position:absolute;left:4579;top:4298;width:9752;height:5875" coordorigin="4579,4298" coordsize="9752,5875">
              <v:shape style="position:absolute;left:4579;top:4298;width:9752;height:5875" coordorigin="4579,4298" coordsize="9752,5875" path="m7692,8708l7790,8662e" filled="f" stroked="t" strokeweight="2.87992pt" strokecolor="#FFFF00">
                <v:path arrowok="t"/>
              </v:shape>
            </v:group>
            <v:group style="position:absolute;left:4579;top:4061;width:9920;height:5868" coordorigin="4579,4061" coordsize="9920,5868">
              <v:shape style="position:absolute;left:4579;top:4061;width:9920;height:5868" coordorigin="4579,4061" coordsize="9920,5868" path="m7560,8527l7641,8489e" filled="f" stroked="t" strokeweight="2.87992pt" strokecolor="#FFFF00">
                <v:path arrowok="t"/>
              </v:shape>
              <v:shape style="position:absolute;left:4579;top:4061;width:9920;height:5868" coordorigin="4579,4061" coordsize="9920,5868" path="m7641,8489l7769,8429e" filled="f" stroked="t" strokeweight="2.87992pt" strokecolor="#FFFF00">
                <v:path arrowok="t"/>
              </v:shape>
              <v:shape style="position:absolute;left:4579;top:4061;width:9920;height:5868" coordorigin="4579,4061" coordsize="9920,5868" path="m7769,8429l7812,8409e" filled="f" stroked="t" strokeweight="2.87992pt" strokecolor="#FFFF00">
                <v:path arrowok="t"/>
              </v:shape>
            </v:group>
            <v:group style="position:absolute;left:4579;top:3823;width:9921;height:5868" coordorigin="4579,3823" coordsize="9921,5868">
              <v:shape style="position:absolute;left:4579;top:3823;width:9921;height:5868" coordorigin="4579,3823" coordsize="9921,5868" path="m7292,8415l7313,8405e" filled="f" stroked="t" strokeweight="2.87992pt" strokecolor="#FFFF00">
                <v:path arrowok="t"/>
              </v:shape>
              <v:shape style="position:absolute;left:4579;top:3823;width:9921;height:5868" coordorigin="4579,3823" coordsize="9921,5868" path="m7318,8403l7390,8369e" filled="f" stroked="t" strokeweight="2.87992pt" strokecolor="#FFFF00">
                <v:path arrowok="t"/>
              </v:shape>
              <v:shape style="position:absolute;left:4579;top:3823;width:9921;height:5868" coordorigin="4579,3823" coordsize="9921,5868" path="m7560,8289l7567,8285e" filled="f" stroked="t" strokeweight="2.87992pt" strokecolor="#FFFF00">
                <v:path arrowok="t"/>
              </v:shape>
              <v:shape style="position:absolute;left:4579;top:3823;width:9921;height:5868" coordorigin="4579,3823" coordsize="9921,5868" path="m7390,8369l7517,8309e" filled="f" stroked="t" strokeweight="2.87992pt" strokecolor="#FFFF00">
                <v:path arrowok="t"/>
              </v:shape>
              <v:shape style="position:absolute;left:4579;top:3823;width:9921;height:5868" coordorigin="4579,3823" coordsize="9921,5868" path="m7517,8309l7560,8289e" filled="f" stroked="t" strokeweight="2.87992pt" strokecolor="#FFFF00">
                <v:path arrowok="t"/>
              </v:shape>
              <v:shape style="position:absolute;left:4579;top:3823;width:9921;height:5868" coordorigin="4579,3823" coordsize="9921,5868" path="m16151,4249l16383,4140e" filled="f" stroked="t" strokeweight="2.87992pt" strokecolor="#FFFF00">
                <v:path arrowok="t"/>
              </v:shape>
            </v:group>
            <v:group style="position:absolute;left:4579;top:3585;width:9921;height:5868" coordorigin="4579,3585" coordsize="9921,5868">
              <v:shape style="position:absolute;left:4579;top:3585;width:9921;height:5868" coordorigin="4579,3585" coordsize="9921,5868" path="m7108,8264l7279,8183e" filled="f" stroked="t" strokeweight="2.87992pt" strokecolor="#FFFF00">
                <v:path arrowok="t"/>
              </v:shape>
              <v:shape style="position:absolute;left:4579;top:3585;width:9921;height:5868" coordorigin="4579,3585" coordsize="9921,5868" path="m7291,8178l7473,8092e" filled="f" stroked="t" strokeweight="2.87992pt" strokecolor="#FFFF00">
                <v:path arrowok="t"/>
              </v:shape>
              <v:shape style="position:absolute;left:4579;top:3585;width:9921;height:5868" coordorigin="4579,3585" coordsize="9921,5868" path="m15858,4149l15890,4134e" filled="f" stroked="t" strokeweight="2.87992pt" strokecolor="#FFFF00">
                <v:path arrowok="t"/>
              </v:shape>
              <v:shape style="position:absolute;left:4579;top:3585;width:9921;height:5868" coordorigin="4579,3585" coordsize="9921,5868" path="m15901,4129l16071,4049e" filled="f" stroked="t" strokeweight="2.87992pt" strokecolor="#FFFF00">
                <v:path arrowok="t"/>
              </v:shape>
              <v:shape style="position:absolute;left:4579;top:3585;width:9921;height:5868" coordorigin="4579,3585" coordsize="9921,5868" path="m16071,4049l16253,3963e" filled="f" stroked="t" strokeweight="2.87992pt" strokecolor="#FFFF00">
                <v:path arrowok="t"/>
              </v:shape>
            </v:group>
            <v:group style="position:absolute;left:4579;top:3449;width:9921;height:5767" coordorigin="4579,3449" coordsize="9921,5767">
              <v:shape style="position:absolute;left:4579;top:3449;width:9921;height:5767" coordorigin="4579,3449" coordsize="9921,5767" path="m7300,8043l7446,7974e" filled="f" stroked="t" strokeweight="2.87992pt" strokecolor="#FFFF00">
                <v:path arrowok="t"/>
              </v:shape>
              <v:shape style="position:absolute;left:4579;top:3449;width:9921;height:5767" coordorigin="4579,3449" coordsize="9921,5767" path="m15079,4380l15179,4333e" filled="f" stroked="t" strokeweight="2.87992pt" strokecolor="#FFFF00">
                <v:path arrowok="t"/>
              </v:shape>
              <v:shape style="position:absolute;left:4579;top:3449;width:9921;height:5767" coordorigin="4579,3449" coordsize="9921,5767" path="m15333,4260l15382,4237e" filled="f" stroked="t" strokeweight="2.87992pt" strokecolor="#FFFF00">
                <v:path arrowok="t"/>
              </v:shape>
              <v:shape style="position:absolute;left:4579;top:3449;width:9921;height:5767" coordorigin="4579,3449" coordsize="9921,5767" path="m15382,4237l15552,4157e" filled="f" stroked="t" strokeweight="2.87992pt" strokecolor="#FFFF00">
                <v:path arrowok="t"/>
              </v:shape>
              <v:shape style="position:absolute;left:4579;top:3449;width:9921;height:5767" coordorigin="4579,3449" coordsize="9921,5767" path="m15552,4157l15648,4112e" filled="f" stroked="t" strokeweight="2.87992pt" strokecolor="#FFFF00">
                <v:path arrowok="t"/>
              </v:shape>
              <v:shape style="position:absolute;left:4579;top:3449;width:9921;height:5767" coordorigin="4579,3449" coordsize="9921,5767" path="m15926,3981l16081,3908e" filled="f" stroked="t" strokeweight="2.87992pt" strokecolor="#FFFF00">
                <v:path arrowok="t"/>
              </v:shape>
            </v:group>
            <v:group style="position:absolute;left:4579;top:3449;width:9921;height:5522" coordorigin="4579,3449" coordsize="9921,5522">
              <v:shape style="position:absolute;left:4579;top:3449;width:9921;height:5522" coordorigin="4579,3449" coordsize="9921,5522" path="m7333,8021l7589,7901e" filled="f" stroked="t" strokeweight="2.87992pt" strokecolor="#FFFF00">
                <v:path arrowok="t"/>
              </v:shape>
              <v:shape style="position:absolute;left:4579;top:3449;width:9921;height:5522" coordorigin="4579,3449" coordsize="9921,5522" path="m14192,4796l14241,4773e" filled="f" stroked="t" strokeweight="2.87992pt" strokecolor="#FFFF00">
                <v:path arrowok="t"/>
              </v:shape>
              <v:shape style="position:absolute;left:4579;top:3449;width:9921;height:5522" coordorigin="4579,3449" coordsize="9921,5522" path="m14407,4695l14620,4595e" filled="f" stroked="t" strokeweight="2.87992pt" strokecolor="#FFFF00">
                <v:path arrowok="t"/>
              </v:shape>
              <v:shape style="position:absolute;left:4579;top:3449;width:9921;height:5522" coordorigin="4579,3449" coordsize="9921,5522" path="m14401,4697l14407,4695e" filled="f" stroked="t" strokeweight="2.87992pt" strokecolor="#FFFF00">
                <v:path arrowok="t"/>
              </v:shape>
              <v:shape style="position:absolute;left:4579;top:3449;width:9921;height:5522" coordorigin="4579,3449" coordsize="9921,5522" path="m14747,4535l14875,4475e" filled="f" stroked="t" strokeweight="2.87992pt" strokecolor="#FFFF00">
                <v:path arrowok="t"/>
              </v:shape>
              <v:shape style="position:absolute;left:4579;top:3449;width:9921;height:5522" coordorigin="4579,3449" coordsize="9921,5522" path="m14620,4595l14747,4535e" filled="f" stroked="t" strokeweight="2.87992pt" strokecolor="#FFFF00">
                <v:path arrowok="t"/>
              </v:shape>
              <v:shape style="position:absolute;left:4579;top:3449;width:9921;height:5522" coordorigin="4579,3449" coordsize="9921,5522" path="m14875,4475l15045,4395e" filled="f" stroked="t" strokeweight="2.87992pt" strokecolor="#FFFF00">
                <v:path arrowok="t"/>
              </v:shape>
              <v:shape style="position:absolute;left:4579;top:3449;width:9921;height:5522" coordorigin="4579,3449" coordsize="9921,5522" path="m15045,4395l15047,4394e" filled="f" stroked="t" strokeweight="2.87992pt" strokecolor="#FFFF00">
                <v:path arrowok="t"/>
              </v:shape>
              <v:shape style="position:absolute;left:4579;top:3449;width:9921;height:5522" coordorigin="4579,3449" coordsize="9921,5522" path="m15840,4021l16001,3945e" filled="f" stroked="t" strokeweight="2.87992pt" strokecolor="#FFFF00">
                <v:path arrowok="t"/>
              </v:shape>
            </v:group>
            <v:group style="position:absolute;left:4579;top:3449;width:9921;height:5284" coordorigin="4579,3449" coordsize="9921,5284">
              <v:shape style="position:absolute;left:4579;top:3449;width:9921;height:5284" coordorigin="4579,3449" coordsize="9921,5284" path="m7470,7957l7522,7932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7522,7932l7657,7869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3095,5312l13125,5297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3391,5172l13399,5169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3434,5152l13442,5149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3477,5132l13492,5125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3626,5062l13732,5012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3774,4992l14114,4832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3732,5012l13774,4992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4114,4832l14125,4827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4280,4755l14309,4741e" filled="f" stroked="t" strokeweight="2.87992pt" strokecolor="#FFFF00">
                <v:path arrowok="t"/>
              </v:shape>
              <v:shape style="position:absolute;left:4579;top:3449;width:9921;height:5284" coordorigin="4579,3449" coordsize="9921,5284" path="m15753,4062l15816,4032e" filled="f" stroked="t" strokeweight="2.87992pt" strokecolor="#FFFF00">
                <v:path arrowok="t"/>
              </v:shape>
            </v:group>
            <v:group style="position:absolute;left:4579;top:3449;width:9921;height:5047" coordorigin="4579,3449" coordsize="9921,5047">
              <v:shape style="position:absolute;left:4579;top:3449;width:9921;height:5047" coordorigin="4579,3449" coordsize="9921,5047" path="m7562,7914l7694,7852e" filled="f" stroked="t" strokeweight="2.87992pt" strokecolor="#FFFF00">
                <v:path arrowok="t"/>
              </v:shape>
              <v:shape style="position:absolute;left:4579;top:3449;width:9921;height:5047" coordorigin="4579,3449" coordsize="9921,5047" path="m7771,7815l7805,7800e" filled="f" stroked="t" strokeweight="2.87992pt" strokecolor="#FFFF00">
                <v:path arrowok="t"/>
              </v:shape>
              <v:shape style="position:absolute;left:4579;top:3449;width:9921;height:5047" coordorigin="4579,3449" coordsize="9921,5047" path="m12546,5570l12626,5532e" filled="f" stroked="t" strokeweight="2.87992pt" strokecolor="#FFFF00">
                <v:path arrowok="t"/>
              </v:shape>
              <v:shape style="position:absolute;left:4579;top:3449;width:9921;height:5047" coordorigin="4579,3449" coordsize="9921,5047" path="m12538,5574l12546,5570e" filled="f" stroked="t" strokeweight="2.87992pt" strokecolor="#FFFF00">
                <v:path arrowok="t"/>
              </v:shape>
              <v:shape style="position:absolute;left:4579;top:3449;width:9921;height:5047" coordorigin="4579,3449" coordsize="9921,5047" path="m12759,5470l12929,5390e" filled="f" stroked="t" strokeweight="2.87992pt" strokecolor="#FFFF00">
                <v:path arrowok="t"/>
              </v:shape>
              <v:shape style="position:absolute;left:4579;top:3449;width:9921;height:5047" coordorigin="4579,3449" coordsize="9921,5047" path="m12929,5390l13227,5250e" filled="f" stroked="t" strokeweight="2.87992pt" strokecolor="#FFFF00">
                <v:path arrowok="t"/>
              </v:shape>
              <v:shape style="position:absolute;left:4579;top:3449;width:9921;height:5047" coordorigin="4579,3449" coordsize="9921,5047" path="m13227,5250l13269,5230e" filled="f" stroked="t" strokeweight="2.87992pt" strokecolor="#FFFF00">
                <v:path arrowok="t"/>
              </v:shape>
              <v:shape style="position:absolute;left:4579;top:3449;width:9921;height:5047" coordorigin="4579,3449" coordsize="9921,5047" path="m13284,5223l13312,5210e" filled="f" stroked="t" strokeweight="2.87992pt" strokecolor="#FFFF00">
                <v:path arrowok="t"/>
              </v:shape>
              <v:shape style="position:absolute;left:4579;top:3449;width:9921;height:5047" coordorigin="4579,3449" coordsize="9921,5047" path="m13335,5199l13341,5196e" filled="f" stroked="t" strokeweight="2.87992pt" strokecolor="#FFFF00">
                <v:path arrowok="t"/>
              </v:shape>
            </v:group>
            <v:group style="position:absolute;left:4579;top:3449;width:9921;height:4802" coordorigin="4579,3449" coordsize="9921,4802">
              <v:shape style="position:absolute;left:4579;top:3449;width:9921;height:4802" coordorigin="4579,3449" coordsize="9921,4802" path="m7544,7922l7646,7874e" filled="f" stroked="t" strokeweight="2.87992pt" strokecolor="#FFFF00">
                <v:path arrowok="t"/>
              </v:shape>
              <v:shape style="position:absolute;left:4579;top:3449;width:9921;height:4802" coordorigin="4579,3449" coordsize="9921,4802" path="m7730,7835l7769,7816e" filled="f" stroked="t" strokeweight="2.87992pt" strokecolor="#FFFF00">
                <v:path arrowok="t"/>
              </v:shape>
              <v:shape style="position:absolute;left:4579;top:3449;width:9921;height:4802" coordorigin="4579,3449" coordsize="9921,4802" path="m11520,6053l11576,6026e" filled="f" stroked="t" strokeweight="2.87992pt" strokecolor="#FFFF00">
                <v:path arrowok="t"/>
              </v:shape>
              <v:shape style="position:absolute;left:4579;top:3449;width:9921;height:4802" coordorigin="4579,3449" coordsize="9921,4802" path="m11855,5895l11940,5855e" filled="f" stroked="t" strokeweight="2.87992pt" strokecolor="#FFFF00">
                <v:path arrowok="t"/>
              </v:shape>
              <v:shape style="position:absolute;left:4579;top:3449;width:9921;height:4802" coordorigin="4579,3449" coordsize="9921,4802" path="m11940,5855l11983,5835e" filled="f" stroked="t" strokeweight="2.87992pt" strokecolor="#FFFF00">
                <v:path arrowok="t"/>
              </v:shape>
              <v:shape style="position:absolute;left:4579;top:3449;width:9921;height:4802" coordorigin="4579,3449" coordsize="9921,4802" path="m11983,5835l12238,5715e" filled="f" stroked="t" strokeweight="2.87992pt" strokecolor="#FFFF00">
                <v:path arrowok="t"/>
              </v:shape>
              <v:shape style="position:absolute;left:4579;top:3449;width:9921;height:4802" coordorigin="4579,3449" coordsize="9921,4802" path="m12238,5715l12373,5651e" filled="f" stroked="t" strokeweight="2.87992pt" strokecolor="#FFFF00">
                <v:path arrowok="t"/>
              </v:shape>
              <v:shape style="position:absolute;left:4579;top:3449;width:9921;height:4802" coordorigin="4579,3449" coordsize="9921,4802" path="m12931,5389l12948,5381e" filled="f" stroked="t" strokeweight="2.87992pt" strokecolor="#FFFF00">
                <v:path arrowok="t"/>
              </v:shape>
            </v:group>
            <v:group style="position:absolute;left:4579;top:3449;width:9921;height:4564" coordorigin="4579,3449" coordsize="9921,4564">
              <v:shape style="position:absolute;left:4579;top:3449;width:9921;height:4564" coordorigin="4579,3449" coordsize="9921,4564" path="m7459,7962l7685,7856e" filled="f" stroked="t" strokeweight="2.87992pt" strokecolor="#FFFF00">
                <v:path arrowok="t"/>
              </v:shape>
              <v:shape style="position:absolute;left:4579;top:3449;width:9921;height:4564" coordorigin="4579,3449" coordsize="9921,4564" path="m11308,6152l11435,6092e" filled="f" stroked="t" strokeweight="2.87992pt" strokecolor="#FFFF00">
                <v:path arrowok="t"/>
              </v:shape>
              <v:shape style="position:absolute;left:4579;top:3449;width:9921;height:4564" coordorigin="4579,3449" coordsize="9921,4564" path="m11026,6285l11072,6263e" filled="f" stroked="t" strokeweight="2.87992pt" strokecolor="#FFFF00">
                <v:path arrowok="t"/>
              </v:shape>
              <v:shape style="position:absolute;left:4579;top:3449;width:9921;height:4564" coordorigin="4579,3449" coordsize="9921,4564" path="m11223,6192l11308,6152e" filled="f" stroked="t" strokeweight="2.87992pt" strokecolor="#FFFF00">
                <v:path arrowok="t"/>
              </v:shape>
              <v:shape style="position:absolute;left:4579;top:3449;width:9921;height:4564" coordorigin="4579,3449" coordsize="9921,4564" path="m11196,6205l11223,6192e" filled="f" stroked="t" strokeweight="2.87992pt" strokecolor="#FFFF00">
                <v:path arrowok="t"/>
              </v:shape>
              <v:shape style="position:absolute;left:4579;top:3449;width:9921;height:4564" coordorigin="4579,3449" coordsize="9921,4564" path="m11435,6092l11508,6058e" filled="f" stroked="t" strokeweight="2.87992pt" strokecolor="#FFFF00">
                <v:path arrowok="t"/>
              </v:shape>
            </v:group>
            <v:group style="position:absolute;left:4579;top:3449;width:9921;height:4327" coordorigin="4579,3449" coordsize="9921,4327">
              <v:shape style="position:absolute;left:4579;top:3449;width:9921;height:4327" coordorigin="4579,3449" coordsize="9921,4327" path="m7373,8003l7601,7896e" filled="f" stroked="t" strokeweight="2.87992pt" strokecolor="#FFFF00">
                <v:path arrowok="t"/>
              </v:shape>
              <v:shape style="position:absolute;left:4579;top:3449;width:9921;height:4327" coordorigin="4579,3449" coordsize="9921,4327" path="m10802,6390l10930,6330e" filled="f" stroked="t" strokeweight="2.87992pt" strokecolor="#FFFF00">
                <v:path arrowok="t"/>
              </v:shape>
              <v:shape style="position:absolute;left:4579;top:3449;width:9921;height:4327" coordorigin="4579,3449" coordsize="9921,4327" path="m10710,6433l10802,6390e" filled="f" stroked="t" strokeweight="2.87992pt" strokecolor="#FFFF00">
                <v:path arrowok="t"/>
              </v:shape>
              <v:shape style="position:absolute;left:4579;top:3449;width:9921;height:4327" coordorigin="4579,3449" coordsize="9921,4327" path="m11347,6134l11366,6125e" filled="f" stroked="t" strokeweight="2.87992pt" strokecolor="#FFFF00">
                <v:path arrowok="t"/>
              </v:shape>
              <v:shape style="position:absolute;left:4579;top:3449;width:9921;height:4327" coordorigin="4579,3449" coordsize="9921,4327" path="m10930,6330l10973,6310e" filled="f" stroked="t" strokeweight="2.87992pt" strokecolor="#FFFF00">
                <v:path arrowok="t"/>
              </v:shape>
            </v:group>
            <v:group style="position:absolute;left:4579;top:3449;width:9921;height:4089" coordorigin="4579,3449" coordsize="9921,4089">
              <v:shape style="position:absolute;left:4579;top:3449;width:9921;height:4089" coordorigin="4579,3449" coordsize="9921,4089" path="m7326,8024l7517,7935e" filled="f" stroked="t" strokeweight="2.87992pt" strokecolor="#FFFF00">
                <v:path arrowok="t"/>
              </v:shape>
              <v:shape style="position:absolute;left:4579;top:3449;width:9921;height:4089" coordorigin="4579,3449" coordsize="9921,4089" path="m10296,6628l10425,6567e" filled="f" stroked="t" strokeweight="2.87992pt" strokecolor="#FFFF00">
                <v:path arrowok="t"/>
              </v:shape>
              <v:shape style="position:absolute;left:4579;top:3449;width:9921;height:4089" coordorigin="4579,3449" coordsize="9921,4089" path="m10425,6567l10467,6547e" filled="f" stroked="t" strokeweight="2.87992pt" strokecolor="#FFFF00">
                <v:path arrowok="t"/>
              </v:shape>
              <v:shape style="position:absolute;left:4579;top:3449;width:9921;height:4089" coordorigin="4579,3449" coordsize="9921,4089" path="m10467,6547l10482,6541e" filled="f" stroked="t" strokeweight="2.87992pt" strokecolor="#FFFF00">
                <v:path arrowok="t"/>
              </v:shape>
            </v:group>
            <v:group style="position:absolute;left:4579;top:3449;width:9921;height:3844" coordorigin="4579,3449" coordsize="9921,3844">
              <v:shape style="position:absolute;left:4579;top:3449;width:9921;height:3844" coordorigin="4579,3449" coordsize="9921,3844" path="m7309,8033l7422,7980e" filled="f" stroked="t" strokeweight="2.87992pt" strokecolor="#FFFF00">
                <v:path arrowok="t"/>
              </v:shape>
              <v:shape style="position:absolute;left:4579;top:3449;width:9921;height:3844" coordorigin="4579,3449" coordsize="9921,3844" path="m7423,7979l7438,7972e" filled="f" stroked="t" strokeweight="2.87992pt" strokecolor="#FFFF00">
                <v:path arrowok="t"/>
              </v:shape>
              <v:shape style="position:absolute;left:4579;top:3449;width:9921;height:3844" coordorigin="4579,3449" coordsize="9921,3844" path="m7438,7972l7459,7962e" filled="f" stroked="t" strokeweight="2.87992pt" strokecolor="#FFFF00">
                <v:path arrowok="t"/>
              </v:shape>
              <v:shape style="position:absolute;left:4579;top:3449;width:9921;height:3844" coordorigin="4579,3449" coordsize="9921,3844" path="m9862,6832l9904,6812e" filled="f" stroked="t" strokeweight="2.87992pt" strokecolor="#FFFF00">
                <v:path arrowok="t"/>
              </v:shape>
              <v:shape style="position:absolute;left:4579;top:3449;width:9921;height:3844" coordorigin="4579,3449" coordsize="9921,3844" path="m9753,6884l9792,6865e" filled="f" stroked="t" strokeweight="2.87992pt" strokecolor="#FFFF00">
                <v:path arrowok="t"/>
              </v:shape>
              <v:shape style="position:absolute;left:4579;top:3449;width:9921;height:3844" coordorigin="4579,3449" coordsize="9921,3844" path="m9904,6812l9947,6792e" filled="f" stroked="t" strokeweight="2.87992pt" strokecolor="#FFFF00">
                <v:path arrowok="t"/>
              </v:shape>
              <v:shape style="position:absolute;left:4579;top:3449;width:9921;height:3844" coordorigin="4579,3449" coordsize="9921,3844" path="m9947,6792l9989,6772e" filled="f" stroked="t" strokeweight="2.87992pt" strokecolor="#FFFF00">
                <v:path arrowok="t"/>
              </v:shape>
              <v:shape style="position:absolute;left:4579;top:3449;width:9921;height:3844" coordorigin="4579,3449" coordsize="9921,3844" path="m10225,6661l10262,6644e" filled="f" stroked="t" strokeweight="2.87992pt" strokecolor="#FFFF00">
                <v:path arrowok="t"/>
              </v:shape>
              <v:shape style="position:absolute;left:4579;top:3449;width:9921;height:3844" coordorigin="4579,3449" coordsize="9921,3844" path="m9989,6772l10074,6733e" filled="f" stroked="t" strokeweight="2.87992pt" strokecolor="#FFFF00">
                <v:path arrowok="t"/>
              </v:shape>
            </v:group>
            <v:group style="position:absolute;left:4579;top:3449;width:9921;height:3607" coordorigin="4579,3449" coordsize="9921,3607">
              <v:shape style="position:absolute;left:4579;top:3449;width:9921;height:3607" coordorigin="4579,3449" coordsize="9921,3607" path="m7272,8050l7273,805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7273,8050l7315,803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7315,8030l7400,799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7560,7915l7613,789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7400,7990l7443,797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7443,7970l7485,795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7485,7950l7495,7945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7613,7890l7698,785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9438,7032l9442,703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9442,7030l9484,701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9484,7010l9612,6950e" filled="f" stroked="t" strokeweight="2.87992pt" strokecolor="#FFFF00">
                <v:path arrowok="t"/>
              </v:shape>
              <v:shape style="position:absolute;left:4579;top:3449;width:9921;height:3607" coordorigin="4579,3449" coordsize="9921,3607" path="m9661,6927l9705,6906e" filled="f" stroked="t" strokeweight="2.87992pt" strokecolor="#FFFF00">
                <v:path arrowok="t"/>
              </v:shape>
            </v:group>
            <v:group style="position:absolute;left:4579;top:3449;width:9921;height:3369" coordorigin="4579,3449" coordsize="9921,3369">
              <v:shape style="position:absolute;left:4579;top:3449;width:9921;height:3369" coordorigin="4579,3449" coordsize="9921,3369" path="m7108,8127l7193,8087e" filled="f" stroked="t" strokeweight="2.87992pt" strokecolor="#FFFF00">
                <v:path arrowok="t"/>
              </v:shape>
              <v:shape style="position:absolute;left:4579;top:3449;width:9921;height:3369" coordorigin="4579,3449" coordsize="9921,3369" path="m7193,8087l7331,8022e" filled="f" stroked="t" strokeweight="2.87992pt" strokecolor="#FFFF00">
                <v:path arrowok="t"/>
              </v:shape>
              <v:shape style="position:absolute;left:4579;top:3449;width:9921;height:3369" coordorigin="4579,3449" coordsize="9921,3369" path="m8824,7320l8913,7278e" filled="f" stroked="t" strokeweight="2.87992pt" strokecolor="#FFFF00">
                <v:path arrowok="t"/>
              </v:shape>
              <v:shape style="position:absolute;left:4579;top:3449;width:9921;height:3369" coordorigin="4579,3449" coordsize="9921,3369" path="m8936,7267l8944,7264e" filled="f" stroked="t" strokeweight="2.87992pt" strokecolor="#FFFF00">
                <v:path arrowok="t"/>
              </v:shape>
              <v:shape style="position:absolute;left:4579;top:3449;width:9921;height:3369" coordorigin="4579,3449" coordsize="9921,3369" path="m9107,7187l9192,7147e" filled="f" stroked="t" strokeweight="2.87992pt" strokecolor="#FFFF00">
                <v:path arrowok="t"/>
              </v:shape>
              <v:shape style="position:absolute;left:4579;top:3449;width:9921;height:3369" coordorigin="4579,3449" coordsize="9921,3369" path="m9055,7212l9107,7187e" filled="f" stroked="t" strokeweight="2.87992pt" strokecolor="#FFFF00">
                <v:path arrowok="t"/>
              </v:shape>
              <v:shape style="position:absolute;left:4579;top:3449;width:9921;height:3369" coordorigin="4579,3449" coordsize="9921,3369" path="m9192,7147l9208,7140e" filled="f" stroked="t" strokeweight="2.87992pt" strokecolor="#FFFF00">
                <v:path arrowok="t"/>
              </v:shape>
            </v:group>
            <v:group style="position:absolute;left:4579;top:3449;width:9921;height:3132" coordorigin="4579,3449" coordsize="9921,3132">
              <v:shape style="position:absolute;left:4579;top:3449;width:9921;height:3132" coordorigin="4579,3449" coordsize="9921,3132" path="m7140,8118l7273,8055e" filled="f" stroked="t" strokeweight="2.87992pt" strokecolor="#FFFF00">
                <v:path arrowok="t"/>
              </v:shape>
              <v:shape style="position:absolute;left:4579;top:3449;width:9921;height:3132" coordorigin="4579,3449" coordsize="9921,3132" path="m8474,7490l8681,7392e" filled="f" stroked="t" strokeweight="2.87992pt" strokecolor="#FFFF00">
                <v:path arrowok="t"/>
              </v:shape>
              <v:shape style="position:absolute;left:4579;top:3449;width:9921;height:3132" coordorigin="4579,3449" coordsize="9921,3132" path="m8681,7392l8838,7318e" filled="f" stroked="t" strokeweight="2.87992pt" strokecolor="#FFFF00">
                <v:path arrowok="t"/>
              </v:shape>
            </v:group>
            <v:group style="position:absolute;left:4579;top:3449;width:9921;height:2887" coordorigin="4579,3449" coordsize="9921,2887">
              <v:shape style="position:absolute;left:4579;top:3449;width:9921;height:2887" coordorigin="4579,3449" coordsize="9921,2887" path="m7049,8155l7217,8076e" filled="f" stroked="t" strokeweight="2.87992pt" strokecolor="#FFFF00">
                <v:path arrowok="t"/>
              </v:shape>
              <v:shape style="position:absolute;left:4579;top:3449;width:9921;height:2887" coordorigin="4579,3449" coordsize="9921,2887" path="m8166,7630l8336,7550e" filled="f" stroked="t" strokeweight="2.87992pt" strokecolor="#FFFF00">
                <v:path arrowok="t"/>
              </v:shape>
              <v:shape style="position:absolute;left:4579;top:3449;width:9921;height:2887" coordorigin="4579,3449" coordsize="9921,2887" path="m8336,7550l8378,7530e" filled="f" stroked="t" strokeweight="2.87992pt" strokecolor="#FFFF00">
                <v:path arrowok="t"/>
              </v:shape>
              <v:shape style="position:absolute;left:4579;top:3449;width:9921;height:2887" coordorigin="4579,3449" coordsize="9921,2887" path="m8378,7530l8421,7510e" filled="f" stroked="t" strokeweight="2.87992pt" strokecolor="#FFFF00">
                <v:path arrowok="t"/>
              </v:shape>
              <v:shape style="position:absolute;left:4579;top:3449;width:9921;height:2887" coordorigin="4579,3449" coordsize="9921,2887" path="m8421,7510l8464,7490e" filled="f" stroked="t" strokeweight="2.87992pt" strokecolor="#FFFF00">
                <v:path arrowok="t"/>
              </v:shape>
              <v:shape style="position:absolute;left:4579;top:3449;width:9921;height:2887" coordorigin="4579,3449" coordsize="9921,2887" path="m8464,7490l8549,7450e" filled="f" stroked="t" strokeweight="2.87992pt" strokecolor="#FFFF00">
                <v:path arrowok="t"/>
              </v:shape>
              <v:shape style="position:absolute;left:4579;top:3449;width:9921;height:2887" coordorigin="4579,3449" coordsize="9921,2887" path="m8638,7408l8680,7388e" filled="f" stroked="t" strokeweight="2.87992pt" strokecolor="#FFFF00">
                <v:path arrowok="t"/>
              </v:shape>
            </v:group>
            <v:group style="position:absolute;left:4579;top:3449;width:9921;height:2649" coordorigin="4579,3449" coordsize="9921,2649">
              <v:shape style="position:absolute;left:4579;top:3449;width:9921;height:2649" coordorigin="4579,3449" coordsize="9921,2649" path="m6839,8196l6980,8130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6543,8335l6566,8324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6640,8290l6653,8284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6682,8270l6742,8242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6679,8271l6682,8270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6980,8130l7150,8050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7150,8050l7193,8030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7193,8030l7405,7930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7405,7930l7533,7870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7533,7870l7661,7810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7661,7810l7831,7730e" filled="f" stroked="t" strokeweight="2.87992pt" strokecolor="#FFFF00">
                <v:path arrowok="t"/>
              </v:shape>
              <v:shape style="position:absolute;left:4579;top:3449;width:9921;height:2649" coordorigin="4579,3449" coordsize="9921,2649" path="m7831,7730l7873,7710e" filled="f" stroked="t" strokeweight="2.87992pt" strokecolor="#FFFF00">
                <v:path arrowok="t"/>
              </v:shape>
            </v:group>
            <v:group style="position:absolute;left:4579;top:3449;width:9921;height:2412" coordorigin="4579,3449" coordsize="9921,2412">
              <v:shape style="position:absolute;left:4579;top:3449;width:9921;height:2412" coordorigin="4579,3449" coordsize="9921,2412" path="m6346,8190l6474,8130e" filled="f" stroked="t" strokeweight="2.87992pt" strokecolor="#FFFF00">
                <v:path arrowok="t"/>
              </v:shape>
              <v:shape style="position:absolute;left:4579;top:3449;width:9921;height:2412" coordorigin="4579,3449" coordsize="9921,2412" path="m6474,8130l6644,8050e" filled="f" stroked="t" strokeweight="2.87992pt" strokecolor="#FFFF00">
                <v:path arrowok="t"/>
              </v:shape>
              <v:shape style="position:absolute;left:4579;top:3449;width:9921;height:2412" coordorigin="4579,3449" coordsize="9921,2412" path="m6644,8050l6687,8030e" filled="f" stroked="t" strokeweight="2.87992pt" strokecolor="#FFFF00">
                <v:path arrowok="t"/>
              </v:shape>
              <v:shape style="position:absolute;left:4579;top:3449;width:9921;height:2412" coordorigin="4579,3449" coordsize="9921,2412" path="m6687,8030l6782,7985e" filled="f" stroked="t" strokeweight="2.87992pt" strokecolor="#FFFF00">
                <v:path arrowok="t"/>
              </v:shape>
            </v:group>
            <v:group style="position:absolute;left:4579;top:3449;width:9921;height:2174" coordorigin="4579,3449" coordsize="9921,2174">
              <v:shape style="position:absolute;left:4579;top:3449;width:9921;height:2174" coordorigin="4579,3449" coordsize="9921,2174" path="m5891,8166l5899,8163e" filled="f" stroked="t" strokeweight="2.87992pt" strokecolor="#FFFF00">
                <v:path arrowok="t"/>
              </v:shape>
              <v:shape style="position:absolute;left:4579;top:3449;width:9921;height:2174" coordorigin="4579,3449" coordsize="9921,2174" path="m6139,8050l6203,8019e" filled="f" stroked="t" strokeweight="2.87992pt" strokecolor="#FFFF00">
                <v:path arrowok="t"/>
              </v:shape>
              <v:shape style="position:absolute;left:4579;top:3449;width:9921;height:2174" coordorigin="4579,3449" coordsize="9921,2174" path="m6050,8092l6139,8050e" filled="f" stroked="t" strokeweight="2.87992pt" strokecolor="#FFFF00">
                <v:path arrowok="t"/>
              </v:shape>
              <v:shape style="position:absolute;left:4579;top:3449;width:9921;height:2174" coordorigin="4579,3449" coordsize="9921,2174" path="m6370,7941l6393,7930e" filled="f" stroked="t" strokeweight="2.87992pt" strokecolor="#FFFF00">
                <v:path arrowok="t"/>
              </v:shape>
            </v:group>
            <v:group style="position:absolute;left:4579;top:3449;width:9921;height:1929" coordorigin="4579,3449" coordsize="9921,1929">
              <v:shape style="position:absolute;left:4579;top:3449;width:9921;height:1929" coordorigin="4579,3449" coordsize="9921,1929" path="m5712,8006l5858,7938e" filled="f" stroked="t" strokeweight="2.87992pt" strokecolor="#FFFF00">
                <v:path arrowok="t"/>
              </v:shape>
            </v:group>
            <v:group style="position:absolute;left:4579;top:3449;width:9921;height:1692" coordorigin="4579,3449" coordsize="9921,1692">
              <v:shape style="position:absolute;left:4579;top:3449;width:9921;height:1692" coordorigin="4579,3449" coordsize="9921,1692" path="m5390,7920l5454,7890e" filled="f" stroked="t" strokeweight="2.87992pt" strokecolor="#FFFF00">
                <v:path arrowok="t"/>
              </v:shape>
              <v:shape style="position:absolute;left:4579;top:3449;width:9921;height:1692" coordorigin="4579,3449" coordsize="9921,1692" path="m5454,7890l5529,7854e" filled="f" stroked="t" strokeweight="2.87992pt" strokecolor="#FFFF00">
                <v:path arrowok="t"/>
              </v:shape>
            </v:group>
            <v:group style="position:absolute;left:4579;top:3449;width:9648;height:1454" coordorigin="4579,3449" coordsize="9648,1454">
              <v:shape style="position:absolute;left:4579;top:3449;width:9648;height:1454" coordorigin="4579,3449" coordsize="9648,1454" path="m4737,7989l4755,7981e" filled="f" stroked="t" strokeweight="2.87992pt" strokecolor="#FFFF00">
                <v:path arrowok="t"/>
              </v:shape>
              <v:shape style="position:absolute;left:4579;top:3449;width:9648;height:1454" coordorigin="4579,3449" coordsize="9648,1454" path="m4906,7910l4912,7907e" filled="f" stroked="t" strokeweight="2.87992pt" strokecolor="#FFFF00">
                <v:path arrowok="t"/>
              </v:shape>
              <v:shape style="position:absolute;left:4579;top:3449;width:9648;height:1454" coordorigin="4579,3449" coordsize="9648,1454" path="m4949,7890l5154,7793e" filled="f" stroked="t" strokeweight="2.87992pt" strokecolor="#FFFF00">
                <v:path arrowok="t"/>
              </v:shape>
            </v:group>
            <v:group style="position:absolute;left:4579;top:3969;width:9230;height:696" coordorigin="4579,3969" coordsize="9230,696">
              <v:shape style="position:absolute;left:4579;top:3969;width:9230;height:696" coordorigin="4579,3969" coordsize="9230,696" path="m4651,8312l4802,8241e" filled="f" stroked="t" strokeweight="2.87992pt" strokecolor="#FFFF00">
                <v:path arrowok="t"/>
              </v:shape>
            </v:group>
            <v:group style="position:absolute;left:14378;top:3873;width:65;height:72" coordorigin="14378,3873" coordsize="65,72">
              <v:shape style="position:absolute;left:14378;top:3873;width:65;height:72" coordorigin="14378,3873" coordsize="65,72" path="m14378,3873l14443,3945e" filled="f" stroked="t" strokeweight="1.079970pt" strokecolor="#000000">
                <v:path arrowok="t"/>
              </v:shape>
            </v:group>
            <v:group style="position:absolute;left:14500;top:4025;width:2;height:101" coordorigin="14500,4025" coordsize="2,101">
              <v:shape style="position:absolute;left:14500;top:4025;width:2;height:101" coordorigin="14500,4025" coordsize="0,101" path="m14500,4025l14500,4125e" filled="f" stroked="t" strokeweight="1.079970pt" strokecolor="#000000">
                <v:path arrowok="t"/>
              </v:shape>
            </v:group>
            <v:group style="position:absolute;left:14421;top:4226;width:72;height:22" coordorigin="14421,4226" coordsize="72,22">
              <v:shape style="position:absolute;left:14421;top:4226;width:72;height:22" coordorigin="14421,4226" coordsize="72,22" path="m14493,4226l14493,4248,14421,4248e" filled="f" stroked="t" strokeweight="1.079970pt" strokecolor="#000000">
                <v:path arrowok="t"/>
              </v:shape>
            </v:group>
            <v:group style="position:absolute;left:14306;top:4262;width:29;height:101" coordorigin="14306,4262" coordsize="29,101">
              <v:shape style="position:absolute;left:14306;top:4262;width:29;height:101" coordorigin="14306,4262" coordsize="29,101" path="m14335,4262l14335,4269,14320,4327,14306,4363e" filled="f" stroked="t" strokeweight="1.079970pt" strokecolor="#000000">
                <v:path arrowok="t"/>
              </v:shape>
            </v:group>
            <v:group style="position:absolute;left:14270;top:4327;width:14;height:101" coordorigin="14270,4327" coordsize="14,101">
              <v:shape style="position:absolute;left:14270;top:4327;width:14;height:101" coordorigin="14270,4327" coordsize="14,101" path="m14270,4428l14270,4406,14277,4356,14284,4327e" filled="f" stroked="t" strokeweight="1.079970pt" strokecolor="#000000">
                <v:path arrowok="t"/>
              </v:shape>
            </v:group>
            <v:group style="position:absolute;left:14198;top:4197;width:86;height:50" coordorigin="14198,4197" coordsize="86,50">
              <v:shape style="position:absolute;left:14198;top:4197;width:86;height:50" coordorigin="14198,4197" coordsize="86,50" path="m14284,4248l14277,4248,14270,4248,14270,4241,14263,4241,14256,4241,14248,4241,14248,4233,14241,4233,14234,4226,14227,4219,14220,4219,14220,4212,14212,4212,14212,4205,14205,4205,14198,4197e" filled="f" stroked="t" strokeweight="1.079970pt" strokecolor="#000000">
                <v:path arrowok="t"/>
              </v:shape>
            </v:group>
            <v:group style="position:absolute;left:14054;top:4118;width:79;height:22" coordorigin="14054,4118" coordsize="79,22">
              <v:shape style="position:absolute;left:14054;top:4118;width:79;height:22" coordorigin="14054,4118" coordsize="79,22" path="m14133,4125l14126,4125,14119,4125,14112,4118,14104,4118,14097,4118,14090,4118,14090,4140,14054,4140e" filled="f" stroked="t" strokeweight="1.079970pt" strokecolor="#000000">
                <v:path arrowok="t"/>
              </v:shape>
            </v:group>
            <v:group style="position:absolute;left:13860;top:4154;width:101;height:7" coordorigin="13860,4154" coordsize="101,7">
              <v:shape style="position:absolute;left:13860;top:4154;width:101;height:7" coordorigin="13860,4154" coordsize="101,7" path="m13960,4154l13860,4161e" filled="f" stroked="t" strokeweight="1.079970pt" strokecolor="#000000">
                <v:path arrowok="t"/>
              </v:shape>
            </v:group>
            <v:group style="position:absolute;left:13658;top:4140;width:101;height:2" coordorigin="13658,4140" coordsize="101,2">
              <v:shape style="position:absolute;left:13658;top:4140;width:101;height:2" coordorigin="13658,4140" coordsize="101,0" path="m13658,4140l13759,4140e" filled="f" stroked="t" strokeweight=".71995pt" strokecolor="#000000">
                <v:path arrowok="t"/>
              </v:shape>
            </v:group>
            <v:group style="position:absolute;left:13478;top:4147;width:79;height:29" coordorigin="13478,4147" coordsize="79,29">
              <v:shape style="position:absolute;left:13478;top:4147;width:79;height:29" coordorigin="13478,4147" coordsize="79,29" path="m13557,4147l13485,4154,13478,4176e" filled="f" stroked="t" strokeweight="1.079970pt" strokecolor="#000000">
                <v:path arrowok="t"/>
              </v:shape>
            </v:group>
            <v:group style="position:absolute;left:13406;top:4269;width:36;height:72" coordorigin="13406,4269" coordsize="36,72">
              <v:shape style="position:absolute;left:13406;top:4269;width:36;height:72" coordorigin="13406,4269" coordsize="36,72" path="m13442,4269l13406,4269,13406,4341e" filled="f" stroked="t" strokeweight="1.079970pt" strokecolor="#000000">
                <v:path arrowok="t"/>
              </v:shape>
            </v:group>
            <v:group style="position:absolute;left:13363;top:4269;width:7;height:101" coordorigin="13363,4269" coordsize="7,101">
              <v:shape style="position:absolute;left:13363;top:4269;width:7;height:101" coordorigin="13363,4269" coordsize="7,101" path="m13370,4370l13370,4363,13363,4269e" filled="f" stroked="t" strokeweight="1.079970pt" strokecolor="#000000">
                <v:path arrowok="t"/>
              </v:shape>
            </v:group>
            <v:group style="position:absolute;left:13262;top:4176;width:94;height:22" coordorigin="13262,4176" coordsize="94,22">
              <v:shape style="position:absolute;left:13262;top:4176;width:94;height:22" coordorigin="13262,4176" coordsize="94,22" path="m13356,4176l13334,4183,13262,4197e" filled="f" stroked="t" strokeweight="1.079970pt" strokecolor="#000000">
                <v:path arrowok="t"/>
              </v:shape>
            </v:group>
            <v:group style="position:absolute;left:13075;top:4219;width:86;height:29" coordorigin="13075,4219" coordsize="86,29">
              <v:shape style="position:absolute;left:13075;top:4219;width:86;height:29" coordorigin="13075,4219" coordsize="86,29" path="m13161,4219l13154,4219,13154,4233,13075,4248e" filled="f" stroked="t" strokeweight="1.079970pt" strokecolor="#000000">
                <v:path arrowok="t"/>
              </v:shape>
            </v:group>
            <v:group style="position:absolute;left:12916;top:4298;width:86;height:29" coordorigin="12916,4298" coordsize="86,29">
              <v:shape style="position:absolute;left:12916;top:4298;width:86;height:29" coordorigin="12916,4298" coordsize="86,29" path="m13003,4298l13003,4312,12916,4327e" filled="f" stroked="t" strokeweight="1.079970pt" strokecolor="#000000">
                <v:path arrowok="t"/>
              </v:shape>
            </v:group>
            <v:group style="position:absolute;left:12830;top:4348;width:29;height:86" coordorigin="12830,4348" coordsize="29,86">
              <v:shape style="position:absolute;left:12830;top:4348;width:29;height:86" coordorigin="12830,4348" coordsize="29,86" path="m12830,4348l12859,4435,12852,4435e" filled="f" stroked="t" strokeweight="1.079970pt" strokecolor="#000000">
                <v:path arrowok="t"/>
              </v:shape>
            </v:group>
            <v:group style="position:absolute;left:12708;top:4341;width:86;height:29" coordorigin="12708,4341" coordsize="86,29">
              <v:shape style="position:absolute;left:12708;top:4341;width:86;height:29" coordorigin="12708,4341" coordsize="86,29" path="m12794,4370l12772,4341,12765,4341,12758,4341,12736,4341,12708,4348e" filled="f" stroked="t" strokeweight="1.079970pt" strokecolor="#000000">
                <v:path arrowok="t"/>
              </v:shape>
            </v:group>
            <v:group style="position:absolute;left:12614;top:4370;width:2;height:94" coordorigin="12614,4370" coordsize="2,94">
              <v:shape style="position:absolute;left:12614;top:4370;width:2;height:94" coordorigin="12614,4370" coordsize="0,94" path="m12614,4370l12614,4449,12614,4464e" filled="f" stroked="t" strokeweight="1.079970pt" strokecolor="#000000">
                <v:path arrowok="t"/>
              </v:shape>
            </v:group>
            <v:group style="position:absolute;left:12592;top:4471;width:14;height:86" coordorigin="12592,4471" coordsize="14,86">
              <v:shape style="position:absolute;left:12592;top:4471;width:14;height:86" coordorigin="12592,4471" coordsize="14,86" path="m12607,4557l12600,4557,12592,4471e" filled="f" stroked="t" strokeweight="1.079970pt" strokecolor="#000000">
                <v:path arrowok="t"/>
              </v:shape>
            </v:group>
            <v:group style="position:absolute;left:12456;top:4420;width:65;height:36" coordorigin="12456,4420" coordsize="65,36">
              <v:shape style="position:absolute;left:12456;top:4420;width:65;height:36" coordorigin="12456,4420" coordsize="65,36" path="m12520,4449l12456,4456,12456,4420e" filled="f" stroked="t" strokeweight="1.079970pt" strokecolor="#000000">
                <v:path arrowok="t"/>
              </v:shape>
            </v:group>
            <v:group style="position:absolute;left:12290;top:4413;width:79;height:22" coordorigin="12290,4413" coordsize="79,22">
              <v:shape style="position:absolute;left:12290;top:4413;width:79;height:22" coordorigin="12290,4413" coordsize="79,22" path="m12369,4428l12326,4435,12312,4435,12304,4413,12290,4413e" filled="f" stroked="t" strokeweight="1.079970pt" strokecolor="#000000">
                <v:path arrowok="t"/>
              </v:shape>
            </v:group>
            <v:group style="position:absolute;left:12096;top:4435;width:101;height:22" coordorigin="12096,4435" coordsize="101,22">
              <v:shape style="position:absolute;left:12096;top:4435;width:101;height:22" coordorigin="12096,4435" coordsize="101,22" path="m12196,4435l12096,4456e" filled="f" stroked="t" strokeweight="1.079970pt" strokecolor="#000000">
                <v:path arrowok="t"/>
              </v:shape>
            </v:group>
            <v:group style="position:absolute;left:11937;top:4492;width:72;height:43" coordorigin="11937,4492" coordsize="72,43">
              <v:shape style="position:absolute;left:11937;top:4492;width:72;height:43" coordorigin="11937,4492" coordsize="72,43" path="m12009,4492l11952,4507,11952,4536,11937,4536e" filled="f" stroked="t" strokeweight="1.079970pt" strokecolor="#000000">
                <v:path arrowok="t"/>
              </v:shape>
            </v:group>
            <v:group style="position:absolute;left:11786;top:4564;width:79;height:29" coordorigin="11786,4564" coordsize="79,29">
              <v:shape style="position:absolute;left:11786;top:4564;width:79;height:29" coordorigin="11786,4564" coordsize="79,29" path="m11865,4564l11858,4564,11858,4572,11858,4586,11808,4586,11808,4593,11800,4593,11793,4593,11786,4593e" filled="f" stroked="t" strokeweight="1.079970pt" strokecolor="#000000">
                <v:path arrowok="t"/>
              </v:shape>
            </v:group>
            <v:group style="position:absolute;left:11592;top:4629;width:101;height:2" coordorigin="11592,4629" coordsize="101,2">
              <v:shape style="position:absolute;left:11592;top:4629;width:101;height:2" coordorigin="11592,4629" coordsize="101,0" path="m11692,4629l11692,4629,11599,4629,11592,4629e" filled="f" stroked="t" strokeweight="1.079970pt" strokecolor="#000000">
                <v:path arrowok="t"/>
              </v:shape>
            </v:group>
            <v:group style="position:absolute;left:11556;top:4665;width:29;height:65" coordorigin="11556,4665" coordsize="29,65">
              <v:shape style="position:absolute;left:11556;top:4665;width:29;height:65" coordorigin="11556,4665" coordsize="29,65" path="m11584,4723l11584,4730,11556,4730,11556,4665e" filled="f" stroked="t" strokeweight="1.079970pt" strokecolor="#000000">
                <v:path arrowok="t"/>
              </v:shape>
            </v:group>
            <v:group style="position:absolute;left:11383;top:4644;width:94;height:14" coordorigin="11383,4644" coordsize="94,14">
              <v:shape style="position:absolute;left:11383;top:4644;width:94;height:14" coordorigin="11383,4644" coordsize="94,14" path="m11476,4644l11448,4644,11383,4651,11383,4658e" filled="f" stroked="t" strokeweight="1.079970pt" strokecolor="#000000">
                <v:path arrowok="t"/>
              </v:shape>
            </v:group>
            <v:group style="position:absolute;left:11260;top:4665;width:50;height:58" coordorigin="11260,4665" coordsize="50,58">
              <v:shape style="position:absolute;left:11260;top:4665;width:50;height:58" coordorigin="11260,4665" coordsize="50,58" path="m11311,4723l11282,4723,11260,4694,11289,4665e" filled="f" stroked="t" strokeweight="1.079970pt" strokecolor="#000000">
                <v:path arrowok="t"/>
              </v:shape>
            </v:group>
            <v:group style="position:absolute;left:11181;top:4644;width:94;height:29" coordorigin="11181,4644" coordsize="94,29">
              <v:shape style="position:absolute;left:11181;top:4644;width:94;height:29" coordorigin="11181,4644" coordsize="94,29" path="m11275,4644l11253,4644,11181,4672e" filled="f" stroked="t" strokeweight="1.079970pt" strokecolor="#000000">
                <v:path arrowok="t"/>
              </v:shape>
            </v:group>
            <v:group style="position:absolute;left:11080;top:4744;width:86;height:22" coordorigin="11080,4744" coordsize="86,22">
              <v:shape style="position:absolute;left:11080;top:4744;width:86;height:22" coordorigin="11080,4744" coordsize="86,22" path="m11167,4766l11109,4766,11095,4766,11080,4744e" filled="f" stroked="t" strokeweight="1.079970pt" strokecolor="#000000">
                <v:path arrowok="t"/>
              </v:shape>
            </v:group>
            <v:group style="position:absolute;left:10886;top:4759;width:101;height:2" coordorigin="10886,4759" coordsize="101,2">
              <v:shape style="position:absolute;left:10886;top:4759;width:101;height:2" coordorigin="10886,4759" coordsize="101,0" path="m10886,4759l10987,4759e" filled="f" stroked="t" strokeweight=".71995pt" strokecolor="#000000">
                <v:path arrowok="t"/>
              </v:shape>
            </v:group>
            <v:group style="position:absolute;left:10692;top:4780;width:94;height:22" coordorigin="10692,4780" coordsize="94,22">
              <v:shape style="position:absolute;left:10692;top:4780;width:94;height:22" coordorigin="10692,4780" coordsize="94,22" path="m10785,4780l10692,4802e" filled="f" stroked="t" strokeweight="1.079970pt" strokecolor="#000000">
                <v:path arrowok="t"/>
              </v:shape>
            </v:group>
            <v:group style="position:absolute;left:10541;top:4788;width:86;height:14" coordorigin="10541,4788" coordsize="86,14">
              <v:shape style="position:absolute;left:10541;top:4788;width:86;height:14" coordorigin="10541,4788" coordsize="86,14" path="m10627,4795l10627,4788,10541,4802e" filled="f" stroked="t" strokeweight="1.079970pt" strokecolor="#000000">
                <v:path arrowok="t"/>
              </v:shape>
            </v:group>
            <v:group style="position:absolute;left:10346;top:4831;width:94;height:14" coordorigin="10346,4831" coordsize="94,14">
              <v:shape style="position:absolute;left:10346;top:4831;width:94;height:14" coordorigin="10346,4831" coordsize="94,14" path="m10440,4831l10418,4831,10397,4838,10346,4845e" filled="f" stroked="t" strokeweight="1.079970pt" strokecolor="#000000">
                <v:path arrowok="t"/>
              </v:shape>
            </v:group>
            <v:group style="position:absolute;left:10209;top:4860;width:36;height:94" coordorigin="10209,4860" coordsize="36,94">
              <v:shape style="position:absolute;left:10209;top:4860;width:36;height:94" coordorigin="10209,4860" coordsize="36,94" path="m10245,4860l10238,4860,10209,4953e" filled="f" stroked="t" strokeweight="1.079970pt" strokecolor="#000000">
                <v:path arrowok="t"/>
              </v:shape>
            </v:group>
            <v:group style="position:absolute;left:10152;top:5025;width:22;height:50" coordorigin="10152,5025" coordsize="22,50">
              <v:shape style="position:absolute;left:10152;top:5025;width:22;height:50" coordorigin="10152,5025" coordsize="22,50" path="m10173,5047l10166,5076,10152,5076,10152,5047,10152,5032,10152,5025e" filled="f" stroked="t" strokeweight="1.079970pt" strokecolor="#000000">
                <v:path arrowok="t"/>
              </v:shape>
            </v:group>
            <v:group style="position:absolute;left:10101;top:4874;width:50;height:50" coordorigin="10101,4874" coordsize="50,50">
              <v:shape style="position:absolute;left:10101;top:4874;width:50;height:50" coordorigin="10101,4874" coordsize="50,50" path="m10152,4924l10152,4917,10145,4903,10145,4881,10145,4874,10130,4874,10101,4881e" filled="f" stroked="t" strokeweight="1.079970pt" strokecolor="#000000">
                <v:path arrowok="t"/>
              </v:shape>
            </v:group>
            <v:group style="position:absolute;left:9957;top:4917;width:94;height:7" coordorigin="9957,4917" coordsize="94,7">
              <v:shape style="position:absolute;left:9957;top:4917;width:94;height:7" coordorigin="9957,4917" coordsize="94,7" path="m10051,4924l9957,4924,9957,4917e" filled="f" stroked="t" strokeweight="1.079970pt" strokecolor="#000000">
                <v:path arrowok="t"/>
              </v:shape>
            </v:group>
            <v:group style="position:absolute;left:9777;top:4888;width:101;height:2" coordorigin="9777,4888" coordsize="101,2">
              <v:shape style="position:absolute;left:9777;top:4888;width:101;height:2" coordorigin="9777,4888" coordsize="101,0" path="m9878,4888l9813,4888,9777,4888e" filled="f" stroked="t" strokeweight="1.079970pt" strokecolor="#000000">
                <v:path arrowok="t"/>
              </v:shape>
            </v:group>
            <v:group style="position:absolute;left:9770;top:4939;width:36;height:58" coordorigin="9770,4939" coordsize="36,58">
              <v:shape style="position:absolute;left:9770;top:4939;width:36;height:58" coordorigin="9770,4939" coordsize="36,58" path="m9770,4939l9806,4968,9777,4996,9770,4989e" filled="f" stroked="t" strokeweight="1.079970pt" strokecolor="#000000">
                <v:path arrowok="t"/>
              </v:shape>
            </v:group>
            <v:group style="position:absolute;left:9626;top:4888;width:65;height:43" coordorigin="9626,4888" coordsize="65,43">
              <v:shape style="position:absolute;left:9626;top:4888;width:65;height:43" coordorigin="9626,4888" coordsize="65,43" path="m9691,4932l9691,4896,9626,4888e" filled="f" stroked="t" strokeweight="1.079970pt" strokecolor="#000000">
                <v:path arrowok="t"/>
              </v:shape>
            </v:group>
            <v:group style="position:absolute;left:9432;top:4867;width:94;height:14" coordorigin="9432,4867" coordsize="94,14">
              <v:shape style="position:absolute;left:9432;top:4867;width:94;height:14" coordorigin="9432,4867" coordsize="94,14" path="m9525,4881l9475,4874,9432,4867e" filled="f" stroked="t" strokeweight="1.079970pt" strokecolor="#000000">
                <v:path arrowok="t"/>
              </v:shape>
            </v:group>
            <v:group style="position:absolute;left:9252;top:4845;width:79;height:14" coordorigin="9252,4845" coordsize="79,14">
              <v:shape style="position:absolute;left:9252;top:4845;width:79;height:14" coordorigin="9252,4845" coordsize="79,14" path="m9331,4852l9252,4845,9252,4860e" filled="f" stroked="t" strokeweight="1.079970pt" strokecolor="#000000">
                <v:path arrowok="t"/>
              </v:shape>
            </v:group>
            <v:group style="position:absolute;left:9209;top:4960;width:36;height:43" coordorigin="9209,4960" coordsize="36,43">
              <v:shape style="position:absolute;left:9209;top:4960;width:36;height:43" coordorigin="9209,4960" coordsize="36,43" path="m9245,4960l9237,5004,9209,5004,9209,4975e" filled="f" stroked="t" strokeweight="1.079970pt" strokecolor="#000000">
                <v:path arrowok="t"/>
              </v:shape>
            </v:group>
            <v:group style="position:absolute;left:9129;top:4831;width:65;height:50" coordorigin="9129,4831" coordsize="65,50">
              <v:shape style="position:absolute;left:9129;top:4831;width:65;height:50" coordorigin="9129,4831" coordsize="65,50" path="m9194,4881l9187,4838,9129,4831e" filled="f" stroked="t" strokeweight="1.079970pt" strokecolor="#000000">
                <v:path arrowok="t"/>
              </v:shape>
            </v:group>
            <v:group style="position:absolute;left:8928;top:4816;width:101;height:2" coordorigin="8928,4816" coordsize="101,2">
              <v:shape style="position:absolute;left:8928;top:4816;width:101;height:2" coordorigin="8928,4816" coordsize="101,0" path="m8928,4816l9029,4816e" filled="f" stroked="t" strokeweight=".71995pt" strokecolor="#000000">
                <v:path arrowok="t"/>
              </v:shape>
            </v:group>
            <v:group style="position:absolute;left:8769;top:4788;width:65;height:36" coordorigin="8769,4788" coordsize="65,36">
              <v:shape style="position:absolute;left:8769;top:4788;width:65;height:36" coordorigin="8769,4788" coordsize="65,36" path="m8834,4795l8820,4795,8769,4788,8769,4824e" filled="f" stroked="t" strokeweight="1.079970pt" strokecolor="#000000">
                <v:path arrowok="t"/>
              </v:shape>
            </v:group>
            <v:group style="position:absolute;left:8741;top:4888;width:29;height:58" coordorigin="8741,4888" coordsize="29,58">
              <v:shape style="position:absolute;left:8741;top:4888;width:29;height:58" coordorigin="8741,4888" coordsize="29,58" path="m8769,4924l8769,4946,8762,4946,8741,4888e" filled="f" stroked="t" strokeweight="1.079970pt" strokecolor="#000000">
                <v:path arrowok="t"/>
              </v:shape>
            </v:group>
            <v:group style="position:absolute;left:8618;top:4766;width:94;height:22" coordorigin="8618,4766" coordsize="94,22">
              <v:shape style="position:absolute;left:8618;top:4766;width:94;height:22" coordorigin="8618,4766" coordsize="94,22" path="m8712,4788l8705,4780,8697,4780,8640,4773,8618,4766e" filled="f" stroked="t" strokeweight="1.079970pt" strokecolor="#000000">
                <v:path arrowok="t"/>
              </v:shape>
            </v:group>
            <v:group style="position:absolute;left:8417;top:4744;width:101;height:14" coordorigin="8417,4744" coordsize="101,14">
              <v:shape style="position:absolute;left:8417;top:4744;width:101;height:14" coordorigin="8417,4744" coordsize="101,14" path="m8517,4759l8489,4752,8460,4752,8424,4752,8417,4744e" filled="f" stroked="t" strokeweight="1.079970pt" strokecolor="#000000">
                <v:path arrowok="t"/>
              </v:shape>
            </v:group>
            <v:group style="position:absolute;left:8222;top:4708;width:101;height:22" coordorigin="8222,4708" coordsize="101,22">
              <v:shape style="position:absolute;left:8222;top:4708;width:101;height:22" coordorigin="8222,4708" coordsize="101,22" path="m8323,4730l8301,4723,8251,4716,8222,4708e" filled="f" stroked="t" strokeweight="1.079970pt" strokecolor="#000000">
                <v:path arrowok="t"/>
              </v:shape>
            </v:group>
            <v:group style="position:absolute;left:8064;top:4701;width:72;height:58" coordorigin="8064,4701" coordsize="72,58">
              <v:shape style="position:absolute;left:8064;top:4701;width:72;height:58" coordorigin="8064,4701" coordsize="72,58" path="m8136,4701l8129,4708,8093,4752,8064,4752,8064,4759e" filled="f" stroked="t" strokeweight="1.079970pt" strokecolor="#000000">
                <v:path arrowok="t"/>
              </v:shape>
            </v:group>
            <v:group style="position:absolute;left:8021;top:4860;width:43;height:43" coordorigin="8021,4860" coordsize="43,43">
              <v:shape style="position:absolute;left:8021;top:4860;width:43;height:43" coordorigin="8021,4860" coordsize="43,43" path="m8064,4860l8064,4896,8049,4903,8021,4867e" filled="f" stroked="t" strokeweight="1.079970pt" strokecolor="#000000">
                <v:path arrowok="t"/>
              </v:shape>
            </v:group>
            <v:group style="position:absolute;left:7869;top:4759;width:86;height:29" coordorigin="7869,4759" coordsize="86,29">
              <v:shape style="position:absolute;left:7869;top:4759;width:86;height:29" coordorigin="7869,4759" coordsize="86,29" path="m7956,4788l7941,4773,7934,4766,7927,4759,7905,4759,7884,4759,7869,4759e" filled="f" stroked="t" strokeweight="1.079970pt" strokecolor="#000000">
                <v:path arrowok="t"/>
              </v:shape>
            </v:group>
            <v:group style="position:absolute;left:7711;top:4716;width:65;height:43" coordorigin="7711,4716" coordsize="65,43">
              <v:shape style="position:absolute;left:7711;top:4716;width:65;height:43" coordorigin="7711,4716" coordsize="65,43" path="m7776,4759l7711,4759,7711,4716e" filled="f" stroked="t" strokeweight="1.079970pt" strokecolor="#000000">
                <v:path arrowok="t"/>
              </v:shape>
            </v:group>
            <v:group style="position:absolute;left:7574;top:4636;width:94;height:7" coordorigin="7574,4636" coordsize="94,7">
              <v:shape style="position:absolute;left:7574;top:4636;width:94;height:7" coordorigin="7574,4636" coordsize="94,7" path="m7668,4644l7668,4636,7661,4636,7653,4636,7646,4636,7639,4636,7632,4636,7574,4636e" filled="f" stroked="t" strokeweight="1.079970pt" strokecolor="#000000">
                <v:path arrowok="t"/>
              </v:shape>
            </v:group>
            <v:group style="position:absolute;left:7373;top:4629;width:101;height:14" coordorigin="7373,4629" coordsize="101,14">
              <v:shape style="position:absolute;left:7373;top:4629;width:101;height:14" coordorigin="7373,4629" coordsize="101,14" path="m7473,4636l7387,4644,7373,4629e" filled="f" stroked="t" strokeweight="1.079970pt" strokecolor="#000000">
                <v:path arrowok="t"/>
              </v:shape>
            </v:group>
            <v:group style="position:absolute;left:7178;top:4651;width:101;height:22" coordorigin="7178,4651" coordsize="101,22">
              <v:shape style="position:absolute;left:7178;top:4651;width:101;height:22" coordorigin="7178,4651" coordsize="101,22" path="m7279,4651l7221,4658,7185,4672,7178,4672e" filled="f" stroked="t" strokeweight="1.079970pt" strokecolor="#000000">
                <v:path arrowok="t"/>
              </v:shape>
            </v:group>
            <v:group style="position:absolute;left:7085;top:4737;width:50;height:43" coordorigin="7085,4737" coordsize="50,43">
              <v:shape style="position:absolute;left:7085;top:4737;width:50;height:43" coordorigin="7085,4737" coordsize="50,43" path="m7135,4737l7135,4780,7085,4780,7085,4773e" filled="f" stroked="t" strokeweight="1.079970pt" strokecolor="#000000">
                <v:path arrowok="t"/>
              </v:shape>
            </v:group>
            <v:group style="position:absolute;left:6962;top:4716;width:94;height:36" coordorigin="6962,4716" coordsize="94,36">
              <v:shape style="position:absolute;left:6962;top:4716;width:94;height:36" coordorigin="6962,4716" coordsize="94,36" path="m7056,4716l7005,4737,6962,4752e" filled="f" stroked="t" strokeweight="1.079970pt" strokecolor="#000000">
                <v:path arrowok="t"/>
              </v:shape>
            </v:group>
            <v:group style="position:absolute;left:6847;top:4766;width:58;height:43" coordorigin="6847,4766" coordsize="58,43">
              <v:shape style="position:absolute;left:6847;top:4766;width:58;height:43" coordorigin="6847,4766" coordsize="58,43" path="m6905,4809l6883,4809,6883,4766,6847,4780e" filled="f" stroked="t" strokeweight="1.079970pt" strokecolor="#000000">
                <v:path arrowok="t"/>
              </v:shape>
            </v:group>
            <v:group style="position:absolute;left:6653;top:4827;width:94;height:2" coordorigin="6653,4827" coordsize="94,2">
              <v:shape style="position:absolute;left:6653;top:4827;width:94;height:2" coordorigin="6653,4827" coordsize="94,0" path="m6653,4827l6746,4827e" filled="f" stroked="t" strokeweight="1.79987pt" strokecolor="#000000">
                <v:path arrowok="t"/>
              </v:shape>
            </v:group>
            <v:group style="position:absolute;left:6552;top:4910;width:29;height:94" coordorigin="6552,4910" coordsize="29,94">
              <v:shape style="position:absolute;left:6552;top:4910;width:29;height:94" coordorigin="6552,4910" coordsize="29,94" path="m6581,4910l6581,4917,6573,4924,6573,4932,6566,4939,6566,4946,6566,4953,6559,4953,6559,4960,6559,4968,6559,4975,6559,4982,6552,4989,6552,4996,6552,5004e" filled="f" stroked="t" strokeweight="1.079970pt" strokecolor="#000000">
                <v:path arrowok="t"/>
              </v:shape>
            </v:group>
            <v:group style="position:absolute;left:6523;top:5104;width:14;height:94" coordorigin="6523,5104" coordsize="14,94">
              <v:shape style="position:absolute;left:6523;top:5104;width:14;height:94" coordorigin="6523,5104" coordsize="14,94" path="m6537,5104l6530,5140,6523,5198e" filled="f" stroked="t" strokeweight="1.079970pt" strokecolor="#000000">
                <v:path arrowok="t"/>
              </v:shape>
            </v:group>
            <v:group style="position:absolute;left:6494;top:5299;width:14;height:101" coordorigin="6494,5299" coordsize="14,101">
              <v:shape style="position:absolute;left:6494;top:5299;width:14;height:101" coordorigin="6494,5299" coordsize="14,101" path="m6509,5299l6509,5313,6494,5400e" filled="f" stroked="t" strokeweight="1.079970pt" strokecolor="#000000">
                <v:path arrowok="t"/>
              </v:shape>
            </v:group>
            <v:group style="position:absolute;left:6473;top:5500;width:14;height:86" coordorigin="6473,5500" coordsize="14,86">
              <v:shape style="position:absolute;left:6473;top:5500;width:14;height:86" coordorigin="6473,5500" coordsize="14,86" path="m6480,5500l6473,5587,6487,5587e" filled="f" stroked="t" strokeweight="1.079970pt" strokecolor="#000000">
                <v:path arrowok="t"/>
              </v:shape>
            </v:group>
            <v:group style="position:absolute;left:6588;top:5587;width:101;height:2" coordorigin="6588,5587" coordsize="101,2">
              <v:shape style="position:absolute;left:6588;top:5587;width:101;height:2" coordorigin="6588,5587" coordsize="101,0" path="m6588,5587l6689,5587e" filled="f" stroked="t" strokeweight="1.079970pt" strokecolor="#000000">
                <v:path arrowok="t"/>
              </v:shape>
            </v:group>
            <v:group style="position:absolute;left:6761;top:5587;width:43;height:36" coordorigin="6761,5587" coordsize="43,36">
              <v:shape style="position:absolute;left:6761;top:5587;width:43;height:36" coordorigin="6761,5587" coordsize="43,36" path="m6782,5587l6804,5587,6804,5623,6761,5623e" filled="f" stroked="t" strokeweight="1.079970pt" strokecolor="#000000">
                <v:path arrowok="t"/>
              </v:shape>
            </v:group>
            <v:group style="position:absolute;left:6645;top:5630;width:14;height:86" coordorigin="6645,5630" coordsize="14,86">
              <v:shape style="position:absolute;left:6645;top:5630;width:14;height:86" coordorigin="6645,5630" coordsize="14,86" path="m6660,5630l6645,5630,6645,5716e" filled="f" stroked="t" strokeweight="1.079970pt" strokecolor="#000000">
                <v:path arrowok="t"/>
              </v:shape>
            </v:group>
            <v:group style="position:absolute;left:6516;top:5796;width:79;height:58" coordorigin="6516,5796" coordsize="79,58">
              <v:shape style="position:absolute;left:6516;top:5796;width:79;height:58" coordorigin="6516,5796" coordsize="79,58" path="m6595,5796l6516,5853e" filled="f" stroked="t" strokeweight="1.079970pt" strokecolor="#000000">
                <v:path arrowok="t"/>
              </v:shape>
            </v:group>
            <v:group style="position:absolute;left:6422;top:5925;width:22;height:94" coordorigin="6422,5925" coordsize="22,94">
              <v:shape style="position:absolute;left:6422;top:5925;width:22;height:94" coordorigin="6422,5925" coordsize="22,94" path="m6444,5925l6437,5925,6437,5932,6429,5940,6429,5947,6429,5954,6422,5954,6422,5961,6422,5968,6422,5976,6422,5983,6422,6019e" filled="f" stroked="t" strokeweight="1.079970pt" strokecolor="#000000">
                <v:path arrowok="t"/>
              </v:shape>
            </v:group>
            <v:group style="position:absolute;left:6401;top:5882;width:43;height:86" coordorigin="6401,5882" coordsize="43,86">
              <v:shape style="position:absolute;left:6401;top:5882;width:43;height:86" coordorigin="6401,5882" coordsize="43,86" path="m6401,5968l6401,5961,6401,5954,6401,5947,6408,5940,6408,5932,6408,5925,6415,5925,6415,5918,6422,5911,6422,5904,6429,5904,6429,5896,6437,5896,6437,5889,6444,5882e" filled="f" stroked="t" strokeweight="1.079970pt" strokecolor="#000000">
                <v:path arrowok="t"/>
              </v:shape>
            </v:group>
            <v:group style="position:absolute;left:6523;top:5760;width:79;height:58" coordorigin="6523,5760" coordsize="79,58">
              <v:shape style="position:absolute;left:6523;top:5760;width:79;height:58" coordorigin="6523,5760" coordsize="79,58" path="m6523,5817l6595,5767,6602,5767,6602,5760e" filled="f" stroked="t" strokeweight="1.079970pt" strokecolor="#000000">
                <v:path arrowok="t"/>
              </v:shape>
            </v:group>
            <v:group style="position:absolute;left:6559;top:5623;width:65;height:43" coordorigin="6559,5623" coordsize="65,43">
              <v:shape style="position:absolute;left:6559;top:5623;width:65;height:43" coordorigin="6559,5623" coordsize="65,43" path="m6624,5666l6624,5630,6588,5623,6559,5623e" filled="f" stroked="t" strokeweight="1.079970pt" strokecolor="#000000">
                <v:path arrowok="t"/>
              </v:shape>
            </v:group>
            <v:group style="position:absolute;left:6458;top:5716;width:72;height:65" coordorigin="6458,5716" coordsize="72,65">
              <v:shape style="position:absolute;left:6458;top:5716;width:72;height:65" coordorigin="6458,5716" coordsize="72,65" path="m6530,5716l6530,5724,6523,5724,6523,5731,6516,5731,6487,5752,6487,5760,6480,5760,6473,5767,6465,5774,6458,5774,6458,5781e" filled="f" stroked="t" strokeweight="1.079970pt" strokecolor="#000000">
                <v:path arrowok="t"/>
              </v:shape>
            </v:group>
            <v:group style="position:absolute;left:6393;top:5875;width:22;height:94" coordorigin="6393,5875" coordsize="22,94">
              <v:shape style="position:absolute;left:6393;top:5875;width:22;height:94" coordorigin="6393,5875" coordsize="22,94" path="m6415,5875l6408,5904,6393,5968e" filled="f" stroked="t" strokeweight="1.079970pt" strokecolor="#000000">
                <v:path arrowok="t"/>
              </v:shape>
            </v:group>
            <v:group style="position:absolute;left:6343;top:6069;width:29;height:72" coordorigin="6343,6069" coordsize="29,72">
              <v:shape style="position:absolute;left:6343;top:6069;width:29;height:72" coordorigin="6343,6069" coordsize="29,72" path="m6365,6069l6343,6134,6372,6141e" filled="f" stroked="t" strokeweight="1.079970pt" strokecolor="#000000">
                <v:path arrowok="t"/>
              </v:shape>
            </v:group>
            <v:group style="position:absolute;left:6408;top:6213;width:2;height:101" coordorigin="6408,6213" coordsize="2,101">
              <v:shape style="position:absolute;left:6408;top:6213;width:2;height:101" coordorigin="6408,6213" coordsize="0,101" path="m6408,6213l6408,6314e" filled="f" stroked="t" strokeweight="1.079970pt" strokecolor="#000000">
                <v:path arrowok="t"/>
              </v:shape>
            </v:group>
            <v:group style="position:absolute;left:6401;top:6415;width:7;height:101" coordorigin="6401,6415" coordsize="7,101">
              <v:shape style="position:absolute;left:6401;top:6415;width:7;height:101" coordorigin="6401,6415" coordsize="7,101" path="m6408,6415l6401,6516e" filled="f" stroked="t" strokeweight="1.079970pt" strokecolor="#000000">
                <v:path arrowok="t"/>
              </v:shape>
            </v:group>
            <v:group style="position:absolute;left:6401;top:6616;width:2;height:101" coordorigin="6401,6616" coordsize="2,101">
              <v:shape style="position:absolute;left:6401;top:6616;width:2;height:101" coordorigin="6401,6616" coordsize="0,101" path="m6401,6616l6401,6717e" filled="f" stroked="t" strokeweight="1.079970pt" strokecolor="#000000">
                <v:path arrowok="t"/>
              </v:shape>
            </v:group>
            <v:group style="position:absolute;left:6278;top:6768;width:79;height:22" coordorigin="6278,6768" coordsize="79,22">
              <v:shape style="position:absolute;left:6278;top:6768;width:79;height:22" coordorigin="6278,6768" coordsize="79,22" path="m6357,6768l6278,6768,6278,6789e" filled="f" stroked="t" strokeweight="1.079970pt" strokecolor="#000000">
                <v:path arrowok="t"/>
              </v:shape>
            </v:group>
            <v:group style="position:absolute;left:6278;top:6883;width:79;height:58" coordorigin="6278,6883" coordsize="79,58">
              <v:shape style="position:absolute;left:6278;top:6883;width:79;height:58" coordorigin="6278,6883" coordsize="79,58" path="m6278,6883l6285,6890,6293,6904,6357,6940e" filled="f" stroked="t" strokeweight="1.079970pt" strokecolor="#000000">
                <v:path arrowok="t"/>
              </v:shape>
            </v:group>
            <v:group style="position:absolute;left:6249;top:6940;width:50;height:50" coordorigin="6249,6940" coordsize="50,50">
              <v:shape style="position:absolute;left:6249;top:6940;width:50;height:50" coordorigin="6249,6940" coordsize="50,50" path="m6300,6969l6257,6940,6257,6948,6249,6984,6249,6991e" filled="f" stroked="t" strokeweight="1.079970pt" strokecolor="#000000">
                <v:path arrowok="t"/>
              </v:shape>
            </v:group>
            <v:group style="position:absolute;left:6177;top:7092;width:36;height:86" coordorigin="6177,7092" coordsize="36,86">
              <v:shape style="position:absolute;left:6177;top:7092;width:36;height:86" coordorigin="6177,7092" coordsize="36,86" path="m6213,7092l6206,7113,6192,7142,6185,7171,6177,7178e" filled="f" stroked="t" strokeweight="1.079970pt" strokecolor="#000000">
                <v:path arrowok="t"/>
              </v:shape>
            </v:group>
            <v:group style="position:absolute;left:6069;top:7271;width:58;height:72" coordorigin="6069,7271" coordsize="58,72">
              <v:shape style="position:absolute;left:6069;top:7271;width:58;height:72" coordorigin="6069,7271" coordsize="58,72" path="m6127,7271l6113,7286,6098,7315,6069,7343e" filled="f" stroked="t" strokeweight="1.079970pt" strokecolor="#000000">
                <v:path arrowok="t"/>
              </v:shape>
            </v:group>
            <v:group style="position:absolute;left:5961;top:7423;width:43;height:86" coordorigin="5961,7423" coordsize="43,86">
              <v:shape style="position:absolute;left:5961;top:7423;width:43;height:86" coordorigin="5961,7423" coordsize="43,86" path="m6005,7423l5961,7473,5961,7509e" filled="f" stroked="t" strokeweight="1.079970pt" strokecolor="#000000">
                <v:path arrowok="t"/>
              </v:shape>
            </v:group>
            <v:group style="position:absolute;left:5904;top:7610;width:58;height:72" coordorigin="5904,7610" coordsize="58,72">
              <v:shape style="position:absolute;left:5904;top:7610;width:58;height:72" coordorigin="5904,7610" coordsize="58,72" path="m5961,7610l5961,7617,5940,7617,5904,7682e" filled="f" stroked="t" strokeweight="1.079970pt" strokecolor="#000000">
                <v:path arrowok="t"/>
              </v:shape>
            </v:group>
            <v:group style="position:absolute;left:5774;top:7739;width:79;height:36" coordorigin="5774,7739" coordsize="79,36">
              <v:shape style="position:absolute;left:5774;top:7739;width:79;height:36" coordorigin="5774,7739" coordsize="79,36" path="m5853,7768l5803,7739,5774,7775e" filled="f" stroked="t" strokeweight="1.079970pt" strokecolor="#000000">
                <v:path arrowok="t"/>
              </v:shape>
            </v:group>
            <v:group style="position:absolute;left:5702;top:7862;width:29;height:94" coordorigin="5702,7862" coordsize="29,94">
              <v:shape style="position:absolute;left:5702;top:7862;width:29;height:94" coordorigin="5702,7862" coordsize="29,94" path="m5731,7862l5724,7876,5717,7891,5709,7934,5702,7955e" filled="f" stroked="t" strokeweight="1.079970pt" strokecolor="#000000">
                <v:path arrowok="t"/>
              </v:shape>
            </v:group>
            <v:group style="position:absolute;left:5673;top:8056;width:7;height:101" coordorigin="5673,8056" coordsize="7,101">
              <v:shape style="position:absolute;left:5673;top:8056;width:7;height:101" coordorigin="5673,8056" coordsize="7,101" path="m5681,8056l5681,8063,5673,8085,5673,8107,5673,8128,5673,8150,5673,8157e" filled="f" stroked="t" strokeweight="1.079970pt" strokecolor="#000000">
                <v:path arrowok="t"/>
              </v:shape>
            </v:group>
            <v:group style="position:absolute;left:5681;top:8258;width:43;height:86" coordorigin="5681,8258" coordsize="43,86">
              <v:shape style="position:absolute;left:5681;top:8258;width:43;height:86" coordorigin="5681,8258" coordsize="43,86" path="m5681,8258l5681,8265,5681,8272,5688,8279,5688,8287,5688,8294,5695,8301,5695,8308,5702,8308,5702,8315,5702,8323,5709,8323,5709,8330,5717,8330,5717,8337,5724,8337,5724,8344e" filled="f" stroked="t" strokeweight="1.079970pt" strokecolor="#000000">
                <v:path arrowok="t"/>
              </v:shape>
            </v:group>
            <v:group style="position:absolute;left:5817;top:8387;width:94;height:22" coordorigin="5817,8387" coordsize="94,22">
              <v:shape style="position:absolute;left:5817;top:8387;width:94;height:22" coordorigin="5817,8387" coordsize="94,22" path="m5817,8387l5832,8395,5839,8395,5889,8409,5911,8409e" filled="f" stroked="t" strokeweight="1.079970pt" strokecolor="#000000">
                <v:path arrowok="t"/>
              </v:shape>
            </v:group>
            <v:group style="position:absolute;left:5796;top:8431;width:43;height:86" coordorigin="5796,8431" coordsize="43,86">
              <v:shape style="position:absolute;left:5796;top:8431;width:43;height:86" coordorigin="5796,8431" coordsize="43,86" path="m5839,8431l5832,8431,5825,8452,5817,8459,5817,8467,5817,8474,5810,8474,5810,8481,5810,8488,5803,8495,5803,8503,5796,8510,5796,8517e" filled="f" stroked="t" strokeweight="1.079970pt" strokecolor="#000000">
                <v:path arrowok="t"/>
              </v:shape>
            </v:group>
            <v:group style="position:absolute;left:5731;top:8596;width:7;height:101" coordorigin="5731,8596" coordsize="7,101">
              <v:shape style="position:absolute;left:5731;top:8596;width:7;height:101" coordorigin="5731,8596" coordsize="7,101" path="m5738,8596l5738,8603,5731,8611,5731,8618,5731,8668,5731,8697e" filled="f" stroked="t" strokeweight="1.079970pt" strokecolor="#000000">
                <v:path arrowok="t"/>
              </v:shape>
            </v:group>
            <v:group style="position:absolute;left:5738;top:8798;width:7;height:94" coordorigin="5738,8798" coordsize="7,94">
              <v:shape style="position:absolute;left:5738;top:8798;width:7;height:94" coordorigin="5738,8798" coordsize="7,94" path="m5738,8798l5745,8884,5745,8891e" filled="f" stroked="t" strokeweight="1.079970pt" strokecolor="#000000">
                <v:path arrowok="t"/>
              </v:shape>
            </v:group>
            <v:group style="position:absolute;left:5753;top:8992;width:2;height:101" coordorigin="5753,8992" coordsize="2,101">
              <v:shape style="position:absolute;left:5753;top:8992;width:2;height:101" coordorigin="5753,8992" coordsize="0,101" path="m5753,8992l5753,9064,5753,9093e" filled="f" stroked="t" strokeweight="1.079970pt" strokecolor="#000000">
                <v:path arrowok="t"/>
              </v:shape>
            </v:group>
            <v:group style="position:absolute;left:5760;top:9194;width:94;height:2" coordorigin="5760,9194" coordsize="94,2">
              <v:shape style="position:absolute;left:5760;top:9194;width:94;height:2" coordorigin="5760,9194" coordsize="94,0" path="m5760,9194l5853,9194e" filled="f" stroked="t" strokeweight="1.079970pt" strokecolor="#000000">
                <v:path arrowok="t"/>
              </v:shape>
            </v:group>
            <v:group style="position:absolute;left:5810;top:9223;width:101;height:2" coordorigin="5810,9223" coordsize="101,2">
              <v:shape style="position:absolute;left:5810;top:9223;width:101;height:2" coordorigin="5810,9223" coordsize="101,0" path="m5911,9223l5810,9223e" filled="f" stroked="t" strokeweight="1.079970pt" strokecolor="#000000">
                <v:path arrowok="t"/>
              </v:shape>
            </v:group>
            <v:group style="position:absolute;left:5753;top:9266;width:2;height:101" coordorigin="5753,9266" coordsize="2,101">
              <v:shape style="position:absolute;left:5753;top:9266;width:2;height:101" coordorigin="5753,9266" coordsize="0,101" path="m5753,9266l5753,9323,5753,9367e" filled="f" stroked="t" strokeweight="1.079970pt" strokecolor="#000000">
                <v:path arrowok="t"/>
              </v:shape>
            </v:group>
            <v:group style="position:absolute;left:5760;top:9467;width:7;height:101" coordorigin="5760,9467" coordsize="7,101">
              <v:shape style="position:absolute;left:5760;top:9467;width:7;height:101" coordorigin="5760,9467" coordsize="7,101" path="m5760,9467l5767,9532,5767,9568e" filled="f" stroked="t" strokeweight="1.079970pt" strokecolor="#000000">
                <v:path arrowok="t"/>
              </v:shape>
            </v:group>
            <v:group style="position:absolute;left:5774;top:9669;width:7;height:101" coordorigin="5774,9669" coordsize="7,101">
              <v:shape style="position:absolute;left:5774;top:9669;width:7;height:101" coordorigin="5774,9669" coordsize="7,101" path="m5774,9669l5781,9770e" filled="f" stroked="t" strokeweight="1.079970pt" strokecolor="#000000">
                <v:path arrowok="t"/>
              </v:shape>
            </v:group>
            <v:group style="position:absolute;left:5789;top:9871;width:7;height:94" coordorigin="5789,9871" coordsize="7,94">
              <v:shape style="position:absolute;left:5789;top:9871;width:7;height:94" coordorigin="5789,9871" coordsize="7,94" path="m5789,9871l5796,9964e" filled="f" stroked="t" strokeweight="1.079970pt" strokecolor="#000000">
                <v:path arrowok="t"/>
              </v:shape>
            </v:group>
            <v:group style="position:absolute;left:5803;top:10065;width:7;height:101" coordorigin="5803,10065" coordsize="7,101">
              <v:shape style="position:absolute;left:5803;top:10065;width:7;height:101" coordorigin="5803,10065" coordsize="7,101" path="m5803,10065l5810,10166e" filled="f" stroked="t" strokeweight="1.079970pt" strokecolor="#000000">
                <v:path arrowok="t"/>
              </v:shape>
            </v:group>
            <v:group style="position:absolute;left:5825;top:10266;width:14;height:101" coordorigin="5825,10266" coordsize="14,101">
              <v:shape style="position:absolute;left:5825;top:10266;width:14;height:101" coordorigin="5825,10266" coordsize="14,101" path="m5825,10266l5825,10324,5839,10367e" filled="f" stroked="t" strokeweight="1.079970pt" strokecolor="#000000">
                <v:path arrowok="t"/>
              </v:shape>
            </v:group>
            <v:group style="position:absolute;left:5882;top:10454;width:79;height:65" coordorigin="5882,10454" coordsize="79,65">
              <v:shape style="position:absolute;left:5882;top:10454;width:79;height:65" coordorigin="5882,10454" coordsize="79,65" path="m5882,10454l5904,10475,5933,10497,5954,10511,5961,10518e" filled="f" stroked="t" strokeweight="1.079970pt" strokecolor="#000000">
                <v:path arrowok="t"/>
              </v:shape>
            </v:group>
            <v:group style="position:absolute;left:6055;top:10540;width:101;height:22" coordorigin="6055,10540" coordsize="101,22">
              <v:shape style="position:absolute;left:6055;top:10540;width:101;height:22" coordorigin="6055,10540" coordsize="101,22" path="m6055,10540l6156,10562e" filled="f" stroked="t" strokeweight="1.079970pt" strokecolor="#000000">
                <v:path arrowok="t"/>
              </v:shape>
            </v:group>
            <v:group style="position:absolute;left:6249;top:10583;width:101;height:22" coordorigin="6249,10583" coordsize="101,22">
              <v:shape style="position:absolute;left:6249;top:10583;width:101;height:22" coordorigin="6249,10583" coordsize="101,22" path="m6249,10583l6264,10590,6350,10605e" filled="f" stroked="t" strokeweight="1.079970pt" strokecolor="#000000">
                <v:path arrowok="t"/>
              </v:shape>
            </v:group>
            <v:group style="position:absolute;left:6451;top:10626;width:101;height:2" coordorigin="6451,10626" coordsize="101,2">
              <v:shape style="position:absolute;left:6451;top:10626;width:101;height:2" coordorigin="6451,10626" coordsize="101,0" path="m6451,10626l6552,10626e" filled="f" stroked="t" strokeweight=".71995pt" strokecolor="#000000">
                <v:path arrowok="t"/>
              </v:shape>
            </v:group>
            <v:group style="position:absolute;left:6645;top:10655;width:101;height:2" coordorigin="6645,10655" coordsize="101,2">
              <v:shape style="position:absolute;left:6645;top:10655;width:101;height:2" coordorigin="6645,10655" coordsize="101,0" path="m6645,10655l6746,10655e" filled="f" stroked="t" strokeweight=".71995pt" strokecolor="#000000">
                <v:path arrowok="t"/>
              </v:shape>
            </v:group>
            <v:group style="position:absolute;left:6847;top:10677;width:2;height:94" coordorigin="6847,10677" coordsize="2,94">
              <v:shape style="position:absolute;left:6847;top:10677;width:2;height:94" coordorigin="6847,10677" coordsize="0,94" path="m6847,10677l6847,10770e" filled="f" stroked="t" strokeweight="1.079970pt" strokecolor="#000000">
                <v:path arrowok="t"/>
              </v:shape>
            </v:group>
            <v:group style="position:absolute;left:6825;top:10871;width:29;height:58" coordorigin="6825,10871" coordsize="29,58">
              <v:shape style="position:absolute;left:6825;top:10871;width:29;height:58" coordorigin="6825,10871" coordsize="29,58" path="m6854,10871l6854,10929,6833,10900,6825,10893e" filled="f" stroked="t" strokeweight="1.079970pt" strokecolor="#000000">
                <v:path arrowok="t"/>
              </v:shape>
            </v:group>
            <v:group style="position:absolute;left:6660;top:10792;width:79;height:65" coordorigin="6660,10792" coordsize="79,65">
              <v:shape style="position:absolute;left:6660;top:10792;width:79;height:65" coordorigin="6660,10792" coordsize="79,65" path="m6739,10857l6732,10850,6710,10835,6696,10814,6660,10792e" filled="f" stroked="t" strokeweight="1.079970pt" strokecolor="#000000">
                <v:path arrowok="t"/>
              </v:shape>
            </v:group>
            <v:group style="position:absolute;left:6473;top:10727;width:101;height:29" coordorigin="6473,10727" coordsize="101,29">
              <v:shape style="position:absolute;left:6473;top:10727;width:101;height:29" coordorigin="6473,10727" coordsize="101,29" path="m6573,10756l6537,10749,6473,10727e" filled="f" stroked="t" strokeweight="1.079970pt" strokecolor="#000000">
                <v:path arrowok="t"/>
              </v:shape>
            </v:group>
            <v:group style="position:absolute;left:6314;top:10706;width:65;height:36" coordorigin="6314,10706" coordsize="65,36">
              <v:shape style="position:absolute;left:6314;top:10706;width:65;height:36" coordorigin="6314,10706" coordsize="65,36" path="m6379,10706l6365,10706,6365,10734,6350,10742,6314,10742e" filled="f" stroked="t" strokeweight="1.079970pt" strokecolor="#000000">
                <v:path arrowok="t"/>
              </v:shape>
            </v:group>
            <v:group style="position:absolute;left:6113;top:10734;width:101;height:14" coordorigin="6113,10734" coordsize="101,14">
              <v:shape style="position:absolute;left:6113;top:10734;width:101;height:14" coordorigin="6113,10734" coordsize="101,14" path="m6213,10749l6185,10749,6134,10742,6113,10734e" filled="f" stroked="t" strokeweight="1.079970pt" strokecolor="#000000">
                <v:path arrowok="t"/>
              </v:shape>
            </v:group>
            <v:group style="position:absolute;left:5940;top:10684;width:79;height:36" coordorigin="5940,10684" coordsize="79,36">
              <v:shape style="position:absolute;left:5940;top:10684;width:79;height:36" coordorigin="5940,10684" coordsize="79,36" path="m6019,10713l6012,10706,5990,10720,5947,10698,5940,10684e" filled="f" stroked="t" strokeweight="1.079970pt" strokecolor="#000000">
                <v:path arrowok="t"/>
              </v:shape>
            </v:group>
            <v:group style="position:absolute;left:5745;top:10648;width:101;height:22" coordorigin="5745,10648" coordsize="101,22">
              <v:shape style="position:absolute;left:5745;top:10648;width:101;height:22" coordorigin="5745,10648" coordsize="101,22" path="m5846,10662l5832,10670,5817,10670,5796,10662,5760,10655,5745,10648e" filled="f" stroked="t" strokeweight="1.079970pt" strokecolor="#000000">
                <v:path arrowok="t"/>
              </v:shape>
            </v:group>
            <v:group style="position:absolute;left:5551;top:10612;width:94;height:14" coordorigin="5551,10612" coordsize="94,14">
              <v:shape style="position:absolute;left:5551;top:10612;width:94;height:14" coordorigin="5551,10612" coordsize="94,14" path="m5645,10626l5616,10626,5580,10619,5551,10612e" filled="f" stroked="t" strokeweight="1.079970pt" strokecolor="#000000">
                <v:path arrowok="t"/>
              </v:shape>
            </v:group>
            <v:group style="position:absolute;left:5357;top:10576;width:94;height:22" coordorigin="5357,10576" coordsize="94,22">
              <v:shape style="position:absolute;left:5357;top:10576;width:94;height:22" coordorigin="5357,10576" coordsize="94,22" path="m5450,10598l5436,10598,5414,10583,5371,10583,5357,10576e" filled="f" stroked="t" strokeweight="1.079970pt" strokecolor="#000000">
                <v:path arrowok="t"/>
              </v:shape>
            </v:group>
            <v:group style="position:absolute;left:5162;top:10547;width:94;height:7" coordorigin="5162,10547" coordsize="94,7">
              <v:shape style="position:absolute;left:5162;top:10547;width:94;height:7" coordorigin="5162,10547" coordsize="94,7" path="m5256,10547l5249,10547,5234,10547,5213,10547,5191,10547,5162,10554e" filled="f" stroked="t" strokeweight="1.079970pt" strokecolor="#000000">
                <v:path arrowok="t"/>
              </v:shape>
            </v:group>
            <v:group style="position:absolute;left:4989;top:10612;width:86;height:36" coordorigin="4989,10612" coordsize="86,36">
              <v:shape style="position:absolute;left:4989;top:10612;width:86;height:36" coordorigin="4989,10612" coordsize="86,36" path="m5076,10612l5054,10626,5040,10634,5033,10634,5018,10634,4997,10634,4989,10648e" filled="f" stroked="t" strokeweight="1.079970pt" strokecolor="#000000">
                <v:path arrowok="t"/>
              </v:shape>
            </v:group>
            <v:group style="position:absolute;left:4867;top:10590;width:86;height:43" coordorigin="4867,10590" coordsize="86,43">
              <v:shape style="position:absolute;left:4867;top:10590;width:86;height:43" coordorigin="4867,10590" coordsize="86,43" path="m4953,10634l4917,10626,4903,10626,4889,10619,4881,10612,4867,10590e" filled="f" stroked="t" strokeweight="1.079970pt" strokecolor="#000000">
                <v:path arrowok="t"/>
              </v:shape>
            </v:group>
            <v:group style="position:absolute;left:4745;top:10446;width:72;height:58" coordorigin="4745,10446" coordsize="72,58">
              <v:shape style="position:absolute;left:4745;top:10446;width:72;height:58" coordorigin="4745,10446" coordsize="72,58" path="m4817,10504l4795,10468,4752,10454,4745,10446e" filled="f" stroked="t" strokeweight="1.079970pt" strokecolor="#000000">
                <v:path arrowok="t"/>
              </v:shape>
            </v:group>
            <v:group style="position:absolute;left:4565;top:10396;width:101;height:14" coordorigin="4565,10396" coordsize="101,14">
              <v:shape style="position:absolute;left:4565;top:10396;width:101;height:14" coordorigin="4565,10396" coordsize="101,14" path="m4665,10410l4651,10403,4565,10396e" filled="f" stroked="t" strokeweight="1.079970pt" strokecolor="#000000">
                <v:path arrowok="t"/>
              </v:shape>
            </v:group>
            <v:group style="position:absolute;left:4565;top:10338;width:101;height:7" coordorigin="4565,10338" coordsize="101,7">
              <v:shape style="position:absolute;left:4565;top:10338;width:101;height:7" coordorigin="4565,10338" coordsize="101,7" path="m4565,10338l4665,10346e" filled="f" stroked="t" strokeweight="1.079970pt" strokecolor="#000000">
                <v:path arrowok="t"/>
              </v:shape>
            </v:group>
            <v:group style="position:absolute;left:4766;top:10353;width:94;height:7" coordorigin="4766,10353" coordsize="94,7">
              <v:shape style="position:absolute;left:4766;top:10353;width:94;height:7" coordorigin="4766,10353" coordsize="94,7" path="m4766,10353l4860,10360e" filled="f" stroked="t" strokeweight="1.079970pt" strokecolor="#000000">
                <v:path arrowok="t"/>
              </v:shape>
            </v:group>
            <v:group style="position:absolute;left:4961;top:10266;width:22;height:79" coordorigin="4961,10266" coordsize="22,79">
              <v:shape style="position:absolute;left:4961;top:10266;width:22;height:79" coordorigin="4961,10266" coordsize="22,79" path="m4961,10346l4968,10331,4968,10266,4982,10274,4982,10281e" filled="f" stroked="t" strokeweight="1.079970pt" strokecolor="#000000">
                <v:path arrowok="t"/>
              </v:shape>
            </v:group>
            <v:group style="position:absolute;left:5025;top:10353;width:86;height:43" coordorigin="5025,10353" coordsize="86,43">
              <v:shape style="position:absolute;left:5025;top:10353;width:86;height:43" coordorigin="5025,10353" coordsize="86,43" path="m5025,10353l5047,10360,5076,10374,5112,10396e" filled="f" stroked="t" strokeweight="1.079970pt" strokecolor="#000000">
                <v:path arrowok="t"/>
              </v:shape>
            </v:group>
            <v:group style="position:absolute;left:5213;top:10418;width:101;height:7" coordorigin="5213,10418" coordsize="101,7">
              <v:shape style="position:absolute;left:5213;top:10418;width:101;height:7" coordorigin="5213,10418" coordsize="101,7" path="m5213,10418l5249,10425,5313,10425e" filled="f" stroked="t" strokeweight="1.079970pt" strokecolor="#000000">
                <v:path arrowok="t"/>
              </v:shape>
            </v:group>
            <v:group style="position:absolute;left:5407;top:10439;width:101;height:7" coordorigin="5407,10439" coordsize="101,7">
              <v:shape style="position:absolute;left:5407;top:10439;width:101;height:7" coordorigin="5407,10439" coordsize="101,7" path="m5407,10439l5465,10439,5486,10446,5501,10439,5508,10439e" filled="f" stroked="t" strokeweight="1.079970pt" strokecolor="#000000">
                <v:path arrowok="t"/>
              </v:shape>
            </v:group>
            <v:group style="position:absolute;left:5594;top:10317;width:65;height:72" coordorigin="5594,10317" coordsize="65,72">
              <v:shape style="position:absolute;left:5594;top:10317;width:65;height:72" coordorigin="5594,10317" coordsize="65,72" path="m5594,10389l5616,10374,5659,10317e" filled="f" stroked="t" strokeweight="1.079970pt" strokecolor="#000000">
                <v:path arrowok="t"/>
              </v:shape>
            </v:group>
            <v:group style="position:absolute;left:5681;top:10115;width:7;height:101" coordorigin="5681,10115" coordsize="7,101">
              <v:shape style="position:absolute;left:5681;top:10115;width:7;height:101" coordorigin="5681,10115" coordsize="7,101" path="m5681,10216l5688,10166,5688,10115e" filled="f" stroked="t" strokeweight="1.079970pt" strokecolor="#000000">
                <v:path arrowok="t"/>
              </v:shape>
            </v:group>
            <v:group style="position:absolute;left:5688;top:9921;width:2;height:94" coordorigin="5688,9921" coordsize="2,94">
              <v:shape style="position:absolute;left:5688;top:9921;width:2;height:94" coordorigin="5688,9921" coordsize="0,94" path="m5688,10014l5688,9986,5688,9921e" filled="f" stroked="t" strokeweight="1.079970pt" strokecolor="#000000">
                <v:path arrowok="t"/>
              </v:shape>
            </v:group>
            <v:group style="position:absolute;left:5688;top:9719;width:2;height:101" coordorigin="5688,9719" coordsize="2,101">
              <v:shape style="position:absolute;left:5688;top:9719;width:2;height:101" coordorigin="5688,9719" coordsize="0,101" path="m5688,9820l5688,9719e" filled="f" stroked="t" strokeweight="1.079970pt" strokecolor="#000000">
                <v:path arrowok="t"/>
              </v:shape>
            </v:group>
            <v:group style="position:absolute;left:5652;top:9554;width:36;height:65" coordorigin="5652,9554" coordsize="36,65">
              <v:shape style="position:absolute;left:5652;top:9554;width:36;height:65" coordorigin="5652,9554" coordsize="36,65" path="m5688,9619l5688,9611,5681,9554,5652,9554e" filled="f" stroked="t" strokeweight="1.079970pt" strokecolor="#000000">
                <v:path arrowok="t"/>
              </v:shape>
            </v:group>
            <v:group style="position:absolute;left:5565;top:9431;width:2;height:101" coordorigin="5565,9431" coordsize="2,101">
              <v:shape style="position:absolute;left:5565;top:9431;width:2;height:101" coordorigin="5565,9431" coordsize="0,101" path="m5565,9532l5565,9431e" filled="f" stroked="t" strokeweight="1.079970pt" strokecolor="#000000">
                <v:path arrowok="t"/>
              </v:shape>
            </v:group>
            <v:group style="position:absolute;left:5450;top:9381;width:58;height:29" coordorigin="5450,9381" coordsize="58,29">
              <v:shape style="position:absolute;left:5450;top:9381;width:58;height:29" coordorigin="5450,9381" coordsize="58,29" path="m5508,9388l5472,9388,5465,9410,5450,9410,5450,9381e" filled="f" stroked="t" strokeweight="1.079970pt" strokecolor="#000000">
                <v:path arrowok="t"/>
              </v:shape>
            </v:group>
            <v:group style="position:absolute;left:5450;top:9215;width:14;height:65" coordorigin="5450,9215" coordsize="14,65">
              <v:shape style="position:absolute;left:5450;top:9215;width:14;height:65" coordorigin="5450,9215" coordsize="14,65" path="m5450,9280l5450,9215,5465,9215,5465,9237e" filled="f" stroked="t" strokeweight="1.079970pt" strokecolor="#000000">
                <v:path arrowok="t"/>
              </v:shape>
            </v:group>
            <v:group style="position:absolute;left:5465;top:9338;width:65;height:36" coordorigin="5465,9338" coordsize="65,36">
              <v:shape style="position:absolute;left:5465;top:9338;width:65;height:36" coordorigin="5465,9338" coordsize="65,36" path="m5465,9338l5465,9352,5472,9374,5529,9374e" filled="f" stroked="t" strokeweight="1.079970pt" strokecolor="#000000">
                <v:path arrowok="t"/>
              </v:shape>
            </v:group>
            <v:group style="position:absolute;left:5573;top:9223;width:14;height:94" coordorigin="5573,9223" coordsize="14,94">
              <v:shape style="position:absolute;left:5573;top:9223;width:14;height:94" coordorigin="5573,9223" coordsize="14,94" path="m5573,9316l5587,9230,5573,9223e" filled="f" stroked="t" strokeweight="1.079970pt" strokecolor="#000000">
                <v:path arrowok="t"/>
              </v:shape>
            </v:group>
            <v:group style="position:absolute;left:5544;top:9187;width:101;height:7" coordorigin="5544,9187" coordsize="101,7">
              <v:shape style="position:absolute;left:5544;top:9187;width:101;height:7" coordorigin="5544,9187" coordsize="101,7" path="m5544,9194l5551,9194,5645,9187e" filled="f" stroked="t" strokeweight="1.079970pt" strokecolor="#000000">
                <v:path arrowok="t"/>
              </v:shape>
            </v:group>
            <v:group style="position:absolute;left:5652;top:8999;width:7;height:101" coordorigin="5652,8999" coordsize="7,101">
              <v:shape style="position:absolute;left:5652;top:8999;width:7;height:101" coordorigin="5652,8999" coordsize="7,101" path="m5659,9100l5659,9064,5652,8999e" filled="f" stroked="t" strokeweight="1.079970pt" strokecolor="#000000">
                <v:path arrowok="t"/>
              </v:shape>
            </v:group>
            <v:group style="position:absolute;left:5645;top:8798;width:7;height:101" coordorigin="5645,8798" coordsize="7,101">
              <v:shape style="position:absolute;left:5645;top:8798;width:7;height:101" coordorigin="5645,8798" coordsize="7,101" path="m5652,8899l5652,8863,5645,8798e" filled="f" stroked="t" strokeweight="1.079970pt" strokecolor="#000000">
                <v:path arrowok="t"/>
              </v:shape>
            </v:group>
            <v:group style="position:absolute;left:5616;top:8596;width:14;height:101" coordorigin="5616,8596" coordsize="14,101">
              <v:shape style="position:absolute;left:5616;top:8596;width:14;height:101" coordorigin="5616,8596" coordsize="14,101" path="m5630,8697l5630,8668,5616,8596e" filled="f" stroked="t" strokeweight="1.079970pt" strokecolor="#000000">
                <v:path arrowok="t"/>
              </v:shape>
            </v:group>
            <v:group style="position:absolute;left:5508;top:8445;width:79;height:58" coordorigin="5508,8445" coordsize="79,58">
              <v:shape style="position:absolute;left:5508;top:8445;width:79;height:58" coordorigin="5508,8445" coordsize="79,58" path="m5587,8503l5580,8495,5573,8488,5565,8481,5558,8481,5558,8474,5551,8474,5508,8445e" filled="f" stroked="t" strokeweight="1.079970pt" strokecolor="#000000">
                <v:path arrowok="t"/>
              </v:shape>
            </v:group>
            <v:group style="position:absolute;left:5407;top:8301;width:22;height:94" coordorigin="5407,8301" coordsize="22,94">
              <v:shape style="position:absolute;left:5407;top:8301;width:22;height:94" coordorigin="5407,8301" coordsize="22,94" path="m5429,8395l5421,8387,5421,8380,5414,8380,5414,8373,5414,8366,5407,8366,5407,8308,5414,8308,5414,8301e" filled="f" stroked="t" strokeweight="1.079970pt" strokecolor="#000000">
                <v:path arrowok="t"/>
              </v:shape>
            </v:group>
            <v:group style="position:absolute;left:5378;top:8323;width:58;height:79" coordorigin="5378,8323" coordsize="58,79">
              <v:shape style="position:absolute;left:5378;top:8323;width:58;height:79" coordorigin="5378,8323" coordsize="58,79" path="m5378,8323l5378,8330,5378,8337,5385,8337,5385,8344,5385,8351,5393,8351,5393,8359,5400,8359,5436,8402e" filled="f" stroked="t" strokeweight="1.079970pt" strokecolor="#000000">
                <v:path arrowok="t"/>
              </v:shape>
            </v:group>
            <v:group style="position:absolute;left:5465;top:8488;width:22;height:50" coordorigin="5465,8488" coordsize="22,50">
              <v:shape style="position:absolute;left:5465;top:8488;width:22;height:50" coordorigin="5465,8488" coordsize="22,50" path="m5479,8488l5479,8495,5486,8495,5486,8503,5486,8539,5465,8539,5465,8531,5465,8524,5465,8517,5465,8510e" filled="f" stroked="t" strokeweight="1.079970pt" strokecolor="#000000">
                <v:path arrowok="t"/>
              </v:shape>
            </v:group>
            <v:group style="position:absolute;left:5357;top:8344;width:65;height:79" coordorigin="5357,8344" coordsize="65,79">
              <v:shape style="position:absolute;left:5357;top:8344;width:65;height:79" coordorigin="5357,8344" coordsize="65,79" path="m5421,8423l5421,8416,5378,8373,5378,8366,5371,8366,5371,8359,5364,8359,5364,8351,5357,8344e" filled="f" stroked="t" strokeweight="1.079970pt" strokecolor="#000000">
                <v:path arrowok="t"/>
              </v:shape>
            </v:group>
            <v:group style="position:absolute;left:5234;top:8229;width:101;height:29" coordorigin="5234,8229" coordsize="101,29">
              <v:shape style="position:absolute;left:5234;top:8229;width:101;height:29" coordorigin="5234,8229" coordsize="101,29" path="m5335,8258l5321,8251,5270,8236,5234,8229e" filled="f" stroked="t" strokeweight="1.079970pt" strokecolor="#000000">
                <v:path arrowok="t"/>
              </v:shape>
            </v:group>
            <v:group style="position:absolute;left:5241;top:8150;width:50;height:58" coordorigin="5241,8150" coordsize="50,58">
              <v:shape style="position:absolute;left:5241;top:8150;width:50;height:58" coordorigin="5241,8150" coordsize="50,58" path="m5241,8200l5270,8207,5277,8157,5292,8150e" filled="f" stroked="t" strokeweight="1.079970pt" strokecolor="#000000">
                <v:path arrowok="t"/>
              </v:shape>
            </v:group>
            <v:group style="position:absolute;left:5385;top:8099;width:94;height:14" coordorigin="5385,8099" coordsize="94,14">
              <v:shape style="position:absolute;left:5385;top:8099;width:94;height:14" coordorigin="5385,8099" coordsize="94,14" path="m5385,8114l5436,8099,5479,8099,5479,8107e" filled="f" stroked="t" strokeweight="1.079970pt" strokecolor="#000000">
                <v:path arrowok="t"/>
              </v:shape>
            </v:group>
            <v:group style="position:absolute;left:5508;top:8071;width:58;height:79" coordorigin="5508,8071" coordsize="58,79">
              <v:shape style="position:absolute;left:5508;top:8071;width:58;height:79" coordorigin="5508,8071" coordsize="58,79" path="m5508,8150l5522,8143,5529,8135,5537,8128,5537,8121,5544,8121,5544,8114,5551,8114,5551,8107,5558,8099,5558,8092,5558,8085,5565,8085,5565,8078,5565,8071e" filled="f" stroked="t" strokeweight="1.079970pt" strokecolor="#000000">
                <v:path arrowok="t"/>
              </v:shape>
            </v:group>
            <v:group style="position:absolute;left:5580;top:7876;width:22;height:94" coordorigin="5580,7876" coordsize="22,94">
              <v:shape style="position:absolute;left:5580;top:7876;width:22;height:94" coordorigin="5580,7876" coordsize="22,94" path="m5580,7970l5580,7963,5587,7927,5601,7898,5601,7876e" filled="f" stroked="t" strokeweight="1.079970pt" strokecolor="#000000">
                <v:path arrowok="t"/>
              </v:shape>
            </v:group>
            <v:group style="position:absolute;left:5645;top:7696;width:43;height:86" coordorigin="5645,7696" coordsize="43,86">
              <v:shape style="position:absolute;left:5645;top:7696;width:43;height:86" coordorigin="5645,7696" coordsize="43,86" path="m5645,7783l5659,7754,5673,7725,5688,7696e" filled="f" stroked="t" strokeweight="1.079970pt" strokecolor="#000000">
                <v:path arrowok="t"/>
              </v:shape>
            </v:group>
            <v:group style="position:absolute;left:5738;top:7523;width:58;height:86" coordorigin="5738,7523" coordsize="58,86">
              <v:shape style="position:absolute;left:5738;top:7523;width:58;height:86" coordorigin="5738,7523" coordsize="58,86" path="m5738,7610l5745,7603,5760,7574,5781,7545,5789,7545,5789,7538,5796,7531,5796,7523e" filled="f" stroked="t" strokeweight="1.079970pt" strokecolor="#000000">
                <v:path arrowok="t"/>
              </v:shape>
            </v:group>
            <v:group style="position:absolute;left:5861;top:7372;width:65;height:79" coordorigin="5861,7372" coordsize="65,79">
              <v:shape style="position:absolute;left:5861;top:7372;width:65;height:79" coordorigin="5861,7372" coordsize="65,79" path="m5861,7451l5925,7372e" filled="f" stroked="t" strokeweight="1.079970pt" strokecolor="#000000">
                <v:path arrowok="t"/>
              </v:shape>
            </v:group>
            <v:group style="position:absolute;left:5933;top:7214;width:22;height:58" coordorigin="5933,7214" coordsize="22,58">
              <v:shape style="position:absolute;left:5933;top:7214;width:22;height:58" coordorigin="5933,7214" coordsize="22,58" path="m5933,7271l5933,7214,5954,7214,5954,7228e" filled="f" stroked="t" strokeweight="1.079970pt" strokecolor="#000000">
                <v:path arrowok="t"/>
              </v:shape>
            </v:group>
            <v:group style="position:absolute;left:5961;top:7250;width:58;height:79" coordorigin="5961,7250" coordsize="58,79">
              <v:shape style="position:absolute;left:5961;top:7250;width:58;height:79" coordorigin="5961,7250" coordsize="58,79" path="m5961,7329l5969,7315,5990,7286,6012,7264,6019,7250e" filled="f" stroked="t" strokeweight="1.079970pt" strokecolor="#000000">
                <v:path arrowok="t"/>
              </v:shape>
            </v:group>
            <v:group style="position:absolute;left:6069;top:7070;width:43;height:94" coordorigin="6069,7070" coordsize="43,94">
              <v:shape style="position:absolute;left:6069;top:7070;width:43;height:94" coordorigin="6069,7070" coordsize="43,94" path="m6069,7163l6077,7149,6091,7120,6105,7092,6113,7070e" filled="f" stroked="t" strokeweight="1.079970pt" strokecolor="#000000">
                <v:path arrowok="t"/>
              </v:shape>
            </v:group>
            <v:group style="position:absolute;left:6149;top:6883;width:22;height:94" coordorigin="6149,6883" coordsize="22,94">
              <v:shape style="position:absolute;left:6149;top:6883;width:22;height:94" coordorigin="6149,6883" coordsize="22,94" path="m6149,6976l6156,6940,6163,6912,6170,6883e" filled="f" stroked="t" strokeweight="1.079970pt" strokecolor="#000000">
                <v:path arrowok="t"/>
              </v:shape>
            </v:group>
            <v:group style="position:absolute;left:6177;top:6681;width:2;height:101" coordorigin="6177,6681" coordsize="2,101">
              <v:shape style="position:absolute;left:6177;top:6681;width:2;height:101" coordorigin="6177,6681" coordsize="0,101" path="m6177,6782l6177,6681e" filled="f" stroked="t" strokeweight="1.079970pt" strokecolor="#000000">
                <v:path arrowok="t"/>
              </v:shape>
            </v:group>
            <v:group style="position:absolute;left:6177;top:6480;width:2;height:101" coordorigin="6177,6480" coordsize="2,101">
              <v:shape style="position:absolute;left:6177;top:6480;width:2;height:101" coordorigin="6177,6480" coordsize="0,101" path="m6177,6580l6177,6580,6177,6487,6177,6480e" filled="f" stroked="t" strokeweight="1.079970pt" strokecolor="#000000">
                <v:path arrowok="t"/>
              </v:shape>
            </v:group>
            <v:group style="position:absolute;left:6185;top:6285;width:14;height:94" coordorigin="6185,6285" coordsize="14,94">
              <v:shape style="position:absolute;left:6185;top:6285;width:14;height:94" coordorigin="6185,6285" coordsize="14,94" path="m6185,6379l6192,6343,6199,6314,6199,6285e" filled="f" stroked="t" strokeweight="1.079970pt" strokecolor="#000000">
                <v:path arrowok="t"/>
              </v:shape>
            </v:group>
            <v:group style="position:absolute;left:6228;top:6091;width:29;height:94" coordorigin="6228,6091" coordsize="29,94">
              <v:shape style="position:absolute;left:6228;top:6091;width:29;height:94" coordorigin="6228,6091" coordsize="29,94" path="m6228,6184l6228,6177,6235,6170,6249,6120,6257,6091e" filled="f" stroked="t" strokeweight="1.079970pt" strokecolor="#000000">
                <v:path arrowok="t"/>
              </v:shape>
            </v:group>
            <v:group style="position:absolute;left:6285;top:5896;width:22;height:101" coordorigin="6285,5896" coordsize="22,101">
              <v:shape style="position:absolute;left:6285;top:5896;width:22;height:101" coordorigin="6285,5896" coordsize="22,101" path="m6285,5997l6300,5947,6307,5896e" filled="f" stroked="t" strokeweight="1.079970pt" strokecolor="#000000">
                <v:path arrowok="t"/>
              </v:shape>
            </v:group>
            <v:group style="position:absolute;left:6293;top:5716;width:43;height:86" coordorigin="6293,5716" coordsize="43,86">
              <v:shape style="position:absolute;left:6293;top:5716;width:43;height:86" coordorigin="6293,5716" coordsize="43,86" path="m6329,5803l6336,5774,6329,5774,6329,5767,6329,5760,6321,5760,6321,5752,6314,5752,6314,5745,6293,5716e" filled="f" stroked="t" strokeweight="1.079970pt" strokecolor="#000000">
                <v:path arrowok="t"/>
              </v:shape>
            </v:group>
            <v:group style="position:absolute;left:6235;top:5580;width:36;height:36" coordorigin="6235,5580" coordsize="36,36">
              <v:shape style="position:absolute;left:6235;top:5580;width:36;height:36" coordorigin="6235,5580" coordsize="36,36" path="m6271,5616l6235,5616,6235,5580,6257,5580e" filled="f" stroked="t" strokeweight="1.079970pt" strokecolor="#000000">
                <v:path arrowok="t"/>
              </v:shape>
            </v:group>
            <v:group style="position:absolute;left:6257;top:5436;width:58;height:43" coordorigin="6257,5436" coordsize="58,43">
              <v:shape style="position:absolute;left:6257;top:5436;width:58;height:43" coordorigin="6257,5436" coordsize="58,43" path="m6257,5479l6257,5436,6314,5450e" filled="f" stroked="t" strokeweight="1.079970pt" strokecolor="#000000">
                <v:path arrowok="t"/>
              </v:shape>
            </v:group>
            <v:group style="position:absolute;left:6372;top:5320;width:7;height:101" coordorigin="6372,5320" coordsize="7,101">
              <v:shape style="position:absolute;left:6372;top:5320;width:7;height:101" coordorigin="6372,5320" coordsize="7,101" path="m6372,5421l6379,5320e" filled="f" stroked="t" strokeweight="1.079970pt" strokecolor="#000000">
                <v:path arrowok="t"/>
              </v:shape>
            </v:group>
            <v:group style="position:absolute;left:6357;top:5126;width:22;height:94" coordorigin="6357,5126" coordsize="22,94">
              <v:shape style="position:absolute;left:6357;top:5126;width:22;height:94" coordorigin="6357,5126" coordsize="22,94" path="m6379,5220l6379,5212,6379,5205,6379,5198,6379,5191,6372,5176,6372,5169,6372,5162,6372,5155,6365,5140,6365,5133,6357,5126e" filled="f" stroked="t" strokeweight="1.079970pt" strokecolor="#000000">
                <v:path arrowok="t"/>
              </v:shape>
            </v:group>
            <v:group style="position:absolute;left:6206;top:5011;width:86;height:43" coordorigin="6206,5011" coordsize="86,43">
              <v:shape style="position:absolute;left:6206;top:5011;width:86;height:43" coordorigin="6206,5011" coordsize="86,43" path="m6293,5054l6278,5047,6264,5032,6242,5025,6228,5011,6206,5018e" filled="f" stroked="t" strokeweight="1.079970pt" strokecolor="#000000">
                <v:path arrowok="t"/>
              </v:shape>
            </v:group>
            <v:group style="position:absolute;left:6084;top:5083;width:65;height:43" coordorigin="6084,5083" coordsize="65,43">
              <v:shape style="position:absolute;left:6084;top:5083;width:65;height:43" coordorigin="6084,5083" coordsize="65,43" path="m6149,5083l6134,5126,6084,5104e" filled="f" stroked="t" strokeweight="1.079970pt" strokecolor="#000000">
                <v:path arrowok="t"/>
              </v:shape>
            </v:group>
            <v:group style="position:absolute;left:5954;top:5126;width:50;height:50" coordorigin="5954,5126" coordsize="50,50">
              <v:shape style="position:absolute;left:5954;top:5126;width:50;height:50" coordorigin="5954,5126" coordsize="50,50" path="m6005,5126l5976,5126,5976,5176,5954,5176,5954,5162e" filled="f" stroked="t" strokeweight="1.079970pt" strokecolor="#000000">
                <v:path arrowok="t"/>
              </v:shape>
            </v:group>
            <v:group style="position:absolute;left:5868;top:5025;width:72;height:43" coordorigin="5868,5025" coordsize="72,43">
              <v:shape style="position:absolute;left:5868;top:5025;width:72;height:43" coordorigin="5868,5025" coordsize="72,43" path="m5940,5068l5933,5025,5911,5025,5868,5025e" filled="f" stroked="t" strokeweight="1.079970pt" strokecolor="#000000">
                <v:path arrowok="t"/>
              </v:shape>
            </v:group>
            <v:group style="position:absolute;left:5738;top:4953;width:50;height:58" coordorigin="5738,4953" coordsize="50,58">
              <v:shape style="position:absolute;left:5738;top:4953;width:50;height:58" coordorigin="5738,4953" coordsize="50,58" path="m5789,5011l5789,4968,5774,4960,5738,4953e" filled="f" stroked="t" strokeweight="1.079970pt" strokecolor="#000000">
                <v:path arrowok="t"/>
              </v:shape>
            </v:group>
            <v:group style="position:absolute;left:5558;top:4914;width:94;height:2" coordorigin="5558,4914" coordsize="94,2">
              <v:shape style="position:absolute;left:5558;top:4914;width:94;height:2" coordorigin="5558,4914" coordsize="94,0" path="m5558,4914l5652,4914e" filled="f" stroked="t" strokeweight="1.79988pt" strokecolor="#000000">
                <v:path arrowok="t"/>
              </v:shape>
            </v:group>
            <v:group style="position:absolute;left:5443;top:4932;width:50;height:58" coordorigin="5443,4932" coordsize="50,58">
              <v:shape style="position:absolute;left:5443;top:4932;width:50;height:58" coordorigin="5443,4932" coordsize="50,58" path="m5493,4932l5479,4989,5443,4975e" filled="f" stroked="t" strokeweight="1.079970pt" strokecolor="#000000">
                <v:path arrowok="t"/>
              </v:shape>
            </v:group>
            <v:group style="position:absolute;left:5393;top:4838;width:58;height:65" coordorigin="5393,4838" coordsize="58,65">
              <v:shape style="position:absolute;left:5393;top:4838;width:58;height:65" coordorigin="5393,4838" coordsize="58,65" path="m5436,4903l5450,4860,5393,4838e" filled="f" stroked="t" strokeweight="1.079970pt" strokecolor="#000000">
                <v:path arrowok="t"/>
              </v:shape>
            </v:group>
            <v:group style="position:absolute;left:5213;top:4766;width:86;height:43" coordorigin="5213,4766" coordsize="86,43">
              <v:shape style="position:absolute;left:5213;top:4766;width:86;height:43" coordorigin="5213,4766" coordsize="86,43" path="m5299,4809l5270,4795,5270,4788,5227,4773,5213,4766e" filled="f" stroked="t" strokeweight="1.079970pt" strokecolor="#000000">
                <v:path arrowok="t"/>
              </v:shape>
            </v:group>
            <v:group style="position:absolute;left:5018;top:4723;width:101;height:22" coordorigin="5018,4723" coordsize="101,22">
              <v:shape style="position:absolute;left:5018;top:4723;width:101;height:22" coordorigin="5018,4723" coordsize="101,22" path="m5119,4744l5097,4737,5061,4730,5033,4723,5018,4723e" filled="f" stroked="t" strokeweight="1.079970pt" strokecolor="#000000">
                <v:path arrowok="t"/>
              </v:shape>
            </v:group>
            <v:group style="position:absolute;left:4817;top:4716;width:101;height:7" coordorigin="4817,4716" coordsize="101,7">
              <v:shape style="position:absolute;left:4817;top:4716;width:101;height:7" coordorigin="4817,4716" coordsize="101,7" path="m4917,4716l4896,4716,4860,4716,4831,4723,4817,4723e" filled="f" stroked="t" strokeweight="1.079970pt" strokecolor="#000000">
                <v:path arrowok="t"/>
              </v:shape>
            </v:group>
            <v:group style="position:absolute;left:4622;top:4737;width:101;height:22" coordorigin="4622,4737" coordsize="101,22">
              <v:shape style="position:absolute;left:4622;top:4737;width:101;height:22" coordorigin="4622,4737" coordsize="101,22" path="m4723,4737l4673,4752,4665,4752,4658,4752,4644,4752,4637,4759,4622,4759e" filled="f" stroked="t" strokeweight="1.079970pt" strokecolor="#000000">
                <v:path arrowok="t"/>
              </v:shape>
            </v:group>
            <v:group style="position:absolute;left:4579;top:4809;width:14;height:58" coordorigin="4579,4809" coordsize="14,58">
              <v:shape style="position:absolute;left:4579;top:4809;width:14;height:58" coordorigin="4579,4809" coordsize="14,58" path="m4593,4838l4593,4867,4579,4867,4579,4852,4579,4838,4579,4816,4579,4809e" filled="f" stroked="t" strokeweight="1.079970pt" strokecolor="#000000">
                <v:path arrowok="t"/>
              </v:shape>
            </v:group>
            <v:group style="position:absolute;left:4579;top:4615;width:2;height:94" coordorigin="4579,4615" coordsize="2,94">
              <v:shape style="position:absolute;left:4579;top:4615;width:2;height:94" coordorigin="4579,4615" coordsize="0,94" path="m4579,4708l4579,4615e" filled="f" stroked="t" strokeweight="1.079970pt" strokecolor="#000000">
                <v:path arrowok="t"/>
              </v:shape>
            </v:group>
            <v:group style="position:absolute;left:4579;top:4456;width:43;height:58" coordorigin="4579,4456" coordsize="43,58">
              <v:shape style="position:absolute;left:4579;top:4456;width:43;height:58" coordorigin="4579,4456" coordsize="43,58" path="m4579,4514l4579,4492,4579,4456,4586,4456,4593,4456,4622,4456e" filled="f" stroked="t" strokeweight="1.079970pt" strokecolor="#000000">
                <v:path arrowok="t"/>
              </v:shape>
            </v:group>
            <v:group style="position:absolute;left:4723;top:4456;width:101;height:2" coordorigin="4723,4456" coordsize="101,2">
              <v:shape style="position:absolute;left:4723;top:4456;width:101;height:2" coordorigin="4723,4456" coordsize="101,0" path="m4723,4456l4809,4456,4824,4456e" filled="f" stroked="t" strokeweight="1.079970pt" strokecolor="#000000">
                <v:path arrowok="t"/>
              </v:shape>
            </v:group>
            <v:group style="position:absolute;left:4896;top:4456;width:65;height:2" coordorigin="4896,4456" coordsize="65,2">
              <v:shape style="position:absolute;left:4896;top:4456;width:65;height:2" coordorigin="4896,4456" coordsize="65,0" path="m4925,4456l4961,4456,4896,4456e" filled="f" stroked="t" strokeweight="1.079970pt" strokecolor="#000000">
                <v:path arrowok="t"/>
              </v:shape>
            </v:group>
            <v:group style="position:absolute;left:4737;top:4456;width:58;height:50" coordorigin="4737,4456" coordsize="58,50">
              <v:shape style="position:absolute;left:4737;top:4456;width:58;height:50" coordorigin="4737,4456" coordsize="58,50" path="m4795,4456l4781,4456,4752,4456,4745,4456,4745,4471,4745,4478,4745,4485,4737,4485,4737,4492,4737,4500,4737,4507e" filled="f" stroked="t" strokeweight="1.079970pt" strokecolor="#000000">
                <v:path arrowok="t"/>
              </v:shape>
            </v:group>
            <v:group style="position:absolute;left:4737;top:4586;width:94;height:29" coordorigin="4737,4586" coordsize="94,29">
              <v:shape style="position:absolute;left:4737;top:4586;width:94;height:29" coordorigin="4737,4586" coordsize="94,29" path="m4737,4586l4737,4593,4745,4593,4752,4593,4752,4600,4759,4600,4766,4600,4773,4600,4781,4608,4788,4608,4795,4608,4802,4608,4831,4615e" filled="f" stroked="t" strokeweight="1.079970pt" strokecolor="#000000">
                <v:path arrowok="t"/>
              </v:shape>
            </v:group>
            <v:group style="position:absolute;left:4932;top:4615;width:101;height:14" coordorigin="4932,4615" coordsize="101,14">
              <v:shape style="position:absolute;left:4932;top:4615;width:101;height:14" coordorigin="4932,4615" coordsize="101,14" path="m4932,4615l4989,4622,5025,4629,5033,4629e" filled="f" stroked="t" strokeweight="1.079970pt" strokecolor="#000000">
                <v:path arrowok="t"/>
              </v:shape>
            </v:group>
            <v:group style="position:absolute;left:5133;top:4644;width:94;height:22" coordorigin="5133,4644" coordsize="94,22">
              <v:shape style="position:absolute;left:5133;top:4644;width:94;height:22" coordorigin="5133,4644" coordsize="94,22" path="m5133,4644l5169,4651,5198,4658,5227,4665e" filled="f" stroked="t" strokeweight="1.079970pt" strokecolor="#000000">
                <v:path arrowok="t"/>
              </v:shape>
            </v:group>
            <v:group style="position:absolute;left:5321;top:4712;width:94;height:2" coordorigin="5321,4712" coordsize="94,2">
              <v:shape style="position:absolute;left:5321;top:4712;width:94;height:2" coordorigin="5321,4712" coordsize="94,0" path="m5321,4712l5414,4712e" filled="f" stroked="t" strokeweight="1.79987pt" strokecolor="#000000">
                <v:path arrowok="t"/>
              </v:shape>
            </v:group>
            <v:group style="position:absolute;left:5508;top:4780;width:94;height:2" coordorigin="5508,4780" coordsize="94,2">
              <v:shape style="position:absolute;left:5508;top:4780;width:94;height:2" coordorigin="5508,4780" coordsize="94,0" path="m5508,4780l5601,4780e" filled="f" stroked="t" strokeweight="1.4399pt" strokecolor="#000000">
                <v:path arrowok="t"/>
              </v:shape>
            </v:group>
            <v:group style="position:absolute;left:5695;top:4831;width:101;height:22" coordorigin="5695,4831" coordsize="101,22">
              <v:shape style="position:absolute;left:5695;top:4831;width:101;height:22" coordorigin="5695,4831" coordsize="101,22" path="m5695,4831l5738,4845,5796,4852e" filled="f" stroked="t" strokeweight="1.079970pt" strokecolor="#000000">
                <v:path arrowok="t"/>
              </v:shape>
            </v:group>
            <v:group style="position:absolute;left:5889;top:4816;width:50;height:58" coordorigin="5889,4816" coordsize="50,58">
              <v:shape style="position:absolute;left:5889;top:4816;width:50;height:58" coordorigin="5889,4816" coordsize="50,58" path="m5889,4867l5933,4874,5940,4816e" filled="f" stroked="t" strokeweight="1.079970pt" strokecolor="#000000">
                <v:path arrowok="t"/>
              </v:shape>
            </v:group>
            <v:group style="position:absolute;left:5961;top:4723;width:14;height:86" coordorigin="5961,4723" coordsize="14,86">
              <v:shape style="position:absolute;left:5961;top:4723;width:14;height:86" coordorigin="5961,4723" coordsize="14,86" path="m5961,4723l5976,4723,5976,4795,5976,4809e" filled="f" stroked="t" strokeweight="1.079970pt" strokecolor="#000000">
                <v:path arrowok="t"/>
              </v:shape>
            </v:group>
            <v:group style="position:absolute;left:6033;top:4845;width:94;height:2" coordorigin="6033,4845" coordsize="94,2">
              <v:shape style="position:absolute;left:6033;top:4845;width:94;height:2" coordorigin="6033,4845" coordsize="94,0" path="m6033,4845l6127,4845e" filled="f" stroked="t" strokeweight="1.4399pt" strokecolor="#000000">
                <v:path arrowok="t"/>
              </v:shape>
            </v:group>
            <v:group style="position:absolute;left:6221;top:4809;width:101;height:14" coordorigin="6221,4809" coordsize="101,14">
              <v:shape style="position:absolute;left:6221;top:4809;width:101;height:14" coordorigin="6221,4809" coordsize="101,14" path="m6221,4816l6257,4824,6321,4809e" filled="f" stroked="t" strokeweight="1.079970pt" strokecolor="#000000">
                <v:path arrowok="t"/>
              </v:shape>
            </v:group>
            <v:group style="position:absolute;left:6422;top:4752;width:50;height:29" coordorigin="6422,4752" coordsize="50,29">
              <v:shape style="position:absolute;left:6422;top:4752;width:50;height:29" coordorigin="6422,4752" coordsize="50,29" path="m6422,4780l6429,4780,6429,4752,6444,4752,6444,4759,6473,4752e" filled="f" stroked="t" strokeweight="1.079970pt" strokecolor="#000000">
                <v:path arrowok="t"/>
              </v:shape>
            </v:group>
            <v:group style="position:absolute;left:6566;top:4701;width:101;height:14" coordorigin="6566,4701" coordsize="101,14">
              <v:shape style="position:absolute;left:6566;top:4701;width:101;height:14" coordorigin="6566,4701" coordsize="101,14" path="m6566,4716l6588,4708,6667,4701e" filled="f" stroked="t" strokeweight="1.079970pt" strokecolor="#000000">
                <v:path arrowok="t"/>
              </v:shape>
            </v:group>
            <v:group style="position:absolute;left:6768;top:4672;width:94;height:2" coordorigin="6768,4672" coordsize="94,2">
              <v:shape style="position:absolute;left:6768;top:4672;width:94;height:2" coordorigin="6768,4672" coordsize="94,0" path="m6768,4672l6861,4672e" filled="f" stroked="t" strokeweight="1.4399pt" strokecolor="#000000">
                <v:path arrowok="t"/>
              </v:shape>
            </v:group>
            <v:group style="position:absolute;left:6912;top:4600;width:72;height:36" coordorigin="6912,4600" coordsize="72,36">
              <v:shape style="position:absolute;left:6912;top:4600;width:72;height:36" coordorigin="6912,4600" coordsize="72,36" path="m6912,4600l6919,4636,6984,4622e" filled="f" stroked="t" strokeweight="1.079970pt" strokecolor="#000000">
                <v:path arrowok="t"/>
              </v:shape>
            </v:group>
            <v:group style="position:absolute;left:7077;top:4564;width:101;height:29" coordorigin="7077,4564" coordsize="101,29">
              <v:shape style="position:absolute;left:7077;top:4564;width:101;height:29" coordorigin="7077,4564" coordsize="101,29" path="m7077,4593l7135,4579,7178,4564e" filled="f" stroked="t" strokeweight="1.079970pt" strokecolor="#000000">
                <v:path arrowok="t"/>
              </v:shape>
            </v:group>
            <v:group style="position:absolute;left:7272;top:4521;width:94;height:22" coordorigin="7272,4521" coordsize="94,22">
              <v:shape style="position:absolute;left:7272;top:4521;width:94;height:22" coordorigin="7272,4521" coordsize="94,22" path="m7272,4543l7286,4543,7329,4528,7365,4521e" filled="f" stroked="t" strokeweight="1.079970pt" strokecolor="#000000">
                <v:path arrowok="t"/>
              </v:shape>
            </v:group>
            <v:group style="position:absolute;left:7459;top:4500;width:94;height:7" coordorigin="7459,4500" coordsize="94,7">
              <v:shape style="position:absolute;left:7459;top:4500;width:94;height:7" coordorigin="7459,4500" coordsize="94,7" path="m7459,4507l7509,4507,7553,4500e" filled="f" stroked="t" strokeweight="1.079970pt" strokecolor="#000000">
                <v:path arrowok="t"/>
              </v:shape>
            </v:group>
            <v:group style="position:absolute;left:7603;top:4399;width:94;height:43" coordorigin="7603,4399" coordsize="94,43">
              <v:shape style="position:absolute;left:7603;top:4399;width:94;height:43" coordorigin="7603,4399" coordsize="94,43" path="m7603,4442l7610,4442,7617,4442,7625,4435,7632,4435,7639,4435,7646,4428,7653,4428,7661,4420,7668,4420,7668,4413,7675,4413,7682,4406,7697,4399e" filled="f" stroked="t" strokeweight="1.079970pt" strokecolor="#000000">
                <v:path arrowok="t"/>
              </v:shape>
            </v:group>
            <v:group style="position:absolute;left:7783;top:4320;width:72;height:29" coordorigin="7783,4320" coordsize="72,29">
              <v:shape style="position:absolute;left:7783;top:4320;width:72;height:29" coordorigin="7783,4320" coordsize="72,29" path="m7783,4348l7783,4348,7826,4348,7841,4320,7855,4320e" filled="f" stroked="t" strokeweight="1.079970pt" strokecolor="#000000">
                <v:path arrowok="t"/>
              </v:shape>
            </v:group>
            <v:group style="position:absolute;left:7934;top:4363;width:86;height:58" coordorigin="7934,4363" coordsize="86,58">
              <v:shape style="position:absolute;left:7934;top:4363;width:86;height:58" coordorigin="7934,4363" coordsize="86,58" path="m7934,4363l7941,4363,7949,4370,7956,4370,7963,4377,8006,4406,8013,4413,8021,4420e" filled="f" stroked="t" strokeweight="1.079970pt" strokecolor="#000000">
                <v:path arrowok="t"/>
              </v:shape>
            </v:group>
            <v:group style="position:absolute;left:8064;top:4456;width:58;height:29" coordorigin="8064,4456" coordsize="58,29">
              <v:shape style="position:absolute;left:8064;top:4456;width:58;height:29" coordorigin="8064,4456" coordsize="58,29" path="m8114,4456l8121,4456,8121,4478,8121,4485,8085,4485,8078,4478,8071,4478,8064,4478e" filled="f" stroked="t" strokeweight="1.079970pt" strokecolor="#000000">
                <v:path arrowok="t"/>
              </v:shape>
            </v:group>
            <v:group style="position:absolute;left:7884;top:4384;width:86;height:50" coordorigin="7884,4384" coordsize="86,50">
              <v:shape style="position:absolute;left:7884;top:4384;width:86;height:50" coordorigin="7884,4384" coordsize="86,50" path="m7970,4435l7941,4406,7934,4406,7927,4399,7920,4399,7913,4392,7905,4392,7898,4392,7891,4392,7891,4384,7884,4384e" filled="f" stroked="t" strokeweight="1.079970pt" strokecolor="#000000">
                <v:path arrowok="t"/>
              </v:shape>
            </v:group>
            <v:group style="position:absolute;left:7877;top:4456;width:86;height:43" coordorigin="7877,4456" coordsize="86,43">
              <v:shape style="position:absolute;left:7877;top:4456;width:86;height:43" coordorigin="7877,4456" coordsize="86,43" path="m7877,4456l7884,4456,7891,4456,7898,4456,7905,4464,7913,4464,7920,4464,7920,4471,7927,4471,7934,4471,7934,4478,7941,4478,7941,4485,7949,4485,7949,4492,7956,4492,7956,4500,7963,4500e" filled="f" stroked="t" strokeweight="1.079970pt" strokecolor="#000000">
                <v:path arrowok="t"/>
              </v:shape>
            </v:group>
            <v:group style="position:absolute;left:8042;top:4557;width:101;height:29" coordorigin="8042,4557" coordsize="101,29">
              <v:shape style="position:absolute;left:8042;top:4557;width:101;height:29" coordorigin="8042,4557" coordsize="101,29" path="m8042,4557l8049,4557,8057,4557,8114,4579,8143,4586e" filled="f" stroked="t" strokeweight="1.079970pt" strokecolor="#000000">
                <v:path arrowok="t"/>
              </v:shape>
            </v:group>
            <v:group style="position:absolute;left:8237;top:4608;width:101;height:22" coordorigin="8237,4608" coordsize="101,22">
              <v:shape style="position:absolute;left:8237;top:4608;width:101;height:22" coordorigin="8237,4608" coordsize="101,22" path="m8237,4608l8309,4622,8337,4629e" filled="f" stroked="t" strokeweight="1.079970pt" strokecolor="#000000">
                <v:path arrowok="t"/>
              </v:shape>
            </v:group>
            <v:group style="position:absolute;left:8431;top:4644;width:101;height:14" coordorigin="8431,4644" coordsize="101,14">
              <v:shape style="position:absolute;left:8431;top:4644;width:101;height:14" coordorigin="8431,4644" coordsize="101,14" path="m8431,4644l8453,4644,8532,4658e" filled="f" stroked="t" strokeweight="1.079970pt" strokecolor="#000000">
                <v:path arrowok="t"/>
              </v:shape>
            </v:group>
            <v:group style="position:absolute;left:8633;top:4665;width:86;height:14" coordorigin="8633,4665" coordsize="86,14">
              <v:shape style="position:absolute;left:8633;top:4665;width:86;height:14" coordorigin="8633,4665" coordsize="86,14" path="m8633,4665l8661,4672,8719,4680,8719,4665e" filled="f" stroked="t" strokeweight="1.079970pt" strokecolor="#000000">
                <v:path arrowok="t"/>
              </v:shape>
            </v:group>
            <v:group style="position:absolute;left:8748;top:4543;width:22;height:65" coordorigin="8748,4543" coordsize="22,65">
              <v:shape style="position:absolute;left:8748;top:4543;width:22;height:65" coordorigin="8748,4543" coordsize="22,65" path="m8748,4564l8755,4543,8769,4543,8769,4608e" filled="f" stroked="t" strokeweight="1.079970pt" strokecolor="#000000">
                <v:path arrowok="t"/>
              </v:shape>
            </v:group>
            <v:group style="position:absolute;left:8791;top:4694;width:101;height:2" coordorigin="8791,4694" coordsize="101,2">
              <v:shape style="position:absolute;left:8791;top:4694;width:101;height:2" coordorigin="8791,4694" coordsize="101,0" path="m8791,4694l8892,4694e" filled="f" stroked="t" strokeweight=".71994pt" strokecolor="#000000">
                <v:path arrowok="t"/>
              </v:shape>
            </v:group>
            <v:group style="position:absolute;left:8935;top:4622;width:43;height:36" coordorigin="8935,4622" coordsize="43,36">
              <v:shape style="position:absolute;left:8935;top:4622;width:43;height:36" coordorigin="8935,4622" coordsize="43,36" path="m8935,4644l8935,4622,8978,4629,8978,4658e" filled="f" stroked="t" strokeweight="1.079970pt" strokecolor="#000000">
                <v:path arrowok="t"/>
              </v:shape>
            </v:group>
            <v:group style="position:absolute;left:9029;top:4708;width:94;height:14" coordorigin="9029,4708" coordsize="94,14">
              <v:shape style="position:absolute;left:9029;top:4708;width:94;height:14" coordorigin="9029,4708" coordsize="94,14" path="m9029,4708l9050,4708,9122,4723e" filled="f" stroked="t" strokeweight="1.079970pt" strokecolor="#000000">
                <v:path arrowok="t"/>
              </v:shape>
            </v:group>
            <v:group style="position:absolute;left:9194;top:4600;width:14;height:101" coordorigin="9194,4600" coordsize="14,101">
              <v:shape style="position:absolute;left:9194;top:4600;width:14;height:101" coordorigin="9194,4600" coordsize="14,101" path="m9194,4701l9201,4644,9209,4600e" filled="f" stroked="t" strokeweight="1.079970pt" strokecolor="#000000">
                <v:path arrowok="t"/>
              </v:shape>
            </v:group>
            <v:group style="position:absolute;left:9237;top:4572;width:7;height:94" coordorigin="9237,4572" coordsize="7,94">
              <v:shape style="position:absolute;left:9237;top:4572;width:7;height:94" coordorigin="9237,4572" coordsize="7,94" path="m9237,4572l9245,4665e" filled="f" stroked="t" strokeweight="1.079970pt" strokecolor="#000000">
                <v:path arrowok="t"/>
              </v:shape>
            </v:group>
            <v:group style="position:absolute;left:9281;top:4744;width:101;height:2" coordorigin="9281,4744" coordsize="101,2">
              <v:shape style="position:absolute;left:9281;top:4744;width:101;height:2" coordorigin="9281,4744" coordsize="101,0" path="m9281,4744l9381,4744e" filled="f" stroked="t" strokeweight=".71995pt" strokecolor="#000000">
                <v:path arrowok="t"/>
              </v:shape>
            </v:group>
            <v:group style="position:absolute;left:9482;top:4759;width:94;height:2" coordorigin="9482,4759" coordsize="94,2">
              <v:shape style="position:absolute;left:9482;top:4759;width:94;height:2" coordorigin="9482,4759" coordsize="94,0" path="m9482,4759l9533,4759,9554,4759,9576,4759e" filled="f" stroked="t" strokeweight="1.079970pt" strokecolor="#000000">
                <v:path arrowok="t"/>
              </v:shape>
            </v:group>
            <v:group style="position:absolute;left:9677;top:4759;width:94;height:7" coordorigin="9677,4759" coordsize="94,7">
              <v:shape style="position:absolute;left:9677;top:4759;width:94;height:7" coordorigin="9677,4759" coordsize="94,7" path="m9677,4766l9684,4766,9705,4766,9705,4759,9713,4759,9770,4759e" filled="f" stroked="t" strokeweight="1.079970pt" strokecolor="#000000">
                <v:path arrowok="t"/>
              </v:shape>
            </v:group>
            <v:group style="position:absolute;left:9842;top:4788;width:101;height:2" coordorigin="9842,4788" coordsize="101,2">
              <v:shape style="position:absolute;left:9842;top:4788;width:101;height:2" coordorigin="9842,4788" coordsize="101,0" path="m9842,4788l9849,4788,9885,4788,9929,4788,9943,4788e" filled="f" stroked="t" strokeweight="1.079970pt" strokecolor="#000000">
                <v:path arrowok="t"/>
              </v:shape>
            </v:group>
            <v:group style="position:absolute;left:10044;top:4773;width:101;height:7" coordorigin="10044,4773" coordsize="101,7">
              <v:shape style="position:absolute;left:10044;top:4773;width:101;height:7" coordorigin="10044,4773" coordsize="101,7" path="m10044,4780l10058,4780,10116,4773,10145,4773e" filled="f" stroked="t" strokeweight="1.079970pt" strokecolor="#000000">
                <v:path arrowok="t"/>
              </v:shape>
            </v:group>
            <v:group style="position:absolute;left:10152;top:4579;width:2;height:101" coordorigin="10152,4579" coordsize="2,101">
              <v:shape style="position:absolute;left:10152;top:4579;width:2;height:101" coordorigin="10152,4579" coordsize="0,101" path="m10152,4680l10152,4615,10152,4608,10152,4579e" filled="f" stroked="t" strokeweight="1.079970pt" strokecolor="#000000">
                <v:path arrowok="t"/>
              </v:shape>
            </v:group>
            <v:group style="position:absolute;left:10202;top:4615;width:2;height:94" coordorigin="10202,4615" coordsize="2,94">
              <v:shape style="position:absolute;left:10202;top:4615;width:2;height:94" coordorigin="10202,4615" coordsize="0,94" path="m10202,4615l10202,4708e" filled="f" stroked="t" strokeweight="1.43996pt" strokecolor="#000000">
                <v:path arrowok="t"/>
              </v:shape>
            </v:group>
            <v:group style="position:absolute;left:10289;top:4723;width:101;height:22" coordorigin="10289,4723" coordsize="101,22">
              <v:shape style="position:absolute;left:10289;top:4723;width:101;height:22" coordorigin="10289,4723" coordsize="101,22" path="m10289,4744l10389,4723e" filled="f" stroked="t" strokeweight="1.079970pt" strokecolor="#000000">
                <v:path arrowok="t"/>
              </v:shape>
            </v:group>
            <v:group style="position:absolute;left:10483;top:4680;width:101;height:22" coordorigin="10483,4680" coordsize="101,22">
              <v:shape style="position:absolute;left:10483;top:4680;width:101;height:22" coordorigin="10483,4680" coordsize="101,22" path="m10483,4701l10562,4680,10584,4680e" filled="f" stroked="t" strokeweight="1.079970pt" strokecolor="#000000">
                <v:path arrowok="t"/>
              </v:shape>
            </v:group>
            <v:group style="position:absolute;left:10627;top:4564;width:7;height:43" coordorigin="10627,4564" coordsize="7,43">
              <v:shape style="position:absolute;left:10627;top:4564;width:7;height:43" coordorigin="10627,4564" coordsize="7,43" path="m10627,4608l10627,4600,10627,4564,10634,4564,10634,4600e" filled="f" stroked="t" strokeweight="1.079970pt" strokecolor="#000000">
                <v:path arrowok="t"/>
              </v:shape>
            </v:group>
            <v:group style="position:absolute;left:10713;top:4608;width:94;height:14" coordorigin="10713,4608" coordsize="94,14">
              <v:shape style="position:absolute;left:10713;top:4608;width:94;height:14" coordorigin="10713,4608" coordsize="94,14" path="m10713,4622l10764,4615,10807,4608e" filled="f" stroked="t" strokeweight="1.079970pt" strokecolor="#000000">
                <v:path arrowok="t"/>
              </v:shape>
            </v:group>
            <v:group style="position:absolute;left:10908;top:4586;width:101;height:2" coordorigin="10908,4586" coordsize="101,2">
              <v:shape style="position:absolute;left:10908;top:4586;width:101;height:2" coordorigin="10908,4586" coordsize="101,0" path="m10908,4586l11009,4586e" filled="f" stroked="t" strokeweight=".71995pt" strokecolor="#000000">
                <v:path arrowok="t"/>
              </v:shape>
            </v:group>
            <v:group style="position:absolute;left:11109;top:4543;width:94;height:14" coordorigin="11109,4543" coordsize="94,14">
              <v:shape style="position:absolute;left:11109;top:4543;width:94;height:14" coordorigin="11109,4543" coordsize="94,14" path="m11109,4557l11116,4550,11131,4543,11203,4550e" filled="f" stroked="t" strokeweight="1.079970pt" strokecolor="#000000">
                <v:path arrowok="t"/>
              </v:shape>
            </v:group>
            <v:group style="position:absolute;left:11296;top:4507;width:101;height:22" coordorigin="11296,4507" coordsize="101,22">
              <v:shape style="position:absolute;left:11296;top:4507;width:101;height:22" coordorigin="11296,4507" coordsize="101,22" path="m11296,4528l11397,4507e" filled="f" stroked="t" strokeweight="1.079970pt" strokecolor="#000000">
                <v:path arrowok="t"/>
              </v:shape>
            </v:group>
            <v:group style="position:absolute;left:11491;top:4428;width:65;height:58" coordorigin="11491,4428" coordsize="65,58">
              <v:shape style="position:absolute;left:11491;top:4428;width:65;height:58" coordorigin="11491,4428" coordsize="65,58" path="m11491,4485l11548,4478,11556,4428e" filled="f" stroked="t" strokeweight="1.079970pt" strokecolor="#000000">
                <v:path arrowok="t"/>
              </v:shape>
            </v:group>
            <v:group style="position:absolute;left:11383;top:4449;width:94;height:43" coordorigin="11383,4449" coordsize="94,43">
              <v:shape style="position:absolute;left:11383;top:4449;width:94;height:43" coordorigin="11383,4449" coordsize="94,43" path="m11476,4449l11462,4449,11462,4456,11455,4456,11448,4464,11440,4464,11433,4471,11426,4471,11419,4478,11412,4478,11404,4485,11397,4485,11390,4485,11383,4492e" filled="f" stroked="t" strokeweight="1.079970pt" strokecolor="#000000">
                <v:path arrowok="t"/>
              </v:shape>
            </v:group>
            <v:group style="position:absolute;left:11332;top:4435;width:94;height:36" coordorigin="11332,4435" coordsize="94,36">
              <v:shape style="position:absolute;left:11332;top:4435;width:94;height:36" coordorigin="11332,4435" coordsize="94,36" path="m11332,4471l11340,4471,11347,4464,11354,4464,11361,4464,11368,4464,11376,4456,11383,4456,11390,4449,11397,4449,11404,4442,11412,4442,11419,4442,11426,4435e" filled="f" stroked="t" strokeweight="1.079970pt" strokecolor="#000000">
                <v:path arrowok="t"/>
              </v:shape>
            </v:group>
            <v:group style="position:absolute;left:11520;top:4334;width:43;height:58" coordorigin="11520,4334" coordsize="43,58">
              <v:shape style="position:absolute;left:11520;top:4334;width:43;height:58" coordorigin="11520,4334" coordsize="43,58" path="m11520,4392l11520,4384,11527,4384,11534,4384,11541,4384,11548,4384,11556,4384,11563,4348,11563,4334e" filled="f" stroked="t" strokeweight="1.079970pt" strokecolor="#000000">
                <v:path arrowok="t"/>
              </v:shape>
            </v:group>
            <v:group style="position:absolute;left:11606;top:4327;width:94;height:36" coordorigin="11606,4327" coordsize="94,36">
              <v:shape style="position:absolute;left:11606;top:4327;width:94;height:36" coordorigin="11606,4327" coordsize="94,36" path="m11606,4327l11613,4327,11620,4327,11628,4327,11635,4327,11642,4334,11649,4334,11656,4334,11656,4341,11664,4341,11671,4341,11671,4348,11678,4348,11700,4363e" filled="f" stroked="t" strokeweight="1.079970pt" strokecolor="#000000">
                <v:path arrowok="t"/>
              </v:shape>
            </v:group>
            <v:group style="position:absolute;left:11793;top:4363;width:94;height:29" coordorigin="11793,4363" coordsize="94,29">
              <v:shape style="position:absolute;left:11793;top:4363;width:94;height:29" coordorigin="11793,4363" coordsize="94,29" path="m11793,4392l11793,4392,11829,4392,11829,4384,11872,4377,11887,4363e" filled="f" stroked="t" strokeweight="1.079970pt" strokecolor="#000000">
                <v:path arrowok="t"/>
              </v:shape>
            </v:group>
            <v:group style="position:absolute;left:11930;top:4370;width:101;height:22" coordorigin="11930,4370" coordsize="101,22">
              <v:shape style="position:absolute;left:11930;top:4370;width:101;height:22" coordorigin="11930,4370" coordsize="101,22" path="m11930,4392l12031,4370e" filled="f" stroked="t" strokeweight="1.079970pt" strokecolor="#000000">
                <v:path arrowok="t"/>
              </v:shape>
            </v:group>
            <v:group style="position:absolute;left:12124;top:4327;width:101;height:22" coordorigin="12124,4327" coordsize="101,22">
              <v:shape style="position:absolute;left:12124;top:4327;width:101;height:22" coordorigin="12124,4327" coordsize="101,22" path="m12124,4348l12211,4327,12225,4327e" filled="f" stroked="t" strokeweight="1.079970pt" strokecolor="#000000">
                <v:path arrowok="t"/>
              </v:shape>
            </v:group>
            <v:group style="position:absolute;left:12319;top:4291;width:101;height:2" coordorigin="12319,4291" coordsize="101,2">
              <v:shape style="position:absolute;left:12319;top:4291;width:101;height:2" coordorigin="12319,4291" coordsize="101,0" path="m12319,4291l12420,4291e" filled="f" stroked="t" strokeweight="1.4399pt" strokecolor="#000000">
                <v:path arrowok="t"/>
              </v:shape>
            </v:group>
            <v:group style="position:absolute;left:12441;top:4197;width:101;height:2" coordorigin="12441,4197" coordsize="101,2">
              <v:shape style="position:absolute;left:12441;top:4197;width:101;height:2" coordorigin="12441,4197" coordsize="101,0" path="m12441,4197l12542,4197e" filled="f" stroked="t" strokeweight="1.079970pt" strokecolor="#000000">
                <v:path arrowok="t"/>
              </v:shape>
            </v:group>
            <v:group style="position:absolute;left:12592;top:4197;width:94;height:36" coordorigin="12592,4197" coordsize="94,36">
              <v:shape style="position:absolute;left:12592;top:4197;width:94;height:36" coordorigin="12592,4197" coordsize="94,36" path="m12592,4233l12679,4197,12686,4197e" filled="f" stroked="t" strokeweight="1.079970pt" strokecolor="#000000">
                <v:path arrowok="t"/>
              </v:shape>
            </v:group>
            <v:group style="position:absolute;left:12751;top:4133;width:65;height:50" coordorigin="12751,4133" coordsize="65,50">
              <v:shape style="position:absolute;left:12751;top:4133;width:65;height:50" coordorigin="12751,4133" coordsize="65,50" path="m12751,4133l12765,4133,12772,4154,12787,4183,12816,4176e" filled="f" stroked="t" strokeweight="1.079970pt" strokecolor="#000000">
                <v:path arrowok="t"/>
              </v:shape>
            </v:group>
            <v:group style="position:absolute;left:12909;top:4133;width:101;height:22" coordorigin="12909,4133" coordsize="101,22">
              <v:shape style="position:absolute;left:12909;top:4133;width:101;height:22" coordorigin="12909,4133" coordsize="101,22" path="m12909,4154l12974,4140,13010,4133e" filled="f" stroked="t" strokeweight="1.079970pt" strokecolor="#000000">
                <v:path arrowok="t"/>
              </v:shape>
            </v:group>
            <v:group style="position:absolute;left:13111;top:4104;width:94;height:14" coordorigin="13111,4104" coordsize="94,14">
              <v:shape style="position:absolute;left:13111;top:4104;width:94;height:14" coordorigin="13111,4104" coordsize="94,14" path="m13111,4118l13118,4118,13154,4118,13204,4104e" filled="f" stroked="t" strokeweight="1.079970pt" strokecolor="#000000">
                <v:path arrowok="t"/>
              </v:shape>
            </v:group>
            <v:group style="position:absolute;left:13305;top:4032;width:65;height:50" coordorigin="13305,4032" coordsize="65,50">
              <v:shape style="position:absolute;left:13305;top:4032;width:65;height:50" coordorigin="13305,4032" coordsize="65,50" path="m13305,4082l13363,4068,13370,4032e" filled="f" stroked="t" strokeweight="1.079970pt" strokecolor="#000000">
                <v:path arrowok="t"/>
              </v:shape>
            </v:group>
            <v:group style="position:absolute;left:13392;top:3953;width:22;height:94" coordorigin="13392,3953" coordsize="22,94">
              <v:shape style="position:absolute;left:13392;top:3953;width:22;height:94" coordorigin="13392,3953" coordsize="22,94" path="m13392,3953l13399,3953,13413,4046,13413,4039e" filled="f" stroked="t" strokeweight="1.079970pt" strokecolor="#000000">
                <v:path arrowok="t"/>
              </v:shape>
            </v:group>
            <v:group style="position:absolute;left:13514;top:4010;width:101;height:14" coordorigin="13514,4010" coordsize="101,14">
              <v:shape style="position:absolute;left:13514;top:4010;width:101;height:14" coordorigin="13514,4010" coordsize="101,14" path="m13514,4025l13586,4017,13600,4010,13615,4010e" filled="f" stroked="t" strokeweight="1.079970pt" strokecolor="#000000">
                <v:path arrowok="t"/>
              </v:shape>
            </v:group>
            <v:group style="position:absolute;left:13716;top:4003;width:101;height:7" coordorigin="13716,4003" coordsize="101,7">
              <v:shape style="position:absolute;left:13716;top:4003;width:101;height:7" coordorigin="13716,4003" coordsize="101,7" path="m13716,4010l13816,4003e" filled="f" stroked="t" strokeweight="1.079970pt" strokecolor="#000000">
                <v:path arrowok="t"/>
              </v:shape>
            </v:group>
            <v:group style="position:absolute;left:13903;top:3989;width:94;height:2" coordorigin="13903,3989" coordsize="94,2">
              <v:shape style="position:absolute;left:13903;top:3989;width:94;height:2" coordorigin="13903,3989" coordsize="94,0" path="m13903,3989l13996,3989e" filled="f" stroked="t" strokeweight="1.4399pt" strokecolor="#000000">
                <v:path arrowok="t"/>
              </v:shape>
            </v:group>
            <v:group style="position:absolute;left:14097;top:3938;width:94;height:2" coordorigin="14097,3938" coordsize="94,2">
              <v:shape style="position:absolute;left:14097;top:3938;width:94;height:2" coordorigin="14097,3938" coordsize="94,0" path="m14097,3938l14191,3938e" filled="f" stroked="t" strokeweight=".71995pt" strokecolor="#000000">
                <v:path arrowok="t"/>
              </v:shape>
            </v:group>
            <v:group style="position:absolute;left:14212;top:3744;width:2;height:101" coordorigin="14212,3744" coordsize="2,101">
              <v:shape style="position:absolute;left:14212;top:3744;width:2;height:101" coordorigin="14212,3744" coordsize="0,101" path="m14212,3845l14212,3744e" filled="f" stroked="t" strokeweight="1.079970pt" strokecolor="#000000">
                <v:path arrowok="t"/>
              </v:shape>
            </v:group>
            <v:group style="position:absolute;left:14212;top:3542;width:2;height:101" coordorigin="14212,3542" coordsize="2,101">
              <v:shape style="position:absolute;left:14212;top:3542;width:2;height:101" coordorigin="14212,3542" coordsize="0,101" path="m14212,3643l14212,3542e" filled="f" stroked="t" strokeweight="1.079970pt" strokecolor="#000000">
                <v:path arrowok="t"/>
              </v:shape>
            </v:group>
            <v:group style="position:absolute;left:14184;top:3441;width:72;height:7" coordorigin="14184,3441" coordsize="72,7">
              <v:shape style="position:absolute;left:14184;top:3441;width:72;height:7" coordorigin="14184,3441" coordsize="72,7" path="m14205,3449l14184,3441,14212,3441,14256,3441e" filled="f" stroked="t" strokeweight="1.079970pt" strokecolor="#000000">
                <v:path arrowok="t"/>
              </v:shape>
            </v:group>
            <v:group style="position:absolute;left:14342;top:3456;width:72;height:65" coordorigin="14342,3456" coordsize="72,65">
              <v:shape style="position:absolute;left:14342;top:3456;width:72;height:65" coordorigin="14342,3456" coordsize="72,65" path="m14342,3456l14342,3463,14378,3499,14414,3513,14414,3521e" filled="f" stroked="t" strokeweight="1.079970pt" strokecolor="#000000">
                <v:path arrowok="t"/>
              </v:shape>
            </v:group>
            <v:group style="position:absolute;left:14356;top:3607;width:7;height:101" coordorigin="14356,3607" coordsize="7,101">
              <v:shape style="position:absolute;left:14356;top:3607;width:7;height:101" coordorigin="14356,3607" coordsize="7,101" path="m14364,3607l14356,3650,14356,3693,14356,3708e" filled="f" stroked="t" strokeweight="1.079970pt" strokecolor="#000000">
                <v:path arrowok="t"/>
              </v:shape>
            </v:group>
            <v:group style="position:absolute;left:14371;top:3809;width:2;height:65" coordorigin="14371,3809" coordsize="2,65">
              <v:shape style="position:absolute;left:14371;top:3809;width:2;height:65" coordorigin="14371,3809" coordsize="0,65" path="m14371,3809l14371,3873e" filled="f" stroked="t" strokeweight=".71998pt" strokecolor="#000000">
                <v:path arrowok="t"/>
              </v:shape>
            </v:group>
            <v:group style="position:absolute;left:4698;top:4568;width:22;height:2" coordorigin="4698,4568" coordsize="22,2">
              <v:shape style="position:absolute;left:4698;top:4568;width:22;height:2" coordorigin="4698,4568" coordsize="22,0" path="m4698,4568l4719,4568e" filled="f" stroked="t" strokeweight=".35998pt" strokecolor="#000000">
                <v:path arrowok="t"/>
              </v:shape>
            </v:group>
            <v:group style="position:absolute;left:4709;top:4572;width:7;height:2" coordorigin="4709,4572" coordsize="7,2">
              <v:shape style="position:absolute;left:4709;top:4572;width:7;height:2" coordorigin="4709,4572" coordsize="7,0" path="m4709,4572l4716,4572,4709,4572e" filled="f" stroked="t" strokeweight="1.079970pt" strokecolor="#000000">
                <v:path arrowok="t"/>
              </v:shape>
            </v:group>
            <v:group style="position:absolute;left:4946;top:10511;width:14;height:2" coordorigin="4946,10511" coordsize="14,2">
              <v:shape style="position:absolute;left:4946;top:10511;width:14;height:2" coordorigin="4946,10511" coordsize="14,0" path="m4961,10511l4946,10511e" filled="f" stroked="t" strokeweight="1.079970pt" strokecolor="#000000">
                <v:path arrowok="t"/>
              </v:shape>
            </v:group>
            <v:group style="position:absolute;left:4903;top:10576;width:65;height:36" coordorigin="4903,10576" coordsize="65,36">
              <v:shape style="position:absolute;left:4903;top:10576;width:65;height:36" coordorigin="4903,10576" coordsize="65,36" path="m4903,10576l4910,10590,4917,10605,4939,10612,4961,10612,4968,10605,4968,10590e" filled="f" stroked="t" strokeweight="1.079970pt" strokecolor="#000000">
                <v:path arrowok="t"/>
              </v:shape>
            </v:group>
            <v:group style="position:absolute;left:6429;top:10684;width:79;height:22" coordorigin="6429,10684" coordsize="79,22">
              <v:shape style="position:absolute;left:6429;top:10684;width:79;height:22" coordorigin="6429,10684" coordsize="79,22" path="m6451,10684l6429,10684,6509,10706e" filled="f" stroked="t" strokeweight="1.079970pt" strokecolor="#000000">
                <v:path arrowok="t"/>
              </v:shape>
            </v:group>
            <v:group style="position:absolute;left:6602;top:10742;width:94;height:29" coordorigin="6602,10742" coordsize="94,29">
              <v:shape style="position:absolute;left:6602;top:10742;width:94;height:29" coordorigin="6602,10742" coordsize="94,29" path="m6602,10742l6617,10749,6667,10763,6696,10770e" filled="f" stroked="t" strokeweight="1.079970pt" strokecolor="#000000">
                <v:path arrowok="t"/>
              </v:shape>
            </v:group>
            <v:group style="position:absolute;left:6566;top:10706;width:86;height:22" coordorigin="6566,10706" coordsize="86,22">
              <v:shape style="position:absolute;left:6566;top:10706;width:86;height:22" coordorigin="6566,10706" coordsize="86,22" path="m6653,10727l6638,10713,6631,10713,6609,10713,6602,10713,6566,10706e" filled="f" stroked="t" strokeweight="1.079970pt" strokecolor="#000000">
                <v:path arrowok="t"/>
              </v:shape>
            </v:group>
            <v:group style="position:absolute;left:4644;top:4456;width:86;height:14" coordorigin="4644,4456" coordsize="86,14">
              <v:shape style="position:absolute;left:4644;top:4456;width:86;height:14" coordorigin="4644,4456" coordsize="86,14" path="m4730,4471l4730,4456,4644,4456e" filled="f" stroked="t" strokeweight="1.079970pt" strokecolor="#000000">
                <v:path arrowok="t"/>
              </v:shape>
            </v:group>
            <v:group style="position:absolute;left:4593;top:4514;width:79;height:29" coordorigin="4593,4514" coordsize="79,29">
              <v:shape style="position:absolute;left:4593;top:4514;width:79;height:29" coordorigin="4593,4514" coordsize="79,29" path="m4593,4514l4593,4528,4622,4528,4629,4528,4637,4528,4644,4528,4651,4528,4658,4528,4658,4536,4665,4536,4673,4536,4673,4543e" filled="f" stroked="t" strokeweight="1.079970pt" strokecolor="#000000">
                <v:path arrowok="t"/>
              </v:shape>
            </v:group>
            <v:group style="position:absolute;left:4719;top:4489;width:22;height:2" coordorigin="4719,4489" coordsize="22,2">
              <v:shape style="position:absolute;left:4719;top:4489;width:22;height:2" coordorigin="4719,4489" coordsize="22,0" path="m4719,4489l4741,4489e" filled="f" stroked="t" strokeweight="1.79987pt" strokecolor="#000000">
                <v:path arrowok="t"/>
              </v:shape>
            </v:group>
            <v:group style="position:absolute;left:641;top:965;width:14;height:914" coordorigin="641,965" coordsize="14,914">
              <v:shape style="position:absolute;left:641;top:965;width:14;height:914" coordorigin="641,965" coordsize="14,914" path="m641,1879l648,1656,655,1080,648,1051,641,965e" filled="f" stroked="t" strokeweight="1.079970pt" strokecolor="#818181">
                <v:path arrowok="t"/>
              </v:shape>
            </v:group>
            <v:group style="position:absolute;left:515;top:7142;width:22;height:2" coordorigin="515,7142" coordsize="22,2">
              <v:shape style="position:absolute;left:515;top:7142;width:22;height:2" coordorigin="515,7142" coordsize="22,0" path="m515,7142l536,7142e" filled="f" stroked="t" strokeweight="2.8798pt" strokecolor="#818181">
                <v:path arrowok="t"/>
              </v:shape>
            </v:group>
            <v:group style="position:absolute;left:554;top:7221;width:2;height:259" coordorigin="554,7221" coordsize="2,259">
              <v:shape style="position:absolute;left:554;top:7221;width:2;height:259" coordorigin="554,7221" coordsize="0,259" path="m554,7221l554,7480e" filled="f" stroked="t" strokeweight="1.079970pt" strokecolor="#818181">
                <v:path arrowok="t"/>
              </v:shape>
            </v:group>
            <v:group style="position:absolute;left:317;top:7797;width:230;height:7" coordorigin="317,7797" coordsize="230,7">
              <v:shape style="position:absolute;left:317;top:7797;width:230;height:7" coordorigin="317,7797" coordsize="230,7" path="m547,7804l490,7797,418,7797,360,7804,317,7804e" filled="f" stroked="t" strokeweight="1.079970pt" strokecolor="#818181">
                <v:path arrowok="t"/>
              </v:shape>
            </v:group>
            <v:group style="position:absolute;left:536;top:8092;width:22;height:29" coordorigin="536,8092" coordsize="22,29">
              <v:shape style="position:absolute;left:536;top:8092;width:22;height:29" coordorigin="536,8092" coordsize="22,29" path="m536,8121l558,8121,558,8092,536,8092,536,8121xe" filled="t" fillcolor="#818181" stroked="f">
                <v:path arrowok="t"/>
                <v:fill/>
              </v:shape>
            </v:group>
            <v:group style="position:absolute;left:536;top:8312;width:22;height:2" coordorigin="536,8312" coordsize="22,2">
              <v:shape style="position:absolute;left:536;top:8312;width:22;height:2" coordorigin="536,8312" coordsize="22,0" path="m536,8312l558,8312e" filled="f" stroked="t" strokeweight="1.79987pt" strokecolor="#818181">
                <v:path arrowok="t"/>
              </v:shape>
            </v:group>
            <v:group style="position:absolute;left:914;top:7595;width:36;height:29" coordorigin="914,7595" coordsize="36,29">
              <v:shape style="position:absolute;left:914;top:7595;width:36;height:29" coordorigin="914,7595" coordsize="36,29" path="m950,7595l936,7595,929,7595,922,7603,914,7610,914,7624e" filled="f" stroked="t" strokeweight="1.079970pt" strokecolor="#818181">
                <v:path arrowok="t"/>
              </v:shape>
            </v:group>
            <v:group style="position:absolute;left:414;top:8863;width:22;height:2" coordorigin="414,8863" coordsize="22,2">
              <v:shape style="position:absolute;left:414;top:8863;width:22;height:2" coordorigin="414,8863" coordsize="22,0" path="m414,8863l436,8863e" filled="f" stroked="t" strokeweight="1.4399pt" strokecolor="#818181">
                <v:path arrowok="t"/>
              </v:shape>
            </v:group>
            <v:group style="position:absolute;left:547;top:8431;width:2;height:202" coordorigin="547,8431" coordsize="2,202">
              <v:shape style="position:absolute;left:547;top:8431;width:2;height:202" coordorigin="547,8431" coordsize="0,202" path="m547,8431l547,8632e" filled="f" stroked="t" strokeweight="1.079970pt" strokecolor="#818181">
                <v:path arrowok="t"/>
              </v:shape>
            </v:group>
            <v:group style="position:absolute;left:439;top:8924;width:2;height:36" coordorigin="439,8924" coordsize="2,36">
              <v:shape style="position:absolute;left:439;top:8924;width:2;height:36" coordorigin="439,8924" coordsize="0,36" path="m439,8924l439,8960e" filled="f" stroked="t" strokeweight=".71998pt" strokecolor="#000000">
                <v:path arrowok="t"/>
              </v:shape>
            </v:group>
            <v:group style="position:absolute;left:421;top:8942;width:2;height:58" coordorigin="421,8942" coordsize="2,58">
              <v:shape style="position:absolute;left:421;top:8942;width:2;height:58" coordorigin="421,8942" coordsize="0,58" path="m421,8942l421,8999e" filled="f" stroked="t" strokeweight=".35999pt" strokecolor="#818181">
                <v:path arrowok="t"/>
              </v:shape>
            </v:group>
            <v:group style="position:absolute;left:965;top:7595;width:58;height:2" coordorigin="965,7595" coordsize="58,2">
              <v:shape style="position:absolute;left:965;top:7595;width:58;height:2" coordorigin="965,7595" coordsize="58,0" path="m965,7595l1022,7595e" filled="f" stroked="t" strokeweight="1.079970pt" strokecolor="#818181">
                <v:path arrowok="t"/>
              </v:shape>
            </v:group>
            <v:group style="position:absolute;left:544;top:8996;width:2;height:22" coordorigin="544,8996" coordsize="2,22">
              <v:shape style="position:absolute;left:544;top:8996;width:2;height:22" coordorigin="544,8996" coordsize="0,22" path="m544,8996l544,9017e" filled="f" stroked="t" strokeweight=".35999pt" strokecolor="#818181">
                <v:path arrowok="t"/>
              </v:shape>
            </v:group>
            <v:group style="position:absolute;left:529;top:9025;width:22;height:2" coordorigin="529,9025" coordsize="22,2">
              <v:shape style="position:absolute;left:529;top:9025;width:22;height:2" coordorigin="529,9025" coordsize="22,0" path="m529,9025l551,9025e" filled="f" stroked="t" strokeweight="1.79987pt" strokecolor="#818181">
                <v:path arrowok="t"/>
              </v:shape>
            </v:group>
            <v:group style="position:absolute;left:529;top:9194;width:22;height:2" coordorigin="529,9194" coordsize="22,2">
              <v:shape style="position:absolute;left:529;top:9194;width:22;height:2" coordorigin="529,9194" coordsize="22,0" path="m529,9194l551,9194e" filled="f" stroked="t" strokeweight=".71995pt" strokecolor="#818181">
                <v:path arrowok="t"/>
              </v:shape>
            </v:group>
            <v:group style="position:absolute;left:529;top:9219;width:22;height:2" coordorigin="529,9219" coordsize="22,2">
              <v:shape style="position:absolute;left:529;top:9219;width:22;height:2" coordorigin="529,9219" coordsize="22,0" path="m529,9219l551,9219e" filled="f" stroked="t" strokeweight="1.79987pt" strokecolor="#818181">
                <v:path arrowok="t"/>
              </v:shape>
            </v:group>
            <v:group style="position:absolute;left:666;top:8917;width:2;height:43" coordorigin="666,8917" coordsize="2,43">
              <v:shape style="position:absolute;left:666;top:8917;width:2;height:43" coordorigin="666,8917" coordsize="0,43" path="m666,8917l666,8960e" filled="f" stroked="t" strokeweight=".35999pt" strokecolor="#000000">
                <v:path arrowok="t"/>
              </v:shape>
            </v:group>
            <v:group style="position:absolute;left:1336;top:7433;width:2;height:22" coordorigin="1336,7433" coordsize="2,22">
              <v:shape style="position:absolute;left:1336;top:7433;width:2;height:22" coordorigin="1336,7433" coordsize="0,22" path="m1336,7433l1336,7455e" filled="f" stroked="t" strokeweight=".35999pt" strokecolor="#818181">
                <v:path arrowok="t"/>
              </v:shape>
            </v:group>
            <v:group style="position:absolute;left:922;top:8395;width:7;height:43" coordorigin="922,8395" coordsize="7,43">
              <v:shape style="position:absolute;left:922;top:8395;width:7;height:43" coordorigin="922,8395" coordsize="7,43" path="m929,8395l922,8409,922,8416,929,8438e" filled="f" stroked="t" strokeweight="1.079970pt" strokecolor="#818181">
                <v:path arrowok="t"/>
              </v:shape>
            </v:group>
            <v:group style="position:absolute;left:929;top:8434;width:22;height:2" coordorigin="929,8434" coordsize="22,2">
              <v:shape style="position:absolute;left:929;top:8434;width:22;height:2" coordorigin="929,8434" coordsize="22,0" path="m929,8434l950,8434e" filled="f" stroked="t" strokeweight=".35997pt" strokecolor="#818181">
                <v:path arrowok="t"/>
              </v:shape>
            </v:group>
            <v:group style="position:absolute;left:526;top:9431;width:7;height:302" coordorigin="526,9431" coordsize="7,302">
              <v:shape style="position:absolute;left:526;top:9431;width:7;height:302" coordorigin="526,9431" coordsize="7,302" path="m533,9431l533,9518,526,9734e" filled="f" stroked="t" strokeweight="1.079970pt" strokecolor="#818181">
                <v:path arrowok="t"/>
              </v:shape>
            </v:group>
            <v:group style="position:absolute;left:1480;top:7459;width:22;height:2" coordorigin="1480,7459" coordsize="22,2">
              <v:shape style="position:absolute;left:1480;top:7459;width:22;height:2" coordorigin="1480,7459" coordsize="22,0" path="m1480,7459l1501,7459e" filled="f" stroked="t" strokeweight="1.4399pt" strokecolor="#818181">
                <v:path arrowok="t"/>
              </v:shape>
            </v:group>
            <v:group style="position:absolute;left:907;top:8935;width:36;height:2" coordorigin="907,8935" coordsize="36,2">
              <v:shape style="position:absolute;left:907;top:8935;width:36;height:2" coordorigin="907,8935" coordsize="36,0" path="m907,8935l943,8935e" filled="f" stroked="t" strokeweight="2.519900pt" strokecolor="#000000">
                <v:path arrowok="t"/>
              </v:shape>
            </v:group>
            <v:group style="position:absolute;left:943;top:8834;width:79;height:94" coordorigin="943,8834" coordsize="79,94">
              <v:shape style="position:absolute;left:943;top:8834;width:79;height:94" coordorigin="943,8834" coordsize="79,94" path="m1022,8834l1001,8834,994,8834,986,8841,986,8848,979,8855,979,8906,972,8913,972,8920,965,8927,958,8927,943,8927e" filled="f" stroked="t" strokeweight="1.79995pt" strokecolor="#000000">
                <v:path arrowok="t"/>
              </v:shape>
            </v:group>
            <v:group style="position:absolute;left:1022;top:9014;width:7;height:22" coordorigin="1022,9014" coordsize="7,22">
              <v:shape style="position:absolute;left:1022;top:9014;width:7;height:22" coordorigin="1022,9014" coordsize="7,22" path="m1030,9035l1030,9028,1030,9014,1022,9014e" filled="f" stroked="t" strokeweight="1.079970pt" strokecolor="#818181">
                <v:path arrowok="t"/>
              </v:shape>
            </v:group>
            <v:group style="position:absolute;left:1490;top:8078;width:2;height:598" coordorigin="1490,8078" coordsize="2,598">
              <v:shape style="position:absolute;left:1490;top:8078;width:2;height:598" coordorigin="1490,8078" coordsize="0,598" path="m1490,8078l1490,8675e" filled="f" stroked="t" strokeweight="1.079970pt" strokecolor="#818181">
                <v:path arrowok="t"/>
              </v:shape>
            </v:group>
            <v:group style="position:absolute;left:1188;top:9302;width:14;height:22" coordorigin="1188,9302" coordsize="14,22">
              <v:shape style="position:absolute;left:1188;top:9302;width:14;height:22" coordorigin="1188,9302" coordsize="14,22" path="m1188,9302l1202,9323e" filled="f" stroked="t" strokeweight="1.079970pt" strokecolor="#818181">
                <v:path arrowok="t"/>
              </v:shape>
            </v:group>
            <v:group style="position:absolute;left:1202;top:9323;width:22;height:22" coordorigin="1202,9323" coordsize="22,22">
              <v:shape style="position:absolute;left:1202;top:9323;width:22;height:22" coordorigin="1202,9323" coordsize="22,22" path="m1202,9323l1224,9345e" filled="f" stroked="t" strokeweight="1.079970pt" strokecolor="#818181">
                <v:path arrowok="t"/>
              </v:shape>
            </v:group>
            <v:group style="position:absolute;left:1346;top:9017;width:29;height:2" coordorigin="1346,9017" coordsize="29,2">
              <v:shape style="position:absolute;left:1346;top:9017;width:29;height:2" coordorigin="1346,9017" coordsize="29,0" path="m1346,9017l1375,9017e" filled="f" stroked="t" strokeweight=".35997pt" strokecolor="#818181">
                <v:path arrowok="t"/>
              </v:shape>
            </v:group>
            <v:group style="position:absolute;left:1480;top:8873;width:22;height:2" coordorigin="1480,8873" coordsize="22,2">
              <v:shape style="position:absolute;left:1480;top:8873;width:22;height:2" coordorigin="1480,8873" coordsize="22,0" path="m1480,8873l1501,8873e" filled="f" stroked="t" strokeweight=".35998pt" strokecolor="#818181">
                <v:path arrowok="t"/>
              </v:shape>
            </v:group>
            <v:group style="position:absolute;left:1454;top:8942;width:29;height:2" coordorigin="1454,8942" coordsize="29,2">
              <v:shape style="position:absolute;left:1454;top:8942;width:29;height:2" coordorigin="1454,8942" coordsize="29,0" path="m1483,8942l1454,8942e" filled="f" stroked="t" strokeweight="1.79995pt" strokecolor="#000000">
                <v:path arrowok="t"/>
              </v:shape>
            </v:group>
            <v:group style="position:absolute;left:1958;top:7833;width:7;height:50" coordorigin="1958,7833" coordsize="7,50">
              <v:shape style="position:absolute;left:1958;top:7833;width:7;height:50" coordorigin="1958,7833" coordsize="7,50" path="m1966,7883l1966,7869,1966,7862,1958,7833e" filled="f" stroked="t" strokeweight="1.079970pt" strokecolor="#818181">
                <v:path arrowok="t"/>
              </v:shape>
            </v:group>
            <v:group style="position:absolute;left:1966;top:8006;width:2;height:338" coordorigin="1966,8006" coordsize="2,338">
              <v:shape style="position:absolute;left:1966;top:8006;width:2;height:338" coordorigin="1966,8006" coordsize="0,338" path="m1966,8006l1966,8344e" filled="f" stroked="t" strokeweight="1.079970pt" strokecolor="#818181">
                <v:path arrowok="t"/>
              </v:shape>
            </v:group>
            <v:group style="position:absolute;left:1465;top:9491;width:76;height:2" coordorigin="1465,9491" coordsize="76,2">
              <v:shape style="position:absolute;left:1465;top:9491;width:76;height:2" coordorigin="1465,9491" coordsize="76,0" path="m1465,9491l1541,9491e" filled="f" stroked="t" strokeweight="1.619905pt" strokecolor="#818181">
                <v:path arrowok="t"/>
              </v:shape>
            </v:group>
            <v:group style="position:absolute;left:2257;top:7880;width:2;height:22" coordorigin="2257,7880" coordsize="2,22">
              <v:shape style="position:absolute;left:2257;top:7880;width:2;height:22" coordorigin="2257,7880" coordsize="0,22" path="m2257,7880l2257,7901e" filled="f" stroked="t" strokeweight=".35999pt" strokecolor="#818181">
                <v:path arrowok="t"/>
              </v:shape>
            </v:group>
            <v:group style="position:absolute;left:2412;top:7887;width:43;height:2" coordorigin="2412,7887" coordsize="43,2">
              <v:shape style="position:absolute;left:2412;top:7887;width:43;height:2" coordorigin="2412,7887" coordsize="43,0" path="m2412,7887l2455,7887e" filled="f" stroked="t" strokeweight="1.43995pt" strokecolor="#818181">
                <v:path arrowok="t"/>
              </v:shape>
            </v:group>
            <v:group style="position:absolute;left:2002;top:8956;width:266;height:36" coordorigin="2002,8956" coordsize="266,36">
              <v:shape style="position:absolute;left:2002;top:8956;width:266;height:36" coordorigin="2002,8956" coordsize="266,36" path="m2002,8956l2059,8963,2138,8971,2218,8978,2268,8992e" filled="f" stroked="t" strokeweight="1.79995pt" strokecolor="#000000">
                <v:path arrowok="t"/>
              </v:shape>
            </v:group>
            <v:group style="position:absolute;left:2203;top:8992;width:65;height:36" coordorigin="2203,8992" coordsize="65,36">
              <v:shape style="position:absolute;left:2203;top:8992;width:65;height:36" coordorigin="2203,8992" coordsize="65,36" path="m2225,9028l2210,9028,2210,9021,2203,9021,2203,9014,2203,9007,2210,8999,2218,8992,2225,8992,2246,8992,2268,8992e" filled="f" stroked="t" strokeweight="1.79995pt" strokecolor="#000000">
                <v:path arrowok="t"/>
              </v:shape>
            </v:group>
            <v:group style="position:absolute;left:2189;top:9064;width:7;height:259" coordorigin="2189,9064" coordsize="7,259">
              <v:shape style="position:absolute;left:2189;top:9064;width:7;height:259" coordorigin="2189,9064" coordsize="7,259" path="m2196,9064l2189,9151,2189,9266,2189,9323e" filled="f" stroked="t" strokeweight="1.079970pt" strokecolor="#818181">
                <v:path arrowok="t"/>
              </v:shape>
            </v:group>
            <v:group style="position:absolute;left:2318;top:8963;width:101;height:43" coordorigin="2318,8963" coordsize="101,43">
              <v:shape style="position:absolute;left:2318;top:8963;width:101;height:43" coordorigin="2318,8963" coordsize="101,43" path="m2419,8963l2419,8985,2419,8992,2412,8999,2405,8999,2405,9007,2390,9007,2376,9007,2333,8999,2318,8999e" filled="f" stroked="t" strokeweight="1.79995pt" strokecolor="#000000">
                <v:path arrowok="t"/>
              </v:shape>
            </v:group>
            <v:group style="position:absolute;left:2282;top:8992;width:360;height:151" coordorigin="2282,8992" coordsize="360,151">
              <v:shape style="position:absolute;left:2282;top:8992;width:360;height:151" coordorigin="2282,8992" coordsize="360,151" path="m2282,8992l2333,9007,2362,9021,2434,9043,2470,9057,2520,9079,2563,9100,2606,9122,2642,9143e" filled="f" stroked="t" strokeweight="1.79995pt" strokecolor="#000000">
                <v:path arrowok="t"/>
              </v:shape>
            </v:group>
            <v:group style="position:absolute;left:3564;top:9071;width:158;height:79" coordorigin="3564,9071" coordsize="158,79">
              <v:shape style="position:absolute;left:3564;top:9071;width:158;height:79" coordorigin="3564,9071" coordsize="158,79" path="m3564,9071l3607,9079,3622,9086,3643,9093,3672,9115,3701,9136,3722,9151e" filled="f" stroked="t" strokeweight="1.079970pt" strokecolor="#818181">
                <v:path arrowok="t"/>
              </v:shape>
            </v:group>
            <v:group style="position:absolute;left:3852;top:9208;width:79;height:2" coordorigin="3852,9208" coordsize="79,2">
              <v:shape style="position:absolute;left:3852;top:9208;width:79;height:2" coordorigin="3852,9208" coordsize="79,0" path="m3852,9208l3931,9208e" filled="f" stroked="t" strokeweight="1.079970pt" strokecolor="#818181">
                <v:path arrowok="t"/>
              </v:shape>
            </v:group>
            <v:group style="position:absolute;left:4845;top:10418;width:288;height:2" coordorigin="4845,10418" coordsize="288,2">
              <v:shape style="position:absolute;left:4845;top:10418;width:288;height:2" coordorigin="4845,10418" coordsize="288,0" path="m4845,10418l5133,10418e" filled="f" stroked="t" strokeweight="2.15985pt" strokecolor="#000000">
                <v:path arrowok="t"/>
              </v:shape>
            </v:group>
            <v:group style="position:absolute;left:4971;top:10421;width:2;height:36" coordorigin="4971,10421" coordsize="2,36">
              <v:shape style="position:absolute;left:4971;top:10421;width:2;height:36" coordorigin="4971,10421" coordsize="0,36" path="m4971,10421l4971,10457e" filled="f" stroked="t" strokeweight=".35999pt" strokecolor="#000000">
                <v:path arrowok="t"/>
              </v:shape>
            </v:group>
            <v:group style="position:absolute;left:4701;top:10389;width:274;height:108" coordorigin="4701,10389" coordsize="274,108">
              <v:shape style="position:absolute;left:4701;top:10389;width:274;height:108" coordorigin="4701,10389" coordsize="274,108" path="m4701,10389l4730,10396,4817,10418,4853,10425,4874,10439,4903,10475,4917,10490,4932,10497,4975,10490e" filled="f" stroked="t" strokeweight="1.79995pt" strokecolor="#000000">
                <v:path arrowok="t"/>
              </v:shape>
            </v:group>
            <v:group style="position:absolute;left:4701;top:10423;width:331;height:2" coordorigin="4701,10423" coordsize="331,2">
              <v:shape style="position:absolute;left:4701;top:10423;width:331;height:2" coordorigin="4701,10423" coordsize="331,0" path="m4701,10423l5033,10423e" filled="f" stroked="t" strokeweight="3.419835pt" strokecolor="#000000">
                <v:path arrowok="t"/>
              </v:shape>
            </v:group>
            <v:group style="position:absolute;left:1526;top:3132;width:36;height:2" coordorigin="1526,3132" coordsize="36,2">
              <v:shape style="position:absolute;left:1526;top:3132;width:36;height:2" coordorigin="1526,3132" coordsize="36,0" path="m1526,3132l1562,3132e" filled="f" stroked="t" strokeweight=".71995pt" strokecolor="#818181">
                <v:path arrowok="t"/>
              </v:shape>
            </v:group>
            <v:group style="position:absolute;left:1001;top:5133;width:7;height:14" coordorigin="1001,5133" coordsize="7,14">
              <v:shape style="position:absolute;left:1001;top:5133;width:7;height:14" coordorigin="1001,5133" coordsize="7,14" path="m1008,5148l1001,5133e" filled="f" stroked="t" strokeweight="1.079970pt" strokecolor="#818181">
                <v:path arrowok="t"/>
              </v:shape>
            </v:group>
            <v:group style="position:absolute;left:835;top:5531;width:234;height:2" coordorigin="835,5531" coordsize="234,2">
              <v:shape style="position:absolute;left:835;top:5531;width:234;height:2" coordorigin="835,5531" coordsize="234,0" path="m835,5531l1069,5531e" filled="f" stroked="t" strokeweight="1.619905pt" strokecolor="#818181">
                <v:path arrowok="t"/>
              </v:shape>
            </v:group>
            <v:group style="position:absolute;left:1058;top:5385;width:7;height:130" coordorigin="1058,5385" coordsize="7,130">
              <v:shape style="position:absolute;left:1058;top:5385;width:7;height:130" coordorigin="1058,5385" coordsize="7,130" path="m1058,5515l1066,5500,1066,5464,1066,5385e" filled="f" stroked="t" strokeweight="1.079970pt" strokecolor="#818181">
                <v:path arrowok="t"/>
              </v:shape>
            </v:group>
            <v:group style="position:absolute;left:1051;top:5544;width:7;height:36" coordorigin="1051,5544" coordsize="7,36">
              <v:shape style="position:absolute;left:1051;top:5544;width:7;height:36" coordorigin="1051,5544" coordsize="7,36" path="m1058,5544l1051,5572,1051,5580e" filled="f" stroked="t" strokeweight="1.079970pt" strokecolor="#818181">
                <v:path arrowok="t"/>
              </v:shape>
            </v:group>
            <v:group style="position:absolute;left:1044;top:5961;width:7;height:29" coordorigin="1044,5961" coordsize="7,29">
              <v:shape style="position:absolute;left:1044;top:5961;width:7;height:29" coordorigin="1044,5961" coordsize="7,29" path="m1051,5961l1044,5968,1044,5990e" filled="f" stroked="t" strokeweight="1.079970pt" strokecolor="#818181">
                <v:path arrowok="t"/>
              </v:shape>
            </v:group>
            <v:group style="position:absolute;left:1534;top:4773;width:2;height:590" coordorigin="1534,4773" coordsize="2,590">
              <v:shape style="position:absolute;left:1534;top:4773;width:2;height:590" coordorigin="1534,4773" coordsize="0,590" path="m1534,4773l1534,5364e" filled="f" stroked="t" strokeweight="1.079970pt" strokecolor="#818181">
                <v:path arrowok="t"/>
              </v:shape>
            </v:group>
            <v:group style="position:absolute;left:1051;top:6019;width:2;height:266" coordorigin="1051,6019" coordsize="2,266">
              <v:shape style="position:absolute;left:1051;top:6019;width:2;height:266" coordorigin="1051,6019" coordsize="0,266" path="m1051,6019l1051,6285e" filled="f" stroked="t" strokeweight="1.079970pt" strokecolor="#818181">
                <v:path arrowok="t"/>
              </v:shape>
            </v:group>
            <v:group style="position:absolute;left:1030;top:6724;width:7;height:115" coordorigin="1030,6724" coordsize="7,115">
              <v:shape style="position:absolute;left:1030;top:6724;width:7;height:115" coordorigin="1030,6724" coordsize="7,115" path="m1030,6840l1030,6760,1037,6746,1037,6739,1037,6724e" filled="f" stroked="t" strokeweight="1.079970pt" strokecolor="#818181">
                <v:path arrowok="t"/>
              </v:shape>
            </v:group>
            <v:group style="position:absolute;left:1508;top:5828;width:22;height:2" coordorigin="1508,5828" coordsize="22,2">
              <v:shape style="position:absolute;left:1508;top:5828;width:22;height:2" coordorigin="1508,5828" coordsize="22,0" path="m1508,5828l1530,5828e" filled="f" stroked="t" strokeweight="3.95973pt" strokecolor="#818181">
                <v:path arrowok="t"/>
              </v:shape>
            </v:group>
            <v:group style="position:absolute;left:2452;top:5580;width:22;height:2" coordorigin="2452,5580" coordsize="22,2">
              <v:shape style="position:absolute;left:2452;top:5580;width:22;height:2" coordorigin="2452,5580" coordsize="22,0" path="m2452,5580l2473,5580e" filled="f" stroked="t" strokeweight="1.4399pt" strokecolor="#818181">
                <v:path arrowok="t"/>
              </v:shape>
            </v:group>
            <v:group style="position:absolute;left:2452;top:5580;width:22;height:2" coordorigin="2452,5580" coordsize="22,2">
              <v:shape style="position:absolute;left:2452;top:5580;width:22;height:2" coordorigin="2452,5580" coordsize="22,0" path="m2452,5580l2473,5580e" filled="f" stroked="t" strokeweight="1.4399pt" strokecolor="#818181">
                <v:path arrowok="t"/>
              </v:shape>
            </v:group>
            <v:group style="position:absolute;left:2455;top:5594;width:7;height:209" coordorigin="2455,5594" coordsize="7,209">
              <v:shape style="position:absolute;left:2455;top:5594;width:7;height:209" coordorigin="2455,5594" coordsize="7,209" path="m2462,5803l2455,5796,2462,5680,2462,5594e" filled="f" stroked="t" strokeweight="1.079970pt" strokecolor="#818181">
                <v:path arrowok="t"/>
              </v:shape>
            </v:group>
            <v:group style="position:absolute;left:1966;top:6998;width:7;height:137" coordorigin="1966,6998" coordsize="7,137">
              <v:shape style="position:absolute;left:1966;top:6998;width:7;height:137" coordorigin="1966,6998" coordsize="7,137" path="m1966,7135l1973,7106,1973,6998e" filled="f" stroked="t" strokeweight="1.079970pt" strokecolor="#818181">
                <v:path arrowok="t"/>
              </v:shape>
            </v:group>
            <v:group style="position:absolute;left:2664;top:5565;width:94;height:7" coordorigin="2664,5565" coordsize="94,7">
              <v:shape style="position:absolute;left:2664;top:5565;width:94;height:7" coordorigin="2664,5565" coordsize="94,7" path="m2664,5565l2758,5572,2758,5565e" filled="f" stroked="t" strokeweight="1.079970pt" strokecolor="#818181">
                <v:path arrowok="t"/>
              </v:shape>
            </v:group>
            <v:group style="position:absolute;left:2441;top:6732;width:7;height:86" coordorigin="2441,6732" coordsize="7,86">
              <v:shape style="position:absolute;left:2441;top:6732;width:7;height:86" coordorigin="2441,6732" coordsize="7,86" path="m2441,6818l2448,6746,2448,6732e" filled="f" stroked="t" strokeweight="1.079970pt" strokecolor="#818181">
                <v:path arrowok="t"/>
              </v:shape>
            </v:group>
            <v:group style="position:absolute;left:3395;top:5587;width:2;height:842" coordorigin="3395,5587" coordsize="2,842">
              <v:shape style="position:absolute;left:3395;top:5587;width:2;height:842" coordorigin="3395,5587" coordsize="0,842" path="m3395,5587l3395,6429e" filled="f" stroked="t" strokeweight=".35999pt" strokecolor="#818181">
                <v:path arrowok="t"/>
              </v:shape>
            </v:group>
            <v:group style="position:absolute;left:3384;top:6429;width:2;height:950" coordorigin="3384,6429" coordsize="2,950">
              <v:shape style="position:absolute;left:3384;top:6429;width:2;height:950" coordorigin="3384,6429" coordsize="0,950" path="m3384,6429l3384,7379e" filled="f" stroked="t" strokeweight="1.43996pt" strokecolor="#818181">
                <v:path arrowok="t"/>
              </v:shape>
            </v:group>
            <v:group style="position:absolute;left:4579;top:3254;width:14;height:1195" coordorigin="4579,3254" coordsize="14,1195">
              <v:shape style="position:absolute;left:4579;top:3254;width:14;height:1195" coordorigin="4579,3254" coordsize="14,1195" path="m4579,4449l4586,4377,4586,4341,4586,3931,4586,3701,4586,3391,4593,3326,4593,3269,4593,3254e" filled="f" stroked="t" strokeweight="1.079970pt" strokecolor="#818181">
                <v:path arrowok="t"/>
              </v:shape>
            </v:group>
            <v:group style="position:absolute;left:3398;top:5587;width:706;height:2" coordorigin="3398,5587" coordsize="706,2">
              <v:shape style="position:absolute;left:3398;top:5587;width:706;height:2" coordorigin="3398,5587" coordsize="706,0" path="m3398,5587l4104,5587e" filled="f" stroked="t" strokeweight="1.079970pt" strokecolor="#818181">
                <v:path arrowok="t"/>
              </v:shape>
            </v:group>
            <v:group style="position:absolute;left:3366;top:7397;width:22;height:2" coordorigin="3366,7397" coordsize="22,2">
              <v:shape style="position:absolute;left:3366;top:7397;width:22;height:2" coordorigin="3366,7397" coordsize="22,0" path="m3366,7397l3388,7397e" filled="f" stroked="t" strokeweight="1.79987pt" strokecolor="#818181">
                <v:path arrowok="t"/>
              </v:shape>
            </v:group>
            <v:group style="position:absolute;left:3377;top:7415;width:2;height:324" coordorigin="3377,7415" coordsize="2,324">
              <v:shape style="position:absolute;left:3377;top:7415;width:2;height:324" coordorigin="3377,7415" coordsize="0,324" path="m3377,7415l3377,7739e" filled="f" stroked="t" strokeweight="1.079970pt" strokecolor="#818181">
                <v:path arrowok="t"/>
              </v:shape>
            </v:group>
            <v:group style="position:absolute;left:3629;top:8107;width:158;height:29" coordorigin="3629,8107" coordsize="158,29">
              <v:shape style="position:absolute;left:3629;top:8107;width:158;height:29" coordorigin="3629,8107" coordsize="158,29" path="m3629,8107l3643,8107,3787,8135e" filled="f" stroked="t" strokeweight="1.079970pt" strokecolor="#818181">
                <v:path arrowok="t"/>
              </v:shape>
            </v:group>
            <v:group style="position:absolute;left:4061;top:8164;width:14;height:7" coordorigin="4061,8164" coordsize="14,7">
              <v:shape style="position:absolute;left:4061;top:8164;width:14;height:7" coordorigin="4061,8164" coordsize="14,7" path="m4061,8164l4061,8171,4075,8164e" filled="f" stroked="t" strokeweight="1.079970pt" strokecolor="#818181">
                <v:path arrowok="t"/>
              </v:shape>
            </v:group>
            <v:group style="position:absolute;left:4075;top:8164;width:22;height:2" coordorigin="4075,8164" coordsize="22,2">
              <v:shape style="position:absolute;left:4075;top:8164;width:22;height:2" coordorigin="4075,8164" coordsize="22,0" path="m4075,8164l4097,8164e" filled="f" stroked="t" strokeweight="1.079970pt" strokecolor="#818181">
                <v:path arrowok="t"/>
              </v:shape>
            </v:group>
            <v:group style="position:absolute;left:7851;top:2167;width:2;height:1130" coordorigin="7851,2167" coordsize="2,1130">
              <v:shape style="position:absolute;left:7851;top:2167;width:2;height:1130" coordorigin="7851,2167" coordsize="0,1130" path="m7851,2167l7851,3297e" filled="f" stroked="t" strokeweight=".35999pt" strokecolor="#818181">
                <v:path arrowok="t"/>
              </v:shape>
            </v:group>
            <v:group style="position:absolute;left:5479;top:8287;width:468;height:137" coordorigin="5479,8287" coordsize="468,137">
              <v:shape style="position:absolute;left:5479;top:8287;width:468;height:137" coordorigin="5479,8287" coordsize="468,137" path="m5479,8287l5817,8409,5839,8416,5868,8423,5947,8423e" filled="f" stroked="t" strokeweight="1.079970pt" strokecolor="#818181">
                <v:path arrowok="t"/>
              </v:shape>
            </v:group>
            <v:group style="position:absolute;left:7848;top:4471;width:7;height:108" coordorigin="7848,4471" coordsize="7,108">
              <v:shape style="position:absolute;left:7848;top:4471;width:7;height:108" coordorigin="7848,4471" coordsize="7,108" path="m7855,4579l7848,4543,7848,4507,7848,4471e" filled="f" stroked="t" strokeweight="1.079970pt" strokecolor="#818181">
                <v:path arrowok="t"/>
              </v:shape>
            </v:group>
            <v:group style="position:absolute;left:6861;top:10608;width:2;height:36" coordorigin="6861,10608" coordsize="2,36">
              <v:shape style="position:absolute;left:6861;top:10608;width:2;height:36" coordorigin="6861,10608" coordsize="0,36" path="m6861,10608l6861,10644e" filled="f" stroked="t" strokeweight=".71998pt" strokecolor="#000000">
                <v:path arrowok="t"/>
              </v:shape>
            </v:group>
            <v:group style="position:absolute;left:8485;top:10518;width:22;height:22" coordorigin="8485,10518" coordsize="22,22">
              <v:shape style="position:absolute;left:8485;top:10518;width:22;height:22" coordorigin="8485,10518" coordsize="22,22" path="m8485,10540l8507,10540,8507,10518,8485,10518,8485,10540xe" filled="t" fillcolor="#818181" stroked="f">
                <v:path arrowok="t"/>
                <v:fill/>
              </v:shape>
            </v:group>
            <v:group style="position:absolute;left:8496;top:10497;width:202;height:36" coordorigin="8496,10497" coordsize="202,36">
              <v:shape style="position:absolute;left:8496;top:10497;width:202;height:36" coordorigin="8496,10497" coordsize="202,36" path="m8697,10497l8597,10511,8561,10518,8496,10533e" filled="f" stroked="t" strokeweight="1.79995pt" strokecolor="#000000">
                <v:path arrowok="t"/>
              </v:shape>
            </v:group>
            <v:group style="position:absolute;left:9252;top:3305;width:72;height:65" coordorigin="9252,3305" coordsize="72,65">
              <v:shape style="position:absolute;left:9252;top:3305;width:72;height:65" coordorigin="9252,3305" coordsize="72,65" path="m9252,3369l9266,3348,9281,3326,9288,3319,9302,3312,9324,3305e" filled="f" stroked="t" strokeweight="1.079970pt" strokecolor="#818181">
                <v:path arrowok="t"/>
              </v:shape>
            </v:group>
            <v:group style="position:absolute;left:7898;top:9356;width:22;height:2" coordorigin="7898,9356" coordsize="22,2">
              <v:shape style="position:absolute;left:7898;top:9356;width:22;height:2" coordorigin="7898,9356" coordsize="22,0" path="m7898,9356l7920,9356e" filled="f" stroked="t" strokeweight=".35997pt" strokecolor="#818181">
                <v:path arrowok="t"/>
              </v:shape>
            </v:group>
            <v:group style="position:absolute;left:8013;top:9374;width:58;height:7" coordorigin="8013,9374" coordsize="58,7">
              <v:shape style="position:absolute;left:8013;top:9374;width:58;height:7" coordorigin="8013,9374" coordsize="58,7" path="m8013,9374l8049,9381,8071,9381e" filled="f" stroked="t" strokeweight="1.079970pt" strokecolor="#818181">
                <v:path arrowok="t"/>
              </v:shape>
            </v:group>
            <v:group style="position:absolute;left:8121;top:9367;width:36;height:7" coordorigin="8121,9367" coordsize="36,7">
              <v:shape style="position:absolute;left:8121;top:9367;width:36;height:7" coordorigin="8121,9367" coordsize="36,7" path="m8157,9374l8157,9367,8121,9374e" filled="f" stroked="t" strokeweight="1.079970pt" strokecolor="#818181">
                <v:path arrowok="t"/>
              </v:shape>
            </v:group>
            <v:group style="position:absolute;left:8215;top:9367;width:58;height:58" coordorigin="8215,9367" coordsize="58,58">
              <v:shape style="position:absolute;left:8215;top:9367;width:58;height:58" coordorigin="8215,9367" coordsize="58,58" path="m8215,9367l8251,9374,8258,9374,8265,9381,8265,9388,8273,9424e" filled="f" stroked="t" strokeweight="1.079970pt" strokecolor="#818181">
                <v:path arrowok="t"/>
              </v:shape>
            </v:group>
            <v:group style="position:absolute;left:9212;top:9183;width:22;height:2" coordorigin="9212,9183" coordsize="22,2">
              <v:shape style="position:absolute;left:9212;top:9183;width:22;height:2" coordorigin="9212,9183" coordsize="22,0" path="m9212,9183l9234,9183e" filled="f" stroked="t" strokeweight="3.23977pt" strokecolor="#818181">
                <v:path arrowok="t"/>
              </v:shape>
            </v:group>
            <v:group style="position:absolute;left:9212;top:9331;width:2;height:43" coordorigin="9212,9331" coordsize="2,43">
              <v:shape style="position:absolute;left:9212;top:9331;width:2;height:43" coordorigin="9212,9331" coordsize="0,43" path="m9212,9331l9212,9374e" filled="f" stroked="t" strokeweight=".36pt" strokecolor="#818181">
                <v:path arrowok="t"/>
              </v:shape>
            </v:group>
            <v:group style="position:absolute;left:9108;top:9683;width:101;height:29" coordorigin="9108,9683" coordsize="101,29">
              <v:shape style="position:absolute;left:9108;top:9683;width:101;height:29" coordorigin="9108,9683" coordsize="101,29" path="m9108,9683l9129,9698,9144,9705,9165,9712,9194,9712,9209,9712e" filled="f" stroked="t" strokeweight="1.079970pt" strokecolor="#818181">
                <v:path arrowok="t"/>
              </v:shape>
            </v:group>
            <v:group style="position:absolute;left:9021;top:10457;width:2;height:36" coordorigin="9021,10457" coordsize="2,36">
              <v:shape style="position:absolute;left:9021;top:10457;width:2;height:36" coordorigin="9021,10457" coordsize="0,36" path="m9021,10457l9021,10493e" filled="f" stroked="t" strokeweight=".71998pt" strokecolor="#000000">
                <v:path arrowok="t"/>
              </v:shape>
            </v:group>
            <v:group style="position:absolute;left:9029;top:10439;width:108;height:36" coordorigin="9029,10439" coordsize="108,36">
              <v:shape style="position:absolute;left:9029;top:10439;width:108;height:36" coordorigin="9029,10439" coordsize="108,36" path="m9137,10439l9129,10446,9129,10461,9122,10468,9115,10468,9101,10475,9079,10475,9029,10475e" filled="f" stroked="t" strokeweight="1.79995pt" strokecolor="#000000">
                <v:path arrowok="t"/>
              </v:shape>
            </v:group>
            <v:group style="position:absolute;left:9389;top:9727;width:58;height:2" coordorigin="9389,9727" coordsize="58,2">
              <v:shape style="position:absolute;left:9389;top:9727;width:58;height:2" coordorigin="9389,9727" coordsize="58,0" path="m9389,9727l9446,9727e" filled="f" stroked="t" strokeweight="1.079970pt" strokecolor="#818181">
                <v:path arrowok="t"/>
              </v:shape>
            </v:group>
            <v:group style="position:absolute;left:9144;top:10504;width:50;height:79" coordorigin="9144,10504" coordsize="50,79">
              <v:shape style="position:absolute;left:9144;top:10504;width:50;height:79" coordorigin="9144,10504" coordsize="50,79" path="m9144,10583l9144,10576,9144,10554,9144,10533,9144,10526,9151,10518,9158,10511,9165,10504,9187,10504,9194,10504e" filled="f" stroked="t" strokeweight="1.79995pt" strokecolor="#000000">
                <v:path arrowok="t"/>
              </v:shape>
            </v:group>
            <v:group style="position:absolute;left:9198;top:10464;width:2;height:58" coordorigin="9198,10464" coordsize="2,58">
              <v:shape style="position:absolute;left:9198;top:10464;width:2;height:58" coordorigin="9198,10464" coordsize="0,58" path="m9198,10464l9198,10522e" filled="f" stroked="t" strokeweight=".35999pt" strokecolor="#000000">
                <v:path arrowok="t"/>
              </v:shape>
            </v:group>
            <v:group style="position:absolute;left:9191;top:10490;width:22;height:29" coordorigin="9191,10490" coordsize="22,29">
              <v:shape style="position:absolute;left:9191;top:10490;width:22;height:29" coordorigin="9191,10490" coordsize="22,29" path="m9191,10518l9212,10518,9212,10490,9191,10490,9191,10518xe" filled="t" fillcolor="#818181" stroked="f">
                <v:path arrowok="t"/>
                <v:fill/>
              </v:shape>
            </v:group>
            <v:group style="position:absolute;left:9504;top:9734;width:166;height:7" coordorigin="9504,9734" coordsize="166,7">
              <v:shape style="position:absolute;left:9504;top:9734;width:166;height:7" coordorigin="9504,9734" coordsize="166,7" path="m9504,9734l9511,9734,9655,9734,9662,9741,9669,9741e" filled="f" stroked="t" strokeweight="1.079970pt" strokecolor="#818181">
                <v:path arrowok="t"/>
              </v:shape>
            </v:group>
            <v:group style="position:absolute;left:9691;top:9748;width:14;height:2" coordorigin="9691,9748" coordsize="14,2">
              <v:shape style="position:absolute;left:9691;top:9748;width:14;height:2" coordorigin="9691,9748" coordsize="14,0" path="m9691,9748l9705,9748e" filled="f" stroked="t" strokeweight="1.079970pt" strokecolor="#818181">
                <v:path arrowok="t"/>
              </v:shape>
            </v:group>
            <v:group style="position:absolute;left:10145;top:9979;width:482;height:72" coordorigin="10145,9979" coordsize="482,72">
              <v:shape style="position:absolute;left:10145;top:9979;width:482;height:72" coordorigin="10145,9979" coordsize="482,72" path="m10145,9979l10202,10007,10260,10014,10281,10022,10541,10036,10584,10036,10627,10050e" filled="f" stroked="t" strokeweight="1.079970pt" strokecolor="#818181">
                <v:path arrowok="t"/>
              </v:shape>
            </v:group>
            <v:group style="position:absolute;left:13248;top:5745;width:302;height:2" coordorigin="13248,5745" coordsize="302,2">
              <v:shape style="position:absolute;left:13248;top:5745;width:302;height:2" coordorigin="13248,5745" coordsize="302,0" path="m13248,5745l13550,5745e" filled="f" stroked="t" strokeweight="1.079970pt" strokecolor="#818181">
                <v:path arrowok="t"/>
              </v:shape>
            </v:group>
            <v:group style="position:absolute;left:10951;top:10850;width:446;height:94" coordorigin="10951,10850" coordsize="446,94">
              <v:shape style="position:absolute;left:10951;top:10850;width:446;height:94" coordorigin="10951,10850" coordsize="446,94" path="m10951,10850l11282,10922,11376,10943,11397,10943e" filled="f" stroked="t" strokeweight="1.79995pt" strokecolor="#000000">
                <v:path arrowok="t"/>
              </v:shape>
            </v:group>
            <v:group style="position:absolute;left:11275;top:10943;width:137;height:58" coordorigin="11275,10943" coordsize="137,58">
              <v:shape style="position:absolute;left:11275;top:10943;width:137;height:58" coordorigin="11275,10943" coordsize="137,58" path="m11412,10950l11390,10972,11361,10986,11347,10994,11340,10994,11325,10994,11318,11001,11304,11001,11296,10994,11289,10994,11282,10986,11282,10979,11275,10972,11282,10958,11282,10950,11289,10950,11289,10943,11296,10943,11304,10943,11325,10943,11361,10943,11397,10943e" filled="f" stroked="t" strokeweight="1.79995pt" strokecolor="#000000">
                <v:path arrowok="t"/>
              </v:shape>
            </v:group>
            <v:group style="position:absolute;left:11422;top:10925;width:2;height:43" coordorigin="11422,10925" coordsize="2,43">
              <v:shape style="position:absolute;left:11422;top:10925;width:2;height:43" coordorigin="11422,10925" coordsize="0,43" path="m11422,10925l11422,10968e" filled="f" stroked="t" strokeweight=".35999pt" strokecolor="#000000">
                <v:path arrowok="t"/>
              </v:shape>
            </v:group>
            <v:group style="position:absolute;left:11419;top:10950;width:7;height:7" coordorigin="11419,10950" coordsize="7,7">
              <v:shape style="position:absolute;left:11419;top:10950;width:7;height:7" coordorigin="11419,10950" coordsize="7,7" path="m11419,10958l11426,10950e" filled="f" stroked="t" strokeweight="1.79995pt" strokecolor="#000000">
                <v:path arrowok="t"/>
              </v:shape>
            </v:group>
            <v:group style="position:absolute;left:11430;top:10925;width:2;height:43" coordorigin="11430,10925" coordsize="2,43">
              <v:shape style="position:absolute;left:11430;top:10925;width:2;height:43" coordorigin="11430,10925" coordsize="0,43" path="m11430,10925l11430,10968e" filled="f" stroked="t" strokeweight=".35999pt" strokecolor="#000000">
                <v:path arrowok="t"/>
              </v:shape>
            </v:group>
            <v:group style="position:absolute;left:13230;top:6897;width:22;height:2" coordorigin="13230,6897" coordsize="22,2">
              <v:shape style="position:absolute;left:13230;top:6897;width:22;height:2" coordorigin="13230,6897" coordsize="22,0" path="m13230,6897l13251,6897e" filled="f" stroked="t" strokeweight="2.15985pt" strokecolor="#818181">
                <v:path arrowok="t"/>
              </v:shape>
            </v:group>
            <v:group style="position:absolute;left:14270;top:4543;width:7;height:7" coordorigin="14270,4543" coordsize="7,7">
              <v:shape style="position:absolute;left:14270;top:4543;width:7;height:7" coordorigin="14270,4543" coordsize="7,7" path="m14270,4543l14277,4550e" filled="f" stroked="t" strokeweight="1.79995pt" strokecolor="#000000">
                <v:path arrowok="t"/>
              </v:shape>
            </v:group>
            <v:group style="position:absolute;left:11440;top:10943;width:166;height:29" coordorigin="11440,10943" coordsize="166,29">
              <v:shape style="position:absolute;left:11440;top:10943;width:166;height:29" coordorigin="11440,10943" coordsize="166,29" path="m11606,10972l11462,10950,11440,10943e" filled="f" stroked="t" strokeweight="1.79995pt" strokecolor="#000000">
                <v:path arrowok="t"/>
              </v:shape>
            </v:group>
            <v:group style="position:absolute;left:13226;top:7063;width:14;height:108" coordorigin="13226,7063" coordsize="14,108">
              <v:shape style="position:absolute;left:13226;top:7063;width:14;height:108" coordorigin="13226,7063" coordsize="14,108" path="m13226,7171l13226,7142,13233,7120,13233,7084,13240,7063e" filled="f" stroked="t" strokeweight="1.079970pt" strokecolor="#818181">
                <v:path arrowok="t"/>
              </v:shape>
            </v:group>
            <v:group style="position:absolute;left:11628;top:10749;width:94;height:65" coordorigin="11628,10749" coordsize="94,65">
              <v:shape style="position:absolute;left:11628;top:10749;width:94;height:65" coordorigin="11628,10749" coordsize="94,65" path="m11628,10814l11721,10749e" filled="f" stroked="t" strokeweight="1.79995pt" strokecolor="#000000">
                <v:path arrowok="t"/>
              </v:shape>
            </v:group>
            <v:group style="position:absolute;left:13471;top:6084;width:65;height:835" coordorigin="13471,6084" coordsize="65,835">
              <v:shape style="position:absolute;left:13471;top:6084;width:65;height:835" coordorigin="13471,6084" coordsize="65,835" path="m13471,6919l13471,6897,13485,6796,13492,6768,13492,6753,13492,6228,13500,6199,13500,6177,13507,6148,13521,6112,13528,6091,13536,6084e" filled="f" stroked="t" strokeweight="1.79995pt" strokecolor="#000000">
                <v:path arrowok="t"/>
              </v:shape>
            </v:group>
            <v:group style="position:absolute;left:13248;top:7480;width:7;height:14" coordorigin="13248,7480" coordsize="7,14">
              <v:shape style="position:absolute;left:13248;top:7480;width:7;height:14" coordorigin="13248,7480" coordsize="7,14" path="m13248,7480l13248,7487,13255,7495e" filled="f" stroked="t" strokeweight="1.79995pt" strokecolor="#000000">
                <v:path arrowok="t"/>
              </v:shape>
            </v:group>
            <v:group style="position:absolute;left:11872;top:10432;width:151;height:36" coordorigin="11872,10432" coordsize="151,36">
              <v:shape style="position:absolute;left:11872;top:10432;width:151;height:36" coordorigin="11872,10432" coordsize="151,36" path="m12024,10454l11995,10468,11980,10468,11966,10468,11952,10468,11944,10468,11916,10454,11872,10432e" filled="f" stroked="t" strokeweight="1.79995pt" strokecolor="#000000">
                <v:path arrowok="t"/>
              </v:shape>
            </v:group>
            <v:group style="position:absolute;left:13399;top:7135;width:94;height:65" coordorigin="13399,7135" coordsize="94,65">
              <v:shape style="position:absolute;left:13399;top:7135;width:94;height:65" coordorigin="13399,7135" coordsize="94,65" path="m13399,7192l13428,7149,13435,7142,13442,7142,13456,7135,13464,7135,13471,7135,13478,7142,13485,7142,13485,7149,13492,7156,13492,7171,13485,7178,13485,7185,13478,7192,13464,7192,13442,7199e" filled="f" stroked="t" strokeweight="1.79995pt" strokecolor="#000000">
                <v:path arrowok="t"/>
              </v:shape>
            </v:group>
            <v:group style="position:absolute;left:12060;top:10533;width:50;height:29" coordorigin="12060,10533" coordsize="50,29">
              <v:shape style="position:absolute;left:12060;top:10533;width:50;height:29" coordorigin="12060,10533" coordsize="50,29" path="m12060,10533l12067,10540,12110,10562e" filled="f" stroked="t" strokeweight="1.079970pt" strokecolor="#818181">
                <v:path arrowok="t"/>
              </v:shape>
            </v:group>
            <v:group style="position:absolute;left:14349;top:4543;width:367;height:7" coordorigin="14349,4543" coordsize="367,7">
              <v:shape style="position:absolute;left:14349;top:4543;width:367;height:7" coordorigin="14349,4543" coordsize="367,7" path="m14349,4543l14472,4543,14716,4550e" filled="f" stroked="t" strokeweight="1.079970pt" strokecolor="#818181">
                <v:path arrowok="t"/>
              </v:shape>
            </v:group>
            <v:group style="position:absolute;left:12160;top:10576;width:14;height:2" coordorigin="12160,10576" coordsize="14,2">
              <v:shape style="position:absolute;left:12160;top:10576;width:14;height:2" coordorigin="12160,10576" coordsize="14,0" path="m12160,10576l12175,10576e" filled="f" stroked="t" strokeweight="1.079970pt" strokecolor="#818181">
                <v:path arrowok="t"/>
              </v:shape>
            </v:group>
            <v:group style="position:absolute;left:13212;top:8265;width:7;height:7" coordorigin="13212,8265" coordsize="7,7">
              <v:shape style="position:absolute;left:13212;top:8265;width:7;height:7" coordorigin="13212,8265" coordsize="7,7" path="m13219,8265l13219,8272,13212,8272e" filled="f" stroked="t" strokeweight="1.79995pt" strokecolor="#000000">
                <v:path arrowok="t"/>
              </v:shape>
            </v:group>
            <v:group style="position:absolute;left:13176;top:8891;width:7;height:14" coordorigin="13176,8891" coordsize="7,14">
              <v:shape style="position:absolute;left:13176;top:8891;width:7;height:14" coordorigin="13176,8891" coordsize="7,14" path="m13176,8906l13176,8899,13183,8891e" filled="f" stroked="t" strokeweight="1.79995pt" strokecolor="#000000">
                <v:path arrowok="t"/>
              </v:shape>
            </v:group>
            <v:group style="position:absolute;left:12268;top:10065;width:461;height:310" coordorigin="12268,10065" coordsize="461,310">
              <v:shape style="position:absolute;left:12268;top:10065;width:461;height:310" coordorigin="12268,10065" coordsize="461,310" path="m12729,10065l12564,10173,12268,10374e" filled="f" stroked="t" strokeweight="1.79995pt" strokecolor="#000000">
                <v:path arrowok="t"/>
              </v:shape>
            </v:group>
            <v:group style="position:absolute;left:13172;top:9399;width:2;height:36" coordorigin="13172,9399" coordsize="2,36">
              <v:shape style="position:absolute;left:13172;top:9399;width:2;height:36" coordorigin="13172,9399" coordsize="0,36" path="m13172,9399l13172,9435e" filled="f" stroked="t" strokeweight=".35999pt" strokecolor="#000000">
                <v:path arrowok="t"/>
              </v:shape>
            </v:group>
            <v:group style="position:absolute;left:12456;top:11031;width:842;height:2" coordorigin="12456,11031" coordsize="842,2">
              <v:shape style="position:absolute;left:12456;top:11031;width:842;height:2" coordorigin="12456,11031" coordsize="842,0" path="m12456,11031l13298,11031e" filled="f" stroked="t" strokeweight="2.69989pt" strokecolor="#000000">
                <v:path arrowok="t"/>
              </v:shape>
            </v:group>
            <v:group style="position:absolute;left:10569;top:1015;width:86;height:2" coordorigin="10569,1015" coordsize="86,2">
              <v:shape style="position:absolute;left:10569;top:1015;width:86;height:2" coordorigin="10569,1015" coordsize="86,0" path="m10569,1015l10620,1015,10656,1015e" filled="f" stroked="t" strokeweight="1.079970pt" strokecolor="#818181">
                <v:path arrowok="t"/>
              </v:shape>
            </v:group>
            <v:group style="position:absolute;left:14796;top:338;width:122;height:396" coordorigin="14796,338" coordsize="122,396">
              <v:shape style="position:absolute;left:14796;top:338;width:122;height:396" coordorigin="14796,338" coordsize="122,396" path="m14796,734l14860,562,14875,511,14904,432,14918,367,14918,338e" filled="f" stroked="t" strokeweight="1.079970pt" strokecolor="#818181">
                <v:path arrowok="t"/>
              </v:shape>
            </v:group>
            <v:group style="position:absolute;left:14558;top:1670;width:14;height:2" coordorigin="14558,1670" coordsize="14,2">
              <v:shape style="position:absolute;left:14558;top:1670;width:14;height:2" coordorigin="14558,1670" coordsize="14,0" path="m14558,1670l14565,1670,14572,1670e" filled="f" stroked="t" strokeweight="1.79995pt" strokecolor="#000000">
                <v:path arrowok="t"/>
              </v:shape>
            </v:group>
            <v:group style="position:absolute;left:14601;top:1548;width:65;height:58" coordorigin="14601,1548" coordsize="65,58">
              <v:shape style="position:absolute;left:14601;top:1548;width:65;height:58" coordorigin="14601,1548" coordsize="65,58" path="m14666,1548l14630,1577,14616,1591,14601,1605e" filled="f" stroked="t" strokeweight="1.79995pt" strokecolor="#000000">
                <v:path arrowok="t"/>
              </v:shape>
            </v:group>
            <v:group style="position:absolute;left:14673;top:1541;width:72;height:58" coordorigin="14673,1541" coordsize="72,58">
              <v:shape style="position:absolute;left:14673;top:1541;width:72;height:58" coordorigin="14673,1541" coordsize="72,58" path="m14673,1562l14695,1548,14702,1548,14716,1541,14731,1548,14738,1555,14745,1562,14745,1569,14745,1577,14738,1598e" filled="f" stroked="t" strokeweight="1.79995pt" strokecolor="#000000">
                <v:path arrowok="t"/>
              </v:shape>
            </v:group>
            <v:group style="position:absolute;left:14673;top:1469;width:115;height:86" coordorigin="14673,1469" coordsize="115,86">
              <v:shape style="position:absolute;left:14673;top:1469;width:115;height:86" coordorigin="14673,1469" coordsize="115,86" path="m14673,1555l14788,1469e" filled="f" stroked="t" strokeweight="1.79995pt" strokecolor="#000000">
                <v:path arrowok="t"/>
              </v:shape>
            </v:group>
            <v:group style="position:absolute;left:14529;top:2275;width:29;height:22" coordorigin="14529,2275" coordsize="29,22">
              <v:shape style="position:absolute;left:14529;top:2275;width:29;height:22" coordorigin="14529,2275" coordsize="29,22" path="m14558,2275l14544,2297,14529,2297e" filled="f" stroked="t" strokeweight="1.79995pt" strokecolor="#000000">
                <v:path arrowok="t"/>
              </v:shape>
            </v:group>
            <v:group style="position:absolute;left:14335;top:3434;width:94;height:14" coordorigin="14335,3434" coordsize="94,14">
              <v:shape style="position:absolute;left:14335;top:3434;width:94;height:14" coordorigin="14335,3434" coordsize="94,14" path="m14428,3449l14407,3434,14400,3434,14392,3434,14349,3434,14342,3434,14335,3449e" filled="f" stroked="t" strokeweight="1.79995pt" strokecolor="#000000">
                <v:path arrowok="t"/>
              </v:shape>
            </v:group>
            <v:group style="position:absolute;left:14407;top:3463;width:22;height:29" coordorigin="14407,3463" coordsize="22,29">
              <v:shape style="position:absolute;left:14407;top:3463;width:22;height:29" coordorigin="14407,3463" coordsize="22,29" path="m14428,3463l14407,3492e" filled="f" stroked="t" strokeweight="1.79995pt" strokecolor="#000000">
                <v:path arrowok="t"/>
              </v:shape>
            </v:group>
            <v:group style="position:absolute;left:14428;top:3449;width:7;height:7" coordorigin="14428,3449" coordsize="7,7">
              <v:shape style="position:absolute;left:14428;top:3449;width:7;height:7" coordorigin="14428,3449" coordsize="7,7" path="m14436,3449l14436,3456,14428,3449e" filled="f" stroked="t" strokeweight="1.79995pt" strokecolor="#000000">
                <v:path arrowok="t"/>
              </v:shape>
            </v:group>
            <v:group style="position:absolute;left:15724;top:4536;width:374;height:7" coordorigin="15724,4536" coordsize="374,7">
              <v:shape style="position:absolute;left:15724;top:4536;width:374;height:7" coordorigin="15724,4536" coordsize="374,7" path="m15724,4536l15933,4536,16099,4543e" filled="f" stroked="t" strokeweight="1.079970pt" strokecolor="#818181">
                <v:path arrowok="t"/>
              </v:shape>
            </v:group>
            <v:group style="position:absolute;left:18014;top:5227;width:36;height:619" coordorigin="18014,5227" coordsize="36,619">
              <v:shape style="position:absolute;left:18014;top:5227;width:36;height:619" coordorigin="18014,5227" coordsize="36,619" path="m18014,5846l18036,5673,18043,5623,18043,5594,18050,5565,18050,5479,18050,5457,18050,5421,18043,5364,18028,5284,18021,5227e" filled="f" stroked="t" strokeweight="1.079970pt" strokecolor="#818181">
                <v:path arrowok="t"/>
              </v:shape>
            </v:group>
            <v:group style="position:absolute;left:15984;top:10630;width:29;height:2" coordorigin="15984,10630" coordsize="29,2">
              <v:shape style="position:absolute;left:15984;top:10630;width:29;height:2" coordorigin="15984,10630" coordsize="29,0" path="m15984,10630l16012,10630e" filled="f" stroked="t" strokeweight=".35997pt" strokecolor="#818181">
                <v:path arrowok="t"/>
              </v:shape>
            </v:group>
            <v:group style="position:absolute;left:17956;top:5846;width:58;height:1231" coordorigin="17956,5846" coordsize="58,1231">
              <v:shape style="position:absolute;left:17956;top:5846;width:58;height:1231" coordorigin="17956,5846" coordsize="58,1231" path="m17956,7077l17971,7034,17978,7005,17978,6991,17985,6969,17992,6602,17992,6350,18000,6249,18000,6127,18007,5983,18007,5954,18007,5911,18014,5846e" filled="f" stroked="t" strokeweight="1.079970pt" strokecolor="#818181">
                <v:path arrowok="t"/>
              </v:shape>
            </v:group>
            <v:group style="position:absolute;left:16012;top:11152;width:590;height:14" coordorigin="16012,11152" coordsize="590,14">
              <v:shape style="position:absolute;left:16012;top:11152;width:590;height:14" coordorigin="16012,11152" coordsize="590,14" path="m16603,11166l16394,11166,16286,11159,16012,11152e" filled="f" stroked="t" strokeweight="1.79995pt" strokecolor="#000000">
                <v:path arrowok="t"/>
              </v:shape>
            </v:group>
            <v:group style="position:absolute;left:17884;top:10677;width:7;height:101" coordorigin="17884,10677" coordsize="7,101">
              <v:shape style="position:absolute;left:17884;top:10677;width:7;height:101" coordorigin="17884,10677" coordsize="7,101" path="m17892,10778l17892,10713,17884,10677e" filled="f" stroked="t" strokeweight="1.079970pt" strokecolor="#818181">
                <v:path arrowok="t"/>
              </v:shape>
            </v:group>
            <v:group style="position:absolute;left:22715;top:11354;width:22;height:29" coordorigin="22715,11354" coordsize="22,29">
              <v:shape style="position:absolute;left:22715;top:11354;width:22;height:29" coordorigin="22715,11354" coordsize="22,29" path="m22715,11382l22730,11361,22737,11354e" filled="f" stroked="t" strokeweight="1.79995pt" strokecolor="#000000">
                <v:path arrowok="t"/>
              </v:shape>
            </v:group>
            <v:group style="position:absolute;left:22737;top:11282;width:230;height:72" coordorigin="22737,11282" coordsize="230,72">
              <v:shape style="position:absolute;left:22737;top:11282;width:230;height:72" coordorigin="22737,11282" coordsize="230,72" path="m22737,11354l22759,11354,22787,11354,22816,11346,22852,11325,22881,11310,22903,11296,22924,11289,22967,11282e" filled="f" stroked="t" strokeweight="1.79995pt" strokecolor="#000000">
                <v:path arrowok="t"/>
              </v:shape>
            </v:group>
            <v:group style="position:absolute;left:17971;top:4564;width:2;height:281" coordorigin="17971,4564" coordsize="2,281">
              <v:shape style="position:absolute;left:17971;top:4564;width:2;height:281" coordorigin="17971,4564" coordsize="0,281" path="m17971,4564l17971,4845e" filled="f" stroked="t" strokeweight="1.079970pt" strokecolor="#818181">
                <v:path arrowok="t"/>
              </v:shape>
            </v:group>
            <v:group style="position:absolute;left:20555;top:4874;width:461;height:7" coordorigin="20555,4874" coordsize="461,7">
              <v:shape style="position:absolute;left:20555;top:4874;width:461;height:7" coordorigin="20555,4874" coordsize="461,7" path="m20555,4881l20663,4881,20822,4874,21016,4874e" filled="f" stroked="t" strokeweight="1.079970pt" strokecolor="#818181">
                <v:path arrowok="t"/>
              </v:shape>
            </v:group>
            <v:group style="position:absolute;left:24040;top:288;width:7;height:86" coordorigin="24040,288" coordsize="7,86">
              <v:shape style="position:absolute;left:24040;top:288;width:7;height:86" coordorigin="24040,288" coordsize="7,86" path="m24040,374l24047,288e" filled="f" stroked="t" strokeweight="1.079970pt" strokecolor="#818181">
                <v:path arrowok="t"/>
              </v:shape>
            </v:group>
            <v:group style="position:absolute;left:22406;top:4852;width:1786;height:2" coordorigin="22406,4852" coordsize="1786,2">
              <v:shape style="position:absolute;left:22406;top:4852;width:1786;height:2" coordorigin="22406,4852" coordsize="1786,0" path="m22406,4852l24191,4852e" filled="f" stroked="t" strokeweight="1.079970pt" strokecolor="#818181">
                <v:path arrowok="t"/>
              </v:shape>
            </v:group>
            <v:group style="position:absolute;left:288;top:3161;width:346;height:2" coordorigin="288,3161" coordsize="346,2">
              <v:shape style="position:absolute;left:288;top:3161;width:346;height:2" coordorigin="288,3161" coordsize="346,0" path="m288,3161l634,3161e" filled="f" stroked="t" strokeweight="1.079970pt" strokecolor="#818181">
                <v:path arrowok="t"/>
              </v:shape>
            </v:group>
            <v:group style="position:absolute;left:691;top:7480;width:14;height:2" coordorigin="691,7480" coordsize="14,2">
              <v:shape style="position:absolute;left:691;top:7480;width:14;height:2" coordorigin="691,7480" coordsize="14,0" path="m706,7480l691,7480e" filled="f" stroked="t" strokeweight="1.079970pt" strokecolor="#818181">
                <v:path arrowok="t"/>
              </v:shape>
            </v:group>
            <v:group style="position:absolute;left:637;top:7858;width:2;height:22" coordorigin="637,7858" coordsize="2,22">
              <v:shape style="position:absolute;left:637;top:7858;width:2;height:22" coordorigin="637,7858" coordsize="0,22" path="m637,7858l637,7880e" filled="f" stroked="t" strokeweight=".35999pt" strokecolor="#818181">
                <v:path arrowok="t"/>
              </v:shape>
            </v:group>
            <v:group style="position:absolute;left:547;top:7804;width:2;height:490" coordorigin="547,7804" coordsize="2,490">
              <v:shape style="position:absolute;left:547;top:7804;width:2;height:490" coordorigin="547,7804" coordsize="0,490" path="m547,7804l547,8294e" filled="f" stroked="t" strokeweight="1.079970pt" strokecolor="#818181">
                <v:path arrowok="t"/>
              </v:shape>
            </v:group>
            <v:group style="position:absolute;left:950;top:7595;width:14;height:2" coordorigin="950,7595" coordsize="14,2">
              <v:shape style="position:absolute;left:950;top:7595;width:14;height:2" coordorigin="950,7595" coordsize="14,0" path="m965,7595l950,7595e" filled="f" stroked="t" strokeweight="1.079970pt" strokecolor="#818181">
                <v:path arrowok="t"/>
              </v:shape>
            </v:group>
            <v:group style="position:absolute;left:1022;top:7444;width:43;height:29" coordorigin="1022,7444" coordsize="43,29">
              <v:shape style="position:absolute;left:1022;top:7444;width:43;height:29" coordorigin="1022,7444" coordsize="43,29" path="m1022,7473l1044,7451,1066,7444e" filled="f" stroked="t" strokeweight="1.079970pt" strokecolor="#818181">
                <v:path arrowok="t"/>
              </v:shape>
            </v:group>
            <v:group style="position:absolute;left:428;top:8909;width:2;height:50" coordorigin="428,8909" coordsize="2,50">
              <v:shape style="position:absolute;left:428;top:8909;width:2;height:50" coordorigin="428,8909" coordsize="0,50" path="m428,8909l428,8960e" filled="f" stroked="t" strokeweight=".35999pt" strokecolor="#000000">
                <v:path arrowok="t"/>
              </v:shape>
            </v:group>
            <v:group style="position:absolute;left:504;top:8733;width:22;height:22" coordorigin="504,8733" coordsize="22,22">
              <v:shape style="position:absolute;left:504;top:8733;width:22;height:22" coordorigin="504,8733" coordsize="22,22" path="m526,8733l504,8755e" filled="f" stroked="t" strokeweight="1.079970pt" strokecolor="#818181">
                <v:path arrowok="t"/>
              </v:shape>
            </v:group>
            <v:group style="position:absolute;left:994;top:7538;width:29;height:58" coordorigin="994,7538" coordsize="29,58">
              <v:shape style="position:absolute;left:994;top:7538;width:29;height:58" coordorigin="994,7538" coordsize="29,58" path="m1022,7538l1015,7574,1015,7581,1015,7588,1008,7588,1001,7595,994,7595e" filled="f" stroked="t" strokeweight="1.079970pt" strokecolor="#818181">
                <v:path arrowok="t"/>
              </v:shape>
            </v:group>
            <v:group style="position:absolute;left:526;top:8683;width:22;height:50" coordorigin="526,8683" coordsize="22,50">
              <v:shape style="position:absolute;left:526;top:8683;width:22;height:50" coordorigin="526,8683" coordsize="22,50" path="m547,8683l547,8690,547,8697,540,8704,533,8719,526,8733e" filled="f" stroked="t" strokeweight="1.079970pt" strokecolor="#818181">
                <v:path arrowok="t"/>
              </v:shape>
            </v:group>
            <v:group style="position:absolute;left:914;top:7815;width:50;height:2" coordorigin="914,7815" coordsize="50,2">
              <v:shape style="position:absolute;left:914;top:7815;width:50;height:2" coordorigin="914,7815" coordsize="50,0" path="m914,7815l965,7815e" filled="f" stroked="t" strokeweight=".35997pt" strokecolor="#818181">
                <v:path arrowok="t"/>
              </v:shape>
            </v:group>
            <v:group style="position:absolute;left:965;top:7819;width:526;height:2" coordorigin="965,7819" coordsize="526,2">
              <v:shape style="position:absolute;left:965;top:7819;width:526;height:2" coordorigin="965,7819" coordsize="526,0" path="m965,7819l1490,7819e" filled="f" stroked="t" strokeweight="1.079970pt" strokecolor="#818181">
                <v:path arrowok="t"/>
              </v:shape>
            </v:group>
            <v:group style="position:absolute;left:1076;top:7808;width:2;height:79" coordorigin="1076,7808" coordsize="2,79">
              <v:shape style="position:absolute;left:1076;top:7808;width:2;height:79" coordorigin="1076,7808" coordsize="0,79" path="m1076,7808l1076,7887e" filled="f" stroked="t" strokeweight=".35999pt" strokecolor="#818181">
                <v:path arrowok="t"/>
              </v:shape>
            </v:group>
            <v:group style="position:absolute;left:1012;top:8035;width:22;height:2" coordorigin="1012,8035" coordsize="22,2">
              <v:shape style="position:absolute;left:1012;top:8035;width:22;height:2" coordorigin="1012,8035" coordsize="22,0" path="m1012,8035l1033,8035e" filled="f" stroked="t" strokeweight="1.43989pt" strokecolor="#818181">
                <v:path arrowok="t"/>
              </v:shape>
            </v:group>
            <v:group style="position:absolute;left:529;top:9172;width:22;height:2" coordorigin="529,9172" coordsize="22,2">
              <v:shape style="position:absolute;left:529;top:9172;width:22;height:2" coordorigin="529,9172" coordsize="22,0" path="m529,9172l551,9172e" filled="f" stroked="t" strokeweight="1.4399pt" strokecolor="#818181">
                <v:path arrowok="t"/>
              </v:shape>
            </v:group>
            <v:group style="position:absolute;left:918;top:8366;width:22;height:2" coordorigin="918,8366" coordsize="22,2">
              <v:shape style="position:absolute;left:918;top:8366;width:22;height:2" coordorigin="918,8366" coordsize="22,0" path="m918,8366l940,8366e" filled="f" stroked="t" strokeweight="2.15985pt" strokecolor="#818181">
                <v:path arrowok="t"/>
              </v:shape>
            </v:group>
            <v:group style="position:absolute;left:950;top:8431;width:72;height:2" coordorigin="950,8431" coordsize="72,2">
              <v:shape style="position:absolute;left:950;top:8431;width:72;height:2" coordorigin="950,8431" coordsize="72,0" path="m950,8431l1022,8431e" filled="f" stroked="t" strokeweight="1.079970pt" strokecolor="#818181">
                <v:path arrowok="t"/>
              </v:shape>
            </v:group>
            <v:group style="position:absolute;left:943;top:8942;width:72;height:7" coordorigin="943,8942" coordsize="72,7">
              <v:shape style="position:absolute;left:943;top:8942;width:72;height:7" coordorigin="943,8942" coordsize="72,7" path="m943,8942l1015,8949e" filled="f" stroked="t" strokeweight="1.79995pt" strokecolor="#000000">
                <v:path arrowok="t"/>
              </v:shape>
            </v:group>
            <v:group style="position:absolute;left:1123;top:9208;width:22;height:36" coordorigin="1123,9208" coordsize="22,36">
              <v:shape style="position:absolute;left:1123;top:9208;width:22;height:36" coordorigin="1123,9208" coordsize="22,36" path="m1123,9208l1145,9244e" filled="f" stroked="t" strokeweight="1.079970pt" strokecolor="#818181">
                <v:path arrowok="t"/>
              </v:shape>
            </v:group>
            <v:group style="position:absolute;left:871;top:9691;width:137;height:7" coordorigin="871,9691" coordsize="137,7">
              <v:shape style="position:absolute;left:871;top:9691;width:137;height:7" coordorigin="871,9691" coordsize="137,7" path="m1008,9698l1001,9691,986,9691,972,9698,943,9698,871,9698,871,9691e" filled="f" stroked="t" strokeweight="1.079970pt" strokecolor="#818181">
                <v:path arrowok="t"/>
              </v:shape>
            </v:group>
            <v:group style="position:absolute;left:1480;top:8693;width:22;height:2" coordorigin="1480,8693" coordsize="22,2">
              <v:shape style="position:absolute;left:1480;top:8693;width:22;height:2" coordorigin="1480,8693" coordsize="22,0" path="m1480,8693l1501,8693e" filled="f" stroked="t" strokeweight="1.79988pt" strokecolor="#818181">
                <v:path arrowok="t"/>
              </v:shape>
            </v:group>
            <v:group style="position:absolute;left:1008;top:9640;width:166;height:58" coordorigin="1008,9640" coordsize="166,58">
              <v:shape style="position:absolute;left:1008;top:9640;width:166;height:58" coordorigin="1008,9640" coordsize="166,58" path="m1174,9640l1152,9647,1123,9662,1073,9676,1030,9691,1015,9698,1008,9698e" filled="f" stroked="t" strokeweight="1.079970pt" strokecolor="#818181">
                <v:path arrowok="t"/>
              </v:shape>
            </v:group>
            <v:group style="position:absolute;left:1487;top:8924;width:2;height:50" coordorigin="1487,8924" coordsize="2,50">
              <v:shape style="position:absolute;left:1487;top:8924;width:2;height:50" coordorigin="1487,8924" coordsize="0,50" path="m1487,8924l1487,8974e" filled="f" stroked="t" strokeweight=".35999pt" strokecolor="#000000">
                <v:path arrowok="t"/>
              </v:shape>
            </v:group>
            <v:group style="position:absolute;left:1958;top:8344;width:7;height:137" coordorigin="1958,8344" coordsize="7,137">
              <v:shape style="position:absolute;left:1958;top:8344;width:7;height:137" coordorigin="1958,8344" coordsize="7,137" path="m1966,8344l1966,8402,1966,8423,1958,8445,1958,8481e" filled="f" stroked="t" strokeweight="1.079970pt" strokecolor="#818181">
                <v:path arrowok="t"/>
              </v:shape>
            </v:group>
            <v:group style="position:absolute;left:2203;top:7887;width:50;height:2" coordorigin="2203,7887" coordsize="50,2">
              <v:shape style="position:absolute;left:2203;top:7887;width:50;height:2" coordorigin="2203,7887" coordsize="50,0" path="m2203,7887l2254,7887e" filled="f" stroked="t" strokeweight=".35998pt" strokecolor="#818181">
                <v:path arrowok="t"/>
              </v:shape>
            </v:group>
            <v:group style="position:absolute;left:2059;top:7761;width:216;height:94" coordorigin="2059,7761" coordsize="216,94">
              <v:shape style="position:absolute;left:2059;top:7761;width:216;height:94" coordorigin="2059,7761" coordsize="216,94" path="m2059,7761l2182,7768,2196,7775,2210,7775,2218,7783,2232,7790,2246,7797,2254,7819,2268,7840,2275,7855e" filled="f" stroked="t" strokeweight="1.079970pt" strokecolor="#818181">
                <v:path arrowok="t"/>
              </v:shape>
            </v:group>
            <v:group style="position:absolute;left:2275;top:7855;width:14;height:14" coordorigin="2275,7855" coordsize="14,14">
              <v:shape style="position:absolute;left:2275;top:7855;width:14;height:14" coordorigin="2275,7855" coordsize="14,14" path="m2275,7855l2290,7869e" filled="f" stroked="t" strokeweight="1.079970pt" strokecolor="#818181">
                <v:path arrowok="t"/>
              </v:shape>
            </v:group>
            <v:group style="position:absolute;left:1958;top:8481;width:2;height:461" coordorigin="1958,8481" coordsize="2,461">
              <v:shape style="position:absolute;left:1958;top:8481;width:2;height:461" coordorigin="1958,8481" coordsize="0,461" path="m1958,8481l1958,8942e" filled="f" stroked="t" strokeweight="1.079970pt" strokecolor="#818181">
                <v:path arrowok="t"/>
              </v:shape>
            </v:group>
            <v:group style="position:absolute;left:1498;top:8951;width:461;height:2" coordorigin="1498,8951" coordsize="461,2">
              <v:shape style="position:absolute;left:1498;top:8951;width:461;height:2" coordorigin="1498,8951" coordsize="461,0" path="m1498,8951l1958,8951e" filled="f" stroked="t" strokeweight="2.339910pt" strokecolor="#000000">
                <v:path arrowok="t"/>
              </v:shape>
            </v:group>
            <v:group style="position:absolute;left:2423;top:7885;width:248;height:2" coordorigin="2423,7885" coordsize="248,2">
              <v:shape style="position:absolute;left:2423;top:7885;width:248;height:2" coordorigin="2423,7885" coordsize="248,0" path="m2423,7885l2671,7885e" filled="f" stroked="t" strokeweight="1.619915pt" strokecolor="#818181">
                <v:path arrowok="t"/>
              </v:shape>
            </v:group>
            <v:group style="position:absolute;left:1375;top:9032;width:821;height:2" coordorigin="1375,9032" coordsize="821,2">
              <v:shape style="position:absolute;left:1375;top:9032;width:821;height:2" coordorigin="1375,9032" coordsize="821,0" path="m1375,9032l2196,9032e" filled="f" stroked="t" strokeweight="1.079970pt" strokecolor="#818181">
                <v:path arrowok="t"/>
              </v:shape>
            </v:group>
            <v:group style="position:absolute;left:2416;top:8643;width:22;height:2" coordorigin="2416,8643" coordsize="22,2">
              <v:shape style="position:absolute;left:2416;top:8643;width:22;height:2" coordorigin="2416,8643" coordsize="22,0" path="m2416,8643l2437,8643e" filled="f" stroked="t" strokeweight="1.79987pt" strokecolor="#818181">
                <v:path arrowok="t"/>
              </v:shape>
            </v:group>
            <v:group style="position:absolute;left:1699;top:9935;width:216;height:79" coordorigin="1699,9935" coordsize="216,79">
              <v:shape style="position:absolute;left:1699;top:9935;width:216;height:79" coordorigin="1699,9935" coordsize="216,79" path="m1915,9935l1901,9943,1879,9950,1742,9993,1714,10000,1699,10014e" filled="f" stroked="t" strokeweight="1.079970pt" strokecolor="#818181">
                <v:path arrowok="t"/>
              </v:shape>
            </v:group>
            <v:group style="position:absolute;left:2290;top:8992;width:29;height:2" coordorigin="2290,8992" coordsize="29,2">
              <v:shape style="position:absolute;left:2290;top:8992;width:29;height:2" coordorigin="2290,8992" coordsize="29,0" path="m2290,8992l2318,8992e" filled="f" stroked="t" strokeweight=".71995pt" strokecolor="#000000">
                <v:path arrowok="t"/>
              </v:shape>
            </v:group>
            <v:group style="position:absolute;left:2542;top:9079;width:108;height:50" coordorigin="2542,9079" coordsize="108,50">
              <v:shape style="position:absolute;left:2542;top:9079;width:108;height:50" coordorigin="2542,9079" coordsize="108,50" path="m2650,9129l2606,9107,2542,9079e" filled="f" stroked="t" strokeweight="1.79995pt" strokecolor="#000000">
                <v:path arrowok="t"/>
              </v:shape>
            </v:group>
            <v:group style="position:absolute;left:4521;top:9215;width:14;height:2" coordorigin="4521,9215" coordsize="14,2">
              <v:shape style="position:absolute;left:4521;top:9215;width:14;height:2" coordorigin="4521,9215" coordsize="14,0" path="m4521,9215l4536,9215e" filled="f" stroked="t" strokeweight="1.079970pt" strokecolor="#818181">
                <v:path arrowok="t"/>
              </v:shape>
            </v:group>
            <v:group style="position:absolute;left:2664;top:9151;width:2038;height:1238" coordorigin="2664,9151" coordsize="2038,1238">
              <v:shape style="position:absolute;left:2664;top:9151;width:2038;height:1238" coordorigin="2664,9151" coordsize="2038,1238" path="m2664,9151l2707,9179,2750,9208,2801,9251,2837,9273,2873,9309,2909,9345,2938,9367,2981,9424,3017,9467,3038,9489,3067,9532,3103,9590,3125,9626,3154,9662,3247,9849,3276,9885,3298,9921,3348,9993,3413,10058,3521,10137,3593,10180,3629,10202,3650,10209,3693,10223,3737,10238,3751,10245,3794,10252,3816,10259,3873,10266,4701,10389e" filled="f" stroked="t" strokeweight="1.79995pt" strokecolor="#000000">
                <v:path arrowok="t"/>
              </v:shape>
            </v:group>
            <v:group style="position:absolute;left:4964;top:10403;width:22;height:2" coordorigin="4964,10403" coordsize="22,2">
              <v:shape style="position:absolute;left:4964;top:10403;width:22;height:2" coordorigin="4964,10403" coordsize="22,0" path="m4964,10403l4986,10403e" filled="f" stroked="t" strokeweight="1.4399pt" strokecolor="#818181">
                <v:path arrowok="t"/>
              </v:shape>
            </v:group>
            <v:group style="position:absolute;left:720;top:4600;width:50;height:86" coordorigin="720,4600" coordsize="50,86">
              <v:shape style="position:absolute;left:720;top:4600;width:50;height:86" coordorigin="720,4600" coordsize="50,86" path="m770,4687l720,4600e" filled="f" stroked="t" strokeweight="1.079970pt" strokecolor="#818181">
                <v:path arrowok="t"/>
              </v:shape>
            </v:group>
            <v:group style="position:absolute;left:457;top:5518;width:2;height:22" coordorigin="457,5518" coordsize="2,22">
              <v:shape style="position:absolute;left:457;top:5518;width:2;height:22" coordorigin="457,5518" coordsize="0,22" path="m457,5518l457,5540e" filled="f" stroked="t" strokeweight=".35999pt" strokecolor="#818181">
                <v:path arrowok="t"/>
              </v:shape>
            </v:group>
            <v:group style="position:absolute;left:770;top:4687;width:36;height:72" coordorigin="770,4687" coordsize="36,72">
              <v:shape style="position:absolute;left:770;top:4687;width:36;height:72" coordorigin="770,4687" coordsize="36,72" path="m806,4759l770,4687e" filled="f" stroked="t" strokeweight="1.079970pt" strokecolor="#818181">
                <v:path arrowok="t"/>
              </v:shape>
            </v:group>
            <v:group style="position:absolute;left:814;top:5536;width:22;height:2" coordorigin="814,5536" coordsize="22,2">
              <v:shape style="position:absolute;left:814;top:5536;width:22;height:2" coordorigin="814,5536" coordsize="22,0" path="m835,5536l814,5536e" filled="f" stroked="t" strokeweight="1.079970pt" strokecolor="#818181">
                <v:path arrowok="t"/>
              </v:shape>
            </v:group>
            <v:group style="position:absolute;left:288;top:6703;width:202;height:2" coordorigin="288,6703" coordsize="202,2">
              <v:shape style="position:absolute;left:288;top:6703;width:202;height:2" coordorigin="288,6703" coordsize="202,0" path="m288,6703l490,6703e" filled="f" stroked="t" strokeweight="1.079970pt" strokecolor="#818181">
                <v:path arrowok="t"/>
              </v:shape>
            </v:group>
            <v:group style="position:absolute;left:1048;top:5536;width:22;height:7" coordorigin="1048,5536" coordsize="22,7">
              <v:shape style="position:absolute;left:1048;top:5536;width:22;height:7" coordorigin="1048,5536" coordsize="22,7" path="m1048,5544l1069,5544,1069,5536,1048,5536,1048,5544xe" filled="t" fillcolor="#818181" stroked="f">
                <v:path arrowok="t"/>
                <v:fill/>
              </v:shape>
            </v:group>
            <v:group style="position:absolute;left:1044;top:6321;width:2;height:396" coordorigin="1044,6321" coordsize="2,396">
              <v:shape style="position:absolute;left:1044;top:6321;width:2;height:396" coordorigin="1044,6321" coordsize="0,396" path="m1044,6321l1044,6717e" filled="f" stroked="t" strokeweight="1.079970pt" strokecolor="#818181">
                <v:path arrowok="t"/>
              </v:shape>
            </v:group>
            <v:group style="position:absolute;left:1001;top:6717;width:22;height:2" coordorigin="1001,6717" coordsize="22,2">
              <v:shape style="position:absolute;left:1001;top:6717;width:22;height:2" coordorigin="1001,6717" coordsize="22,0" path="m1022,6717l1001,6717e" filled="f" stroked="t" strokeweight="1.079970pt" strokecolor="#818181">
                <v:path arrowok="t"/>
              </v:shape>
            </v:group>
            <v:group style="position:absolute;left:1516;top:5549;width:76;height:2" coordorigin="1516,5549" coordsize="76,2">
              <v:shape style="position:absolute;left:1516;top:5549;width:76;height:2" coordorigin="1516,5549" coordsize="76,0" path="m1516,5549l1591,5549e" filled="f" stroked="t" strokeweight="1.619905pt" strokecolor="#818181">
                <v:path arrowok="t"/>
              </v:shape>
            </v:group>
            <v:group style="position:absolute;left:1037;top:6717;width:7;height:7" coordorigin="1037,6717" coordsize="7,7">
              <v:shape style="position:absolute;left:1037;top:6717;width:7;height:7" coordorigin="1037,6717" coordsize="7,7" path="m1037,6724l1044,6717e" filled="f" stroked="t" strokeweight="1.079970pt" strokecolor="#818181">
                <v:path arrowok="t"/>
              </v:shape>
            </v:group>
            <v:group style="position:absolute;left:1519;top:5565;width:7;height:158" coordorigin="1519,5565" coordsize="7,158">
              <v:shape style="position:absolute;left:1519;top:5565;width:7;height:158" coordorigin="1519,5565" coordsize="7,158" path="m1519,5724l1519,5702,1519,5673,1519,5616,1526,5565e" filled="f" stroked="t" strokeweight="1.079970pt" strokecolor="#818181">
                <v:path arrowok="t"/>
              </v:shape>
            </v:group>
            <v:group style="position:absolute;left:1030;top:6998;width:2;height:230" coordorigin="1030,6998" coordsize="2,230">
              <v:shape style="position:absolute;left:1030;top:6998;width:2;height:230" coordorigin="1030,6998" coordsize="0,230" path="m1030,6998l1030,7228e" filled="f" stroked="t" strokeweight="1.079970pt" strokecolor="#818181">
                <v:path arrowok="t"/>
              </v:shape>
            </v:group>
            <v:group style="position:absolute;left:2974;top:2131;width:2088;height:2" coordorigin="2974,2131" coordsize="2088,2">
              <v:shape style="position:absolute;left:2974;top:2131;width:2088;height:2" coordorigin="2974,2131" coordsize="2088,0" path="m2974,2131l5061,2131e" filled="f" stroked="t" strokeweight="1.079970pt" strokecolor="#818181">
                <v:path arrowok="t"/>
              </v:shape>
            </v:group>
            <v:group style="position:absolute;left:1656;top:7423;width:72;height:22" coordorigin="1656,7423" coordsize="72,22">
              <v:shape style="position:absolute;left:1656;top:7423;width:72;height:22" coordorigin="1656,7423" coordsize="72,22" path="m1656,7444l1663,7444,1670,7437,1714,7423,1728,7423e" filled="f" stroked="t" strokeweight="1.079970pt" strokecolor="#818181">
                <v:path arrowok="t"/>
              </v:shape>
            </v:group>
            <v:group style="position:absolute;left:2124;top:6728;width:50;height:2" coordorigin="2124,6728" coordsize="50,2">
              <v:shape style="position:absolute;left:2124;top:6728;width:50;height:2" coordorigin="2124,6728" coordsize="50,0" path="m2124,6728l2174,6728e" filled="f" stroked="t" strokeweight=".35997pt" strokecolor="#818181">
                <v:path arrowok="t"/>
              </v:shape>
            </v:group>
            <v:group style="position:absolute;left:1728;top:7408;width:180;height:14" coordorigin="1728,7408" coordsize="180,14">
              <v:shape style="position:absolute;left:1728;top:7408;width:180;height:14" coordorigin="1728,7408" coordsize="180,14" path="m1728,7423l1793,7415,1908,7408e" filled="f" stroked="t" strokeweight="1.079970pt" strokecolor="#818181">
                <v:path arrowok="t"/>
              </v:shape>
            </v:group>
            <v:group style="position:absolute;left:1966;top:7135;width:2;height:634" coordorigin="1966,7135" coordsize="2,634">
              <v:shape style="position:absolute;left:1966;top:7135;width:2;height:634" coordorigin="1966,7135" coordsize="0,634" path="m1966,7135l1966,7768e" filled="f" stroked="t" strokeweight="1.079970pt" strokecolor="#818181">
                <v:path arrowok="t"/>
              </v:shape>
            </v:group>
            <v:group style="position:absolute;left:1908;top:7408;width:202;height:2" coordorigin="1908,7408" coordsize="202,2">
              <v:shape style="position:absolute;left:1908;top:7408;width:202;height:2" coordorigin="1908,7408" coordsize="202,0" path="m1908,7408l2110,7408e" filled="f" stroked="t" strokeweight="1.079970pt" strokecolor="#818181">
                <v:path arrowok="t"/>
              </v:shape>
            </v:group>
            <v:group style="position:absolute;left:2606;top:7351;width:94;height:7" coordorigin="2606,7351" coordsize="94,7">
              <v:shape style="position:absolute;left:2606;top:7351;width:94;height:7" coordorigin="2606,7351" coordsize="94,7" path="m2606,7351l2678,7351,2700,7358e" filled="f" stroked="t" strokeweight="1.079970pt" strokecolor="#818181">
                <v:path arrowok="t"/>
              </v:shape>
            </v:group>
            <v:group style="position:absolute;left:3125;top:7379;width:166;height:22" coordorigin="3125,7379" coordsize="166,22">
              <v:shape style="position:absolute;left:3125;top:7379;width:166;height:22" coordorigin="3125,7379" coordsize="166,22" path="m3125,7401l3168,7387,3204,7379,3233,7379,3290,7379e" filled="f" stroked="t" strokeweight="1.079970pt" strokecolor="#818181">
                <v:path arrowok="t"/>
              </v:shape>
            </v:group>
            <v:group style="position:absolute;left:3269;top:8035;width:14;height:7" coordorigin="3269,8035" coordsize="14,7">
              <v:shape style="position:absolute;left:3269;top:8035;width:14;height:7" coordorigin="3269,8035" coordsize="14,7" path="m3269,8035l3276,8042,3283,8042e" filled="f" stroked="t" strokeweight="1.079970pt" strokecolor="#818181">
                <v:path arrowok="t"/>
              </v:shape>
            </v:group>
            <v:group style="position:absolute;left:3370;top:8056;width:223;height:43" coordorigin="3370,8056" coordsize="223,43">
              <v:shape style="position:absolute;left:3370;top:8056;width:223;height:43" coordorigin="3370,8056" coordsize="223,43" path="m3370,8056l3463,8078,3593,8099e" filled="f" stroked="t" strokeweight="1.079970pt" strokecolor="#818181">
                <v:path arrowok="t"/>
              </v:shape>
            </v:group>
            <v:group style="position:absolute;left:3607;top:8099;width:22;height:7" coordorigin="3607,8099" coordsize="22,7">
              <v:shape style="position:absolute;left:3607;top:8099;width:22;height:7" coordorigin="3607,8099" coordsize="22,7" path="m3629,8107l3622,8107,3607,8099e" filled="f" stroked="t" strokeweight="1.079970pt" strokecolor="#818181">
                <v:path arrowok="t"/>
              </v:shape>
            </v:group>
            <v:group style="position:absolute;left:4097;top:8150;width:101;height:14" coordorigin="4097,8150" coordsize="101,14">
              <v:shape style="position:absolute;left:4097;top:8150;width:101;height:14" coordorigin="4097,8150" coordsize="101,14" path="m4097,8164l4118,8164,4197,8150e" filled="f" stroked="t" strokeweight="1.079970pt" strokecolor="#818181">
                <v:path arrowok="t"/>
              </v:shape>
            </v:group>
            <v:group style="position:absolute;left:5018;top:5594;width:7;height:1166" coordorigin="5018,5594" coordsize="7,1166">
              <v:shape style="position:absolute;left:5018;top:5594;width:7;height:1166" coordorigin="5018,5594" coordsize="7,1166" path="m5018,6760l5025,6264,5025,6019,5025,5788,5025,5695,5025,5659,5025,5594e" filled="f" stroked="t" strokeweight="1.079970pt" strokecolor="#818181">
                <v:path arrowok="t"/>
              </v:shape>
            </v:group>
            <v:group style="position:absolute;left:5011;top:6760;width:7;height:101" coordorigin="5011,6760" coordsize="7,101">
              <v:shape style="position:absolute;left:5011;top:6760;width:7;height:101" coordorigin="5011,6760" coordsize="7,101" path="m5011,6861l5011,6804,5018,6760e" filled="f" stroked="t" strokeweight="1.079970pt" strokecolor="#818181">
                <v:path arrowok="t"/>
              </v:shape>
            </v:group>
            <v:group style="position:absolute;left:5000;top:8204;width:22;height:2" coordorigin="5000,8204" coordsize="22,2">
              <v:shape style="position:absolute;left:5000;top:8204;width:22;height:2" coordorigin="5000,8204" coordsize="22,0" path="m5000,8204l5022,8204e" filled="f" stroked="t" strokeweight=".35997pt" strokecolor="#818181">
                <v:path arrowok="t"/>
              </v:shape>
            </v:group>
            <v:group style="position:absolute;left:5947;top:8423;width:468;height:151" coordorigin="5947,8423" coordsize="468,151">
              <v:shape style="position:absolute;left:5947;top:8423;width:468;height:151" coordorigin="5947,8423" coordsize="468,151" path="m5947,8423l5990,8423,6005,8423,6026,8431,6271,8517,6386,8560,6415,8575e" filled="f" stroked="t" strokeweight="1.079970pt" strokecolor="#818181">
                <v:path arrowok="t"/>
              </v:shape>
            </v:group>
            <v:group style="position:absolute;left:6797;top:10680;width:58;height:2" coordorigin="6797,10680" coordsize="58,2">
              <v:shape style="position:absolute;left:6797;top:10680;width:58;height:2" coordorigin="6797,10680" coordsize="58,0" path="m6797,10680l6854,10680e" filled="f" stroked="t" strokeweight=".35998pt" strokecolor="#000000">
                <v:path arrowok="t"/>
              </v:shape>
            </v:group>
            <v:group style="position:absolute;left:8251;top:10576;width:245;height:2" coordorigin="8251,10576" coordsize="245,2">
              <v:shape style="position:absolute;left:8251;top:10576;width:245;height:2" coordorigin="8251,10576" coordsize="245,0" path="m8251,10576l8496,10576e" filled="f" stroked="t" strokeweight="3.59975pt" strokecolor="#000000">
                <v:path arrowok="t"/>
              </v:shape>
            </v:group>
            <v:group style="position:absolute;left:8287;top:7696;width:7;height:122" coordorigin="8287,7696" coordsize="7,122">
              <v:shape style="position:absolute;left:8287;top:7696;width:7;height:122" coordorigin="8287,7696" coordsize="7,122" path="m8287,7819l8287,7761,8294,7739,8294,7696e" filled="f" stroked="t" strokeweight="1.079970pt" strokecolor="#818181">
                <v:path arrowok="t"/>
              </v:shape>
            </v:group>
            <v:group style="position:absolute;left:7596;top:9244;width:209;height:79" coordorigin="7596,9244" coordsize="209,79">
              <v:shape style="position:absolute;left:7596;top:9244;width:209;height:79" coordorigin="7596,9244" coordsize="209,79" path="m7596,9244l7653,9280,7682,9295,7711,9302,7733,9309,7805,9323e" filled="f" stroked="t" strokeweight="1.079970pt" strokecolor="#818181">
                <v:path arrowok="t"/>
              </v:shape>
            </v:group>
            <v:group style="position:absolute;left:8294;top:8013;width:2;height:432" coordorigin="8294,8013" coordsize="2,432">
              <v:shape style="position:absolute;left:8294;top:8013;width:2;height:432" coordorigin="8294,8013" coordsize="0,432" path="m8294,8013l8294,8445e" filled="f" stroked="t" strokeweight="1.079970pt" strokecolor="#818181">
                <v:path arrowok="t"/>
              </v:shape>
            </v:group>
            <v:group style="position:absolute;left:8280;top:9208;width:7;height:94" coordorigin="8280,9208" coordsize="7,94">
              <v:shape style="position:absolute;left:8280;top:9208;width:7;height:94" coordorigin="8280,9208" coordsize="7,94" path="m8280,9302l8287,9259,8287,9208e" filled="f" stroked="t" strokeweight="1.079970pt" strokecolor="#818181">
                <v:path arrowok="t"/>
              </v:shape>
            </v:group>
            <v:group style="position:absolute;left:8215;top:9367;width:65;height:2" coordorigin="8215,9367" coordsize="65,2">
              <v:shape style="position:absolute;left:8215;top:9367;width:65;height:2" coordorigin="8215,9367" coordsize="65,0" path="m8215,9367l8280,9367e" filled="f" stroked="t" strokeweight="1.079970pt" strokecolor="#818181">
                <v:path arrowok="t"/>
              </v:shape>
            </v:group>
            <v:group style="position:absolute;left:8280;top:9302;width:2;height:58" coordorigin="8280,9302" coordsize="2,58">
              <v:shape style="position:absolute;left:8280;top:9302;width:2;height:58" coordorigin="8280,9302" coordsize="0,58" path="m8280,9359l8280,9302e" filled="f" stroked="t" strokeweight="1.079970pt" strokecolor="#818181">
                <v:path arrowok="t"/>
              </v:shape>
            </v:group>
            <v:group style="position:absolute;left:8273;top:9424;width:2;height:79" coordorigin="8273,9424" coordsize="2,79">
              <v:shape style="position:absolute;left:8273;top:9424;width:2;height:79" coordorigin="8273,9424" coordsize="0,79" path="m8273,9424l8273,9503e" filled="f" stroked="t" strokeweight="1.079970pt" strokecolor="#818181">
                <v:path arrowok="t"/>
              </v:shape>
            </v:group>
            <v:group style="position:absolute;left:8856;top:9482;width:58;height:50" coordorigin="8856,9482" coordsize="58,50">
              <v:shape style="position:absolute;left:8856;top:9482;width:58;height:50" coordorigin="8856,9482" coordsize="58,50" path="m8856,9482l8863,9496,8913,9532e" filled="f" stroked="t" strokeweight="1.079970pt" strokecolor="#818181">
                <v:path arrowok="t"/>
              </v:shape>
            </v:group>
            <v:group style="position:absolute;left:8913;top:9532;width:58;height:50" coordorigin="8913,9532" coordsize="58,50">
              <v:shape style="position:absolute;left:8913;top:9532;width:58;height:50" coordorigin="8913,9532" coordsize="58,50" path="m8913,9532l8949,9568,8971,9583e" filled="f" stroked="t" strokeweight="1.079970pt" strokecolor="#818181">
                <v:path arrowok="t"/>
              </v:shape>
            </v:group>
            <v:group style="position:absolute;left:8971;top:9583;width:65;height:43" coordorigin="8971,9583" coordsize="65,43">
              <v:shape style="position:absolute;left:8971;top:9583;width:65;height:43" coordorigin="8971,9583" coordsize="65,43" path="m8971,9583l9036,9626e" filled="f" stroked="t" strokeweight="1.079970pt" strokecolor="#818181">
                <v:path arrowok="t"/>
              </v:shape>
            </v:group>
            <v:group style="position:absolute;left:9198;top:9395;width:22;height:2" coordorigin="9198,9395" coordsize="22,2">
              <v:shape style="position:absolute;left:9198;top:9395;width:22;height:2" coordorigin="9198,9395" coordsize="22,0" path="m9198,9395l9219,9395e" filled="f" stroked="t" strokeweight="2.15985pt" strokecolor="#818181">
                <v:path arrowok="t"/>
              </v:shape>
            </v:group>
            <v:group style="position:absolute;left:9198;top:9565;width:22;height:2" coordorigin="9198,9565" coordsize="22,2">
              <v:shape style="position:absolute;left:9198;top:9565;width:22;height:2" coordorigin="9198,9565" coordsize="22,0" path="m9198,9565l9219,9565e" filled="f" stroked="t" strokeweight=".35997pt" strokecolor="#818181">
                <v:path arrowok="t"/>
              </v:shape>
            </v:group>
            <v:group style="position:absolute;left:9198;top:9748;width:22;height:2" coordorigin="9198,9748" coordsize="22,2">
              <v:shape style="position:absolute;left:9198;top:9748;width:22;height:2" coordorigin="9198,9748" coordsize="22,0" path="m9198,9748l9219,9748e" filled="f" stroked="t" strokeweight="3.59975pt" strokecolor="#818181">
                <v:path arrowok="t"/>
              </v:shape>
            </v:group>
            <v:group style="position:absolute;left:8971;top:10479;width:22;height:2" coordorigin="8971,10479" coordsize="22,2">
              <v:shape style="position:absolute;left:8971;top:10479;width:22;height:2" coordorigin="8971,10479" coordsize="22,0" path="m8971,10479l8993,10479e" filled="f" stroked="t" strokeweight=".35997pt" strokecolor="#000000">
                <v:path arrowok="t"/>
              </v:shape>
            </v:group>
            <v:group style="position:absolute;left:10627;top:5623;width:468;height:7" coordorigin="10627,5623" coordsize="468,7">
              <v:shape style="position:absolute;left:10627;top:5623;width:468;height:7" coordorigin="10627,5623" coordsize="468,7" path="m10627,5623l10901,5623,10915,5623,11095,5630e" filled="f" stroked="t" strokeweight="1.079970pt" strokecolor="#818181">
                <v:path arrowok="t"/>
              </v:shape>
            </v:group>
            <v:group style="position:absolute;left:9137;top:10439;width:58;height:36" coordorigin="9137,10439" coordsize="58,36">
              <v:shape style="position:absolute;left:9137;top:10439;width:58;height:36" coordorigin="9137,10439" coordsize="58,36" path="m9194,10475l9180,10475,9165,10468,9158,10468,9151,10468,9144,10461,9144,10454,9137,10446,9137,10439e" filled="f" stroked="t" strokeweight="1.79995pt" strokecolor="#000000">
                <v:path arrowok="t"/>
              </v:shape>
            </v:group>
            <v:group style="position:absolute;left:9201;top:9986;width:2;height:497" coordorigin="9201,9986" coordsize="2,497">
              <v:shape style="position:absolute;left:9201;top:9986;width:2;height:497" coordorigin="9201,9986" coordsize="0,497" path="m9201,9986l9201,10482e" filled="f" stroked="t" strokeweight="1.079970pt" strokecolor="#818181">
                <v:path arrowok="t"/>
              </v:shape>
            </v:group>
            <v:group style="position:absolute;left:9205;top:10464;width:2;height:58" coordorigin="9205,10464" coordsize="2,58">
              <v:shape style="position:absolute;left:9205;top:10464;width:2;height:58" coordorigin="9205,10464" coordsize="0,58" path="m9205,10464l9205,10522e" filled="f" stroked="t" strokeweight=".35999pt" strokecolor="#000000">
                <v:path arrowok="t"/>
              </v:shape>
            </v:group>
            <v:group style="position:absolute;left:9209;top:10497;width:58;height:7" coordorigin="9209,10497" coordsize="58,7">
              <v:shape style="position:absolute;left:9209;top:10497;width:58;height:7" coordorigin="9209,10497" coordsize="58,7" path="m9209,10504l9252,10497,9266,10497e" filled="f" stroked="t" strokeweight="1.79995pt" strokecolor="#000000">
                <v:path arrowok="t"/>
              </v:shape>
            </v:group>
            <v:group style="position:absolute;left:10375;top:10738;width:230;height:2" coordorigin="10375,10738" coordsize="230,2">
              <v:shape style="position:absolute;left:10375;top:10738;width:230;height:2" coordorigin="10375,10738" coordsize="230,0" path="m10375,10738l10605,10738e" filled="f" stroked="t" strokeweight="2.519820pt" strokecolor="#000000">
                <v:path arrowok="t"/>
              </v:shape>
            </v:group>
            <v:group style="position:absolute;left:10605;top:10778;width:86;height:101" coordorigin="10605,10778" coordsize="86,101">
              <v:shape style="position:absolute;left:10605;top:10778;width:86;height:101" coordorigin="10605,10778" coordsize="86,101" path="m10605,10778l10663,10799,10670,10806,10677,10814,10685,10821,10692,10828,10692,10835,10692,10850,10685,10857,10677,10864,10663,10871,10656,10871,10649,10878,10605,10871e" filled="f" stroked="t" strokeweight="1.79995pt" strokecolor="#000000">
                <v:path arrowok="t"/>
              </v:shape>
            </v:group>
            <v:group style="position:absolute;left:10605;top:10806;width:302;height:2" coordorigin="10605,10806" coordsize="302,2">
              <v:shape style="position:absolute;left:10605;top:10806;width:302;height:2" coordorigin="10605,10806" coordsize="302,0" path="m10605,10806l10908,10806e" filled="f" stroked="t" strokeweight="3.59975pt" strokecolor="#000000">
                <v:path arrowok="t"/>
              </v:shape>
            </v:group>
            <v:group style="position:absolute;left:13233;top:5745;width:7;height:490" coordorigin="13233,5745" coordsize="7,490">
              <v:shape style="position:absolute;left:13233;top:5745;width:7;height:490" coordorigin="13233,5745" coordsize="7,490" path="m13233,6235l13233,6170,13233,5868,13240,5745e" filled="f" stroked="t" strokeweight="1.079970pt" strokecolor="#818181">
                <v:path arrowok="t"/>
              </v:shape>
            </v:group>
            <v:group style="position:absolute;left:10951;top:10850;width:468;height:151" coordorigin="10951,10850" coordsize="468,151">
              <v:shape style="position:absolute;left:10951;top:10850;width:468;height:151" coordorigin="10951,10850" coordsize="468,151" path="m10951,10850l11066,10886,11131,10907,11152,10914,11167,10922,11181,10929,11232,10972,11246,10986,11260,10986,11268,10994,11282,11001,11296,11001,11304,11001,11318,11001,11332,11001,11347,11001,11354,10994,11383,10979,11419,10958e" filled="f" stroked="t" strokeweight="1.79995pt" strokecolor="#000000">
                <v:path arrowok="t"/>
              </v:shape>
            </v:group>
            <v:group style="position:absolute;left:13536;top:6033;width:29;height:50" coordorigin="13536,6033" coordsize="29,50">
              <v:shape style="position:absolute;left:13536;top:6033;width:29;height:50" coordorigin="13536,6033" coordsize="29,50" path="m13536,6084l13543,6069,13557,6048,13564,6033e" filled="f" stroked="t" strokeweight="1.79995pt" strokecolor="#000000">
                <v:path arrowok="t"/>
              </v:shape>
            </v:group>
            <v:group style="position:absolute;left:13240;top:6919;width:2;height:65" coordorigin="13240,6919" coordsize="2,65">
              <v:shape style="position:absolute;left:13240;top:6919;width:2;height:65" coordorigin="13240,6919" coordsize="0,65" path="m13240,6984l13240,6919e" filled="f" stroked="t" strokeweight="1.079970pt" strokecolor="#818181">
                <v:path arrowok="t"/>
              </v:shape>
            </v:group>
            <v:group style="position:absolute;left:13230;top:6987;width:22;height:2" coordorigin="13230,6987" coordsize="22,2">
              <v:shape style="position:absolute;left:13230;top:6987;width:22;height:2" coordorigin="13230,6987" coordsize="22,0" path="m13230,6987l13251,6987e" filled="f" stroked="t" strokeweight=".35998pt" strokecolor="#818181">
                <v:path arrowok="t"/>
              </v:shape>
            </v:group>
            <v:group style="position:absolute;left:14277;top:4277;width:36;height:266" coordorigin="14277,4277" coordsize="36,266">
              <v:shape style="position:absolute;left:14277;top:4277;width:36;height:266" coordorigin="14277,4277" coordsize="36,266" path="m14313,4277l14313,4284,14292,4348,14284,4392,14277,4428,14277,4543e" filled="f" stroked="t" strokeweight="1.79995pt" strokecolor="#000000">
                <v:path arrowok="t"/>
              </v:shape>
            </v:group>
            <v:group style="position:absolute;left:14259;top:4546;width:36;height:2" coordorigin="14259,4546" coordsize="36,2">
              <v:shape style="position:absolute;left:14259;top:4546;width:36;height:2" coordorigin="14259,4546" coordsize="36,0" path="m14259,4546l14295,4546e" filled="f" stroked="t" strokeweight=".35997pt" strokecolor="#000000">
                <v:path arrowok="t"/>
              </v:shape>
            </v:group>
            <v:group style="position:absolute;left:14284;top:4269;width:36;height:266" coordorigin="14284,4269" coordsize="36,266">
              <v:shape style="position:absolute;left:14284;top:4269;width:36;height:266" coordorigin="14284,4269" coordsize="36,266" path="m14284,4536l14284,4428,14292,4406,14292,4384,14299,4348,14320,4269e" filled="f" stroked="t" strokeweight="1.79995pt" strokecolor="#000000">
                <v:path arrowok="t"/>
              </v:shape>
            </v:group>
            <v:group style="position:absolute;left:11433;top:10814;width:194;height:130" coordorigin="11433,10814" coordsize="194,130">
              <v:shape style="position:absolute;left:11433;top:10814;width:194;height:130" coordorigin="11433,10814" coordsize="194,130" path="m11433,10943l11628,10814e" filled="f" stroked="t" strokeweight="1.79995pt" strokecolor="#000000">
                <v:path arrowok="t"/>
              </v:shape>
            </v:group>
            <v:group style="position:absolute;left:14288;top:4525;width:2;height:36" coordorigin="14288,4525" coordsize="2,36">
              <v:shape style="position:absolute;left:14288;top:4525;width:2;height:36" coordorigin="14288,4525" coordsize="0,36" path="m14288,4525l14288,4561e" filled="f" stroked="t" strokeweight=".35999pt" strokecolor="#000000">
                <v:path arrowok="t"/>
              </v:shape>
            </v:group>
            <v:group style="position:absolute;left:14292;top:4543;width:58;height:2" coordorigin="14292,4543" coordsize="58,2">
              <v:shape style="position:absolute;left:14292;top:4543;width:58;height:2" coordorigin="14292,4543" coordsize="58,0" path="m14292,4543l14349,4543e" filled="f" stroked="t" strokeweight="1.079970pt" strokecolor="#818181">
                <v:path arrowok="t"/>
              </v:shape>
            </v:group>
            <v:group style="position:absolute;left:11599;top:10749;width:115;height:79" coordorigin="11599,10749" coordsize="115,79">
              <v:shape style="position:absolute;left:11599;top:10749;width:115;height:79" coordorigin="11599,10749" coordsize="115,79" path="m11714,10749l11692,10763,11599,10828e" filled="f" stroked="t" strokeweight="1.79995pt" strokecolor="#000000">
                <v:path arrowok="t"/>
              </v:shape>
            </v:group>
            <v:group style="position:absolute;left:11779;top:10691;width:14;height:14" coordorigin="11779,10691" coordsize="14,14">
              <v:shape style="position:absolute;left:11779;top:10691;width:14;height:14" coordorigin="11779,10691" coordsize="14,14" path="m11793,10691l11779,10706e" filled="f" stroked="t" strokeweight="1.79995pt" strokecolor="#000000">
                <v:path arrowok="t"/>
              </v:shape>
            </v:group>
            <v:group style="position:absolute;left:13467;top:6919;width:2;height:50" coordorigin="13467,6919" coordsize="2,50">
              <v:shape style="position:absolute;left:13467;top:6919;width:2;height:50" coordorigin="13467,6919" coordsize="0,50" path="m13467,6919l13467,6969e" filled="f" stroked="t" strokeweight=".35999pt" strokecolor="#000000">
                <v:path arrowok="t"/>
              </v:shape>
            </v:group>
            <v:group style="position:absolute;left:11973;top:10497;width:14;height:29" coordorigin="11973,10497" coordsize="14,29">
              <v:shape style="position:absolute;left:11973;top:10497;width:14;height:29" coordorigin="11973,10497" coordsize="14,29" path="m11988,10497l11973,10526e" filled="f" stroked="t" strokeweight="1.79995pt" strokecolor="#000000">
                <v:path arrowok="t"/>
              </v:shape>
            </v:group>
            <v:group style="position:absolute;left:11433;top:10950;width:814;height:58" coordorigin="11433,10950" coordsize="814,58">
              <v:shape style="position:absolute;left:11433;top:10950;width:814;height:58" coordorigin="11433,10950" coordsize="814,58" path="m11433,10950l11491,10965,11613,10979,12247,11008e" filled="f" stroked="t" strokeweight="1.79995pt" strokecolor="#000000">
                <v:path arrowok="t"/>
              </v:shape>
            </v:group>
            <v:group style="position:absolute;left:12276;top:10072;width:454;height:302" coordorigin="12276,10072" coordsize="454,302">
              <v:shape style="position:absolute;left:12276;top:10072;width:454;height:302" coordorigin="12276,10072" coordsize="454,302" path="m12276,10374l12542,10194,12664,10115,12729,10072e" filled="f" stroked="t" strokeweight="1.79995pt" strokecolor="#000000">
                <v:path arrowok="t"/>
              </v:shape>
            </v:group>
            <v:group style="position:absolute;left:12247;top:11010;width:187;height:2" coordorigin="12247,11010" coordsize="187,2">
              <v:shape style="position:absolute;left:12247;top:11010;width:187;height:2" coordorigin="12247,11010" coordsize="187,0" path="m12247,11010l12434,11010e" filled="f" stroked="t" strokeweight="2.339910pt" strokecolor="#000000">
                <v:path arrowok="t"/>
              </v:shape>
            </v:group>
            <v:group style="position:absolute;left:13143;top:9417;width:36;height:2" coordorigin="13143,9417" coordsize="36,2">
              <v:shape style="position:absolute;left:13143;top:9417;width:36;height:2" coordorigin="13143,9417" coordsize="36,0" path="m13143,9417l13179,9417e" filled="f" stroked="t" strokeweight=".71995pt" strokecolor="#000000">
                <v:path arrowok="t"/>
              </v:shape>
            </v:group>
            <v:group style="position:absolute;left:13170;top:8906;width:2;height:511" coordorigin="13170,8906" coordsize="2,511">
              <v:shape style="position:absolute;left:13170;top:8906;width:2;height:511" coordorigin="13170,8906" coordsize="0,511" path="m13170,8906l13170,9417e" filled="f" stroked="t" strokeweight="1.979945pt" strokecolor="#000000">
                <v:path arrowok="t"/>
              </v:shape>
            </v:group>
            <v:group style="position:absolute;left:13262;top:10439;width:22;height:43" coordorigin="13262,10439" coordsize="22,43">
              <v:shape style="position:absolute;left:13262;top:10439;width:22;height:43" coordorigin="13262,10439" coordsize="22,43" path="m13284,10482l13262,10439e" filled="f" stroked="t" strokeweight="1.079970pt" strokecolor="#818181">
                <v:path arrowok="t"/>
              </v:shape>
            </v:group>
            <v:group style="position:absolute;left:13298;top:10504;width:2;height:511" coordorigin="13298,10504" coordsize="2,511">
              <v:shape style="position:absolute;left:13298;top:10504;width:2;height:511" coordorigin="13298,10504" coordsize="0,511" path="m13298,10504l13298,11015e" filled="f" stroked="t" strokeweight="1.079970pt" strokecolor="#818181">
                <v:path arrowok="t"/>
              </v:shape>
            </v:group>
            <v:group style="position:absolute;left:13287;top:11037;width:22;height:2" coordorigin="13287,11037" coordsize="22,2">
              <v:shape style="position:absolute;left:13287;top:11037;width:22;height:2" coordorigin="13287,11037" coordsize="22,0" path="m13287,11037l13309,11037e" filled="f" stroked="t" strokeweight="2.15985pt" strokecolor="#818181">
                <v:path arrowok="t"/>
              </v:shape>
            </v:group>
            <v:group style="position:absolute;left:13298;top:11015;width:194;height:36" coordorigin="13298,11015" coordsize="194,36">
              <v:shape style="position:absolute;left:13298;top:11015;width:194;height:36" coordorigin="13298,11015" coordsize="194,36" path="m13492,11051l13428,11044,13327,11022,13312,11015,13305,11015,13298,11015e" filled="f" stroked="t" strokeweight="1.79995pt" strokecolor="#000000">
                <v:path arrowok="t"/>
              </v:shape>
            </v:group>
            <v:group style="position:absolute;left:13298;top:11060;width:886;height:2" coordorigin="13298,11060" coordsize="886,2">
              <v:shape style="position:absolute;left:13298;top:11060;width:886;height:2" coordorigin="13298,11060" coordsize="886,0" path="m13298,11060l14184,11060e" filled="f" stroked="t" strokeweight="3.059865pt" strokecolor="#000000">
                <v:path arrowok="t"/>
              </v:shape>
            </v:group>
            <v:group style="position:absolute;left:14176;top:11080;width:22;height:2" coordorigin="14176,11080" coordsize="22,2">
              <v:shape style="position:absolute;left:14176;top:11080;width:22;height:2" coordorigin="14176,11080" coordsize="22,0" path="m14198,11080l14176,11080e" filled="f" stroked="t" strokeweight="1.79995pt" strokecolor="#000000">
                <v:path arrowok="t"/>
              </v:shape>
            </v:group>
            <v:group style="position:absolute;left:14198;top:11087;width:1814;height:72" coordorigin="14198,11087" coordsize="1814,72">
              <v:shape style="position:absolute;left:14198;top:11087;width:1814;height:72" coordorigin="14198,11087" coordsize="1814,72" path="m14198,11087l14680,11109,15386,11138,15631,11145,16012,11159e" filled="f" stroked="t" strokeweight="1.79995pt" strokecolor="#000000">
                <v:path arrowok="t"/>
              </v:shape>
            </v:group>
            <v:group style="position:absolute;left:9785;top:2181;width:338;height:2" coordorigin="9785,2181" coordsize="338,2">
              <v:shape style="position:absolute;left:9785;top:2181;width:338;height:2" coordorigin="9785,2181" coordsize="338,0" path="m9785,2181l10123,2181e" filled="f" stroked="t" strokeweight="1.079970pt" strokecolor="#818181">
                <v:path arrowok="t"/>
              </v:shape>
            </v:group>
            <v:group style="position:absolute;left:12448;top:691;width:252;height:2" coordorigin="12448,691" coordsize="252,2">
              <v:shape style="position:absolute;left:12448;top:691;width:252;height:2" coordorigin="12448,691" coordsize="252,0" path="m12448,691l12448,691,12693,691,12700,691e" filled="f" stroked="t" strokeweight="1.079970pt" strokecolor="#818181">
                <v:path arrowok="t"/>
              </v:shape>
            </v:group>
            <v:group style="position:absolute;left:14738;top:1469;width:50;height:130" coordorigin="14738,1469" coordsize="50,130">
              <v:shape style="position:absolute;left:14738;top:1469;width:50;height:130" coordorigin="14738,1469" coordsize="50,130" path="m14738,1598l14738,1591,14745,1584,14745,1569,14745,1533,14745,1519,14752,1512,14760,1497,14788,1469e" filled="f" stroked="t" strokeweight="1.79995pt" strokecolor="#000000">
                <v:path arrowok="t"/>
              </v:shape>
            </v:group>
            <v:group style="position:absolute;left:14529;top:2297;width:22;height:22" coordorigin="14529,2297" coordsize="22,22">
              <v:shape style="position:absolute;left:14529;top:2297;width:22;height:22" coordorigin="14529,2297" coordsize="22,22" path="m14529,2297l14544,2304,14551,2318e" filled="f" stroked="t" strokeweight="1.79995pt" strokecolor="#000000">
                <v:path arrowok="t"/>
              </v:shape>
            </v:group>
            <v:group style="position:absolute;left:14482;top:3380;width:36;height:2" coordorigin="14482,3380" coordsize="36,2">
              <v:shape style="position:absolute;left:14482;top:3380;width:36;height:2" coordorigin="14482,3380" coordsize="36,0" path="m14482,3380l14518,3380e" filled="f" stroked="t" strokeweight=".35997pt" strokecolor="#000000">
                <v:path arrowok="t"/>
              </v:shape>
            </v:group>
            <v:group style="position:absolute;left:14796;top:814;width:857;height:641" coordorigin="14796,814" coordsize="857,641">
              <v:shape style="position:absolute;left:14796;top:814;width:857;height:641" coordorigin="14796,814" coordsize="857,641" path="m15652,814l15444,972,15120,1210,14983,1310,14796,1454e" filled="f" stroked="t" strokeweight="1.79995pt" strokecolor="#000000">
                <v:path arrowok="t"/>
              </v:shape>
            </v:group>
            <v:group style="position:absolute;left:15595;top:706;width:223;height:173" coordorigin="15595,706" coordsize="223,173">
              <v:shape style="position:absolute;left:15595;top:706;width:223;height:173" coordorigin="15595,706" coordsize="223,173" path="m15595,878l15818,706e" filled="f" stroked="t" strokeweight="1.79995pt" strokecolor="#000000">
                <v:path arrowok="t"/>
              </v:shape>
            </v:group>
            <v:group style="position:absolute;left:15818;top:554;width:216;height:151" coordorigin="15818,554" coordsize="216,151">
              <v:shape style="position:absolute;left:15818;top:554;width:216;height:151" coordorigin="15818,554" coordsize="216,151" path="m15818,706l16034,554e" filled="f" stroked="t" strokeweight="1.79995pt" strokecolor="#000000">
                <v:path arrowok="t"/>
              </v:shape>
            </v:group>
            <v:group style="position:absolute;left:16617;top:299;width:79;height:2" coordorigin="16617,299" coordsize="79,2">
              <v:shape style="position:absolute;left:16617;top:299;width:79;height:2" coordorigin="16617,299" coordsize="79,0" path="m16617,299l16696,299e" filled="f" stroked="t" strokeweight="1.07993pt" strokecolor="#000000">
                <v:path arrowok="t"/>
              </v:shape>
            </v:group>
            <v:group style="position:absolute;left:16099;top:4546;width:950;height:2" coordorigin="16099,4546" coordsize="950,2">
              <v:shape style="position:absolute;left:16099;top:4546;width:950;height:2" coordorigin="16099,4546" coordsize="950,0" path="m16099,4546l17049,4546e" filled="f" stroked="t" strokeweight="1.43994pt" strokecolor="#818181">
                <v:path arrowok="t"/>
              </v:shape>
            </v:group>
            <v:group style="position:absolute;left:17049;top:4550;width:403;height:14" coordorigin="17049,4550" coordsize="403,14">
              <v:shape style="position:absolute;left:17049;top:4550;width:403;height:14" coordorigin="17049,4550" coordsize="403,14" path="m17049,4550l17380,4564,17452,4564e" filled="f" stroked="t" strokeweight="1.079970pt" strokecolor="#818181">
                <v:path arrowok="t"/>
              </v:shape>
            </v:group>
            <v:group style="position:absolute;left:16012;top:10634;width:295;height:14" coordorigin="16012,10634" coordsize="295,14">
              <v:shape style="position:absolute;left:16012;top:10634;width:295;height:14" coordorigin="16012,10634" coordsize="295,14" path="m16012,10634l16128,10634,16207,10634,16257,10641,16308,10648e" filled="f" stroked="t" strokeweight="1.079970pt" strokecolor="#818181">
                <v:path arrowok="t"/>
              </v:shape>
            </v:group>
            <v:group style="position:absolute;left:17881;top:9496;width:2;height:1058" coordorigin="17881,9496" coordsize="2,1058">
              <v:shape style="position:absolute;left:17881;top:9496;width:2;height:1058" coordorigin="17881,9496" coordsize="0,1058" path="m17881,9496l17881,10554e" filled="f" stroked="t" strokeweight=".35999pt" strokecolor="#818181">
                <v:path arrowok="t"/>
              </v:shape>
            </v:group>
            <v:group style="position:absolute;left:17625;top:11195;width:266;height:79" coordorigin="17625,11195" coordsize="266,79">
              <v:shape style="position:absolute;left:17625;top:11195;width:266;height:79" coordorigin="17625,11195" coordsize="266,79" path="m17625,11195l17668,11195,17704,11202,17733,11210,17748,11217,17762,11224,17784,11231,17820,11260,17827,11267,17841,11267,17856,11274,17892,11274e" filled="f" stroked="t" strokeweight="1.79995pt" strokecolor="#000000">
                <v:path arrowok="t"/>
              </v:shape>
            </v:group>
            <v:group style="position:absolute;left:17892;top:11066;width:259;height:130" coordorigin="17892,11066" coordsize="259,130">
              <v:shape style="position:absolute;left:17892;top:11066;width:259;height:130" coordorigin="17892,11066" coordsize="259,130" path="m18151,11195l18129,11188,18064,11188,18050,11188,18028,11181,18007,11166,18000,11166,17985,11152,17978,11145,17964,11138,17956,11123,17949,11109,17935,11080,17920,11073,17920,11066,17913,11066,17892,11066e" filled="f" stroked="t" strokeweight="1.79995pt" strokecolor="#000000">
                <v:path arrowok="t"/>
              </v:shape>
            </v:group>
            <v:group style="position:absolute;left:20303;top:10691;width:43;height:2" coordorigin="20303,10691" coordsize="43,2">
              <v:shape style="position:absolute;left:20303;top:10691;width:43;height:2" coordorigin="20303,10691" coordsize="43,0" path="m20303,10691l20318,10691,20347,10691e" filled="f" stroked="t" strokeweight="1.079970pt" strokecolor="#818181">
                <v:path arrowok="t"/>
              </v:shape>
            </v:group>
            <v:group style="position:absolute;left:19771;top:11224;width:619;height:22" coordorigin="19771,11224" coordsize="619,22">
              <v:shape style="position:absolute;left:19771;top:11224;width:619;height:22" coordorigin="19771,11224" coordsize="619,22" path="m19771,11224l20066,11231,20390,11246e" filled="f" stroked="t" strokeweight="1.79995pt" strokecolor="#000000">
                <v:path arrowok="t"/>
              </v:shape>
            </v:group>
            <v:group style="position:absolute;left:22471;top:11273;width:245;height:2" coordorigin="22471,11273" coordsize="245,2">
              <v:shape style="position:absolute;left:22471;top:11273;width:245;height:2" coordorigin="22471,11273" coordsize="245,0" path="m22471,11273l22715,11273e" filled="f" stroked="t" strokeweight="2.339910pt" strokecolor="#000000">
                <v:path arrowok="t"/>
              </v:shape>
            </v:group>
            <v:group style="position:absolute;left:22715;top:11354;width:22;height:2" coordorigin="22715,11354" coordsize="22,2">
              <v:shape style="position:absolute;left:22715;top:11354;width:22;height:2" coordorigin="22715,11354" coordsize="22,0" path="m22715,11354l22737,11354e" filled="f" stroked="t" strokeweight="1.79995pt" strokecolor="#000000">
                <v:path arrowok="t"/>
              </v:shape>
            </v:group>
            <v:group style="position:absolute;left:19447;top:4557;width:461;height:94" coordorigin="19447,4557" coordsize="461,94">
              <v:shape style="position:absolute;left:19447;top:4557;width:461;height:94" coordorigin="19447,4557" coordsize="461,94" path="m19447,4557l19691,4557,19720,4564,19749,4564,19821,4586,19879,4622,19907,4651e" filled="f" stroked="t" strokeweight="1.079970pt" strokecolor="#818181">
                <v:path arrowok="t"/>
              </v:shape>
            </v:group>
            <v:group style="position:absolute;left:20260;top:4874;width:295;height:7" coordorigin="20260,4874" coordsize="295,7">
              <v:shape style="position:absolute;left:20260;top:4874;width:295;height:7" coordorigin="20260,4874" coordsize="295,7" path="m20260,4874l20311,4881,20426,4881,20555,4881e" filled="f" stroked="t" strokeweight="1.079970pt" strokecolor="#818181">
                <v:path arrowok="t"/>
              </v:shape>
            </v:group>
            <v:group style="position:absolute;left:22161;top:4852;width:245;height:7" coordorigin="22161,4852" coordsize="245,7">
              <v:shape style="position:absolute;left:22161;top:4852;width:245;height:7" coordorigin="22161,4852" coordsize="245,7" path="m22161,4852l22269,4860,22406,4852e" filled="f" stroked="t" strokeweight="1.079970pt" strokecolor="#818181">
                <v:path arrowok="t"/>
              </v:shape>
            </v:group>
            <v:group style="position:absolute;left:24062;top:1641;width:29;height:295" coordorigin="24062,1641" coordsize="29,295">
              <v:shape style="position:absolute;left:24062;top:1641;width:29;height:295" coordorigin="24062,1641" coordsize="29,295" path="m24091,1937l24076,1908,24069,1872,24062,1836,24062,1656,24069,1641e" filled="f" stroked="t" strokeweight="1.079970pt" strokecolor="#818181">
                <v:path arrowok="t"/>
              </v:shape>
            </v:group>
            <v:group style="position:absolute;left:637;top:1879;width:2;height:1037" coordorigin="637,1879" coordsize="2,1037">
              <v:shape style="position:absolute;left:637;top:1879;width:2;height:1037" coordorigin="637,1879" coordsize="0,1037" path="m637,1879l637,2916e" filled="f" stroked="t" strokeweight="1.43996pt" strokecolor="#818181">
                <v:path arrowok="t"/>
              </v:shape>
            </v:group>
            <v:group style="position:absolute;left:526;top:7171;width:29;height:50" coordorigin="526,7171" coordsize="29,50">
              <v:shape style="position:absolute;left:526;top:7171;width:29;height:50" coordorigin="526,7171" coordsize="29,50" path="m554,7221l547,7214,526,7171e" filled="f" stroked="t" strokeweight="1.079970pt" strokecolor="#818181">
                <v:path arrowok="t"/>
              </v:shape>
            </v:group>
            <v:group style="position:absolute;left:554;top:7538;width:2;height:166" coordorigin="554,7538" coordsize="2,166">
              <v:shape style="position:absolute;left:554;top:7538;width:2;height:166" coordorigin="554,7538" coordsize="0,166" path="m554,7538l554,7703e" filled="f" stroked="t" strokeweight="1.079970pt" strokecolor="#818181">
                <v:path arrowok="t"/>
              </v:shape>
            </v:group>
            <v:group style="position:absolute;left:551;top:7703;width:2;height:22" coordorigin="551,7703" coordsize="2,22">
              <v:shape style="position:absolute;left:551;top:7703;width:2;height:22" coordorigin="551,7703" coordsize="0,22" path="m551,7703l551,7725e" filled="f" stroked="t" strokeweight=".35999pt" strokecolor="#818181">
                <v:path arrowok="t"/>
              </v:shape>
            </v:group>
            <v:group style="position:absolute;left:536;top:7783;width:22;height:2" coordorigin="536,7783" coordsize="22,2">
              <v:shape style="position:absolute;left:536;top:7783;width:22;height:2" coordorigin="536,7783" coordsize="22,0" path="m536,7783l558,7783e" filled="f" stroked="t" strokeweight="2.15985pt" strokecolor="#818181">
                <v:path arrowok="t"/>
              </v:shape>
            </v:group>
            <v:group style="position:absolute;left:770;top:7808;width:22;height:2" coordorigin="770,7808" coordsize="22,2">
              <v:shape style="position:absolute;left:770;top:7808;width:22;height:2" coordorigin="770,7808" coordsize="22,0" path="m770,7808l792,7808e" filled="f" stroked="t" strokeweight=".35998pt" strokecolor="#818181">
                <v:path arrowok="t"/>
              </v:shape>
            </v:group>
            <v:group style="position:absolute;left:792;top:7811;width:122;height:2" coordorigin="792,7811" coordsize="122,2">
              <v:shape style="position:absolute;left:792;top:7811;width:122;height:2" coordorigin="792,7811" coordsize="122,0" path="m792,7811l914,7811e" filled="f" stroked="t" strokeweight="1.079970pt" strokecolor="#818181">
                <v:path arrowok="t"/>
              </v:shape>
            </v:group>
            <v:group style="position:absolute;left:288;top:8942;width:122;height:7" coordorigin="288,8942" coordsize="122,7">
              <v:shape style="position:absolute;left:288;top:8942;width:122;height:7" coordorigin="288,8942" coordsize="122,7" path="m288,8949l302,8942,367,8942,410,8942e" filled="f" stroked="t" strokeweight="1.79995pt" strokecolor="#000000">
                <v:path arrowok="t"/>
              </v:shape>
            </v:group>
            <v:group style="position:absolute;left:418;top:8909;width:2;height:50" coordorigin="418,8909" coordsize="2,50">
              <v:shape style="position:absolute;left:418;top:8909;width:2;height:50" coordorigin="418,8909" coordsize="0,50" path="m418,8909l418,8960e" filled="f" stroked="t" strokeweight=".71998pt" strokecolor="#000000">
                <v:path arrowok="t"/>
              </v:shape>
            </v:group>
            <v:group style="position:absolute;left:1022;top:7444;width:43;height:7" coordorigin="1022,7444" coordsize="43,7">
              <v:shape style="position:absolute;left:1022;top:7444;width:43;height:7" coordorigin="1022,7444" coordsize="43,7" path="m1066,7444l1030,7451,1030,7444,1022,7444e" filled="f" stroked="t" strokeweight="1.079970pt" strokecolor="#818181">
                <v:path arrowok="t"/>
              </v:shape>
            </v:group>
            <v:group style="position:absolute;left:536;top:8657;width:22;height:2" coordorigin="536,8657" coordsize="22,2">
              <v:shape style="position:absolute;left:536;top:8657;width:22;height:2" coordorigin="536,8657" coordsize="22,0" path="m536,8657l558,8657e" filled="f" stroked="t" strokeweight="2.519830pt" strokecolor="#818181">
                <v:path arrowok="t"/>
              </v:shape>
            </v:group>
            <v:group style="position:absolute;left:529;top:9057;width:22;height:2" coordorigin="529,9057" coordsize="22,2">
              <v:shape style="position:absolute;left:529;top:9057;width:22;height:2" coordorigin="529,9057" coordsize="22,0" path="m529,9057l551,9057e" filled="f" stroked="t" strokeweight="1.4399pt" strokecolor="#818181">
                <v:path arrowok="t"/>
              </v:shape>
            </v:group>
            <v:group style="position:absolute;left:529;top:9172;width:22;height:2" coordorigin="529,9172" coordsize="22,2">
              <v:shape style="position:absolute;left:529;top:9172;width:22;height:2" coordorigin="529,9172" coordsize="22,0" path="m529,9172l551,9172e" filled="f" stroked="t" strokeweight="1.4399pt" strokecolor="#818181">
                <v:path arrowok="t"/>
              </v:shape>
            </v:group>
            <v:group style="position:absolute;left:533;top:9259;width:7;height:22" coordorigin="533,9259" coordsize="7,22">
              <v:shape style="position:absolute;left:533;top:9259;width:7;height:22" coordorigin="533,9259" coordsize="7,22" path="m533,9259l533,9266,533,9273,540,9280e" filled="f" stroked="t" strokeweight="1.079970pt" strokecolor="#818181">
                <v:path arrowok="t"/>
              </v:shape>
            </v:group>
            <v:group style="position:absolute;left:1012;top:8197;width:22;height:2" coordorigin="1012,8197" coordsize="22,2">
              <v:shape style="position:absolute;left:1012;top:8197;width:22;height:2" coordorigin="1012,8197" coordsize="22,0" path="m1012,8197l1033,8197e" filled="f" stroked="t" strokeweight="1.79988pt" strokecolor="#818181">
                <v:path arrowok="t"/>
              </v:shape>
            </v:group>
            <v:group style="position:absolute;left:522;top:9424;width:22;height:2" coordorigin="522,9424" coordsize="22,2">
              <v:shape style="position:absolute;left:522;top:9424;width:22;height:2" coordorigin="522,9424" coordsize="22,0" path="m522,9424l544,9424e" filled="f" stroked="t" strokeweight=".71995pt" strokecolor="#818181">
                <v:path arrowok="t"/>
              </v:shape>
            </v:group>
            <v:group style="position:absolute;left:1012;top:8366;width:22;height:2" coordorigin="1012,8366" coordsize="22,2">
              <v:shape style="position:absolute;left:1012;top:8366;width:22;height:2" coordorigin="1012,8366" coordsize="22,0" path="m1012,8366l1033,8366e" filled="f" stroked="t" strokeweight="2.15985pt" strokecolor="#818181">
                <v:path arrowok="t"/>
              </v:shape>
            </v:group>
            <v:group style="position:absolute;left:1012;top:8423;width:22;height:2" coordorigin="1012,8423" coordsize="22,2">
              <v:shape style="position:absolute;left:1012;top:8423;width:22;height:2" coordorigin="1012,8423" coordsize="22,0" path="m1012,8423l1033,8423e" filled="f" stroked="t" strokeweight=".71995pt" strokecolor="#818181">
                <v:path arrowok="t"/>
              </v:shape>
            </v:group>
            <v:group style="position:absolute;left:1022;top:8467;width:2;height:79" coordorigin="1022,8467" coordsize="2,79">
              <v:shape style="position:absolute;left:1022;top:8467;width:2;height:79" coordorigin="1022,8467" coordsize="0,79" path="m1022,8467l1022,8546e" filled="f" stroked="t" strokeweight="1.079970pt" strokecolor="#818181">
                <v:path arrowok="t"/>
              </v:shape>
            </v:group>
            <v:group style="position:absolute;left:1480;top:7459;width:22;height:2" coordorigin="1480,7459" coordsize="22,2">
              <v:shape style="position:absolute;left:1480;top:7459;width:22;height:2" coordorigin="1480,7459" coordsize="22,0" path="m1480,7459l1501,7459e" filled="f" stroked="t" strokeweight="1.4399pt" strokecolor="#818181">
                <v:path arrowok="t"/>
              </v:shape>
            </v:group>
            <v:group style="position:absolute;left:288;top:8935;width:1166;height:2" coordorigin="288,8935" coordsize="1166,2">
              <v:shape style="position:absolute;left:288;top:8935;width:1166;height:2" coordorigin="288,8935" coordsize="1166,0" path="m288,8935l1454,8935e" filled="f" stroked="t" strokeweight="1.79995pt" strokecolor="#000000">
                <v:path arrowok="t"/>
              </v:shape>
            </v:group>
            <v:group style="position:absolute;left:626;top:9691;width:43;height:14" coordorigin="626,9691" coordsize="43,14">
              <v:shape style="position:absolute;left:626;top:9691;width:43;height:14" coordorigin="626,9691" coordsize="43,14" path="m626,9705l662,9698,670,9691e" filled="f" stroked="t" strokeweight="1.079970pt" strokecolor="#818181">
                <v:path arrowok="t"/>
              </v:shape>
            </v:group>
            <v:group style="position:absolute;left:943;top:8949;width:36;height:58" coordorigin="943,8949" coordsize="36,58">
              <v:shape style="position:absolute;left:943;top:8949;width:36;height:58" coordorigin="943,8949" coordsize="36,58" path="m943,8949l950,8956,958,8956,965,8963,972,8971,972,8978,979,8985,979,9007e" filled="f" stroked="t" strokeweight="1.79995pt" strokecolor="#000000">
                <v:path arrowok="t"/>
              </v:shape>
            </v:group>
            <v:group style="position:absolute;left:1001;top:9007;width:22;height:2" coordorigin="1001,9007" coordsize="22,2">
              <v:shape style="position:absolute;left:1001;top:9007;width:22;height:2" coordorigin="1001,9007" coordsize="22,0" path="m1022,9007l1001,9007e" filled="f" stroked="t" strokeweight="1.079970pt" strokecolor="#818181">
                <v:path arrowok="t"/>
              </v:shape>
            </v:group>
            <v:group style="position:absolute;left:1591;top:7783;width:58;height:29" coordorigin="1591,7783" coordsize="58,29">
              <v:shape style="position:absolute;left:1591;top:7783;width:58;height:29" coordorigin="1591,7783" coordsize="58,29" path="m1649,7783l1634,7797,1627,7804,1620,7804,1606,7811,1591,7811e" filled="f" stroked="t" strokeweight="1.079970pt" strokecolor="#818181">
                <v:path arrowok="t"/>
              </v:shape>
            </v:group>
            <v:group style="position:absolute;left:1030;top:9035;width:58;height:122" coordorigin="1030,9035" coordsize="58,122">
              <v:shape style="position:absolute;left:1030;top:9035;width:58;height:122" coordorigin="1030,9035" coordsize="58,122" path="m1030,9035l1044,9071,1087,9158e" filled="f" stroked="t" strokeweight="1.079970pt" strokecolor="#818181">
                <v:path arrowok="t"/>
              </v:shape>
            </v:group>
            <v:group style="position:absolute;left:1480;top:8495;width:22;height:2" coordorigin="1480,8495" coordsize="22,2">
              <v:shape style="position:absolute;left:1480;top:8495;width:22;height:2" coordorigin="1480,8495" coordsize="22,0" path="m1480,8495l1501,8495e" filled="f" stroked="t" strokeweight="2.15985pt" strokecolor="#818181">
                <v:path arrowok="t"/>
              </v:shape>
            </v:group>
            <v:group style="position:absolute;left:1224;top:9345;width:7;height:14" coordorigin="1224,9345" coordsize="7,14">
              <v:shape style="position:absolute;left:1224;top:9345;width:7;height:14" coordorigin="1224,9345" coordsize="7,14" path="m1224,9345l1231,9359e" filled="f" stroked="t" strokeweight="1.079970pt" strokecolor="#818181">
                <v:path arrowok="t"/>
              </v:shape>
            </v:group>
            <v:group style="position:absolute;left:1480;top:8852;width:22;height:2" coordorigin="1480,8852" coordsize="22,2">
              <v:shape style="position:absolute;left:1480;top:8852;width:22;height:2" coordorigin="1480,8852" coordsize="22,0" path="m1480,8852l1501,8852e" filled="f" stroked="t" strokeweight="1.79987pt" strokecolor="#818181">
                <v:path arrowok="t"/>
              </v:shape>
            </v:group>
            <v:group style="position:absolute;left:1346;top:8949;width:108;height:36" coordorigin="1346,8949" coordsize="108,36">
              <v:shape style="position:absolute;left:1346;top:8949;width:108;height:36" coordorigin="1346,8949" coordsize="108,36" path="m1346,8985l1354,8978,1354,8971,1361,8963,1368,8963,1382,8956,1418,8956,1454,8949e" filled="f" stroked="t" strokeweight="1.79995pt" strokecolor="#000000">
                <v:path arrowok="t"/>
              </v:shape>
            </v:group>
            <v:group style="position:absolute;left:1494;top:8924;width:2;height:50" coordorigin="1494,8924" coordsize="2,50">
              <v:shape style="position:absolute;left:1494;top:8924;width:2;height:50" coordorigin="1494,8924" coordsize="0,50" path="m1494,8924l1494,8974e" filled="f" stroked="t" strokeweight=".35999pt" strokecolor="#000000">
                <v:path arrowok="t"/>
              </v:shape>
            </v:group>
            <v:group style="position:absolute;left:1469;top:9021;width:14;height:2" coordorigin="1469,9021" coordsize="14,2">
              <v:shape style="position:absolute;left:1469;top:9021;width:14;height:2" coordorigin="1469,9021" coordsize="14,0" path="m1469,9021l1483,9021e" filled="f" stroked="t" strokeweight="1.079970pt" strokecolor="#818181">
                <v:path arrowok="t"/>
              </v:shape>
            </v:group>
            <v:group style="position:absolute;left:1489;top:9010;width:2;height:184" coordorigin="1489,9010" coordsize="2,184">
              <v:shape style="position:absolute;left:1489;top:9010;width:2;height:184" coordorigin="1489,9010" coordsize="0,184" path="m1489,9010l1489,9194e" filled="f" stroked="t" strokeweight="1.619955pt" strokecolor="#818181">
                <v:path arrowok="t"/>
              </v:shape>
            </v:group>
            <v:group style="position:absolute;left:1955;top:7981;width:22;height:2" coordorigin="1955,7981" coordsize="22,2">
              <v:shape style="position:absolute;left:1955;top:7981;width:22;height:2" coordorigin="1955,7981" coordsize="22,0" path="m1955,7981l1976,7981e" filled="f" stroked="t" strokeweight="2.519830pt" strokecolor="#818181">
                <v:path arrowok="t"/>
              </v:shape>
            </v:group>
            <v:group style="position:absolute;left:1472;top:9215;width:22;height:2" coordorigin="1472,9215" coordsize="22,2">
              <v:shape style="position:absolute;left:1472;top:9215;width:22;height:2" coordorigin="1472,9215" coordsize="22,0" path="m1472,9215l1494,9215e" filled="f" stroked="t" strokeweight="2.15985pt" strokecolor="#818181">
                <v:path arrowok="t"/>
              </v:shape>
            </v:group>
            <v:group style="position:absolute;left:1361;top:9532;width:22;height:36" coordorigin="1361,9532" coordsize="22,36">
              <v:shape style="position:absolute;left:1361;top:9532;width:22;height:36" coordorigin="1361,9532" coordsize="22,36" path="m1361,9532l1382,9568e" filled="f" stroked="t" strokeweight="1.079970pt" strokecolor="#818181">
                <v:path arrowok="t"/>
              </v:shape>
            </v:group>
            <v:group style="position:absolute;left:1404;top:9597;width:36;height:43" coordorigin="1404,9597" coordsize="36,43">
              <v:shape style="position:absolute;left:1404;top:9597;width:36;height:43" coordorigin="1404,9597" coordsize="36,43" path="m1404,9597l1440,9640e" filled="f" stroked="t" strokeweight="1.079970pt" strokecolor="#818181">
                <v:path arrowok="t"/>
              </v:shape>
            </v:group>
            <v:group style="position:absolute;left:1440;top:9640;width:29;height:43" coordorigin="1440,9640" coordsize="29,43">
              <v:shape style="position:absolute;left:1440;top:9640;width:29;height:43" coordorigin="1440,9640" coordsize="29,43" path="m1440,9640l1469,9683e" filled="f" stroked="t" strokeweight="1.079970pt" strokecolor="#818181">
                <v:path arrowok="t"/>
              </v:shape>
            </v:group>
            <v:group style="position:absolute;left:2434;top:7747;width:2;height:58" coordorigin="2434,7747" coordsize="2,58">
              <v:shape style="position:absolute;left:2434;top:7747;width:2;height:58" coordorigin="2434,7747" coordsize="0,58" path="m2434,7804l2434,7747e" filled="f" stroked="t" strokeweight="1.079970pt" strokecolor="#818181">
                <v:path arrowok="t"/>
              </v:shape>
            </v:group>
            <v:group style="position:absolute;left:1958;top:8956;width:43;height:2" coordorigin="1958,8956" coordsize="43,2">
              <v:shape style="position:absolute;left:1958;top:8956;width:43;height:2" coordorigin="1958,8956" coordsize="43,0" path="m1958,8956l2002,8956e" filled="f" stroked="t" strokeweight="1.79995pt" strokecolor="#000000">
                <v:path arrowok="t"/>
              </v:shape>
            </v:group>
            <v:group style="position:absolute;left:2434;top:7887;width:2;height:601" coordorigin="2434,7887" coordsize="2,601">
              <v:shape style="position:absolute;left:2434;top:7887;width:2;height:601" coordorigin="2434,7887" coordsize="0,601" path="m2434,7887l2434,8488e" filled="f" stroked="t" strokeweight="1.079970pt" strokecolor="#818181">
                <v:path arrowok="t"/>
              </v:shape>
            </v:group>
            <v:group style="position:absolute;left:1958;top:8949;width:331;height:36" coordorigin="1958,8949" coordsize="331,36">
              <v:shape style="position:absolute;left:1958;top:8949;width:331;height:36" coordorigin="1958,8949" coordsize="331,36" path="m2290,8985l2261,8978,2196,8971,2131,8956,2095,8956,2002,8949,1958,8949e" filled="f" stroked="t" strokeweight="1.79995pt" strokecolor="#000000">
                <v:path arrowok="t"/>
              </v:shape>
            </v:group>
            <v:group style="position:absolute;left:2390;top:8949;width:115;height:2" coordorigin="2390,8949" coordsize="115,2">
              <v:shape style="position:absolute;left:2390;top:8949;width:115;height:2" coordorigin="2390,8949" coordsize="115,0" path="m2390,8949l2506,8949e" filled="f" stroked="t" strokeweight="1.079970pt" strokecolor="#818181">
                <v:path arrowok="t"/>
              </v:shape>
            </v:group>
            <v:group style="position:absolute;left:2390;top:8949;width:29;height:14" coordorigin="2390,8949" coordsize="29,14">
              <v:shape style="position:absolute;left:2390;top:8949;width:29;height:14" coordorigin="2390,8949" coordsize="29,14" path="m2390,8949l2412,8949,2419,8956,2419,8963e" filled="f" stroked="t" strokeweight="1.79995pt" strokecolor="#000000">
                <v:path arrowok="t"/>
              </v:shape>
            </v:group>
            <v:group style="position:absolute;left:2426;top:8956;width:115;height:122" coordorigin="2426,8956" coordsize="115,122">
              <v:shape style="position:absolute;left:2426;top:8956;width:115;height:122" coordorigin="2426,8956" coordsize="115,122" path="m2542,9079l2534,9064,2484,9043,2462,9028,2455,9028,2441,9014,2434,9007,2426,8992,2426,8978,2426,8956e" filled="f" stroked="t" strokeweight="1.79995pt" strokecolor="#000000">
                <v:path arrowok="t"/>
              </v:shape>
            </v:group>
            <v:group style="position:absolute;left:1915;top:9935;width:266;height:14" coordorigin="1915,9935" coordsize="266,14">
              <v:shape style="position:absolute;left:1915;top:9935;width:266;height:14" coordorigin="1915,9935" coordsize="266,14" path="m2182,9950l2146,9950,1966,9935,1944,9935,1915,9935e" filled="f" stroked="t" strokeweight="1.079970pt" strokecolor="#818181">
                <v:path arrowok="t"/>
              </v:shape>
            </v:group>
            <v:group style="position:absolute;left:2599;top:9028;width:65;height:14" coordorigin="2599,9028" coordsize="65,14">
              <v:shape style="position:absolute;left:2599;top:9028;width:65;height:14" coordorigin="2599,9028" coordsize="65,14" path="m2599,9028l2606,9028,2614,9035,2628,9043,2642,9043,2664,9043e" filled="f" stroked="t" strokeweight="1.079970pt" strokecolor="#818181">
                <v:path arrowok="t"/>
              </v:shape>
            </v:group>
            <v:group style="position:absolute;left:2664;top:9043;width:14;height:2" coordorigin="2664,9043" coordsize="14,2">
              <v:shape style="position:absolute;left:2664;top:9043;width:14;height:2" coordorigin="2664,9043" coordsize="14,0" path="m2664,9043l2678,9043e" filled="f" stroked="t" strokeweight="1.079970pt" strokecolor="#818181">
                <v:path arrowok="t"/>
              </v:shape>
            </v:group>
            <v:group style="position:absolute;left:2650;top:9129;width:14;height:14" coordorigin="2650,9129" coordsize="14,14">
              <v:shape style="position:absolute;left:2650;top:9129;width:14;height:14" coordorigin="2650,9129" coordsize="14,14" path="m2664,9143l2650,9129e" filled="f" stroked="t" strokeweight="1.79995pt" strokecolor="#000000">
                <v:path arrowok="t"/>
              </v:shape>
            </v:group>
            <v:group style="position:absolute;left:4989;top:8402;width:22;height:806" coordorigin="4989,8402" coordsize="22,806">
              <v:shape style="position:absolute;left:4989;top:8402;width:22;height:806" coordorigin="4989,8402" coordsize="22,806" path="m4989,9208l5004,8884,5004,8812,5004,8697,5011,8402e" filled="f" stroked="t" strokeweight="1.079970pt" strokecolor="#818181">
                <v:path arrowok="t"/>
              </v:shape>
            </v:group>
            <v:group style="position:absolute;left:4971;top:10076;width:22;height:2" coordorigin="4971,10076" coordsize="22,2">
              <v:shape style="position:absolute;left:4971;top:10076;width:22;height:2" coordorigin="4971,10076" coordsize="22,0" path="m4971,10076l4993,10076e" filled="f" stroked="t" strokeweight="1.07993pt" strokecolor="#818181">
                <v:path arrowok="t"/>
              </v:shape>
            </v:group>
            <v:group style="position:absolute;left:4975;top:10086;width:7;height:173" coordorigin="4975,10086" coordsize="7,173">
              <v:shape style="position:absolute;left:4975;top:10086;width:7;height:173" coordorigin="4975,10086" coordsize="7,173" path="m4975,10259l4975,10230,4975,10187,4982,10086e" filled="f" stroked="t" strokeweight="1.079970pt" strokecolor="#818181">
                <v:path arrowok="t"/>
              </v:shape>
            </v:group>
            <v:group style="position:absolute;left:4979;top:10400;width:2;height:58" coordorigin="4979,10400" coordsize="2,58">
              <v:shape style="position:absolute;left:4979;top:10400;width:2;height:58" coordorigin="4979,10400" coordsize="0,58" path="m4979,10400l4979,10457e" filled="f" stroked="t" strokeweight=".35999pt" strokecolor="#000000">
                <v:path arrowok="t"/>
              </v:shape>
            </v:group>
            <v:group style="position:absolute;left:1523;top:3164;width:22;height:2" coordorigin="1523,3164" coordsize="22,2">
              <v:shape style="position:absolute;left:1523;top:3164;width:22;height:2" coordorigin="1523,3164" coordsize="22,0" path="m1523,3164l1544,3164e" filled="f" stroked="t" strokeweight=".35998pt" strokecolor="#818181">
                <v:path arrowok="t"/>
              </v:shape>
            </v:group>
            <v:group style="position:absolute;left:569;top:5529;width:29;height:7" coordorigin="569,5529" coordsize="29,7">
              <v:shape style="position:absolute;left:569;top:5529;width:29;height:7" coordorigin="569,5529" coordsize="29,7" path="m569,5529l576,5536,598,5536e" filled="f" stroked="t" strokeweight="1.079970pt" strokecolor="#818181">
                <v:path arrowok="t"/>
              </v:shape>
            </v:group>
            <v:group style="position:absolute;left:871;top:4881;width:14;height:29" coordorigin="871,4881" coordsize="14,29">
              <v:shape style="position:absolute;left:871;top:4881;width:14;height:29" coordorigin="871,4881" coordsize="14,29" path="m886,4910l871,4881e" filled="f" stroked="t" strokeweight="1.079970pt" strokecolor="#818181">
                <v:path arrowok="t"/>
              </v:shape>
            </v:group>
            <v:group style="position:absolute;left:1051;top:5580;width:2;height:382" coordorigin="1051,5580" coordsize="2,382">
              <v:shape style="position:absolute;left:1051;top:5580;width:2;height:382" coordorigin="1051,5580" coordsize="0,382" path="m1051,5580l1051,5961e" filled="f" stroked="t" strokeweight="1.079970pt" strokecolor="#818181">
                <v:path arrowok="t"/>
              </v:shape>
            </v:group>
            <v:group style="position:absolute;left:1080;top:5544;width:259;height:2" coordorigin="1080,5544" coordsize="259,2">
              <v:shape style="position:absolute;left:1080;top:5544;width:259;height:2" coordorigin="1080,5544" coordsize="259,0" path="m1080,5544l1339,5544e" filled="f" stroked="t" strokeweight="1.079970pt" strokecolor="#818181">
                <v:path arrowok="t"/>
              </v:shape>
            </v:group>
            <v:group style="position:absolute;left:857;top:6717;width:22;height:2" coordorigin="857,6717" coordsize="22,2">
              <v:shape style="position:absolute;left:857;top:6717;width:22;height:2" coordorigin="857,6717" coordsize="22,0" path="m878,6717l857,6717e" filled="f" stroked="t" strokeweight="1.079970pt" strokecolor="#818181">
                <v:path arrowok="t"/>
              </v:shape>
            </v:group>
            <v:group style="position:absolute;left:1048;top:6285;width:2;height:36" coordorigin="1048,6285" coordsize="2,36">
              <v:shape style="position:absolute;left:1048;top:6285;width:2;height:36" coordorigin="1048,6285" coordsize="0,36" path="m1048,6285l1048,6321e" filled="f" stroked="t" strokeweight=".35999pt" strokecolor="#818181">
                <v:path arrowok="t"/>
              </v:shape>
            </v:group>
            <v:group style="position:absolute;left:1339;top:5544;width:151;height:7" coordorigin="1339,5544" coordsize="151,7">
              <v:shape style="position:absolute;left:1339;top:5544;width:151;height:7" coordorigin="1339,5544" coordsize="151,7" path="m1339,5544l1375,5551,1404,5544,1476,5544,1490,5544e" filled="f" stroked="t" strokeweight="1.079970pt" strokecolor="#818181">
                <v:path arrowok="t"/>
              </v:shape>
            </v:group>
            <v:group style="position:absolute;left:828;top:6717;width:389;height:2" coordorigin="828,6717" coordsize="389,2">
              <v:shape style="position:absolute;left:828;top:6717;width:389;height:2" coordorigin="828,6717" coordsize="389,0" path="m828,6717l1217,6717e" filled="f" stroked="t" strokeweight="1.079970pt" strokecolor="#818181">
                <v:path arrowok="t"/>
              </v:shape>
            </v:group>
            <v:group style="position:absolute;left:1512;top:5868;width:7;height:22" coordorigin="1512,5868" coordsize="7,22">
              <v:shape style="position:absolute;left:1512;top:5868;width:7;height:22" coordorigin="1512,5868" coordsize="7,22" path="m1512,5868l1519,5882,1519,5889e" filled="f" stroked="t" strokeweight="1.079970pt" strokecolor="#818181">
                <v:path arrowok="t"/>
              </v:shape>
            </v:group>
            <v:group style="position:absolute;left:1217;top:6721;width:43;height:2" coordorigin="1217,6721" coordsize="43,2">
              <v:shape style="position:absolute;left:1217;top:6721;width:43;height:2" coordorigin="1217,6721" coordsize="43,0" path="m1217,6721l1260,6721e" filled="f" stroked="t" strokeweight=".35998pt" strokecolor="#818181">
                <v:path arrowok="t"/>
              </v:shape>
            </v:group>
            <v:group style="position:absolute;left:1505;top:6624;width:7;height:108" coordorigin="1505,6624" coordsize="7,108">
              <v:shape style="position:absolute;left:1505;top:6624;width:7;height:108" coordorigin="1505,6624" coordsize="7,108" path="m1505,6732l1505,6681,1512,6624e" filled="f" stroked="t" strokeweight="1.079970pt" strokecolor="#818181">
                <v:path arrowok="t"/>
              </v:shape>
            </v:group>
            <v:group style="position:absolute;left:1994;top:5551;width:58;height:7" coordorigin="1994,5551" coordsize="58,7">
              <v:shape style="position:absolute;left:1994;top:5551;width:58;height:7" coordorigin="1994,5551" coordsize="58,7" path="m2052,5558l2045,5558,2023,5551,1994,5551e" filled="f" stroked="t" strokeweight="1.079970pt" strokecolor="#818181">
                <v:path arrowok="t"/>
              </v:shape>
            </v:group>
            <v:group style="position:absolute;left:1498;top:6832;width:2;height:583" coordorigin="1498,6832" coordsize="2,583">
              <v:shape style="position:absolute;left:1498;top:6832;width:2;height:583" coordorigin="1498,6832" coordsize="0,583" path="m1498,6832l1498,7415e" filled="f" stroked="t" strokeweight="1.079970pt" strokecolor="#818181">
                <v:path arrowok="t"/>
              </v:shape>
            </v:group>
            <v:group style="position:absolute;left:2462;top:5234;width:2;height:310" coordorigin="2462,5234" coordsize="2,310">
              <v:shape style="position:absolute;left:2462;top:5234;width:2;height:310" coordorigin="2462,5234" coordsize="0,310" path="m2462,5234l2462,5544e" filled="f" stroked="t" strokeweight="1.079970pt" strokecolor="#818181">
                <v:path arrowok="t"/>
              </v:shape>
            </v:group>
            <v:group style="position:absolute;left:1973;top:6724;width:7;height:238" coordorigin="1973,6724" coordsize="7,238">
              <v:shape style="position:absolute;left:1973;top:6724;width:7;height:238" coordorigin="1973,6724" coordsize="7,238" path="m1973,6962l1973,6782,1973,6746,1980,6724e" filled="f" stroked="t" strokeweight="1.079970pt" strokecolor="#818181">
                <v:path arrowok="t"/>
              </v:shape>
            </v:group>
            <v:group style="position:absolute;left:2110;top:6724;width:14;height:2" coordorigin="2110,6724" coordsize="14,2">
              <v:shape style="position:absolute;left:2110;top:6724;width:14;height:2" coordorigin="2110,6724" coordsize="14,0" path="m2110,6724l2124,6724e" filled="f" stroked="t" strokeweight="1.079970pt" strokecolor="#818181">
                <v:path arrowok="t"/>
              </v:shape>
            </v:group>
            <v:group style="position:absolute;left:2635;top:5565;width:14;height:2" coordorigin="2635,5565" coordsize="14,2">
              <v:shape style="position:absolute;left:2635;top:5565;width:14;height:2" coordorigin="2635,5565" coordsize="14,0" path="m2635,5565l2650,5565e" filled="f" stroked="t" strokeweight="1.079970pt" strokecolor="#818181">
                <v:path arrowok="t"/>
              </v:shape>
            </v:group>
            <v:group style="position:absolute;left:2311;top:6732;width:295;height:2" coordorigin="2311,6732" coordsize="295,2">
              <v:shape style="position:absolute;left:2311;top:6732;width:295;height:2" coordorigin="2311,6732" coordsize="295,0" path="m2311,6732l2606,6732e" filled="f" stroked="t" strokeweight="1.079970pt" strokecolor="#818181">
                <v:path arrowok="t"/>
              </v:shape>
            </v:group>
            <v:group style="position:absolute;left:3370;top:7919;width:2;height:137" coordorigin="3370,7919" coordsize="2,137">
              <v:shape style="position:absolute;left:3370;top:7919;width:2;height:137" coordorigin="3370,7919" coordsize="0,137" path="m3370,8056l3370,8006,3370,7919e" filled="f" stroked="t" strokeweight="1.079970pt" strokecolor="#818181">
                <v:path arrowok="t"/>
              </v:shape>
            </v:group>
            <v:group style="position:absolute;left:4104;top:5587;width:461;height:7" coordorigin="4104,5587" coordsize="461,7">
              <v:shape style="position:absolute;left:4104;top:5587;width:461;height:7" coordorigin="4104,5587" coordsize="461,7" path="m4104,5587l4176,5587,4565,5594e" filled="f" stroked="t" strokeweight="1.079970pt" strokecolor="#818181">
                <v:path arrowok="t"/>
              </v:shape>
            </v:group>
            <v:group style="position:absolute;left:4568;top:4608;width:2;height:986" coordorigin="4568,4608" coordsize="2,986">
              <v:shape style="position:absolute;left:4568;top:4608;width:2;height:986" coordorigin="4568,4608" coordsize="0,986" path="m4568,4608l4568,5594e" filled="f" stroked="t" strokeweight=".35999pt" strokecolor="#818181">
                <v:path arrowok="t"/>
              </v:shape>
            </v:group>
            <v:group style="position:absolute;left:4514;top:8143;width:22;height:7" coordorigin="4514,8143" coordsize="22,7">
              <v:shape style="position:absolute;left:4514;top:8143;width:22;height:7" coordorigin="4514,8143" coordsize="22,7" path="m4514,8143l4521,8150,4536,8150e" filled="f" stroked="t" strokeweight="1.079970pt" strokecolor="#818181">
                <v:path arrowok="t"/>
              </v:shape>
            </v:group>
            <v:group style="position:absolute;left:4536;top:8153;width:14;height:2" coordorigin="4536,8153" coordsize="14,2">
              <v:shape style="position:absolute;left:4536;top:8153;width:14;height:2" coordorigin="4536,8153" coordsize="14,0" path="m4536,8153l4550,8153e" filled="f" stroked="t" strokeweight=".35998pt" strokecolor="#818181">
                <v:path arrowok="t"/>
              </v:shape>
            </v:group>
            <v:group style="position:absolute;left:4536;top:8150;width:14;height:7" coordorigin="4536,8150" coordsize="14,7">
              <v:shape style="position:absolute;left:4536;top:8150;width:14;height:7" coordorigin="4536,8150" coordsize="14,7" path="m4550,8157l4550,8150,4536,8150e" filled="f" stroked="t" strokeweight="1.079970pt" strokecolor="#818181">
                <v:path arrowok="t"/>
              </v:shape>
            </v:group>
            <v:group style="position:absolute;left:4997;top:8233;width:29;height:2" coordorigin="4997,8233" coordsize="29,2">
              <v:shape style="position:absolute;left:4997;top:8233;width:29;height:2" coordorigin="4997,8233" coordsize="29,0" path="m4997,8233l5025,8233e" filled="f" stroked="t" strokeweight=".35998pt" strokecolor="#818181">
                <v:path arrowok="t"/>
              </v:shape>
            </v:group>
            <v:group style="position:absolute;left:5011;top:7891;width:2;height:511" coordorigin="5011,7891" coordsize="2,511">
              <v:shape style="position:absolute;left:5011;top:7891;width:2;height:511" coordorigin="5011,7891" coordsize="0,511" path="m5011,7891l5011,8402e" filled="f" stroked="t" strokeweight="1.079970pt" strokecolor="#818181">
                <v:path arrowok="t"/>
              </v:shape>
            </v:group>
            <v:group style="position:absolute;left:5025;top:5612;width:4197;height:2" coordorigin="5025,5612" coordsize="4197,2">
              <v:shape style="position:absolute;left:5025;top:5612;width:4197;height:2" coordorigin="5025,5612" coordsize="4197,0" path="m5025,5612l9223,5612e" filled="f" stroked="t" strokeweight="1.43995pt" strokecolor="#818181">
                <v:path arrowok="t"/>
              </v:shape>
            </v:group>
            <v:group style="position:absolute;left:6854;top:10626;width:50;height:58" coordorigin="6854,10626" coordsize="50,58">
              <v:shape style="position:absolute;left:6854;top:10626;width:50;height:58" coordorigin="6854,10626" coordsize="50,58" path="m6869,10626l6883,10626,6890,10634,6897,10641,6905,10655,6905,10662,6905,10670,6897,10677,6890,10684,6869,10684,6854,10684e" filled="f" stroked="t" strokeweight="1.79995pt" strokecolor="#000000">
                <v:path arrowok="t"/>
              </v:shape>
            </v:group>
            <v:group style="position:absolute;left:6854;top:10612;width:1354;height:158" coordorigin="6854,10612" coordsize="1354,158">
              <v:shape style="position:absolute;left:6854;top:10612;width:1354;height:158" coordorigin="6854,10612" coordsize="1354,158" path="m8208,10612l7862,10698,7761,10727,7668,10749,7617,10763,7517,10770,7387,10763,7322,10756,6854,10684e" filled="f" stroked="t" strokeweight="1.79995pt" strokecolor="#000000">
                <v:path arrowok="t"/>
              </v:shape>
            </v:group>
            <v:group style="position:absolute;left:6854;top:10612;width:1397;height:173" coordorigin="6854,10612" coordsize="1397,173">
              <v:shape style="position:absolute;left:6854;top:10612;width:1397;height:173" coordorigin="6854,10612" coordsize="1397,173" path="m6854,10698l7329,10770,7387,10778,7517,10785,7567,10778,7617,10778,7675,10763,7769,10742,7862,10713,8186,10626,8251,10612e" filled="f" stroked="t" strokeweight="1.79995pt" strokecolor="#000000">
                <v:path arrowok="t"/>
              </v:shape>
            </v:group>
            <v:group style="position:absolute;left:8208;top:10403;width:288;height:209" coordorigin="8208,10403" coordsize="288,209">
              <v:shape style="position:absolute;left:8208;top:10403;width:288;height:209" coordorigin="8208,10403" coordsize="288,209" path="m8496,10403l8489,10418,8489,10461,8481,10475,8481,10482,8474,10490,8474,10497,8467,10504,8460,10511,8445,10518,8431,10526,8373,10554,8316,10576,8244,10598,8208,10612e" filled="f" stroked="t" strokeweight="1.79995pt" strokecolor="#000000">
                <v:path arrowok="t"/>
              </v:shape>
            </v:group>
            <v:group style="position:absolute;left:8208;top:10540;width:274;height:72" coordorigin="8208,10540" coordsize="274,72">
              <v:shape style="position:absolute;left:8208;top:10540;width:274;height:72" coordorigin="8208,10540" coordsize="274,72" path="m8481,10540l8460,10540,8208,10612e" filled="f" stroked="t" strokeweight="1.79995pt" strokecolor="#000000">
                <v:path arrowok="t"/>
              </v:shape>
            </v:group>
            <v:group style="position:absolute;left:8485;top:10544;width:22;height:2" coordorigin="8485,10544" coordsize="22,2">
              <v:shape style="position:absolute;left:8485;top:10544;width:22;height:2" coordorigin="8485,10544" coordsize="22,0" path="m8485,10544l8507,10544e" filled="f" stroked="t" strokeweight=".35998pt" strokecolor="#818181">
                <v:path arrowok="t"/>
              </v:shape>
            </v:group>
            <v:group style="position:absolute;left:8496;top:10540;width:29;height:2" coordorigin="8496,10540" coordsize="29,2">
              <v:shape style="position:absolute;left:8496;top:10540;width:29;height:2" coordorigin="8496,10540" coordsize="29,0" path="m8496,10540l8525,10540e" filled="f" stroked="t" strokeweight="1.79995pt" strokecolor="#000000">
                <v:path arrowok="t"/>
              </v:shape>
            </v:group>
            <v:group style="position:absolute;left:8759;top:5605;width:2;height:22" coordorigin="8759,5605" coordsize="2,22">
              <v:shape style="position:absolute;left:8759;top:5605;width:2;height:22" coordorigin="8759,5605" coordsize="0,22" path="m8759,5605l8759,5626e" filled="f" stroked="t" strokeweight=".35999pt" strokecolor="#818181">
                <v:path arrowok="t"/>
              </v:shape>
            </v:group>
            <v:group style="position:absolute;left:8273;top:5616;width:29;height:1166" coordorigin="8273,5616" coordsize="29,1166">
              <v:shape style="position:absolute;left:8273;top:5616;width:29;height:1166" coordorigin="8273,5616" coordsize="29,1166" path="m8273,6782l8280,6156,8280,5904,8280,5853,8294,5702,8294,5666,8301,5616e" filled="f" stroked="t" strokeweight="1.079970pt" strokecolor="#818181">
                <v:path arrowok="t"/>
              </v:shape>
            </v:group>
            <v:group style="position:absolute;left:7805;top:9323;width:94;height:29" coordorigin="7805,9323" coordsize="94,29">
              <v:shape style="position:absolute;left:7805;top:9323;width:94;height:29" coordorigin="7805,9323" coordsize="94,29" path="m7805,9323l7891,9345,7898,9352e" filled="f" stroked="t" strokeweight="1.079970pt" strokecolor="#818181">
                <v:path arrowok="t"/>
              </v:shape>
            </v:group>
            <v:group style="position:absolute;left:8118;top:9363;width:2;height:22" coordorigin="8118,9363" coordsize="2,22">
              <v:shape style="position:absolute;left:8118;top:9363;width:2;height:22" coordorigin="8118,9363" coordsize="0,22" path="m8118,9363l8118,9385e" filled="f" stroked="t" strokeweight=".35999pt" strokecolor="#818181">
                <v:path arrowok="t"/>
              </v:shape>
            </v:group>
            <v:group style="position:absolute;left:8157;top:9370;width:58;height:2" coordorigin="8157,9370" coordsize="58,2">
              <v:shape style="position:absolute;left:8157;top:9370;width:58;height:2" coordorigin="8157,9370" coordsize="58,0" path="m8157,9370l8215,9370e" filled="f" stroked="t" strokeweight=".35997pt" strokecolor="#818181">
                <v:path arrowok="t"/>
              </v:shape>
            </v:group>
            <v:group style="position:absolute;left:8269;top:9363;width:22;height:2" coordorigin="8269,9363" coordsize="22,2">
              <v:shape style="position:absolute;left:8269;top:9363;width:22;height:2" coordorigin="8269,9363" coordsize="22,0" path="m8269,9363l8291,9363e" filled="f" stroked="t" strokeweight=".35998pt" strokecolor="#818181">
                <v:path arrowok="t"/>
              </v:shape>
            </v:group>
            <v:group style="position:absolute;left:8280;top:9359;width:14;height:7" coordorigin="8280,9359" coordsize="14,7">
              <v:shape style="position:absolute;left:8280;top:9359;width:14;height:7" coordorigin="8280,9359" coordsize="14,7" path="m8294,9367l8294,9359,8287,9359,8280,9359e" filled="f" stroked="t" strokeweight="1.079970pt" strokecolor="#818181">
                <v:path arrowok="t"/>
              </v:shape>
            </v:group>
            <v:group style="position:absolute;left:8741;top:9388;width:58;height:43" coordorigin="8741,9388" coordsize="58,43">
              <v:shape style="position:absolute;left:8741;top:9388;width:58;height:43" coordorigin="8741,9388" coordsize="58,43" path="m8798,9431l8741,9388e" filled="f" stroked="t" strokeweight="1.079970pt" strokecolor="#818181">
                <v:path arrowok="t"/>
              </v:shape>
            </v:group>
            <v:group style="position:absolute;left:9198;top:9680;width:22;height:2" coordorigin="9198,9680" coordsize="22,2">
              <v:shape style="position:absolute;left:9198;top:9680;width:22;height:2" coordorigin="9198,9680" coordsize="22,0" path="m9198,9680l9219,9680e" filled="f" stroked="t" strokeweight="3.23978pt" strokecolor="#818181">
                <v:path arrowok="t"/>
              </v:shape>
            </v:group>
            <v:group style="position:absolute;left:8971;top:10490;width:22;height:2" coordorigin="8971,10490" coordsize="22,2">
              <v:shape style="position:absolute;left:8971;top:10490;width:22;height:2" coordorigin="8971,10490" coordsize="22,0" path="m8971,10490l8993,10490e" filled="f" stroked="t" strokeweight="1.79995pt" strokecolor="#000000">
                <v:path arrowok="t"/>
              </v:shape>
            </v:group>
            <v:group style="position:absolute;left:9259;top:9719;width:72;height:2" coordorigin="9259,9719" coordsize="72,2">
              <v:shape style="position:absolute;left:9259;top:9719;width:72;height:2" coordorigin="9259,9719" coordsize="72,0" path="m9259,9719l9331,9719e" filled="f" stroked="t" strokeweight="1.079970pt" strokecolor="#818181">
                <v:path arrowok="t"/>
              </v:shape>
            </v:group>
            <v:group style="position:absolute;left:8993;top:10475;width:22;height:2" coordorigin="8993,10475" coordsize="22,2">
              <v:shape style="position:absolute;left:8993;top:10475;width:22;height:2" coordorigin="8993,10475" coordsize="22,0" path="m9014,10475l8993,10475e" filled="f" stroked="t" strokeweight="1.79995pt" strokecolor="#000000">
                <v:path arrowok="t"/>
              </v:shape>
            </v:group>
            <v:group style="position:absolute;left:8993;top:10490;width:151;height:94" coordorigin="8993,10490" coordsize="151,94">
              <v:shape style="position:absolute;left:8993;top:10490;width:151;height:94" coordorigin="8993,10490" coordsize="151,94" path="m8993,10490l9057,10497,9086,10504,9108,10504,9122,10511,9129,10518,9137,10533,9137,10547,9137,10576,9137,10583,9144,10583e" filled="f" stroked="t" strokeweight="1.79995pt" strokecolor="#000000">
                <v:path arrowok="t"/>
              </v:shape>
            </v:group>
            <v:group style="position:absolute;left:9194;top:10475;width:7;height:7" coordorigin="9194,10475" coordsize="7,7">
              <v:shape style="position:absolute;left:9194;top:10475;width:7;height:7" coordorigin="9194,10475" coordsize="7,7" path="m9201,10482l9194,10475e" filled="f" stroked="t" strokeweight="1.79995pt" strokecolor="#000000">
                <v:path arrowok="t"/>
              </v:shape>
            </v:group>
            <v:group style="position:absolute;left:9014;top:10486;width:230;height:2" coordorigin="9014,10486" coordsize="230,2">
              <v:shape style="position:absolute;left:9014;top:10486;width:230;height:2" coordorigin="9014,10486" coordsize="230,0" path="m9014,10486l9245,10486e" filled="f" stroked="t" strokeweight="2.15993pt" strokecolor="#000000">
                <v:path arrowok="t"/>
              </v:shape>
            </v:group>
            <v:group style="position:absolute;left:9245;top:10486;width:22;height:2" coordorigin="9245,10486" coordsize="22,2">
              <v:shape style="position:absolute;left:9245;top:10486;width:22;height:2" coordorigin="9245,10486" coordsize="22,0" path="m9245,10486l9266,10486e" filled="f" stroked="t" strokeweight=".35998pt" strokecolor="#000000">
                <v:path arrowok="t"/>
              </v:shape>
            </v:group>
            <v:group style="position:absolute;left:9266;top:10497;width:22;height:2" coordorigin="9266,10497" coordsize="22,2">
              <v:shape style="position:absolute;left:9266;top:10497;width:22;height:2" coordorigin="9266,10497" coordsize="22,0" path="m9266,10497l9288,10497e" filled="f" stroked="t" strokeweight="1.79995pt" strokecolor="#000000">
                <v:path arrowok="t"/>
              </v:shape>
            </v:group>
            <v:group style="position:absolute;left:11095;top:5630;width:468;height:94" coordorigin="11095,5630" coordsize="468,94">
              <v:shape style="position:absolute;left:11095;top:5630;width:468;height:94" coordorigin="11095,5630" coordsize="468,94" path="m11095,5630l11131,5630,11160,5637,11217,5644,11260,5652,11376,5680,11476,5702,11512,5709,11563,5724e" filled="f" stroked="t" strokeweight="1.079970pt" strokecolor="#818181">
                <v:path arrowok="t"/>
              </v:shape>
            </v:group>
            <v:group style="position:absolute;left:9857;top:9806;width:65;height:29" coordorigin="9857,9806" coordsize="65,29">
              <v:shape style="position:absolute;left:9857;top:9806;width:65;height:29" coordorigin="9857,9806" coordsize="65,29" path="m9857,9806l9885,9813,9900,9820,9921,9835e" filled="f" stroked="t" strokeweight="1.079970pt" strokecolor="#818181">
                <v:path arrowok="t"/>
              </v:shape>
            </v:group>
            <v:group style="position:absolute;left:11563;top:5724;width:727;height:14" coordorigin="11563,5724" coordsize="727,14">
              <v:shape style="position:absolute;left:11563;top:5724;width:727;height:14" coordorigin="11563,5724" coordsize="727,14" path="m11563,5724l11584,5724,11628,5724,11714,5731,11973,5731,12182,5738,12290,5738e" filled="f" stroked="t" strokeweight="1.079970pt" strokecolor="#818181">
                <v:path arrowok="t"/>
              </v:shape>
            </v:group>
            <v:group style="position:absolute;left:10526;top:10670;width:79;height:94" coordorigin="10526,10670" coordsize="79,94">
              <v:shape style="position:absolute;left:10526;top:10670;width:79;height:94" coordorigin="10526,10670" coordsize="79,94" path="m10605,10763l10555,10742,10541,10734,10533,10727,10526,10720,10526,10713,10526,10706,10526,10691,10526,10684,10533,10684,10541,10677,10548,10670,10555,10670,10562,10670,10605,10670e" filled="f" stroked="t" strokeweight="1.79995pt" strokecolor="#000000">
                <v:path arrowok="t"/>
              </v:shape>
            </v:group>
            <v:group style="position:absolute;left:10591;top:10774;width:14;height:2" coordorigin="10591,10774" coordsize="14,2">
              <v:shape style="position:absolute;left:10591;top:10774;width:14;height:2" coordorigin="10591,10774" coordsize="14,0" path="m10591,10774l10605,10774e" filled="f" stroked="t" strokeweight=".35998pt" strokecolor="#000000">
                <v:path arrowok="t"/>
              </v:shape>
            </v:group>
            <v:group style="position:absolute;left:12297;top:5738;width:562;height:2" coordorigin="12297,5738" coordsize="562,2">
              <v:shape style="position:absolute;left:12297;top:5738;width:562;height:2" coordorigin="12297,5738" coordsize="562,0" path="m12297,5738l12859,5738e" filled="f" stroked="t" strokeweight="1.079970pt" strokecolor="#818181">
                <v:path arrowok="t"/>
              </v:shape>
            </v:group>
            <v:group style="position:absolute;left:12859;top:5738;width:382;height:7" coordorigin="12859,5738" coordsize="382,7">
              <v:shape style="position:absolute;left:12859;top:5738;width:382;height:7" coordorigin="12859,5738" coordsize="382,7" path="m12859,5738l13111,5738,13240,5745e" filled="f" stroked="t" strokeweight="1.079970pt" strokecolor="#818181">
                <v:path arrowok="t"/>
              </v:shape>
            </v:group>
            <v:group style="position:absolute;left:13244;top:5734;width:2;height:22" coordorigin="13244,5734" coordsize="2,22">
              <v:shape style="position:absolute;left:13244;top:5734;width:2;height:22" coordorigin="13244,5734" coordsize="0,22" path="m13244,5734l13244,5756e" filled="f" stroked="t" strokeweight=".35999pt" strokecolor="#818181">
                <v:path arrowok="t"/>
              </v:shape>
            </v:group>
            <v:group style="position:absolute;left:10605;top:10763;width:547;height:122" coordorigin="10605,10763" coordsize="547,122">
              <v:shape style="position:absolute;left:10605;top:10763;width:547;height:122" coordorigin="10605,10763" coordsize="547,122" path="m11152,10886l11073,10871,10605,10763e" filled="f" stroked="t" strokeweight="1.79995pt" strokecolor="#000000">
                <v:path arrowok="t"/>
              </v:shape>
            </v:group>
            <v:group style="position:absolute;left:13233;top:6580;width:2;height:295" coordorigin="13233,6580" coordsize="2,295">
              <v:shape style="position:absolute;left:13233;top:6580;width:2;height:295" coordorigin="13233,6580" coordsize="0,295" path="m13233,6580l13233,6876e" filled="f" stroked="t" strokeweight="1.079970pt" strokecolor="#818181">
                <v:path arrowok="t"/>
              </v:shape>
            </v:group>
            <v:group style="position:absolute;left:13500;top:6019;width:65;height:29" coordorigin="13500,6019" coordsize="65,29">
              <v:shape style="position:absolute;left:13500;top:6019;width:65;height:29" coordorigin="13500,6019" coordsize="65,29" path="m13564,6019l13550,6033,13543,6040,13536,6040,13521,6048,13500,6048e" filled="f" stroked="t" strokeweight="1.79995pt" strokecolor="#000000">
                <v:path arrowok="t"/>
              </v:shape>
            </v:group>
            <v:group style="position:absolute;left:13536;top:6019;width:29;height:50" coordorigin="13536,6019" coordsize="29,50">
              <v:shape style="position:absolute;left:13536;top:6019;width:29;height:50" coordorigin="13536,6019" coordsize="29,50" path="m13564,6019l13543,6048,13536,6069e" filled="f" stroked="t" strokeweight="1.79995pt" strokecolor="#000000">
                <v:path arrowok="t"/>
              </v:shape>
            </v:group>
            <v:group style="position:absolute;left:13564;top:5868;width:137;height:151" coordorigin="13564,5868" coordsize="137,151">
              <v:shape style="position:absolute;left:13564;top:5868;width:137;height:151" coordorigin="13564,5868" coordsize="137,151" path="m13701,5868l13672,5896,13658,5904,13629,5932,13600,5961,13586,5983,13579,5997,13564,6019e" filled="f" stroked="t" strokeweight="1.79995pt" strokecolor="#000000">
                <v:path arrowok="t"/>
              </v:shape>
            </v:group>
            <v:group style="position:absolute;left:13701;top:5832;width:14;height:36" coordorigin="13701,5832" coordsize="14,36">
              <v:shape style="position:absolute;left:13701;top:5832;width:14;height:36" coordorigin="13701,5832" coordsize="14,36" path="m13716,5832l13716,5839,13716,5846,13708,5853,13701,5868e" filled="f" stroked="t" strokeweight="1.79995pt" strokecolor="#000000">
                <v:path arrowok="t"/>
              </v:shape>
            </v:group>
            <v:group style="position:absolute;left:13233;top:6991;width:7;height:72" coordorigin="13233,6991" coordsize="7,72">
              <v:shape style="position:absolute;left:13233;top:6991;width:7;height:72" coordorigin="13233,6991" coordsize="7,72" path="m13240,7063l13233,7020,13240,6991e" filled="f" stroked="t" strokeweight="1.079970pt" strokecolor="#818181">
                <v:path arrowok="t"/>
              </v:shape>
            </v:group>
            <v:group style="position:absolute;left:11520;top:10814;width:108;height:158" coordorigin="11520,10814" coordsize="108,158">
              <v:shape style="position:absolute;left:11520;top:10814;width:108;height:158" coordorigin="11520,10814" coordsize="108,158" path="m11606,10972l11584,10965,11548,10958,11541,10950,11534,10950,11520,10936,11520,10922,11520,10914,11520,10907,11520,10900,11527,10900,11534,10893,11541,10886,11613,10828,11628,10814e" filled="f" stroked="t" strokeweight="1.79995pt" strokecolor="#000000">
                <v:path arrowok="t"/>
              </v:shape>
            </v:group>
            <v:group style="position:absolute;left:13716;top:5760;width:108;height:2" coordorigin="13716,5760" coordsize="108,2">
              <v:shape style="position:absolute;left:13716;top:5760;width:108;height:2" coordorigin="13716,5760" coordsize="108,0" path="m13716,5760l13824,5760e" filled="f" stroked="t" strokeweight=".71995pt" strokecolor="#818181">
                <v:path arrowok="t"/>
              </v:shape>
            </v:group>
            <v:group style="position:absolute;left:13708;top:5781;width:108;height:86" coordorigin="13708,5781" coordsize="108,86">
              <v:shape style="position:absolute;left:13708;top:5781;width:108;height:86" coordorigin="13708,5781" coordsize="108,86" path="m13708,5868l13816,5781e" filled="f" stroked="t" strokeweight="1.79995pt" strokecolor="#000000">
                <v:path arrowok="t"/>
              </v:shape>
            </v:group>
            <v:group style="position:absolute;left:11772;top:10396;width:101;height:36" coordorigin="11772,10396" coordsize="101,36">
              <v:shape style="position:absolute;left:11772;top:10396;width:101;height:36" coordorigin="11772,10396" coordsize="101,36" path="m11772,10396l11822,10410,11872,10432e" filled="f" stroked="t" strokeweight="1.079970pt" strokecolor="#818181">
                <v:path arrowok="t"/>
              </v:shape>
            </v:group>
            <v:group style="position:absolute;left:11775;top:10702;width:2;height:36" coordorigin="11775,10702" coordsize="2,36">
              <v:shape style="position:absolute;left:11775;top:10702;width:2;height:36" coordorigin="11775,10702" coordsize="0,36" path="m11775,10702l11775,10738e" filled="f" stroked="t" strokeweight=".35999pt" strokecolor="#000000">
                <v:path arrowok="t"/>
              </v:shape>
            </v:group>
            <v:group style="position:absolute;left:13226;top:7171;width:2;height:266" coordorigin="13226,7171" coordsize="2,266">
              <v:shape style="position:absolute;left:13226;top:7171;width:2;height:266" coordorigin="13226,7171" coordsize="0,266" path="m13226,7171l13226,7437e" filled="f" stroked="t" strokeweight="1.079970pt" strokecolor="#818181">
                <v:path arrowok="t"/>
              </v:shape>
            </v:group>
            <v:group style="position:absolute;left:13464;top:6069;width:72;height:828" coordorigin="13464,6069" coordsize="72,828">
              <v:shape style="position:absolute;left:13464;top:6069;width:72;height:828" coordorigin="13464,6069" coordsize="72,828" path="m13536,6069l13514,6112,13507,6148,13500,6177,13492,6192,13485,6228,13485,6249,13485,6264,13485,6300,13485,6681,13485,6746,13485,6768,13478,6789,13464,6897e" filled="f" stroked="t" strokeweight="1.79995pt" strokecolor="#000000">
                <v:path arrowok="t"/>
              </v:shape>
            </v:group>
            <v:group style="position:absolute;left:13442;top:6904;width:14;height:36" coordorigin="13442,6904" coordsize="14,36">
              <v:shape style="position:absolute;left:13442;top:6904;width:14;height:36" coordorigin="13442,6904" coordsize="14,36" path="m13442,6904l13449,6912,13456,6926,13456,6940e" filled="f" stroked="t" strokeweight="1.79995pt" strokecolor="#000000">
                <v:path arrowok="t"/>
              </v:shape>
            </v:group>
            <v:group style="position:absolute;left:13237;top:7487;width:36;height:2" coordorigin="13237,7487" coordsize="36,2">
              <v:shape style="position:absolute;left:13237;top:7487;width:36;height:2" coordorigin="13237,7487" coordsize="36,0" path="m13237,7487l13273,7487e" filled="f" stroked="t" strokeweight=".71995pt" strokecolor="#000000">
                <v:path arrowok="t"/>
              </v:shape>
            </v:group>
            <v:group style="position:absolute;left:11930;top:10468;width:43;height:58" coordorigin="11930,10468" coordsize="43,58">
              <v:shape style="position:absolute;left:11930;top:10468;width:43;height:58" coordorigin="11930,10468" coordsize="43,58" path="m11930,10468l11966,10490,11966,10497,11973,10504,11973,10511,11973,10526e" filled="f" stroked="t" strokeweight="1.79995pt" strokecolor="#000000">
                <v:path arrowok="t"/>
              </v:shape>
            </v:group>
            <v:group style="position:absolute;left:13255;top:7199;width:137;height:281" coordorigin="13255,7199" coordsize="137,281">
              <v:shape style="position:absolute;left:13255;top:7199;width:137;height:281" coordorigin="13255,7199" coordsize="137,281" path="m13392,7199l13269,7437,13255,7480e" filled="f" stroked="t" strokeweight="1.79995pt" strokecolor="#000000">
                <v:path arrowok="t"/>
              </v:shape>
            </v:group>
            <v:group style="position:absolute;left:13392;top:6940;width:65;height:259" coordorigin="13392,6940" coordsize="65,259">
              <v:shape style="position:absolute;left:13392;top:6940;width:65;height:259" coordorigin="13392,6940" coordsize="65,259" path="m13456,6940l13442,7027,13442,7056,13435,7077,13428,7092,13420,7120,13413,7142,13399,7178,13392,7199e" filled="f" stroked="t" strokeweight="1.79995pt" strokecolor="#000000">
                <v:path arrowok="t"/>
              </v:shape>
            </v:group>
            <v:group style="position:absolute;left:13381;top:7196;width:36;height:2" coordorigin="13381,7196" coordsize="36,2">
              <v:shape style="position:absolute;left:13381;top:7196;width:36;height:2" coordorigin="13381,7196" coordsize="36,0" path="m13381,7196l13417,7196e" filled="f" stroked="t" strokeweight=".35998pt" strokecolor="#000000">
                <v:path arrowok="t"/>
              </v:shape>
            </v:group>
            <v:group style="position:absolute;left:11872;top:10533;width:173;height:115" coordorigin="11872,10533" coordsize="173,115">
              <v:shape style="position:absolute;left:11872;top:10533;width:173;height:115" coordorigin="11872,10533" coordsize="173,115" path="m11872,10648l12045,10533e" filled="f" stroked="t" strokeweight="1.79995pt" strokecolor="#000000">
                <v:path arrowok="t"/>
              </v:shape>
            </v:group>
            <v:group style="position:absolute;left:12045;top:10533;width:14;height:2" coordorigin="12045,10533" coordsize="14,2">
              <v:shape style="position:absolute;left:12045;top:10533;width:14;height:2" coordorigin="12045,10533" coordsize="14,0" path="m12045,10533l12060,10533e" filled="f" stroked="t" strokeweight="1.079970pt" strokecolor="#818181">
                <v:path arrowok="t"/>
              </v:shape>
            </v:group>
            <v:group style="position:absolute;left:13852;top:4622;width:425;height:1130" coordorigin="13852,4622" coordsize="425,1130">
              <v:shape style="position:absolute;left:13852;top:4622;width:425;height:1130" coordorigin="13852,4622" coordsize="425,1130" path="m13852,5752l14119,5536,14148,5515,14162,5500,14184,5479,14198,5464,14212,5436,14220,5428,14234,5400,14241,5378,14256,5349,14256,5320,14263,5299,14263,5270,14270,4838,14277,4622e" filled="f" stroked="t" strokeweight="1.79995pt" strokecolor="#000000">
                <v:path arrowok="t"/>
              </v:shape>
            </v:group>
            <v:group style="position:absolute;left:12124;top:10526;width:50;height:50" coordorigin="12124,10526" coordsize="50,50">
              <v:shape style="position:absolute;left:12124;top:10526;width:50;height:50" coordorigin="12124,10526" coordsize="50,50" path="m12175,10576l12153,10569,12139,10562,12132,10554,12124,10547,12124,10540,12132,10526e" filled="f" stroked="t" strokeweight="1.79995pt" strokecolor="#000000">
                <v:path arrowok="t"/>
              </v:shape>
            </v:group>
            <v:group style="position:absolute;left:12261;top:10378;width:14;height:2" coordorigin="12261,10378" coordsize="14,2">
              <v:shape style="position:absolute;left:12261;top:10378;width:14;height:2" coordorigin="12261,10378" coordsize="14,0" path="m12261,10378l12276,10378e" filled="f" stroked="t" strokeweight=".35997pt" strokecolor="#000000">
                <v:path arrowok="t"/>
              </v:shape>
            </v:group>
            <v:group style="position:absolute;left:14716;top:4546;width:1008;height:2" coordorigin="14716,4546" coordsize="1008,2">
              <v:shape style="position:absolute;left:14716;top:4546;width:1008;height:2" coordorigin="14716,4546" coordsize="1008,0" path="m14716,4546l15724,4546e" filled="f" stroked="t" strokeweight="1.439945pt" strokecolor="#818181">
                <v:path arrowok="t"/>
              </v:shape>
            </v:group>
            <v:group style="position:absolute;left:13226;top:7667;width:2;height:598" coordorigin="13226,7667" coordsize="2,598">
              <v:shape style="position:absolute;left:13226;top:7667;width:2;height:598" coordorigin="13226,7667" coordsize="0,598" path="m13226,8265l13226,8265,13226,7696,13226,7667e" filled="f" stroked="t" strokeweight="1.79995pt" strokecolor="#000000">
                <v:path arrowok="t"/>
              </v:shape>
            </v:group>
            <v:group style="position:absolute;left:13179;top:8873;width:2;height:36" coordorigin="13179,8873" coordsize="2,36">
              <v:shape style="position:absolute;left:13179;top:8873;width:2;height:36" coordorigin="13179,8873" coordsize="0,36" path="m13179,8873l13179,8909e" filled="f" stroked="t" strokeweight=".35999pt" strokecolor="#000000">
                <v:path arrowok="t"/>
              </v:shape>
            </v:group>
            <v:group style="position:absolute;left:13143;top:9327;width:36;height:2" coordorigin="13143,9327" coordsize="36,2">
              <v:shape style="position:absolute;left:13143;top:9327;width:36;height:2" coordorigin="13143,9327" coordsize="36,0" path="m13143,9327l13179,9327e" filled="f" stroked="t" strokeweight=".35997pt" strokecolor="#000000">
                <v:path arrowok="t"/>
              </v:shape>
            </v:group>
            <v:group style="position:absolute;left:12434;top:11022;width:22;height:2" coordorigin="12434,11022" coordsize="22,2">
              <v:shape style="position:absolute;left:12434;top:11022;width:22;height:2" coordorigin="12434,11022" coordsize="22,0" path="m12434,11022l12456,11022e" filled="f" stroked="t" strokeweight="1.79995pt" strokecolor="#000000">
                <v:path arrowok="t"/>
              </v:shape>
            </v:group>
            <v:group style="position:absolute;left:13161;top:9331;width:2;height:79" coordorigin="13161,9331" coordsize="2,79">
              <v:shape style="position:absolute;left:13161;top:9331;width:2;height:79" coordorigin="13161,9331" coordsize="0,79" path="m13161,9331l13161,9410e" filled="f" stroked="t" strokeweight="1.79995pt" strokecolor="#000000">
                <v:path arrowok="t"/>
              </v:shape>
            </v:group>
            <v:group style="position:absolute;left:13150;top:9421;width:36;height:2" coordorigin="13150,9421" coordsize="36,2">
              <v:shape style="position:absolute;left:13150;top:9421;width:36;height:2" coordorigin="13150,9421" coordsize="36,0" path="m13150,9421l13186,9421e" filled="f" stroked="t" strokeweight=".35997pt" strokecolor="#000000">
                <v:path arrowok="t"/>
              </v:shape>
            </v:group>
            <v:group style="position:absolute;left:13176;top:10604;width:2808;height:2" coordorigin="13176,10604" coordsize="2808,2">
              <v:shape style="position:absolute;left:13176;top:10604;width:2808;height:2" coordorigin="13176,10604" coordsize="2808,0" path="m13176,10604l15984,10604e" filled="f" stroked="t" strokeweight="1.7099pt" strokecolor="#818181">
                <v:path arrowok="t"/>
              </v:shape>
            </v:group>
            <v:group style="position:absolute;left:13262;top:11055;width:36;height:2" coordorigin="13262,11055" coordsize="36,2">
              <v:shape style="position:absolute;left:13262;top:11055;width:36;height:2" coordorigin="13262,11055" coordsize="36,0" path="m13262,11055l13298,11055e" filled="f" stroked="t" strokeweight=".35998pt" strokecolor="#000000">
                <v:path arrowok="t"/>
              </v:shape>
            </v:group>
            <v:group style="position:absolute;left:11116;top:986;width:374;height:22" coordorigin="11116,986" coordsize="374,22">
              <v:shape style="position:absolute;left:11116;top:986;width:374;height:22" coordorigin="11116,986" coordsize="374,22" path="m11116,1008l11376,1008,11419,1008,11433,1008,11455,1001,11484,994,11491,986e" filled="f" stroked="t" strokeweight="1.079970pt" strokecolor="#818181">
                <v:path arrowok="t"/>
              </v:shape>
            </v:group>
            <v:group style="position:absolute;left:11577;top:691;width:180;height:7" coordorigin="11577,691" coordsize="180,7">
              <v:shape style="position:absolute;left:11577;top:691;width:180;height:7" coordorigin="11577,691" coordsize="180,7" path="m11577,691l11757,698e" filled="f" stroked="t" strokeweight="1.079970pt" strokecolor="#818181">
                <v:path arrowok="t"/>
              </v:shape>
            </v:group>
            <v:group style="position:absolute;left:14515;top:1649;width:14;height:58" coordorigin="14515,1649" coordsize="14,58">
              <v:shape style="position:absolute;left:14515;top:1649;width:14;height:58" coordorigin="14515,1649" coordsize="14,58" path="m14515,1649l14515,1656,14522,1663,14522,1677,14529,1692,14529,1706e" filled="f" stroked="t" strokeweight="1.79995pt" strokecolor="#000000">
                <v:path arrowok="t"/>
              </v:shape>
            </v:group>
            <v:group style="position:absolute;left:14529;top:1605;width:72;height:101" coordorigin="14529,1605" coordsize="72,101">
              <v:shape style="position:absolute;left:14529;top:1605;width:72;height:101" coordorigin="14529,1605" coordsize="72,101" path="m14601,1605l14587,1620,14572,1641,14558,1656,14544,1677,14529,1706e" filled="f" stroked="t" strokeweight="1.79995pt" strokecolor="#000000">
                <v:path arrowok="t"/>
              </v:shape>
            </v:group>
            <v:group style="position:absolute;left:14601;top:1440;width:50;height:166" coordorigin="14601,1440" coordsize="50,166">
              <v:shape style="position:absolute;left:14601;top:1440;width:50;height:166" coordorigin="14601,1440" coordsize="50,166" path="m14630,1440l14630,1461,14637,1483,14644,1512,14652,1526,14652,1541,14644,1548,14637,1562,14623,1577,14608,1598,14601,1605e" filled="f" stroked="t" strokeweight="1.79995pt" strokecolor="#000000">
                <v:path arrowok="t"/>
              </v:shape>
            </v:group>
            <v:group style="position:absolute;left:14565;top:1577;width:86;height:86" coordorigin="14565,1577" coordsize="86,86">
              <v:shape style="position:absolute;left:14565;top:1577;width:86;height:86" coordorigin="14565,1577" coordsize="86,86" path="m14565,1663l14572,1649,14587,1634,14601,1620,14608,1605,14630,1584,14652,1577e" filled="f" stroked="t" strokeweight="1.79995pt" strokecolor="#000000">
                <v:path arrowok="t"/>
              </v:shape>
            </v:group>
            <v:group style="position:absolute;left:14410;top:3456;width:36;height:2" coordorigin="14410,3456" coordsize="36,2">
              <v:shape style="position:absolute;left:14410;top:3456;width:36;height:2" coordorigin="14410,3456" coordsize="36,0" path="m14410,3456l14446,3456e" filled="f" stroked="t" strokeweight=".71995pt" strokecolor="#000000">
                <v:path arrowok="t"/>
              </v:shape>
            </v:group>
            <v:group style="position:absolute;left:14436;top:2318;width:115;height:1130" coordorigin="14436,2318" coordsize="115,1130">
              <v:shape style="position:absolute;left:14436;top:2318;width:115;height:1130" coordorigin="14436,2318" coordsize="115,1130" path="m14551,2318l14544,2412,14536,2426,14536,2469,14529,3204,14529,3240,14529,3269,14522,3290,14515,3319,14508,3348,14500,3362,14486,3377,14472,3405,14457,3434,14436,3449e" filled="f" stroked="t" strokeweight="1.79995pt" strokecolor="#000000">
                <v:path arrowok="t"/>
              </v:shape>
            </v:group>
            <v:group style="position:absolute;left:14500;top:3384;width:29;height:58" coordorigin="14500,3384" coordsize="29,58">
              <v:shape style="position:absolute;left:14500;top:3384;width:29;height:58" coordorigin="14500,3384" coordsize="29,58" path="m14529,3441l14529,3413,14522,3405,14515,3391,14500,3384e" filled="f" stroked="t" strokeweight="1.79995pt" strokecolor="#000000">
                <v:path arrowok="t"/>
              </v:shape>
            </v:group>
            <v:group style="position:absolute;left:15652;top:684;width:101;height:130" coordorigin="15652,684" coordsize="101,130">
              <v:shape style="position:absolute;left:15652;top:684;width:101;height:130" coordorigin="15652,684" coordsize="101,130" path="m15753,684l15746,698,15739,713,15724,727,15717,742,15696,770,15681,785,15660,799,15652,814e" filled="f" stroked="t" strokeweight="1.79995pt" strokecolor="#000000">
                <v:path arrowok="t"/>
              </v:shape>
            </v:group>
            <v:group style="position:absolute;left:15962;top:310;width:655;height:266" coordorigin="15962,310" coordsize="655,266">
              <v:shape style="position:absolute;left:15962;top:310;width:655;height:266" coordorigin="15962,310" coordsize="655,266" path="m16617,310l16308,403,16207,432,16171,446,16142,461,16092,490,15998,547,15962,576e" filled="f" stroked="t" strokeweight="1.79995pt" strokecolor="#000000">
                <v:path arrowok="t"/>
              </v:shape>
            </v:group>
            <v:group style="position:absolute;left:15688;top:11138;width:324;height:14" coordorigin="15688,11138" coordsize="324,14">
              <v:shape style="position:absolute;left:15688;top:11138;width:324;height:14" coordorigin="15688,11138" coordsize="324,14" path="m16012,11152l15789,11138,15688,11138e" filled="f" stroked="t" strokeweight="1.79995pt" strokecolor="#000000">
                <v:path arrowok="t"/>
              </v:shape>
            </v:group>
            <v:group style="position:absolute;left:16308;top:10666;width:209;height:2" coordorigin="16308,10666" coordsize="209,2">
              <v:shape style="position:absolute;left:16308;top:10666;width:209;height:2" coordorigin="16308,10666" coordsize="209,0" path="m16308,10666l16516,10666e" filled="f" stroked="t" strokeweight="1.79988pt" strokecolor="#818181">
                <v:path arrowok="t"/>
              </v:shape>
            </v:group>
            <v:group style="position:absolute;left:16012;top:11159;width:590;height:14" coordorigin="16012,11159" coordsize="590,14">
              <v:shape style="position:absolute;left:16012;top:11159;width:590;height:14" coordorigin="16012,11159" coordsize="590,14" path="m16012,11159l16365,11174,16603,11174e" filled="f" stroked="t" strokeweight="1.79995pt" strokecolor="#000000">
                <v:path arrowok="t"/>
              </v:shape>
            </v:group>
            <v:group style="position:absolute;left:17928;top:7077;width:29;height:1267" coordorigin="17928,7077" coordsize="29,1267">
              <v:shape style="position:absolute;left:17928;top:7077;width:29;height:1267" coordorigin="17928,7077" coordsize="29,1267" path="m17928,8344l17928,8323,17928,8294,17935,7927,17935,7639,17935,7509,17942,7156,17942,7142,17942,7120,17949,7099,17956,7077e" filled="f" stroked="t" strokeweight="1.079970pt" strokecolor="#818181">
                <v:path arrowok="t"/>
              </v:shape>
            </v:group>
            <v:group style="position:absolute;left:17308;top:10778;width:79;height:14" coordorigin="17308,10778" coordsize="79,14">
              <v:shape style="position:absolute;left:17308;top:10778;width:79;height:14" coordorigin="17308,10778" coordsize="79,14" path="m17308,10792l17337,10792,17388,10778e" filled="f" stroked="t" strokeweight="1.079970pt" strokecolor="#818181">
                <v:path arrowok="t"/>
              </v:shape>
            </v:group>
            <v:group style="position:absolute;left:17884;top:10673;width:36;height:2" coordorigin="17884,10673" coordsize="36,2">
              <v:shape style="position:absolute;left:17884;top:10673;width:36;height:2" coordorigin="17884,10673" coordsize="36,0" path="m17884,10673l17920,10673e" filled="f" stroked="t" strokeweight=".35997pt" strokecolor="#818181">
                <v:path arrowok="t"/>
              </v:shape>
            </v:group>
            <v:group style="position:absolute;left:17920;top:10644;width:194;height:2" coordorigin="17920,10644" coordsize="194,2">
              <v:shape style="position:absolute;left:17920;top:10644;width:194;height:2" coordorigin="17920,10644" coordsize="194,0" path="m17920,10644l18115,10644e" filled="f" stroked="t" strokeweight="2.51985pt" strokecolor="#818181">
                <v:path arrowok="t"/>
              </v:shape>
            </v:group>
            <v:group style="position:absolute;left:19346;top:10709;width:245;height:2" coordorigin="19346,10709" coordsize="245,2">
              <v:shape style="position:absolute;left:19346;top:10709;width:245;height:2" coordorigin="19346,10709" coordsize="245,0" path="m19346,10709l19591,10709e" filled="f" stroked="t" strokeweight="3.23978pt" strokecolor="#818181">
                <v:path arrowok="t"/>
              </v:shape>
            </v:group>
            <v:group style="position:absolute;left:21283;top:7171;width:2;height:94" coordorigin="21283,7171" coordsize="2,94">
              <v:shape style="position:absolute;left:21283;top:7171;width:2;height:94" coordorigin="21283,7171" coordsize="0,94" path="m21283,7171l21283,7228,21283,7264e" filled="f" stroked="t" strokeweight="1.079970pt" strokecolor="#818181">
                <v:path arrowok="t"/>
              </v:shape>
            </v:group>
            <v:group style="position:absolute;left:21283;top:7262;width:281;height:2" coordorigin="21283,7262" coordsize="281,2">
              <v:shape style="position:absolute;left:21283;top:7262;width:281;height:2" coordorigin="21283,7262" coordsize="281,0" path="m21283,7262l21563,7262e" filled="f" stroked="t" strokeweight="1.25996pt" strokecolor="#818181">
                <v:path arrowok="t"/>
              </v:shape>
            </v:group>
            <v:group style="position:absolute;left:18151;top:11195;width:1620;height:22" coordorigin="18151,11195" coordsize="1620,22">
              <v:shape style="position:absolute;left:18151;top:11195;width:1620;height:22" coordorigin="18151,11195" coordsize="1620,22" path="m19771,11217l19317,11210,18856,11202,18151,11195e" filled="f" stroked="t" strokeweight="1.79995pt" strokecolor="#000000">
                <v:path arrowok="t"/>
              </v:shape>
            </v:group>
            <v:group style="position:absolute;left:21563;top:7257;width:158;height:317" coordorigin="21563,7257" coordsize="158,317">
              <v:shape style="position:absolute;left:21563;top:7257;width:158;height:317" coordorigin="21563,7257" coordsize="158,317" path="m21722,7574l21707,7336,21707,7322,21693,7307,21650,7264,21643,7257,21628,7257,21563,7257e" filled="f" stroked="t" strokeweight="1.079970pt" strokecolor="#818181">
                <v:path arrowok="t"/>
              </v:shape>
            </v:group>
            <v:group style="position:absolute;left:20390;top:11246;width:151;height:22" coordorigin="20390,11246" coordsize="151,22">
              <v:shape style="position:absolute;left:20390;top:11246;width:151;height:22" coordorigin="20390,11246" coordsize="151,22" path="m20390,11246l20469,11253,20541,11267e" filled="f" stroked="t" strokeweight="1.79995pt" strokecolor="#000000">
                <v:path arrowok="t"/>
              </v:shape>
            </v:group>
            <v:group style="position:absolute;left:22708;top:11181;width:29;height:2" coordorigin="22708,11181" coordsize="29,2">
              <v:shape style="position:absolute;left:22708;top:11181;width:29;height:2" coordorigin="22708,11181" coordsize="29,0" path="m22737,11181l22730,11181,22708,11181e" filled="f" stroked="t" strokeweight="1.79995pt" strokecolor="#000000">
                <v:path arrowok="t"/>
              </v:shape>
            </v:group>
            <v:group style="position:absolute;left:22694;top:11354;width:22;height:2" coordorigin="22694,11354" coordsize="22,2">
              <v:shape style="position:absolute;left:22694;top:11354;width:22;height:2" coordorigin="22694,11354" coordsize="22,0" path="m22694,11354l22715,11354e" filled="f" stroked="t" strokeweight="1.79995pt" strokecolor="#000000">
                <v:path arrowok="t"/>
              </v:shape>
            </v:group>
            <v:group style="position:absolute;left:21016;top:4867;width:158;height:7" coordorigin="21016,4867" coordsize="158,7">
              <v:shape style="position:absolute;left:21016;top:4867;width:158;height:7" coordorigin="21016,4867" coordsize="158,7" path="m21016,4874l21175,4867e" filled="f" stroked="t" strokeweight="1.079970pt" strokecolor="#818181">
                <v:path arrowok="t"/>
              </v:shape>
            </v:group>
            <v:group style="position:absolute;left:21175;top:4861;width:684;height:2" coordorigin="21175,4861" coordsize="684,2">
              <v:shape style="position:absolute;left:21175;top:4861;width:684;height:2" coordorigin="21175,4861" coordsize="684,0" path="m21175,4861l21859,4861e" filled="f" stroked="t" strokeweight="1.25996pt" strokecolor="#818181">
                <v:path arrowok="t"/>
              </v:shape>
            </v:group>
            <v:group style="position:absolute;left:24069;top:1159;width:94;height:482" coordorigin="24069,1159" coordsize="94,482">
              <v:shape style="position:absolute;left:24069;top:1159;width:94;height:482" coordorigin="24069,1159" coordsize="94,482" path="m24069,1641l24076,1620,24091,1598,24105,1577,24148,1526,24155,1505,24163,1476,24163,1440,24155,1404,24069,1159e" filled="f" stroked="t" strokeweight="1.079970pt" strokecolor="#818181">
                <v:path arrowok="t"/>
              </v:shape>
            </v:group>
            <v:group style="position:absolute;left:288;top:7480;width:684;height:2" coordorigin="288,7480" coordsize="684,2">
              <v:shape style="position:absolute;left:288;top:7480;width:684;height:2" coordorigin="288,7480" coordsize="684,0" path="m288,7480l972,7480e" filled="f" stroked="t" strokeweight="1.079970pt" strokecolor="#818181">
                <v:path arrowok="t"/>
              </v:shape>
            </v:group>
            <v:group style="position:absolute;left:518;top:7056;width:7;height:58" coordorigin="518,7056" coordsize="7,58">
              <v:shape style="position:absolute;left:518;top:7056;width:7;height:58" coordorigin="518,7056" coordsize="7,58" path="m526,7113l526,7092,518,7063,518,7056e" filled="f" stroked="t" strokeweight="1.079970pt" strokecolor="#818181">
                <v:path arrowok="t"/>
              </v:shape>
            </v:group>
            <v:group style="position:absolute;left:288;top:8996;width:22;height:2" coordorigin="288,8996" coordsize="22,2">
              <v:shape style="position:absolute;left:288;top:8996;width:22;height:2" coordorigin="288,8996" coordsize="22,0" path="m288,8996l310,8996e" filled="f" stroked="t" strokeweight=".35997pt" strokecolor="#818181">
                <v:path arrowok="t"/>
              </v:shape>
            </v:group>
            <v:group style="position:absolute;left:288;top:8942;width:122;height:22" coordorigin="288,8942" coordsize="122,22">
              <v:shape style="position:absolute;left:288;top:8942;width:122;height:22" coordorigin="288,8942" coordsize="122,22" path="m288,8963l288,8956,295,8956,302,8956,338,8949,374,8942,410,8942e" filled="f" stroked="t" strokeweight="1.79995pt" strokecolor="#000000">
                <v:path arrowok="t"/>
              </v:shape>
            </v:group>
            <v:group style="position:absolute;left:436;top:8909;width:2;height:36" coordorigin="436,8909" coordsize="2,36">
              <v:shape style="position:absolute;left:436;top:8909;width:2;height:36" coordorigin="436,8909" coordsize="0,36" path="m436,8909l436,8945e" filled="f" stroked="t" strokeweight=".35999pt" strokecolor="#000000">
                <v:path arrowok="t"/>
              </v:shape>
            </v:group>
            <v:group style="position:absolute;left:310;top:8999;width:187;height:2" coordorigin="310,8999" coordsize="187,2">
              <v:shape style="position:absolute;left:310;top:8999;width:187;height:2" coordorigin="310,8999" coordsize="187,0" path="m310,8999l497,8999e" filled="f" stroked="t" strokeweight="1.079970pt" strokecolor="#818181">
                <v:path arrowok="t"/>
              </v:shape>
            </v:group>
            <v:group style="position:absolute;left:533;top:9237;width:7;height:22" coordorigin="533,9237" coordsize="7,22">
              <v:shape style="position:absolute;left:533;top:9237;width:7;height:22" coordorigin="533,9237" coordsize="7,22" path="m540,9237l533,9237,533,9259e" filled="f" stroked="t" strokeweight="1.079970pt" strokecolor="#818181">
                <v:path arrowok="t"/>
              </v:shape>
            </v:group>
            <v:group style="position:absolute;left:677;top:8917;width:2;height:43" coordorigin="677,8917" coordsize="2,43">
              <v:shape style="position:absolute;left:677;top:8917;width:2;height:43" coordorigin="677,8917" coordsize="0,43" path="m677,8917l677,8960e" filled="f" stroked="t" strokeweight=".71998pt" strokecolor="#000000">
                <v:path arrowok="t"/>
              </v:shape>
            </v:group>
            <v:group style="position:absolute;left:918;top:8391;width:22;height:2" coordorigin="918,8391" coordsize="22,2">
              <v:shape style="position:absolute;left:918;top:8391;width:22;height:2" coordorigin="918,8391" coordsize="22,0" path="m918,8391l940,8391e" filled="f" stroked="t" strokeweight=".35998pt" strokecolor="#818181">
                <v:path arrowok="t"/>
              </v:shape>
            </v:group>
            <v:group style="position:absolute;left:547;top:9007;width:799;height:2" coordorigin="547,9007" coordsize="799,2">
              <v:shape style="position:absolute;left:547;top:9007;width:799;height:2" coordorigin="547,9007" coordsize="799,0" path="m547,9007l1346,9007e" filled="f" stroked="t" strokeweight="1.079970pt" strokecolor="#818181">
                <v:path arrowok="t"/>
              </v:shape>
            </v:group>
            <v:group style="position:absolute;left:1012;top:8236;width:22;height:2" coordorigin="1012,8236" coordsize="22,2">
              <v:shape style="position:absolute;left:1012;top:8236;width:22;height:2" coordorigin="1012,8236" coordsize="22,0" path="m1012,8236l1033,8236e" filled="f" stroked="t" strokeweight="2.15984pt" strokecolor="#818181">
                <v:path arrowok="t"/>
              </v:shape>
            </v:group>
            <v:group style="position:absolute;left:1012;top:8557;width:22;height:2" coordorigin="1012,8557" coordsize="22,2">
              <v:shape style="position:absolute;left:1012;top:8557;width:22;height:2" coordorigin="1012,8557" coordsize="22,0" path="m1012,8557l1033,8557e" filled="f" stroked="t" strokeweight="1.07992pt" strokecolor="#818181">
                <v:path arrowok="t"/>
              </v:shape>
            </v:group>
            <v:group style="position:absolute;left:857;top:8945;width:50;height:2" coordorigin="857,8945" coordsize="50,2">
              <v:shape style="position:absolute;left:857;top:8945;width:50;height:2" coordorigin="857,8945" coordsize="50,0" path="m857,8945l907,8945e" filled="f" stroked="t" strokeweight=".35998pt" strokecolor="#000000">
                <v:path arrowok="t"/>
              </v:shape>
            </v:group>
            <v:group style="position:absolute;left:590;top:9705;width:36;height:7" coordorigin="590,9705" coordsize="36,7">
              <v:shape style="position:absolute;left:590;top:9705;width:36;height:7" coordorigin="590,9705" coordsize="36,7" path="m590,9712l605,9712,626,9705e" filled="f" stroked="t" strokeweight="1.079970pt" strokecolor="#818181">
                <v:path arrowok="t"/>
              </v:shape>
            </v:group>
            <v:group style="position:absolute;left:1480;top:8006;width:22;height:2" coordorigin="1480,8006" coordsize="22,2">
              <v:shape style="position:absolute;left:1480;top:8006;width:22;height:2" coordorigin="1480,8006" coordsize="22,0" path="m1480,8006l1501,8006e" filled="f" stroked="t" strokeweight="2.15985pt" strokecolor="#818181">
                <v:path arrowok="t"/>
              </v:shape>
            </v:group>
            <v:group style="position:absolute;left:670;top:9691;width:202;height:2" coordorigin="670,9691" coordsize="202,2">
              <v:shape style="position:absolute;left:670;top:9691;width:202;height:2" coordorigin="670,9691" coordsize="202,0" path="m871,9691l864,9691,806,9691,670,9691e" filled="f" stroked="t" strokeweight="1.079970pt" strokecolor="#818181">
                <v:path arrowok="t"/>
              </v:shape>
            </v:group>
            <v:group style="position:absolute;left:1480;top:8726;width:22;height:2" coordorigin="1480,8726" coordsize="22,2">
              <v:shape style="position:absolute;left:1480;top:8726;width:22;height:2" coordorigin="1480,8726" coordsize="22,0" path="m1480,8726l1501,8726e" filled="f" stroked="t" strokeweight="1.4399pt" strokecolor="#818181">
                <v:path arrowok="t"/>
              </v:shape>
            </v:group>
            <v:group style="position:absolute;left:1490;top:8769;width:2;height:191" coordorigin="1490,8769" coordsize="2,191">
              <v:shape style="position:absolute;left:1490;top:8769;width:2;height:191" coordorigin="1490,8769" coordsize="0,191" path="m1490,8769l1490,8960e" filled="f" stroked="t" strokeweight="1.079970pt" strokecolor="#818181">
                <v:path arrowok="t"/>
              </v:shape>
            </v:group>
            <v:group style="position:absolute;left:1361;top:8891;width:94;height:50" coordorigin="1361,8891" coordsize="94,50">
              <v:shape style="position:absolute;left:1361;top:8891;width:94;height:50" coordorigin="1361,8891" coordsize="94,50" path="m1454,8942l1397,8935,1382,8935,1375,8927,1368,8927,1368,8920,1361,8913,1361,8891e" filled="f" stroked="t" strokeweight="1.79995pt" strokecolor="#000000">
                <v:path arrowok="t"/>
              </v:shape>
            </v:group>
            <v:group style="position:absolute;left:1966;top:7765;width:50;height:2" coordorigin="1966,7765" coordsize="50,2">
              <v:shape style="position:absolute;left:1966;top:7765;width:50;height:2" coordorigin="1966,7765" coordsize="50,0" path="m1966,7765l2016,7765e" filled="f" stroked="t" strokeweight=".35998pt" strokecolor="#818181">
                <v:path arrowok="t"/>
              </v:shape>
            </v:group>
            <v:group style="position:absolute;left:1807;top:7883;width:396;height:2" coordorigin="1807,7883" coordsize="396,2">
              <v:shape style="position:absolute;left:1807;top:7883;width:396;height:2" coordorigin="1807,7883" coordsize="396,0" path="m1807,7883l2203,7883e" filled="f" stroked="t" strokeweight="1.079970pt" strokecolor="#818181">
                <v:path arrowok="t"/>
              </v:shape>
            </v:group>
            <v:group style="position:absolute;left:1487;top:8956;width:2;height:58" coordorigin="1487,8956" coordsize="2,58">
              <v:shape style="position:absolute;left:1487;top:8956;width:2;height:58" coordorigin="1487,8956" coordsize="0,58" path="m1487,8956l1487,9014e" filled="f" stroked="t" strokeweight=".35999pt" strokecolor="#818181">
                <v:path arrowok="t"/>
              </v:shape>
            </v:group>
            <v:group style="position:absolute;left:1246;top:9554;width:79;height:43" coordorigin="1246,9554" coordsize="79,43">
              <v:shape style="position:absolute;left:1246;top:9554;width:79;height:43" coordorigin="1246,9554" coordsize="79,43" path="m1325,9554l1246,9597e" filled="f" stroked="t" strokeweight="1.079970pt" strokecolor="#818181">
                <v:path arrowok="t"/>
              </v:shape>
            </v:group>
            <v:group style="position:absolute;left:1357;top:9521;width:2;height:22" coordorigin="1357,9521" coordsize="2,22">
              <v:shape style="position:absolute;left:1357;top:9521;width:2;height:22" coordorigin="1357,9521" coordsize="0,22" path="m1357,9521l1357,9543e" filled="f" stroked="t" strokeweight=".35999pt" strokecolor="#818181">
                <v:path arrowok="t"/>
              </v:shape>
            </v:group>
            <v:group style="position:absolute;left:1469;top:9683;width:86;height:130" coordorigin="1469,9683" coordsize="86,130">
              <v:shape style="position:absolute;left:1469;top:9683;width:86;height:130" coordorigin="1469,9683" coordsize="86,130" path="m1469,9683l1512,9755,1555,9813e" filled="f" stroked="t" strokeweight="1.079970pt" strokecolor="#818181">
                <v:path arrowok="t"/>
              </v:shape>
            </v:group>
            <v:group style="position:absolute;left:1948;top:8953;width:22;height:2" coordorigin="1948,8953" coordsize="22,2">
              <v:shape style="position:absolute;left:1948;top:8953;width:22;height:2" coordorigin="1948,8953" coordsize="22,0" path="m1948,8953l1969,8953e" filled="f" stroked="t" strokeweight="1.07993pt" strokecolor="#818181">
                <v:path arrowok="t"/>
              </v:shape>
            </v:group>
            <v:group style="position:absolute;left:2434;top:7883;width:22;height:7" coordorigin="2434,7883" coordsize="22,7">
              <v:shape style="position:absolute;left:2434;top:7883;width:22;height:7" coordorigin="2434,7883" coordsize="22,7" path="m2455,7891l2455,7883,2434,7883e" filled="f" stroked="t" strokeweight="1.079970pt" strokecolor="#818181">
                <v:path arrowok="t"/>
              </v:shape>
            </v:group>
            <v:group style="position:absolute;left:2423;top:7923;width:22;height:2" coordorigin="2423,7923" coordsize="22,2">
              <v:shape style="position:absolute;left:2423;top:7923;width:22;height:2" coordorigin="2423,7923" coordsize="22,0" path="m2423,7923l2444,7923e" filled="f" stroked="t" strokeweight="1.79987pt" strokecolor="#818181">
                <v:path arrowok="t"/>
              </v:shape>
            </v:group>
            <v:group style="position:absolute;left:2275;top:8992;width:7;height:7" coordorigin="2275,8992" coordsize="7,7">
              <v:shape style="position:absolute;left:2275;top:8992;width:7;height:7" coordorigin="2275,8992" coordsize="7,7" path="m2275,8999l2282,8992e" filled="f" stroked="t" strokeweight="1.079970pt" strokecolor="#818181">
                <v:path arrowok="t"/>
              </v:shape>
            </v:group>
            <v:group style="position:absolute;left:2311;top:8949;width:79;height:29" coordorigin="2311,8949" coordsize="79,29">
              <v:shape style="position:absolute;left:2311;top:8949;width:79;height:29" coordorigin="2311,8949" coordsize="79,29" path="m2311,8978l2326,8963,2340,8956,2354,8949,2369,8949,2383,8949,2390,8949e" filled="f" stroked="t" strokeweight="1.079970pt" strokecolor="#818181">
                <v:path arrowok="t"/>
              </v:shape>
            </v:group>
            <v:group style="position:absolute;left:2182;top:9482;width:7;height:223" coordorigin="2182,9482" coordsize="7,223">
              <v:shape style="position:absolute;left:2182;top:9482;width:7;height:223" coordorigin="2182,9482" coordsize="7,223" path="m2189,9482l2182,9583,2182,9705e" filled="f" stroked="t" strokeweight="1.079970pt" strokecolor="#818181">
                <v:path arrowok="t"/>
              </v:shape>
            </v:group>
            <v:group style="position:absolute;left:2182;top:9705;width:2;height:245" coordorigin="2182,9705" coordsize="2,245">
              <v:shape style="position:absolute;left:2182;top:9705;width:2;height:245" coordorigin="2182,9705" coordsize="0,245" path="m2182,9705l2182,9950e" filled="f" stroked="t" strokeweight="1.079970pt" strokecolor="#818181">
                <v:path arrowok="t"/>
              </v:shape>
            </v:group>
            <v:group style="position:absolute;left:2570;top:8949;width:29;height:79" coordorigin="2570,8949" coordsize="29,79">
              <v:shape style="position:absolute;left:2570;top:8949;width:29;height:79" coordorigin="2570,8949" coordsize="29,79" path="m2570,8949l2578,8956,2585,8963,2585,8992,2585,8999,2592,9014,2599,9028e" filled="f" stroked="t" strokeweight="1.079970pt" strokecolor="#818181">
                <v:path arrowok="t"/>
              </v:shape>
            </v:group>
            <v:group style="position:absolute;left:2642;top:9147;width:22;height:2" coordorigin="2642,9147" coordsize="22,2">
              <v:shape style="position:absolute;left:2642;top:9147;width:22;height:2" coordorigin="2642,9147" coordsize="22,0" path="m2642,9147l2664,9147e" filled="f" stroked="t" strokeweight=".35997pt" strokecolor="#000000">
                <v:path arrowok="t"/>
              </v:shape>
            </v:group>
            <v:group style="position:absolute;left:4536;top:9208;width:454;height:7" coordorigin="4536,9208" coordsize="454,7">
              <v:shape style="position:absolute;left:4536;top:9208;width:454;height:7" coordorigin="4536,9208" coordsize="454,7" path="m4536,9215l4845,9208,4989,9208e" filled="f" stroked="t" strokeweight="1.079970pt" strokecolor="#818181">
                <v:path arrowok="t"/>
              </v:shape>
            </v:group>
            <v:group style="position:absolute;left:4975;top:10259;width:2;height:176" coordorigin="4975,10259" coordsize="2,176">
              <v:shape style="position:absolute;left:4975;top:10259;width:2;height:176" coordorigin="4975,10259" coordsize="0,176" path="m4975,10259l4975,10436e" filled="f" stroked="t" strokeweight="1.079970pt" strokecolor="#818181">
                <v:path arrowok="t"/>
              </v:shape>
            </v:group>
            <v:group style="position:absolute;left:626;top:2916;width:7;height:245" coordorigin="626,2916" coordsize="7,245">
              <v:shape style="position:absolute;left:626;top:2916;width:7;height:245" coordorigin="626,2916" coordsize="7,245" path="m634,3161l626,3053,634,2916e" filled="f" stroked="t" strokeweight="1.079970pt" strokecolor="#818181">
                <v:path arrowok="t"/>
              </v:shape>
            </v:group>
            <v:group style="position:absolute;left:619;top:4392;width:101;height:209" coordorigin="619,4392" coordsize="101,209">
              <v:shape style="position:absolute;left:619;top:4392;width:101;height:209" coordorigin="619,4392" coordsize="101,209" path="m720,4600l634,4435,626,4413,619,4399,619,4392e" filled="f" stroked="t" strokeweight="1.079970pt" strokecolor="#818181">
                <v:path arrowok="t"/>
              </v:shape>
            </v:group>
            <v:group style="position:absolute;left:331;top:5522;width:50;height:7" coordorigin="331,5522" coordsize="50,7">
              <v:shape style="position:absolute;left:331;top:5522;width:50;height:7" coordorigin="331,5522" coordsize="50,7" path="m382,5522l338,5522,331,5529e" filled="f" stroked="t" strokeweight="1.079970pt" strokecolor="#818181">
                <v:path arrowok="t"/>
              </v:shape>
            </v:group>
            <v:group style="position:absolute;left:1548;top:3269;width:14;height:871" coordorigin="1548,3269" coordsize="14,871">
              <v:shape style="position:absolute;left:1548;top:3269;width:14;height:871" coordorigin="1548,3269" coordsize="14,871" path="m1548,4140l1562,3319,1562,3290,1562,3269e" filled="f" stroked="t" strokeweight="1.079970pt" strokecolor="#818181">
                <v:path arrowok="t"/>
              </v:shape>
            </v:group>
            <v:group style="position:absolute;left:490;top:6703;width:144;height:7" coordorigin="490,6703" coordsize="144,7">
              <v:shape style="position:absolute;left:490;top:6703;width:144;height:7" coordorigin="490,6703" coordsize="144,7" path="m634,6703l554,6710,490,6703e" filled="f" stroked="t" strokeweight="1.079970pt" strokecolor="#818181">
                <v:path arrowok="t"/>
              </v:shape>
            </v:group>
            <v:group style="position:absolute;left:634;top:6703;width:22;height:2" coordorigin="634,6703" coordsize="22,2">
              <v:shape style="position:absolute;left:634;top:6703;width:22;height:2" coordorigin="634,6703" coordsize="22,0" path="m655,6703l634,6703e" filled="f" stroked="t" strokeweight="1.079970pt" strokecolor="#818181">
                <v:path arrowok="t"/>
              </v:shape>
            </v:group>
            <v:group style="position:absolute;left:655;top:6706;width:36;height:2" coordorigin="655,6706" coordsize="36,2">
              <v:shape style="position:absolute;left:655;top:6706;width:36;height:2" coordorigin="655,6706" coordsize="36,0" path="m655,6706l691,6706e" filled="f" stroked="t" strokeweight=".35998pt" strokecolor="#818181">
                <v:path arrowok="t"/>
              </v:shape>
            </v:group>
            <v:group style="position:absolute;left:1044;top:5990;width:7;height:29" coordorigin="1044,5990" coordsize="7,29">
              <v:shape style="position:absolute;left:1044;top:5990;width:7;height:29" coordorigin="1044,5990" coordsize="7,29" path="m1044,5990l1044,6012,1051,6019e" filled="f" stroked="t" strokeweight="1.079970pt" strokecolor="#818181">
                <v:path arrowok="t"/>
              </v:shape>
            </v:group>
            <v:group style="position:absolute;left:770;top:6714;width:58;height:2" coordorigin="770,6714" coordsize="58,2">
              <v:shape style="position:absolute;left:770;top:6714;width:58;height:2" coordorigin="770,6714" coordsize="58,0" path="m770,6714l828,6714e" filled="f" stroked="t" strokeweight=".35997pt" strokecolor="#818181">
                <v:path arrowok="t"/>
              </v:shape>
            </v:group>
            <v:group style="position:absolute;left:1526;top:5364;width:7;height:173" coordorigin="1526,5364" coordsize="7,173">
              <v:shape style="position:absolute;left:1526;top:5364;width:7;height:173" coordorigin="1526,5364" coordsize="7,173" path="m1526,5536l1526,5500,1526,5479,1534,5364e" filled="f" stroked="t" strokeweight="1.079970pt" strokecolor="#818181">
                <v:path arrowok="t"/>
              </v:shape>
            </v:group>
            <v:group style="position:absolute;left:1516;top:5554;width:22;height:2" coordorigin="1516,5554" coordsize="22,2">
              <v:shape style="position:absolute;left:1516;top:5554;width:22;height:2" coordorigin="1516,5554" coordsize="22,0" path="m1516,5554l1537,5554e" filled="f" stroked="t" strokeweight="1.07992pt" strokecolor="#818181">
                <v:path arrowok="t"/>
              </v:shape>
            </v:group>
            <v:group style="position:absolute;left:1037;top:6717;width:22;height:7" coordorigin="1037,6717" coordsize="22,7">
              <v:shape style="position:absolute;left:1037;top:6717;width:22;height:7" coordorigin="1037,6717" coordsize="22,7" path="m1037,6724l1058,6724,1058,6717e" filled="f" stroked="t" strokeweight="1.079970pt" strokecolor="#818181">
                <v:path arrowok="t"/>
              </v:shape>
            </v:group>
            <v:group style="position:absolute;left:1591;top:5551;width:14;height:2" coordorigin="1591,5551" coordsize="14,2">
              <v:shape style="position:absolute;left:1591;top:5551;width:14;height:2" coordorigin="1591,5551" coordsize="14,0" path="m1591,5551l1606,5551e" filled="f" stroked="t" strokeweight="1.079970pt" strokecolor="#818181">
                <v:path arrowok="t"/>
              </v:shape>
            </v:group>
            <v:group style="position:absolute;left:2959;top:2131;width:14;height:929" coordorigin="2959,2131" coordsize="14,929">
              <v:shape style="position:absolute;left:2959;top:2131;width:14;height:929" coordorigin="2959,2131" coordsize="14,929" path="m2959,3060l2974,2131e" filled="f" stroked="t" strokeweight="1.079970pt" strokecolor="#818181">
                <v:path arrowok="t"/>
              </v:shape>
            </v:group>
            <v:group style="position:absolute;left:1512;top:5968;width:2;height:655" coordorigin="1512,5968" coordsize="2,655">
              <v:shape style="position:absolute;left:1512;top:5968;width:2;height:655" coordorigin="1512,5968" coordsize="0,655" path="m1512,5968l1512,6624e" filled="f" stroked="t" strokeweight="1.079970pt" strokecolor="#818181">
                <v:path arrowok="t"/>
              </v:shape>
            </v:group>
            <v:group style="position:absolute;left:2945;top:3060;width:14;height:86" coordorigin="2945,3060" coordsize="14,86">
              <v:shape style="position:absolute;left:2945;top:3060;width:14;height:86" coordorigin="2945,3060" coordsize="14,86" path="m2945,3146l2952,3146,2952,3139,2959,3139,2959,3132,2959,3117,2959,3060e" filled="f" stroked="t" strokeweight="1.079970pt" strokecolor="#818181">
                <v:path arrowok="t"/>
              </v:shape>
            </v:group>
            <v:group style="position:absolute;left:1606;top:5571;width:1793;height:2" coordorigin="1606,5571" coordsize="1793,2">
              <v:shape style="position:absolute;left:1606;top:5571;width:1793;height:2" coordorigin="1606,5571" coordsize="1793,0" path="m1606,5571l3398,5571e" filled="f" stroked="t" strokeweight="2.33988pt" strokecolor="#818181">
                <v:path arrowok="t"/>
              </v:shape>
            </v:group>
            <v:group style="position:absolute;left:1487;top:7171;width:22;height:2" coordorigin="1487,7171" coordsize="22,2">
              <v:shape style="position:absolute;left:1487;top:7171;width:22;height:2" coordorigin="1487,7171" coordsize="22,0" path="m1487,7171l1508,7171e" filled="f" stroked="t" strokeweight="2.15985pt" strokecolor="#818181">
                <v:path arrowok="t"/>
              </v:shape>
            </v:group>
            <v:group style="position:absolute;left:1962;top:6980;width:22;height:2" coordorigin="1962,6980" coordsize="22,2">
              <v:shape style="position:absolute;left:1962;top:6980;width:22;height:2" coordorigin="1962,6980" coordsize="22,0" path="m1962,6980l1984,6980e" filled="f" stroked="t" strokeweight="1.79987pt" strokecolor="#818181">
                <v:path arrowok="t"/>
              </v:shape>
            </v:group>
            <v:group style="position:absolute;left:2174;top:6724;width:72;height:7" coordorigin="2174,6724" coordsize="72,7">
              <v:shape style="position:absolute;left:2174;top:6724;width:72;height:7" coordorigin="2174,6724" coordsize="72,7" path="m2174,6732l2189,6732,2246,6724e" filled="f" stroked="t" strokeweight="1.079970pt" strokecolor="#818181">
                <v:path arrowok="t"/>
              </v:shape>
            </v:group>
            <v:group style="position:absolute;left:2254;top:7365;width:58;height:29" coordorigin="2254,7365" coordsize="58,29">
              <v:shape style="position:absolute;left:2254;top:7365;width:58;height:29" coordorigin="2254,7365" coordsize="58,29" path="m2254,7394l2268,7387,2290,7372,2311,7365e" filled="f" stroked="t" strokeweight="1.079970pt" strokecolor="#818181">
                <v:path arrowok="t"/>
              </v:shape>
            </v:group>
            <v:group style="position:absolute;left:2311;top:7351;width:130;height:14" coordorigin="2311,7351" coordsize="130,14">
              <v:shape style="position:absolute;left:2311;top:7351;width:130;height:14" coordorigin="2311,7351" coordsize="130,14" path="m2311,7365l2318,7358,2340,7351,2347,7351,2369,7351,2398,7351,2441,7351e" filled="f" stroked="t" strokeweight="1.079970pt" strokecolor="#818181">
                <v:path arrowok="t"/>
              </v:shape>
            </v:group>
            <v:group style="position:absolute;left:2671;top:7891;width:115;height:14" coordorigin="2671,7891" coordsize="115,14">
              <v:shape style="position:absolute;left:2671;top:7891;width:115;height:14" coordorigin="2671,7891" coordsize="115,14" path="m2671,7891l2743,7891,2765,7898,2786,7905e" filled="f" stroked="t" strokeweight="1.079970pt" strokecolor="#818181">
                <v:path arrowok="t"/>
              </v:shape>
            </v:group>
            <v:group style="position:absolute;left:3017;top:7401;width:108;height:22" coordorigin="3017,7401" coordsize="108,22">
              <v:shape style="position:absolute;left:3017;top:7401;width:108;height:22" coordorigin="3017,7401" coordsize="108,22" path="m3017,7423l3038,7423,3046,7423,3060,7423,3082,7415,3125,7401e" filled="f" stroked="t" strokeweight="1.079970pt" strokecolor="#818181">
                <v:path arrowok="t"/>
              </v:shape>
            </v:group>
            <v:group style="position:absolute;left:2902;top:7955;width:115;height:36" coordorigin="2902,7955" coordsize="115,36">
              <v:shape style="position:absolute;left:2902;top:7955;width:115;height:36" coordorigin="2902,7955" coordsize="115,36" path="m2902,7955l2930,7970,2945,7977,2959,7977,3017,7991e" filled="f" stroked="t" strokeweight="1.079970pt" strokecolor="#818181">
                <v:path arrowok="t"/>
              </v:shape>
            </v:group>
            <v:group style="position:absolute;left:3031;top:8013;width:216;height:2" coordorigin="3031,8013" coordsize="216,2">
              <v:shape style="position:absolute;left:3031;top:8013;width:216;height:2" coordorigin="3031,8013" coordsize="216,0" path="m3031,8013l3247,8013e" filled="f" stroked="t" strokeweight="2.15989pt" strokecolor="#818181">
                <v:path arrowok="t"/>
              </v:shape>
            </v:group>
            <v:group style="position:absolute;left:3370;top:7739;width:7;height:180" coordorigin="3370,7739" coordsize="7,180">
              <v:shape style="position:absolute;left:3370;top:7739;width:7;height:180" coordorigin="3370,7739" coordsize="7,180" path="m3370,7919l3370,7905,3377,7739e" filled="f" stroked="t" strokeweight="1.079970pt" strokecolor="#818181">
                <v:path arrowok="t"/>
              </v:shape>
            </v:group>
            <v:group style="position:absolute;left:4061;top:8164;width:14;height:2" coordorigin="4061,8164" coordsize="14,2">
              <v:shape style="position:absolute;left:4061;top:8164;width:14;height:2" coordorigin="4061,8164" coordsize="14,0" path="m4075,8164l4061,8164e" filled="f" stroked="t" strokeweight="1.079970pt" strokecolor="#818181">
                <v:path arrowok="t"/>
              </v:shape>
            </v:group>
            <v:group style="position:absolute;left:4197;top:8135;width:317;height:14" coordorigin="4197,8135" coordsize="317,14">
              <v:shape style="position:absolute;left:4197;top:8135;width:317;height:14" coordorigin="4197,8135" coordsize="317,14" path="m4197,8150l4233,8143,4248,8143,4377,8135,4413,8135,4478,8143,4514,8143e" filled="f" stroked="t" strokeweight="1.079970pt" strokecolor="#818181">
                <v:path arrowok="t"/>
              </v:shape>
            </v:group>
            <v:group style="position:absolute;left:4514;top:8143;width:22;height:7" coordorigin="4514,8143" coordsize="22,7">
              <v:shape style="position:absolute;left:4514;top:8143;width:22;height:7" coordorigin="4514,8143" coordsize="22,7" path="m4536,8150l4521,8143,4514,8143e" filled="f" stroked="t" strokeweight="1.079970pt" strokecolor="#818181">
                <v:path arrowok="t"/>
              </v:shape>
            </v:group>
            <v:group style="position:absolute;left:6415;top:8575;width:468;height:245" coordorigin="6415,8575" coordsize="468,245">
              <v:shape style="position:absolute;left:6415;top:8575;width:468;height:245" coordorigin="6415,8575" coordsize="468,245" path="m6415,8575l6451,8589,6516,8618,6617,8668,6746,8740,6883,8819e" filled="f" stroked="t" strokeweight="1.079970pt" strokecolor="#818181">
                <v:path arrowok="t"/>
              </v:shape>
            </v:group>
            <v:group style="position:absolute;left:6451;top:10641;width:266;height:65" coordorigin="6451,10641" coordsize="266,65">
              <v:shape style="position:absolute;left:6451;top:10641;width:266;height:65" coordorigin="6451,10641" coordsize="266,65" path="m6451,10641l6501,10655,6581,10677,6645,10684,6689,10698,6717,10706e" filled="f" stroked="t" strokeweight="1.79995pt" strokecolor="#000000">
                <v:path arrowok="t"/>
              </v:shape>
            </v:group>
            <v:group style="position:absolute;left:6854;top:10626;width:14;height:29" coordorigin="6854,10626" coordsize="14,29">
              <v:shape style="position:absolute;left:6854;top:10626;width:14;height:29" coordorigin="6854,10626" coordsize="14,29" path="m6854,10655l6854,10641,6861,10634,6869,10626e" filled="f" stroked="t" strokeweight="1.79995pt" strokecolor="#000000">
                <v:path arrowok="t"/>
              </v:shape>
            </v:group>
            <v:group style="position:absolute;left:8485;top:10425;width:22;height:2" coordorigin="8485,10425" coordsize="22,2">
              <v:shape style="position:absolute;left:8485;top:10425;width:22;height:2" coordorigin="8485,10425" coordsize="22,0" path="m8485,10425l8507,10425e" filled="f" stroked="t" strokeweight="2.15985pt" strokecolor="#818181">
                <v:path arrowok="t"/>
              </v:shape>
            </v:group>
            <v:group style="position:absolute;left:8413;top:10637;width:43;height:2" coordorigin="8413,10637" coordsize="43,2">
              <v:shape style="position:absolute;left:8413;top:10637;width:43;height:2" coordorigin="8413,10637" coordsize="43,0" path="m8413,10637l8456,10637e" filled="f" stroked="t" strokeweight=".35998pt" strokecolor="#000000">
                <v:path arrowok="t"/>
              </v:shape>
            </v:group>
            <v:group style="position:absolute;left:8431;top:10547;width:65;height:86" coordorigin="8431,10547" coordsize="65,86">
              <v:shape style="position:absolute;left:8431;top:10547;width:65;height:86" coordorigin="8431,10547" coordsize="65,86" path="m8438,10634l8438,10612,8431,10605,8431,10590,8438,10583,8445,10569,8453,10569,8496,10547e" filled="f" stroked="t" strokeweight="1.79995pt" strokecolor="#000000">
                <v:path arrowok="t"/>
              </v:shape>
            </v:group>
            <v:group style="position:absolute;left:8496;top:10446;width:202;height:58" coordorigin="8496,10446" coordsize="202,58">
              <v:shape style="position:absolute;left:8496;top:10446;width:202;height:58" coordorigin="8496,10446" coordsize="202,58" path="m8697,10497l8683,10497,8647,10504,8625,10504,8618,10504,8604,10497,8589,10497,8575,10482,8568,10482,8553,10461,8546,10454,8539,10454,8525,10446,8496,10446e" filled="f" stroked="t" strokeweight="1.79995pt" strokecolor="#000000">
                <v:path arrowok="t"/>
              </v:shape>
            </v:group>
            <v:group style="position:absolute;left:9252;top:3305;width:7;height:65" coordorigin="9252,3305" coordsize="7,65">
              <v:shape style="position:absolute;left:9252;top:3305;width:7;height:65" coordorigin="9252,3305" coordsize="7,65" path="m9252,3369l9252,3355,9252,3341,9259,3305e" filled="f" stroked="t" strokeweight="1.079970pt" strokecolor="#818181">
                <v:path arrowok="t"/>
              </v:shape>
            </v:group>
            <v:group style="position:absolute;left:9245;top:3369;width:7;height:1102" coordorigin="9245,3369" coordsize="7,1102">
              <v:shape style="position:absolute;left:9245;top:3369;width:7;height:1102" coordorigin="9245,3369" coordsize="7,1102" path="m9245,4471l9245,4442,9245,4413,9245,3873,9252,3715,9252,3528,9252,3405,9252,3384,9252,3369e" filled="f" stroked="t" strokeweight="1.079970pt" strokecolor="#818181">
                <v:path arrowok="t"/>
              </v:shape>
            </v:group>
            <v:group style="position:absolute;left:7920;top:9359;width:86;height:14" coordorigin="7920,9359" coordsize="86,14">
              <v:shape style="position:absolute;left:7920;top:9359;width:86;height:14" coordorigin="7920,9359" coordsize="86,14" path="m7920,9359l7992,9374,8006,9374e" filled="f" stroked="t" strokeweight="1.079970pt" strokecolor="#818181">
                <v:path arrowok="t"/>
              </v:shape>
            </v:group>
            <v:group style="position:absolute;left:8006;top:9374;width:151;height:2" coordorigin="8006,9374" coordsize="151,2">
              <v:shape style="position:absolute;left:8006;top:9374;width:151;height:2" coordorigin="8006,9374" coordsize="151,0" path="m8006,9374l8157,9374e" filled="f" stroked="t" strokeweight="1.079970pt" strokecolor="#818181">
                <v:path arrowok="t"/>
              </v:shape>
            </v:group>
            <v:group style="position:absolute;left:9216;top:5616;width:7;height:1174" coordorigin="9216,5616" coordsize="7,1174">
              <v:shape style="position:absolute;left:9216;top:5616;width:7;height:1174" coordorigin="9216,5616" coordsize="7,1174" path="m9223,6789l9223,6580,9223,6444,9223,6415,9216,6199,9223,5724,9223,5659,9223,5616e" filled="f" stroked="t" strokeweight="1.079970pt" strokecolor="#818181">
                <v:path arrowok="t"/>
              </v:shape>
            </v:group>
            <v:group style="position:absolute;left:8287;top:8942;width:7;height:266" coordorigin="8287,8942" coordsize="7,266">
              <v:shape style="position:absolute;left:8287;top:8942;width:7;height:266" coordorigin="8287,8942" coordsize="7,266" path="m8287,9208l8294,9100,8294,9021,8294,8942e" filled="f" stroked="t" strokeweight="1.079970pt" strokecolor="#818181">
                <v:path arrowok="t"/>
              </v:shape>
            </v:group>
            <v:group style="position:absolute;left:9223;top:6789;width:14;height:626" coordorigin="9223,6789" coordsize="14,626">
              <v:shape style="position:absolute;left:9223;top:6789;width:14;height:626" coordorigin="9223,6789" coordsize="14,626" path="m9237,7415l9237,7264,9223,6976,9223,6789e" filled="f" stroked="t" strokeweight="1.079970pt" strokecolor="#818181">
                <v:path arrowok="t"/>
              </v:shape>
            </v:group>
            <v:group style="position:absolute;left:8654;top:9367;width:43;height:14" coordorigin="8654,9367" coordsize="43,14">
              <v:shape style="position:absolute;left:8654;top:9367;width:43;height:14" coordorigin="8654,9367" coordsize="43,14" path="m8697,9381l8683,9374,8654,9367e" filled="f" stroked="t" strokeweight="1.079970pt" strokecolor="#818181">
                <v:path arrowok="t"/>
              </v:shape>
            </v:group>
            <v:group style="position:absolute;left:9216;top:9215;width:7;height:115" coordorigin="9216,9215" coordsize="7,115">
              <v:shape style="position:absolute;left:9216;top:9215;width:7;height:115" coordorigin="9216,9215" coordsize="7,115" path="m9216,9331l9216,9266,9216,9237,9216,9230,9223,9215e" filled="f" stroked="t" strokeweight="1.079970pt" strokecolor="#818181">
                <v:path arrowok="t"/>
              </v:shape>
            </v:group>
            <v:group style="position:absolute;left:9036;top:9626;width:58;height:50" coordorigin="9036,9626" coordsize="58,50">
              <v:shape style="position:absolute;left:9036;top:9626;width:58;height:50" coordorigin="9036,9626" coordsize="58,50" path="m9036,9626l9093,9676e" filled="f" stroked="t" strokeweight="1.079970pt" strokecolor="#818181">
                <v:path arrowok="t"/>
              </v:shape>
            </v:group>
            <v:group style="position:absolute;left:8967;top:10472;width:2;height:36" coordorigin="8967,10472" coordsize="2,36">
              <v:shape style="position:absolute;left:8967;top:10472;width:2;height:36" coordorigin="8967,10472" coordsize="0,36" path="m8967,10472l8967,10508e" filled="f" stroked="t" strokeweight=".35999pt" strokecolor="#000000">
                <v:path arrowok="t"/>
              </v:shape>
            </v:group>
            <v:group style="position:absolute;left:9331;top:9723;width:58;height:2" coordorigin="9331,9723" coordsize="58,2">
              <v:shape style="position:absolute;left:9331;top:9723;width:58;height:2" coordorigin="9331,9723" coordsize="58,0" path="m9331,9723l9389,9723e" filled="f" stroked="t" strokeweight=".35998pt" strokecolor="#818181">
                <v:path arrowok="t"/>
              </v:shape>
            </v:group>
            <v:group style="position:absolute;left:9446;top:9727;width:58;height:7" coordorigin="9446,9727" coordsize="58,7">
              <v:shape style="position:absolute;left:9446;top:9727;width:58;height:7" coordorigin="9446,9727" coordsize="58,7" path="m9446,9727l9453,9727,9475,9734,9489,9727,9497,9727,9504,9734e" filled="f" stroked="t" strokeweight="1.079970pt" strokecolor="#818181">
                <v:path arrowok="t"/>
              </v:shape>
            </v:group>
            <v:group style="position:absolute;left:9029;top:10475;width:166;height:7" coordorigin="9029,10475" coordsize="166,7">
              <v:shape style="position:absolute;left:9029;top:10475;width:166;height:7" coordorigin="9029,10475" coordsize="166,7" path="m9194,10482l9144,10482,9029,10475e" filled="f" stroked="t" strokeweight="1.79995pt" strokecolor="#000000">
                <v:path arrowok="t"/>
              </v:shape>
            </v:group>
            <v:group style="position:absolute;left:9209;top:10493;width:58;height:2" coordorigin="9209,10493" coordsize="58,2">
              <v:shape style="position:absolute;left:9209;top:10493;width:58;height:2" coordorigin="9209,10493" coordsize="58,0" path="m9209,10493l9266,10493e" filled="f" stroked="t" strokeweight=".35997pt" strokecolor="#000000">
                <v:path arrowok="t"/>
              </v:shape>
            </v:group>
            <v:group style="position:absolute;left:9266;top:10497;width:22;height:2" coordorigin="9266,10497" coordsize="22,2">
              <v:shape style="position:absolute;left:9266;top:10497;width:22;height:2" coordorigin="9266,10497" coordsize="22,0" path="m9266,10497l9288,10497e" filled="f" stroked="t" strokeweight="1.79995pt" strokecolor="#000000">
                <v:path arrowok="t"/>
              </v:shape>
            </v:group>
            <v:group style="position:absolute;left:11566;top:7092;width:2;height:936" coordorigin="11566,7092" coordsize="2,936">
              <v:shape style="position:absolute;left:11566;top:7092;width:2;height:936" coordorigin="11566,7092" coordsize="0,936" path="m11566,7092l11566,8027e" filled="f" stroked="t" strokeweight=".35999pt" strokecolor="#818181">
                <v:path arrowok="t"/>
              </v:shape>
            </v:group>
            <v:group style="position:absolute;left:10908;top:10846;width:43;height:2" coordorigin="10908,10846" coordsize="43,2">
              <v:shape style="position:absolute;left:10908;top:10846;width:43;height:2" coordorigin="10908,10846" coordsize="43,0" path="m10908,10846l10951,10846e" filled="f" stroked="t" strokeweight=".35998pt" strokecolor="#000000">
                <v:path arrowok="t"/>
              </v:shape>
            </v:group>
            <v:group style="position:absolute;left:11152;top:10886;width:266;height:58" coordorigin="11152,10886" coordsize="266,58">
              <v:shape style="position:absolute;left:11152;top:10886;width:266;height:58" coordorigin="11152,10886" coordsize="266,58" path="m11419,10943l11376,10936,11152,10886e" filled="f" stroked="t" strokeweight="1.79995pt" strokecolor="#000000">
                <v:path arrowok="t"/>
              </v:shape>
            </v:group>
            <v:group style="position:absolute;left:13222;top:6764;width:22;height:2" coordorigin="13222,6764" coordsize="22,2">
              <v:shape style="position:absolute;left:13222;top:6764;width:22;height:2" coordorigin="13222,6764" coordsize="22,0" path="m13222,6764l13244,6764e" filled="f" stroked="t" strokeweight=".35998pt" strokecolor="#818181">
                <v:path arrowok="t"/>
              </v:shape>
            </v:group>
            <v:group style="position:absolute;left:14320;top:3492;width:94;height:778" coordorigin="14320,3492" coordsize="94,778">
              <v:shape style="position:absolute;left:14320;top:3492;width:94;height:778" coordorigin="14320,3492" coordsize="94,778" path="m14320,4269l14328,4255,14328,4241,14335,4205,14335,4154,14342,3708,14342,3693,14342,3657,14342,3643,14349,3607,14356,3585,14364,3571,14371,3557,14378,3542,14385,3528,14400,3513,14414,3492e" filled="f" stroked="t" strokeweight="1.79995pt" strokecolor="#000000">
                <v:path arrowok="t"/>
              </v:shape>
            </v:group>
            <v:group style="position:absolute;left:14277;top:4543;width:7;height:79" coordorigin="14277,4543" coordsize="7,79">
              <v:shape style="position:absolute;left:14277;top:4543;width:7;height:79" coordorigin="14277,4543" coordsize="7,79" path="m14277,4622l14284,4543e" filled="f" stroked="t" strokeweight="1.79995pt" strokecolor="#000000">
                <v:path arrowok="t"/>
              </v:shape>
            </v:group>
            <v:group style="position:absolute;left:13737;top:5781;width:79;height:58" coordorigin="13737,5781" coordsize="79,58">
              <v:shape style="position:absolute;left:13737;top:5781;width:79;height:58" coordorigin="13737,5781" coordsize="79,58" path="m13816,5781l13737,5839e" filled="f" stroked="t" strokeweight="1.79995pt" strokecolor="#000000">
                <v:path arrowok="t"/>
              </v:shape>
            </v:group>
            <v:group style="position:absolute;left:13831;top:5774;width:7;height:7" coordorigin="13831,5774" coordsize="7,7">
              <v:shape style="position:absolute;left:13831;top:5774;width:7;height:7" coordorigin="13831,5774" coordsize="7,7" path="m13831,5781l13838,5774e" filled="f" stroked="t" strokeweight="1.79995pt" strokecolor="#000000">
                <v:path arrowok="t"/>
              </v:shape>
            </v:group>
            <v:group style="position:absolute;left:11721;top:10720;width:50;height:29" coordorigin="11721,10720" coordsize="50,29">
              <v:shape style="position:absolute;left:11721;top:10720;width:50;height:29" coordorigin="11721,10720" coordsize="50,29" path="m11721,10749l11772,10720e" filled="f" stroked="t" strokeweight="1.79995pt" strokecolor="#000000">
                <v:path arrowok="t"/>
              </v:shape>
            </v:group>
            <v:group style="position:absolute;left:11779;top:10691;width:7;height:14" coordorigin="11779,10691" coordsize="7,14">
              <v:shape style="position:absolute;left:11779;top:10691;width:7;height:14" coordorigin="11779,10691" coordsize="7,14" path="m11786,10691l11779,10706e" filled="f" stroked="t" strokeweight="1.79995pt" strokecolor="#000000">
                <v:path arrowok="t"/>
              </v:shape>
            </v:group>
            <v:group style="position:absolute;left:11872;top:10432;width:58;height:36" coordorigin="11872,10432" coordsize="58,36">
              <v:shape style="position:absolute;left:11872;top:10432;width:58;height:36" coordorigin="11872,10432" coordsize="58,36" path="m11872,10432l11930,10468e" filled="f" stroked="t" strokeweight="1.079970pt" strokecolor="#818181">
                <v:path arrowok="t"/>
              </v:shape>
            </v:group>
            <v:group style="position:absolute;left:11779;top:10648;width:94;height:65" coordorigin="11779,10648" coordsize="94,65">
              <v:shape style="position:absolute;left:11779;top:10648;width:94;height:65" coordorigin="11779,10648" coordsize="94,65" path="m11779,10713l11872,10648e" filled="f" stroked="t" strokeweight="1.79995pt" strokecolor="#000000">
                <v:path arrowok="t"/>
              </v:shape>
            </v:group>
            <v:group style="position:absolute;left:13442;top:6897;width:22;height:7" coordorigin="13442,6897" coordsize="22,7">
              <v:shape style="position:absolute;left:13442;top:6897;width:22;height:7" coordorigin="13442,6897" coordsize="22,7" path="m13464,6897l13464,6904,13456,6904,13449,6904,13442,6904e" filled="f" stroked="t" strokeweight="1.79995pt" strokecolor="#000000">
                <v:path arrowok="t"/>
              </v:shape>
            </v:group>
            <v:group style="position:absolute;left:12114;top:10551;width:2;height:22" coordorigin="12114,10551" coordsize="2,22">
              <v:shape style="position:absolute;left:12114;top:10551;width:2;height:22" coordorigin="12114,10551" coordsize="0,22" path="m12114,10551l12114,10572e" filled="f" stroked="t" strokeweight=".35999pt" strokecolor="#818181">
                <v:path arrowok="t"/>
              </v:shape>
            </v:group>
            <v:group style="position:absolute;left:12117;top:10526;width:14;height:36" coordorigin="12117,10526" coordsize="14,36">
              <v:shape style="position:absolute;left:12117;top:10526;width:14;height:36" coordorigin="12117,10526" coordsize="14,36" path="m12117,10562l12117,10554,12132,10526e" filled="f" stroked="t" strokeweight="1.79995pt" strokecolor="#000000">
                <v:path arrowok="t"/>
              </v:shape>
            </v:group>
            <v:group style="position:absolute;left:12024;top:10396;width:216;height:58" coordorigin="12024,10396" coordsize="216,58">
              <v:shape style="position:absolute;left:12024;top:10396;width:216;height:58" coordorigin="12024,10396" coordsize="216,58" path="m12240,10396l12211,10410,12175,10432,12160,10439,12146,10439,12132,10446,12117,10446,12074,10439,12060,10439,12052,10439,12038,10439,12024,10454e" filled="f" stroked="t" strokeweight="1.79995pt" strokecolor="#000000">
                <v:path arrowok="t"/>
              </v:shape>
            </v:group>
            <v:group style="position:absolute;left:13212;top:8272;width:7;height:7" coordorigin="13212,8272" coordsize="7,7">
              <v:shape style="position:absolute;left:13212;top:8272;width:7;height:7" coordorigin="13212,8272" coordsize="7,7" path="m13212,8272l13212,8279,13219,8279e" filled="f" stroked="t" strokeweight="1.79995pt" strokecolor="#000000">
                <v:path arrowok="t"/>
              </v:shape>
            </v:group>
            <v:group style="position:absolute;left:11606;top:10972;width:641;height:29" coordorigin="11606,10972" coordsize="641,29">
              <v:shape style="position:absolute;left:11606;top:10972;width:641;height:29" coordorigin="11606,10972" coordsize="641,29" path="m12247,11001l11844,10986,11606,10972e" filled="f" stroked="t" strokeweight="1.79995pt" strokecolor="#000000">
                <v:path arrowok="t"/>
              </v:shape>
            </v:group>
            <v:group style="position:absolute;left:13176;top:8323;width:43;height:569" coordorigin="13176,8323" coordsize="43,569">
              <v:shape style="position:absolute;left:13176;top:8323;width:43;height:569" coordorigin="13176,8323" coordsize="43,569" path="m13176,8891l13176,8575,13176,8531,13176,8503,13183,8488,13183,8474,13190,8445,13219,8323e" filled="f" stroked="t" strokeweight="1.79995pt" strokecolor="#000000">
                <v:path arrowok="t"/>
              </v:shape>
            </v:group>
            <v:group style="position:absolute;left:12729;top:10050;width:22;height:14" coordorigin="12729,10050" coordsize="22,14">
              <v:shape style="position:absolute;left:12729;top:10050;width:22;height:14" coordorigin="12729,10050" coordsize="22,14" path="m12751,10050l12729,10065e" filled="f" stroked="t" strokeweight="1.79995pt" strokecolor="#000000">
                <v:path arrowok="t"/>
              </v:shape>
            </v:group>
            <v:group style="position:absolute;left:12729;top:10065;width:29;height:2" coordorigin="12729,10065" coordsize="29,2">
              <v:shape style="position:absolute;left:12729;top:10065;width:29;height:2" coordorigin="12729,10065" coordsize="29,0" path="m12729,10065l12758,10065e" filled="f" stroked="t" strokeweight=".71995pt" strokecolor="#000000">
                <v:path arrowok="t"/>
              </v:shape>
            </v:group>
            <v:group style="position:absolute;left:13154;top:9410;width:7;height:7" coordorigin="13154,9410" coordsize="7,7">
              <v:shape style="position:absolute;left:13154;top:9410;width:7;height:7" coordorigin="13154,9410" coordsize="7,7" path="m13161,9410l13161,9417,13154,9417e" filled="f" stroked="t" strokeweight="1.79995pt" strokecolor="#000000">
                <v:path arrowok="t"/>
              </v:shape>
            </v:group>
            <v:group style="position:absolute;left:13089;top:11015;width:209;height:22" coordorigin="13089,11015" coordsize="209,22">
              <v:shape style="position:absolute;left:13089;top:11015;width:209;height:22" coordorigin="13089,11015" coordsize="209,22" path="m13298,11015l13284,11022,13212,11030,13190,11037,13154,11037,13089,11037e" filled="f" stroked="t" strokeweight="1.79995pt" strokecolor="#000000">
                <v:path arrowok="t"/>
              </v:shape>
            </v:group>
            <v:group style="position:absolute;left:13262;top:11051;width:36;height:2" coordorigin="13262,11051" coordsize="36,2">
              <v:shape style="position:absolute;left:13262;top:11051;width:36;height:2" coordorigin="13262,11051" coordsize="36,0" path="m13262,11051l13298,11051e" filled="f" stroked="t" strokeweight="1.79995pt" strokecolor="#000000">
                <v:path arrowok="t"/>
              </v:shape>
            </v:group>
            <v:group style="position:absolute;left:14666;top:1454;width:130;height:94" coordorigin="14666,1454" coordsize="130,94">
              <v:shape style="position:absolute;left:14666;top:1454;width:130;height:94" coordorigin="14666,1454" coordsize="130,94" path="m14796,1454l14666,1548e" filled="f" stroked="t" strokeweight="1.79995pt" strokecolor="#000000">
                <v:path arrowok="t"/>
              </v:shape>
            </v:group>
            <v:group style="position:absolute;left:14688;top:1584;width:50;height:14" coordorigin="14688,1584" coordsize="50,14">
              <v:shape style="position:absolute;left:14688;top:1584;width:50;height:14" coordorigin="14688,1584" coordsize="50,14" path="m14688,1584l14695,1598,14709,1598,14716,1598,14724,1598,14731,1598,14738,1598e" filled="f" stroked="t" strokeweight="1.79995pt" strokecolor="#000000">
                <v:path arrowok="t"/>
              </v:shape>
            </v:group>
            <v:group style="position:absolute;left:14493;top:3384;width:7;height:7" coordorigin="14493,3384" coordsize="7,7">
              <v:shape style="position:absolute;left:14493;top:3384;width:7;height:7" coordorigin="14493,3384" coordsize="7,7" path="m14493,3391l14500,3384e" filled="f" stroked="t" strokeweight="1.79995pt" strokecolor="#000000">
                <v:path arrowok="t"/>
              </v:shape>
            </v:group>
            <v:group style="position:absolute;left:14788;top:878;width:806;height:590" coordorigin="14788,878" coordsize="806,590">
              <v:shape style="position:absolute;left:14788;top:878;width:806;height:590" coordorigin="14788,878" coordsize="806,590" path="m14788,1469l14997,1310,15019,1296,15091,1253,15120,1238,15595,878e" filled="f" stroked="t" strokeweight="1.79995pt" strokecolor="#000000">
                <v:path arrowok="t"/>
              </v:shape>
            </v:group>
            <v:group style="position:absolute;left:15595;top:727;width:274;height:151" coordorigin="15595,727" coordsize="274,151">
              <v:shape style="position:absolute;left:15595;top:727;width:274;height:151" coordorigin="15595,727" coordsize="274,151" path="m15595,878l15609,871,15667,828,15696,814,15724,799,15746,792,15768,785,15796,778,15818,770,15832,763,15840,763,15847,756,15854,749,15861,749,15868,727e" filled="f" stroked="t" strokeweight="1.79995pt" strokecolor="#000000">
                <v:path arrowok="t"/>
              </v:shape>
            </v:group>
            <v:group style="position:absolute;left:15868;top:554;width:166;height:173" coordorigin="15868,554" coordsize="166,173">
              <v:shape style="position:absolute;left:15868;top:554;width:166;height:173" coordorigin="15868,554" coordsize="166,173" path="m15868,727l15904,684,15933,648,15976,605,16034,554e" filled="f" stroked="t" strokeweight="1.79995pt" strokecolor="#000000">
                <v:path arrowok="t"/>
              </v:shape>
            </v:group>
            <v:group style="position:absolute;left:15278;top:11123;width:410;height:14" coordorigin="15278,11123" coordsize="410,14">
              <v:shape style="position:absolute;left:15278;top:11123;width:410;height:14" coordorigin="15278,11123" coordsize="410,14" path="m15688,11138l15278,11123e" filled="f" stroked="t" strokeweight="1.79995pt" strokecolor="#000000">
                <v:path arrowok="t"/>
              </v:shape>
            </v:group>
            <v:group style="position:absolute;left:17884;top:8344;width:43;height:1152" coordorigin="17884,8344" coordsize="43,1152">
              <v:shape style="position:absolute;left:17884;top:8344;width:43;height:1152" coordorigin="17884,8344" coordsize="43,1152" path="m17884,9496l17884,9151,17884,9107,17892,8971,17892,8884,17892,8474,17892,8459,17892,8438,17906,8409,17920,8373,17928,8351,17928,8344e" filled="f" stroked="t" strokeweight="1.079970pt" strokecolor="#818181">
                <v:path arrowok="t"/>
              </v:shape>
            </v:group>
            <v:group style="position:absolute;left:17866;top:10576;width:22;height:2" coordorigin="17866,10576" coordsize="22,2">
              <v:shape style="position:absolute;left:17866;top:10576;width:22;height:2" coordorigin="17866,10576" coordsize="22,0" path="m17866,10576l17888,10576e" filled="f" stroked="t" strokeweight="2.15985pt" strokecolor="#818181">
                <v:path arrowok="t"/>
              </v:shape>
            </v:group>
            <v:group style="position:absolute;left:17866;top:10634;width:22;height:2" coordorigin="17866,10634" coordsize="22,2">
              <v:shape style="position:absolute;left:17866;top:10634;width:22;height:2" coordorigin="17866,10634" coordsize="22,0" path="m17866,10634l17888,10634e" filled="f" stroked="t" strokeweight="3.59975pt" strokecolor="#818181">
                <v:path arrowok="t"/>
              </v:shape>
            </v:group>
            <v:group style="position:absolute;left:16603;top:11192;width:1548;height:2" coordorigin="16603,11192" coordsize="1548,2">
              <v:shape style="position:absolute;left:16603;top:11192;width:1548;height:2" coordorigin="16603,11192" coordsize="1548,0" path="m16603,11192l18151,11192e" filled="f" stroked="t" strokeweight="2.519900pt" strokecolor="#000000">
                <v:path arrowok="t"/>
              </v:shape>
            </v:group>
            <v:group style="position:absolute;left:17881;top:11192;width:22;height:2" coordorigin="17881,11192" coordsize="22,2">
              <v:shape style="position:absolute;left:17881;top:11192;width:22;height:2" coordorigin="17881,11192" coordsize="22,0" path="m17881,11192l17902,11192e" filled="f" stroked="t" strokeweight=".35998pt" strokecolor="#818181">
                <v:path arrowok="t"/>
              </v:shape>
            </v:group>
            <v:group style="position:absolute;left:17895;top:11170;width:2;height:43" coordorigin="17895,11170" coordsize="2,43">
              <v:shape style="position:absolute;left:17895;top:11170;width:2;height:43" coordorigin="17895,11170" coordsize="0,43" path="m17895,11170l17895,11213e" filled="f" stroked="t" strokeweight=".35999pt" strokecolor="#000000">
                <v:path arrowok="t"/>
              </v:shape>
            </v:group>
            <v:group style="position:absolute;left:17892;top:11202;width:259;height:72" coordorigin="17892,11202" coordsize="259,72">
              <v:shape style="position:absolute;left:17892;top:11202;width:259;height:72" coordorigin="17892,11202" coordsize="259,72" path="m17892,11274l17949,11274,17956,11267,17964,11267,17971,11260,17992,11231,18000,11224,18007,11217,18014,11217,18028,11210,18050,11210,18072,11210,18136,11210,18151,11202e" filled="f" stroked="t" strokeweight="1.79995pt" strokecolor="#000000">
                <v:path arrowok="t"/>
              </v:shape>
            </v:group>
            <v:group style="position:absolute;left:19591;top:10742;width:180;height:43" coordorigin="19591,10742" coordsize="180,43">
              <v:shape style="position:absolute;left:19591;top:10742;width:180;height:43" coordorigin="19591,10742" coordsize="180,43" path="m19591,10742l19735,10778,19771,10785e" filled="f" stroked="t" strokeweight="1.079970pt" strokecolor="#818181">
                <v:path arrowok="t"/>
              </v:shape>
            </v:group>
            <v:group style="position:absolute;left:18151;top:11202;width:1620;height:22" coordorigin="18151,11202" coordsize="1620,22">
              <v:shape style="position:absolute;left:18151;top:11202;width:1620;height:22" coordorigin="18151,11202" coordsize="1620,22" path="m18151,11202l18640,11210,18676,11210,19389,11224,19648,11224,19771,11224e" filled="f" stroked="t" strokeweight="1.79995pt" strokecolor="#000000">
                <v:path arrowok="t"/>
              </v:shape>
            </v:group>
            <v:group style="position:absolute;left:20347;top:10686;width:3298;height:2" coordorigin="20347,10686" coordsize="3298,2">
              <v:shape style="position:absolute;left:20347;top:10686;width:3298;height:2" coordorigin="20347,10686" coordsize="3298,0" path="m20347,10686l23644,10686e" filled="f" stroked="t" strokeweight="1.259955pt" strokecolor="#818181">
                <v:path arrowok="t"/>
              </v:shape>
            </v:group>
            <v:group style="position:absolute;left:20800;top:11246;width:1670;height:29" coordorigin="20800,11246" coordsize="1670,29">
              <v:shape style="position:absolute;left:20800;top:11246;width:1670;height:29" coordorigin="20800,11246" coordsize="1670,29" path="m20800,11246l21470,11260,22471,11274e" filled="f" stroked="t" strokeweight="1.79995pt" strokecolor="#000000">
                <v:path arrowok="t"/>
              </v:shape>
            </v:group>
            <v:group style="position:absolute;left:22694;top:11354;width:22;height:29" coordorigin="22694,11354" coordsize="22,29">
              <v:shape style="position:absolute;left:22694;top:11354;width:22;height:29" coordorigin="22694,11354" coordsize="22,29" path="m22694,11354l22701,11361,22708,11368,22715,11382e" filled="f" stroked="t" strokeweight="1.79995pt" strokecolor="#000000">
                <v:path arrowok="t"/>
              </v:shape>
            </v:group>
            <v:group style="position:absolute;left:20167;top:4845;width:94;height:29" coordorigin="20167,4845" coordsize="94,29">
              <v:shape style="position:absolute;left:20167;top:4845;width:94;height:29" coordorigin="20167,4845" coordsize="94,29" path="m20167,4845l20181,4845,20217,4860,20260,4874e" filled="f" stroked="t" strokeweight="1.079970pt" strokecolor="#818181">
                <v:path arrowok="t"/>
              </v:shape>
            </v:group>
            <v:group style="position:absolute;left:21182;top:4939;width:65;height:1174" coordorigin="21182,4939" coordsize="65,1174">
              <v:shape style="position:absolute;left:21182;top:4939;width:65;height:1174" coordorigin="21182,4939" coordsize="65,1174" path="m21247,6112l21247,6091,21232,6055,21232,6019,21225,5875,21211,5731,21203,5580,21189,5162,21182,4939e" filled="f" stroked="t" strokeweight="1.079970pt" strokecolor="#818181">
                <v:path arrowok="t"/>
              </v:shape>
            </v:group>
            <v:group style="position:absolute;left:22089;top:4852;width:72;height:2" coordorigin="22089,4852" coordsize="72,2">
              <v:shape style="position:absolute;left:22089;top:4852;width:72;height:2" coordorigin="22089,4852" coordsize="72,0" path="m22089,4852l22161,4852e" filled="f" stroked="t" strokeweight="1.079970pt" strokecolor="#818181">
                <v:path arrowok="t"/>
              </v:shape>
            </v:group>
            <v:group style="position:absolute;left:504;top:6998;width:14;height:58" coordorigin="504,6998" coordsize="14,58">
              <v:shape style="position:absolute;left:504;top:6998;width:14;height:58" coordorigin="504,6998" coordsize="14,58" path="m518,7056l518,7034,504,6998e" filled="f" stroked="t" strokeweight="1.079970pt" strokecolor="#818181">
                <v:path arrowok="t"/>
              </v:shape>
            </v:group>
            <v:group style="position:absolute;left:544;top:7509;width:22;height:2" coordorigin="544,7509" coordsize="22,2">
              <v:shape style="position:absolute;left:544;top:7509;width:22;height:2" coordorigin="544,7509" coordsize="22,0" path="m544,7509l565,7509e" filled="f" stroked="t" strokeweight="2.8798pt" strokecolor="#818181">
                <v:path arrowok="t"/>
              </v:shape>
            </v:group>
            <v:group style="position:absolute;left:547;top:7804;width:223;height:2" coordorigin="547,7804" coordsize="223,2">
              <v:shape style="position:absolute;left:547;top:7804;width:223;height:2" coordorigin="547,7804" coordsize="223,0" path="m547,7804l770,7804e" filled="f" stroked="t" strokeweight="1.079970pt" strokecolor="#818181">
                <v:path arrowok="t"/>
              </v:shape>
            </v:group>
            <v:group style="position:absolute;left:288;top:8978;width:22;height:22" coordorigin="288,8978" coordsize="22,22">
              <v:shape style="position:absolute;left:288;top:8978;width:22;height:22" coordorigin="288,8978" coordsize="22,22" path="m310,8999l295,8985,288,8978e" filled="f" stroked="t" strokeweight="1.79995pt" strokecolor="#000000">
                <v:path arrowok="t"/>
              </v:shape>
            </v:group>
            <v:group style="position:absolute;left:904;top:7610;width:22;height:2" coordorigin="904,7610" coordsize="22,2">
              <v:shape style="position:absolute;left:904;top:7610;width:22;height:2" coordorigin="904,7610" coordsize="22,0" path="m904,7610l925,7610e" filled="f" stroked="t" strokeweight="1.4399pt" strokecolor="#818181">
                <v:path arrowok="t"/>
              </v:shape>
            </v:group>
            <v:group style="position:absolute;left:432;top:8798;width:22;height:36" coordorigin="432,8798" coordsize="22,36">
              <v:shape style="position:absolute;left:432;top:8798;width:22;height:36" coordorigin="432,8798" coordsize="22,36" path="m454,8798l446,8812,439,8819,432,8834e" filled="f" stroked="t" strokeweight="1.079970pt" strokecolor="#818181">
                <v:path arrowok="t"/>
              </v:shape>
            </v:group>
            <v:group style="position:absolute;left:288;top:8927;width:115;height:7" coordorigin="288,8927" coordsize="115,7">
              <v:shape style="position:absolute;left:288;top:8927;width:115;height:7" coordorigin="288,8927" coordsize="115,7" path="m403,8927l374,8927,324,8935,288,8935e" filled="f" stroked="t" strokeweight="1.79995pt" strokecolor="#000000">
                <v:path arrowok="t"/>
              </v:shape>
            </v:group>
            <v:group style="position:absolute;left:1012;top:7459;width:22;height:2" coordorigin="1012,7459" coordsize="22,2">
              <v:shape style="position:absolute;left:1012;top:7459;width:22;height:2" coordorigin="1012,7459" coordsize="22,0" path="m1012,7459l1033,7459e" filled="f" stroked="t" strokeweight="1.4399pt" strokecolor="#818181">
                <v:path arrowok="t"/>
              </v:shape>
            </v:group>
            <v:group style="position:absolute;left:425;top:8877;width:2;height:68" coordorigin="425,8877" coordsize="2,68">
              <v:shape style="position:absolute;left:425;top:8877;width:2;height:68" coordorigin="425,8877" coordsize="0,68" path="m425,8877l425,8945e" filled="f" stroked="t" strokeweight="1.079970pt" strokecolor="#818181">
                <v:path arrowok="t"/>
              </v:shape>
            </v:group>
            <v:group style="position:absolute;left:1069;top:7433;width:2;height:22" coordorigin="1069,7433" coordsize="2,22">
              <v:shape style="position:absolute;left:1069;top:7433;width:2;height:22" coordorigin="1069,7433" coordsize="0,22" path="m1069,7433l1069,7455e" filled="f" stroked="t" strokeweight=".35999pt" strokecolor="#818181">
                <v:path arrowok="t"/>
              </v:shape>
            </v:group>
            <v:group style="position:absolute;left:1012;top:7567;width:22;height:2" coordorigin="1012,7567" coordsize="22,2">
              <v:shape style="position:absolute;left:1012;top:7567;width:22;height:2" coordorigin="1012,7567" coordsize="22,0" path="m1012,7567l1033,7567e" filled="f" stroked="t" strokeweight="2.8798pt" strokecolor="#818181">
                <v:path arrowok="t"/>
              </v:shape>
            </v:group>
            <v:group style="position:absolute;left:929;top:7941;width:2;height:403" coordorigin="929,7941" coordsize="2,403">
              <v:shape style="position:absolute;left:929;top:7941;width:2;height:403" coordorigin="929,7941" coordsize="0,403" path="m929,7941l929,8344e" filled="f" stroked="t" strokeweight="1.079970pt" strokecolor="#818181">
                <v:path arrowok="t"/>
              </v:shape>
            </v:group>
            <v:group style="position:absolute;left:288;top:7876;width:1462;height:2" coordorigin="288,7876" coordsize="1462,2">
              <v:shape style="position:absolute;left:288;top:7876;width:1462;height:2" coordorigin="288,7876" coordsize="1462,0" path="m288,7876l1750,7876e" filled="f" stroked="t" strokeweight="1.079970pt" strokecolor="#818181">
                <v:path arrowok="t"/>
              </v:shape>
            </v:group>
            <v:group style="position:absolute;left:994;top:8431;width:29;height:36" coordorigin="994,8431" coordsize="29,36">
              <v:shape style="position:absolute;left:994;top:8431;width:29;height:36" coordorigin="994,8431" coordsize="29,36" path="m994,8431l1001,8431,1008,8438,1015,8445,1022,8452,1022,8467e" filled="f" stroked="t" strokeweight="1.079970pt" strokecolor="#818181">
                <v:path arrowok="t"/>
              </v:shape>
            </v:group>
            <v:group style="position:absolute;left:1022;top:8596;width:2;height:50" coordorigin="1022,8596" coordsize="2,50">
              <v:shape style="position:absolute;left:1022;top:8596;width:2;height:50" coordorigin="1022,8596" coordsize="0,50" path="m1022,8596l1022,8647e" filled="f" stroked="t" strokeweight="1.079970pt" strokecolor="#818181">
                <v:path arrowok="t"/>
              </v:shape>
            </v:group>
            <v:group style="position:absolute;left:1022;top:8719;width:2;height:50" coordorigin="1022,8719" coordsize="2,50">
              <v:shape style="position:absolute;left:1022;top:8719;width:2;height:50" coordorigin="1022,8719" coordsize="0,50" path="m1022,8719l1022,8769e" filled="f" stroked="t" strokeweight="1.079970pt" strokecolor="#818181">
                <v:path arrowok="t"/>
              </v:shape>
            </v:group>
            <v:group style="position:absolute;left:1012;top:8783;width:22;height:2" coordorigin="1012,8783" coordsize="22,2">
              <v:shape style="position:absolute;left:1012;top:8783;width:22;height:2" coordorigin="1012,8783" coordsize="22,0" path="m1012,8783l1033,8783e" filled="f" stroked="t" strokeweight="1.4399pt" strokecolor="#818181">
                <v:path arrowok="t"/>
              </v:shape>
            </v:group>
            <v:group style="position:absolute;left:1012;top:8816;width:22;height:2" coordorigin="1012,8816" coordsize="22,2">
              <v:shape style="position:absolute;left:1012;top:8816;width:22;height:2" coordorigin="1012,8816" coordsize="22,0" path="m1012,8816l1033,8816e" filled="f" stroked="t" strokeweight="1.79987pt" strokecolor="#818181">
                <v:path arrowok="t"/>
              </v:shape>
            </v:group>
            <v:group style="position:absolute;left:619;top:9691;width:50;height:7" coordorigin="619,9691" coordsize="50,7">
              <v:shape style="position:absolute;left:619;top:9691;width:50;height:7" coordorigin="619,9691" coordsize="50,7" path="m670,9691l662,9691,655,9691,641,9691,619,9698e" filled="f" stroked="t" strokeweight="1.079970pt" strokecolor="#818181">
                <v:path arrowok="t"/>
              </v:shape>
            </v:group>
            <v:group style="position:absolute;left:1004;top:8945;width:22;height:2" coordorigin="1004,8945" coordsize="22,2">
              <v:shape style="position:absolute;left:1004;top:8945;width:22;height:2" coordorigin="1004,8945" coordsize="22,0" path="m1004,8945l1026,8945e" filled="f" stroked="t" strokeweight="1.07992pt" strokecolor="#818181">
                <v:path arrowok="t"/>
              </v:shape>
            </v:group>
            <v:group style="position:absolute;left:1015;top:8956;width:7;height:50" coordorigin="1015,8956" coordsize="7,50">
              <v:shape style="position:absolute;left:1015;top:8956;width:7;height:50" coordorigin="1015,8956" coordsize="7,50" path="m1015,8956l1015,8999,1022,9007e" filled="f" stroked="t" strokeweight="1.079970pt" strokecolor="#818181">
                <v:path arrowok="t"/>
              </v:shape>
            </v:group>
            <v:group style="position:absolute;left:1001;top:9007;width:22;height:7" coordorigin="1001,9007" coordsize="22,7">
              <v:shape style="position:absolute;left:1001;top:9007;width:22;height:7" coordorigin="1001,9007" coordsize="22,7" path="m1001,9007l1001,9014,1022,9014e" filled="f" stroked="t" strokeweight="1.079970pt" strokecolor="#818181">
                <v:path arrowok="t"/>
              </v:shape>
            </v:group>
            <v:group style="position:absolute;left:1480;top:7966;width:22;height:2" coordorigin="1480,7966" coordsize="22,2">
              <v:shape style="position:absolute;left:1480;top:7966;width:22;height:2" coordorigin="1480,7966" coordsize="22,0" path="m1480,7966l1501,7966e" filled="f" stroked="t" strokeweight="1.79987pt" strokecolor="#818181">
                <v:path arrowok="t"/>
              </v:shape>
            </v:group>
            <v:group style="position:absolute;left:1480;top:8049;width:22;height:2" coordorigin="1480,8049" coordsize="22,2">
              <v:shape style="position:absolute;left:1480;top:8049;width:22;height:2" coordorigin="1480,8049" coordsize="22,0" path="m1480,8049l1501,8049e" filled="f" stroked="t" strokeweight="2.15985pt" strokecolor="#818181">
                <v:path arrowok="t"/>
              </v:shape>
            </v:group>
            <v:group style="position:absolute;left:1217;top:8949;width:130;height:36" coordorigin="1217,8949" coordsize="130,36">
              <v:shape style="position:absolute;left:1217;top:8949;width:130;height:36" coordorigin="1217,8949" coordsize="130,36" path="m1217,8949l1260,8956,1318,8956,1332,8963,1339,8963,1346,8971,1346,8978,1346,8985e" filled="f" stroked="t" strokeweight="1.79995pt" strokecolor="#000000">
                <v:path arrowok="t"/>
              </v:shape>
            </v:group>
            <v:group style="position:absolute;left:1328;top:8999;width:36;height:2" coordorigin="1328,8999" coordsize="36,2">
              <v:shape style="position:absolute;left:1328;top:8999;width:36;height:2" coordorigin="1328,8999" coordsize="36,0" path="m1328,8999l1364,8999e" filled="f" stroked="t" strokeweight="1.4399pt" strokecolor="#000000">
                <v:path arrowok="t"/>
              </v:shape>
            </v:group>
            <v:group style="position:absolute;left:1469;top:9014;width:14;height:7" coordorigin="1469,9014" coordsize="14,7">
              <v:shape style="position:absolute;left:1469;top:9014;width:14;height:7" coordorigin="1469,9014" coordsize="14,7" path="m1483,9014l1469,9014,1469,9021e" filled="f" stroked="t" strokeweight="1.079970pt" strokecolor="#818181">
                <v:path arrowok="t"/>
              </v:shape>
            </v:group>
            <v:group style="position:absolute;left:1483;top:9014;width:22;height:7" coordorigin="1483,9014" coordsize="22,7">
              <v:shape style="position:absolute;left:1483;top:9014;width:22;height:7" coordorigin="1483,9014" coordsize="22,7" path="m1505,9021l1498,9021,1483,9014e" filled="f" stroked="t" strokeweight="1.079970pt" strokecolor="#818181">
                <v:path arrowok="t"/>
              </v:shape>
            </v:group>
            <v:group style="position:absolute;left:2016;top:7761;width:43;height:2" coordorigin="2016,7761" coordsize="43,2">
              <v:shape style="position:absolute;left:2016;top:7761;width:43;height:2" coordorigin="2016,7761" coordsize="43,0" path="m2016,7761l2038,7761,2059,7761e" filled="f" stroked="t" strokeweight="1.079970pt" strokecolor="#818181">
                <v:path arrowok="t"/>
              </v:shape>
            </v:group>
            <v:group style="position:absolute;left:1478;top:9237;width:2;height:259" coordorigin="1478,9237" coordsize="2,259">
              <v:shape style="position:absolute;left:1478;top:9237;width:2;height:259" coordorigin="1478,9237" coordsize="0,259" path="m1478,9237l1478,9496e" filled="f" stroked="t" strokeweight="1.259965pt" strokecolor="#818181">
                <v:path arrowok="t"/>
              </v:shape>
            </v:group>
            <v:group style="position:absolute;left:1541;top:9498;width:173;height:2" coordorigin="1541,9498" coordsize="173,2">
              <v:shape style="position:absolute;left:1541;top:9498;width:173;height:2" coordorigin="1541,9498" coordsize="173,0" path="m1541,9498l1714,9498e" filled="f" stroked="t" strokeweight="1.25996pt" strokecolor="#818181">
                <v:path arrowok="t"/>
              </v:shape>
            </v:group>
            <v:group style="position:absolute;left:2376;top:7887;width:68;height:2" coordorigin="2376,7887" coordsize="68,2">
              <v:shape style="position:absolute;left:2376;top:7887;width:68;height:2" coordorigin="2376,7887" coordsize="68,0" path="m2376,7887l2444,7887e" filled="f" stroked="t" strokeweight=".35998pt" strokecolor="#818181">
                <v:path arrowok="t"/>
              </v:shape>
            </v:group>
            <v:group style="position:absolute;left:2290;top:8981;width:22;height:2" coordorigin="2290,8981" coordsize="22,2">
              <v:shape style="position:absolute;left:2290;top:8981;width:22;height:2" coordorigin="2290,8981" coordsize="22,0" path="m2290,8981l2311,8981e" filled="f" stroked="t" strokeweight=".35997pt" strokecolor="#818181">
                <v:path arrowok="t"/>
              </v:shape>
            </v:group>
            <v:group style="position:absolute;left:1944;top:9482;width:245;height:14" coordorigin="1944,9482" coordsize="245,14">
              <v:shape style="position:absolute;left:1944;top:9482;width:245;height:14" coordorigin="1944,9482" coordsize="245,14" path="m1944,9496l1987,9482,2002,9482,2016,9482,2189,9482e" filled="f" stroked="t" strokeweight="1.079970pt" strokecolor="#818181">
                <v:path arrowok="t"/>
              </v:shape>
            </v:group>
            <v:group style="position:absolute;left:3722;top:9151;width:130;height:58" coordorigin="3722,9151" coordsize="130,58">
              <v:shape style="position:absolute;left:3722;top:9151;width:130;height:58" coordorigin="3722,9151" coordsize="130,58" path="m3722,9151l3787,9187,3852,9208e" filled="f" stroked="t" strokeweight="1.079970pt" strokecolor="#818181">
                <v:path arrowok="t"/>
              </v:shape>
            </v:group>
            <v:group style="position:absolute;left:4957;top:10428;width:36;height:2" coordorigin="4957,10428" coordsize="36,2">
              <v:shape style="position:absolute;left:4957;top:10428;width:36;height:2" coordorigin="4957,10428" coordsize="36,0" path="m4957,10428l4993,10428e" filled="f" stroked="t" strokeweight=".35998pt" strokecolor="#000000">
                <v:path arrowok="t"/>
              </v:shape>
            </v:group>
            <v:group style="position:absolute;left:5033;top:10439;width:1418;height:202" coordorigin="5033,10439" coordsize="1418,202">
              <v:shape style="position:absolute;left:5033;top:10439;width:1418;height:202" coordorigin="5033,10439" coordsize="1418,202" path="m5033,10439l6451,10641e" filled="f" stroked="t" strokeweight="1.79995pt" strokecolor="#000000">
                <v:path arrowok="t"/>
              </v:shape>
            </v:group>
            <v:group style="position:absolute;left:850;top:4845;width:22;height:36" coordorigin="850,4845" coordsize="22,36">
              <v:shape style="position:absolute;left:850;top:4845;width:22;height:36" coordorigin="850,4845" coordsize="22,36" path="m871,4881l850,4845e" filled="f" stroked="t" strokeweight="1.079970pt" strokecolor="#818181">
                <v:path arrowok="t"/>
              </v:shape>
            </v:group>
            <v:group style="position:absolute;left:598;top:5529;width:22;height:2" coordorigin="598,5529" coordsize="22,2">
              <v:shape style="position:absolute;left:598;top:5529;width:22;height:2" coordorigin="598,5529" coordsize="22,0" path="m619,5529l612,5529,598,5529e" filled="f" stroked="t" strokeweight="1.079970pt" strokecolor="#818181">
                <v:path arrowok="t"/>
              </v:shape>
            </v:group>
            <v:group style="position:absolute;left:914;top:4960;width:29;height:58" coordorigin="914,4960" coordsize="29,58">
              <v:shape style="position:absolute;left:914;top:4960;width:29;height:58" coordorigin="914,4960" coordsize="29,58" path="m943,5018l914,4960e" filled="f" stroked="t" strokeweight="1.079970pt" strokecolor="#818181">
                <v:path arrowok="t"/>
              </v:shape>
            </v:group>
            <v:group style="position:absolute;left:943;top:5018;width:58;height:115" coordorigin="943,5018" coordsize="58,115">
              <v:shape style="position:absolute;left:943;top:5018;width:58;height:115" coordorigin="943,5018" coordsize="58,115" path="m1001,5133l943,5018e" filled="f" stroked="t" strokeweight="1.079970pt" strokecolor="#818181">
                <v:path arrowok="t"/>
              </v:shape>
            </v:group>
            <v:group style="position:absolute;left:403;top:6703;width:2;height:50" coordorigin="403,6703" coordsize="2,50">
              <v:shape style="position:absolute;left:403;top:6703;width:2;height:50" coordorigin="403,6703" coordsize="0,50" path="m403,6753l403,6703e" filled="f" stroked="t" strokeweight="1.079970pt" strokecolor="#818181">
                <v:path arrowok="t"/>
              </v:shape>
            </v:group>
            <v:group style="position:absolute;left:1534;top:4420;width:7;height:353" coordorigin="1534,4420" coordsize="7,353">
              <v:shape style="position:absolute;left:1534;top:4420;width:7;height:353" coordorigin="1534,4420" coordsize="7,353" path="m1534,4773l1534,4557,1534,4456,1534,4435,1541,4420e" filled="f" stroked="t" strokeweight="1.079970pt" strokecolor="#818181">
                <v:path arrowok="t"/>
              </v:shape>
            </v:group>
            <v:group style="position:absolute;left:1490;top:5544;width:47;height:2" coordorigin="1490,5544" coordsize="47,2">
              <v:shape style="position:absolute;left:1490;top:5544;width:47;height:2" coordorigin="1490,5544" coordsize="47,0" path="m1490,5544l1537,5544e" filled="f" stroked="t" strokeweight="1.079970pt" strokecolor="#818181">
                <v:path arrowok="t"/>
              </v:shape>
            </v:group>
            <v:group style="position:absolute;left:1030;top:6847;width:2;height:101" coordorigin="1030,6847" coordsize="2,101">
              <v:shape style="position:absolute;left:1030;top:6847;width:2;height:101" coordorigin="1030,6847" coordsize="0,101" path="m1030,6847l1030,6948e" filled="f" stroked="t" strokeweight="1.079970pt" strokecolor="#818181">
                <v:path arrowok="t"/>
              </v:shape>
            </v:group>
            <v:group style="position:absolute;left:1019;top:6994;width:22;height:2" coordorigin="1019,6994" coordsize="22,2">
              <v:shape style="position:absolute;left:1019;top:6994;width:22;height:2" coordorigin="1019,6994" coordsize="22,0" path="m1019,6994l1040,6994e" filled="f" stroked="t" strokeweight=".35997pt" strokecolor="#818181">
                <v:path arrowok="t"/>
              </v:shape>
            </v:group>
            <v:group style="position:absolute;left:1517;top:5788;width:2;height:101" coordorigin="1517,5788" coordsize="2,101">
              <v:shape style="position:absolute;left:1517;top:5788;width:2;height:101" coordorigin="1517,5788" coordsize="0,101" path="m1517,5788l1517,5889e" filled="f" stroked="t" strokeweight="1.259965pt" strokecolor="#818181">
                <v:path arrowok="t"/>
              </v:shape>
            </v:group>
            <v:group style="position:absolute;left:2491;top:3139;width:454;height:7" coordorigin="2491,3139" coordsize="454,7">
              <v:shape style="position:absolute;left:2491;top:3139;width:454;height:7" coordorigin="2491,3139" coordsize="454,7" path="m2491,3139l2945,3146e" filled="f" stroked="t" strokeweight="1.079970pt" strokecolor="#818181">
                <v:path arrowok="t"/>
              </v:shape>
            </v:group>
            <v:group style="position:absolute;left:2477;top:3139;width:14;height:1289" coordorigin="2477,3139" coordsize="14,1289">
              <v:shape style="position:absolute;left:2477;top:3139;width:14;height:1289" coordorigin="2477,3139" coordsize="14,1289" path="m2477,4428l2491,3146,2491,3139e" filled="f" stroked="t" strokeweight="1.079970pt" strokecolor="#818181">
                <v:path arrowok="t"/>
              </v:shape>
            </v:group>
            <v:group style="position:absolute;left:1505;top:6724;width:202;height:7" coordorigin="1505,6724" coordsize="202,7">
              <v:shape style="position:absolute;left:1505;top:6724;width:202;height:7" coordorigin="1505,6724" coordsize="202,7" path="m1505,6732l1570,6732,1656,6724,1685,6724,1706,6724e" filled="f" stroked="t" strokeweight="1.079970pt" strokecolor="#818181">
                <v:path arrowok="t"/>
              </v:shape>
            </v:group>
            <v:group style="position:absolute;left:2635;top:5565;width:14;height:2" coordorigin="2635,5565" coordsize="14,2">
              <v:shape style="position:absolute;left:2635;top:5565;width:14;height:2" coordorigin="2635,5565" coordsize="14,0" path="m2650,5565l2635,5565e" filled="f" stroked="t" strokeweight="1.079970pt" strokecolor="#818181">
                <v:path arrowok="t"/>
              </v:shape>
            </v:group>
            <v:group style="position:absolute;left:2650;top:5565;width:14;height:2" coordorigin="2650,5565" coordsize="14,2">
              <v:shape style="position:absolute;left:2650;top:5565;width:14;height:2" coordorigin="2650,5565" coordsize="14,0" path="m2664,5565l2650,5565e" filled="f" stroked="t" strokeweight="1.079970pt" strokecolor="#818181">
                <v:path arrowok="t"/>
              </v:shape>
            </v:group>
            <v:group style="position:absolute;left:2650;top:5565;width:14;height:2" coordorigin="2650,5565" coordsize="14,2">
              <v:shape style="position:absolute;left:2650;top:5565;width:14;height:2" coordorigin="2650,5565" coordsize="14,0" path="m2650,5565l2664,5565e" filled="f" stroked="t" strokeweight="1.079970pt" strokecolor="#818181">
                <v:path arrowok="t"/>
              </v:shape>
            </v:group>
            <v:group style="position:absolute;left:2261;top:6728;width:50;height:2" coordorigin="2261,6728" coordsize="50,2">
              <v:shape style="position:absolute;left:2261;top:6728;width:50;height:2" coordorigin="2261,6728" coordsize="50,0" path="m2261,6728l2311,6728e" filled="f" stroked="t" strokeweight=".35997pt" strokecolor="#818181">
                <v:path arrowok="t"/>
              </v:shape>
            </v:group>
            <v:group style="position:absolute;left:2455;top:5954;width:2;height:634" coordorigin="2455,5954" coordsize="2,634">
              <v:shape style="position:absolute;left:2455;top:5954;width:2;height:634" coordorigin="2455,5954" coordsize="0,634" path="m2455,5954l2455,6588e" filled="f" stroked="t" strokeweight="1.079970pt" strokecolor="#818181">
                <v:path arrowok="t"/>
              </v:shape>
            </v:group>
            <v:group style="position:absolute;left:2110;top:7394;width:144;height:14" coordorigin="2110,7394" coordsize="144,14">
              <v:shape style="position:absolute;left:2110;top:7394;width:144;height:14" coordorigin="2110,7394" coordsize="144,14" path="m2110,7408l2174,7408,2189,7408,2218,7401,2232,7401,2254,7394e" filled="f" stroked="t" strokeweight="1.079970pt" strokecolor="#818181">
                <v:path arrowok="t"/>
              </v:shape>
            </v:group>
            <v:group style="position:absolute;left:2423;top:7725;width:22;height:2" coordorigin="2423,7725" coordsize="22,2">
              <v:shape style="position:absolute;left:2423;top:7725;width:22;height:2" coordorigin="2423,7725" coordsize="22,0" path="m2423,7725l2444,7725e" filled="f" stroked="t" strokeweight="2.15985pt" strokecolor="#818181">
                <v:path arrowok="t"/>
              </v:shape>
            </v:group>
            <v:group style="position:absolute;left:3247;top:8035;width:22;height:2" coordorigin="3247,8035" coordsize="22,2">
              <v:shape style="position:absolute;left:3247;top:8035;width:22;height:2" coordorigin="3247,8035" coordsize="22,0" path="m3247,8035l3254,8035,3269,8035e" filled="f" stroked="t" strokeweight="1.079970pt" strokecolor="#818181">
                <v:path arrowok="t"/>
              </v:shape>
            </v:group>
            <v:group style="position:absolute;left:3269;top:8035;width:14;height:7" coordorigin="3269,8035" coordsize="14,7">
              <v:shape style="position:absolute;left:3269;top:8035;width:14;height:7" coordorigin="3269,8035" coordsize="14,7" path="m3283,8042l3276,8035,3269,8035e" filled="f" stroked="t" strokeweight="1.079970pt" strokecolor="#818181">
                <v:path arrowok="t"/>
              </v:shape>
            </v:group>
            <v:group style="position:absolute;left:3593;top:8099;width:14;height:2" coordorigin="3593,8099" coordsize="14,2">
              <v:shape style="position:absolute;left:3593;top:8099;width:14;height:2" coordorigin="3593,8099" coordsize="14,0" path="m3607,8099l3593,8099e" filled="f" stroked="t" strokeweight="1.079970pt" strokecolor="#818181">
                <v:path arrowok="t"/>
              </v:shape>
            </v:group>
            <v:group style="position:absolute;left:5004;top:6861;width:7;height:1030" coordorigin="5004,6861" coordsize="7,1030">
              <v:shape style="position:absolute;left:5004;top:6861;width:7;height:1030" coordorigin="5004,6861" coordsize="7,1030" path="m5011,7891l5011,7473,5011,7343,5004,7135,5004,7027,5004,6976,5011,6861e" filled="f" stroked="t" strokeweight="1.079970pt" strokecolor="#818181">
                <v:path arrowok="t"/>
              </v:shape>
            </v:group>
            <v:group style="position:absolute;left:6005;top:2167;width:1850;height:2" coordorigin="6005,2167" coordsize="1850,2">
              <v:shape style="position:absolute;left:6005;top:2167;width:1850;height:2" coordorigin="6005,2167" coordsize="1850,0" path="m6005,2167l7855,2167e" filled="f" stroked="t" strokeweight="1.079970pt" strokecolor="#818181">
                <v:path arrowok="t"/>
              </v:shape>
            </v:group>
            <v:group style="position:absolute;left:7855;top:4579;width:389;height:540" coordorigin="7855,4579" coordsize="389,540">
              <v:shape style="position:absolute;left:7855;top:4579;width:389;height:540" coordorigin="7855,4579" coordsize="389,540" path="m8244,5119l8237,5104,8208,5068,7949,4766,7927,4744,7913,4716,7898,4694,7884,4658,7869,4629,7862,4600,7855,4579e" filled="f" stroked="t" strokeweight="1.079970pt" strokecolor="#818181">
                <v:path arrowok="t"/>
              </v:shape>
            </v:group>
            <v:group style="position:absolute;left:8093;top:994;width:346;height:14" coordorigin="8093,994" coordsize="346,14">
              <v:shape style="position:absolute;left:8093;top:994;width:346;height:14" coordorigin="8093,994" coordsize="346,14" path="m8093,994l8107,994,8150,994,8179,994,8366,1001,8438,1008e" filled="f" stroked="t" strokeweight="1.079970pt" strokecolor="#818181">
                <v:path arrowok="t"/>
              </v:shape>
            </v:group>
            <v:group style="position:absolute;left:8481;top:10540;width:43;height:2" coordorigin="8481,10540" coordsize="43,2">
              <v:shape style="position:absolute;left:8481;top:10540;width:43;height:2" coordorigin="8481,10540" coordsize="43,0" path="m8481,10540l8525,10540e" filled="f" stroked="t" strokeweight=".71995pt" strokecolor="#000000">
                <v:path arrowok="t"/>
              </v:shape>
            </v:group>
            <v:group style="position:absolute;left:9713;top:2181;width:72;height:1008" coordorigin="9713,2181" coordsize="72,1008">
              <v:shape style="position:absolute;left:9713;top:2181;width:72;height:1008" coordorigin="9713,2181" coordsize="72,1008" path="m9720,3189l9720,3074,9713,2743,9713,2225,9720,2210,9727,2203,9763,2189,9770,2189,9785,2181e" filled="f" stroked="t" strokeweight="1.079970pt" strokecolor="#818181">
                <v:path arrowok="t"/>
              </v:shape>
            </v:group>
            <v:group style="position:absolute;left:8273;top:6782;width:22;height:914" coordorigin="8273,6782" coordsize="22,914">
              <v:shape style="position:absolute;left:8273;top:6782;width:22;height:914" coordorigin="8273,6782" coordsize="22,914" path="m8294,7696l8287,7372,8287,7228,8287,6940,8287,6919,8287,6890,8280,6832,8273,6811,8273,6782e" filled="f" stroked="t" strokeweight="1.079970pt" strokecolor="#818181">
                <v:path arrowok="t"/>
              </v:shape>
            </v:group>
            <v:group style="position:absolute;left:8280;top:7819;width:14;height:194" coordorigin="8280,7819" coordsize="14,194">
              <v:shape style="position:absolute;left:8280;top:7819;width:14;height:194" coordorigin="8280,7819" coordsize="14,194" path="m8294,8013l8287,7991,8280,7912,8280,7891,8280,7883,8280,7862,8287,7819e" filled="f" stroked="t" strokeweight="1.079970pt" strokecolor="#818181">
                <v:path arrowok="t"/>
              </v:shape>
            </v:group>
            <v:group style="position:absolute;left:8289;top:8654;width:2;height:288" coordorigin="8289,8654" coordsize="2,288">
              <v:shape style="position:absolute;left:8289;top:8654;width:2;height:288" coordorigin="8289,8654" coordsize="0,288" path="m8289,8654l8289,8942e" filled="f" stroked="t" strokeweight="1.259965pt" strokecolor="#818181">
                <v:path arrowok="t"/>
              </v:shape>
            </v:group>
            <v:group style="position:absolute;left:8280;top:9302;width:72;height:58" coordorigin="8280,9302" coordsize="72,58">
              <v:shape style="position:absolute;left:8280;top:9302;width:72;height:58" coordorigin="8280,9302" coordsize="72,58" path="m8352,9359l8301,9352,8294,9345,8287,9338,8280,9302e" filled="f" stroked="t" strokeweight="1.079970pt" strokecolor="#818181">
                <v:path arrowok="t"/>
              </v:shape>
            </v:group>
            <v:group style="position:absolute;left:8553;top:9352;width:86;height:7" coordorigin="8553,9352" coordsize="86,7">
              <v:shape style="position:absolute;left:8553;top:9352;width:86;height:7" coordorigin="8553,9352" coordsize="86,7" path="m8640,9359l8561,9352,8553,9352e" filled="f" stroked="t" strokeweight="1.079970pt" strokecolor="#818181">
                <v:path arrowok="t"/>
              </v:shape>
            </v:group>
            <v:group style="position:absolute;left:8265;top:9799;width:202;height:360" coordorigin="8265,9799" coordsize="202,360">
              <v:shape style="position:absolute;left:8265;top:9799;width:202;height:360" coordorigin="8265,9799" coordsize="202,360" path="m8265,9799l8265,9820,8273,9835,8273,9849,8280,9878,8287,9892,8294,9914,8309,9943,8330,9971,8345,9993,8417,10079,8431,10094,8453,10122,8467,10158e" filled="f" stroked="t" strokeweight="1.079970pt" strokecolor="#818181">
                <v:path arrowok="t"/>
              </v:shape>
            </v:group>
            <v:group style="position:absolute;left:9212;top:8870;width:22;height:2" coordorigin="9212,8870" coordsize="22,2">
              <v:shape style="position:absolute;left:9212;top:8870;width:22;height:2" coordorigin="9212,8870" coordsize="22,0" path="m9212,8870l9234,8870e" filled="f" stroked="t" strokeweight="2.15985pt" strokecolor="#818181">
                <v:path arrowok="t"/>
              </v:shape>
            </v:group>
            <v:group style="position:absolute;left:9198;top:9849;width:22;height:2" coordorigin="9198,9849" coordsize="22,2">
              <v:shape style="position:absolute;left:9198;top:9849;width:22;height:2" coordorigin="9198,9849" coordsize="22,0" path="m9198,9849l9219,9849e" filled="f" stroked="t" strokeweight="1.4399pt" strokecolor="#818181">
                <v:path arrowok="t"/>
              </v:shape>
            </v:group>
            <v:group style="position:absolute;left:8971;top:10490;width:22;height:2" coordorigin="8971,10490" coordsize="22,2">
              <v:shape style="position:absolute;left:8971;top:10490;width:22;height:2" coordorigin="8971,10490" coordsize="22,0" path="m8971,10490l8993,10490e" filled="f" stroked="t" strokeweight="1.79995pt" strokecolor="#000000">
                <v:path arrowok="t"/>
              </v:shape>
            </v:group>
            <v:group style="position:absolute;left:9191;top:10482;width:22;height:7" coordorigin="9191,10482" coordsize="22,7">
              <v:shape style="position:absolute;left:9191;top:10482;width:22;height:7" coordorigin="9191,10482" coordsize="22,7" path="m9191,10490l9212,10490,9212,10482,9191,10482,9191,10490xe" filled="t" fillcolor="#818181" stroked="f">
                <v:path arrowok="t"/>
                <v:fill/>
              </v:shape>
            </v:group>
            <v:group style="position:absolute;left:11563;top:5724;width:2;height:1368" coordorigin="11563,5724" coordsize="2,1368">
              <v:shape style="position:absolute;left:11563;top:5724;width:2;height:1368" coordorigin="11563,5724" coordsize="0,1368" path="m11563,5724l11563,7092e" filled="f" stroked="t" strokeweight="1.079970pt" strokecolor="#818181">
                <v:path arrowok="t"/>
              </v:shape>
            </v:group>
            <v:group style="position:absolute;left:12294;top:5727;width:2;height:22" coordorigin="12294,5727" coordsize="2,22">
              <v:shape style="position:absolute;left:12294;top:5727;width:2;height:22" coordorigin="12294,5727" coordsize="0,22" path="m12294,5727l12294,5749e" filled="f" stroked="t" strokeweight=".35999pt" strokecolor="#818181">
                <v:path arrowok="t"/>
              </v:shape>
            </v:group>
            <v:group style="position:absolute;left:10555;top:10662;width:50;height:2" coordorigin="10555,10662" coordsize="50,2">
              <v:shape style="position:absolute;left:10555;top:10662;width:50;height:2" coordorigin="10555,10662" coordsize="50,0" path="m10605,10662l10555,10662e" filled="f" stroked="t" strokeweight="1.79995pt" strokecolor="#000000">
                <v:path arrowok="t"/>
              </v:shape>
            </v:group>
            <v:group style="position:absolute;left:9288;top:10497;width:1303;height:274" coordorigin="9288,10497" coordsize="1303,274">
              <v:shape style="position:absolute;left:9288;top:10497;width:1303;height:274" coordorigin="9288,10497" coordsize="1303,274" path="m9288,10497l9338,10504,9403,10511,9468,10518,9547,10533,9662,10562,10332,10713,10591,10770e" filled="f" stroked="t" strokeweight="1.79995pt" strokecolor="#000000">
                <v:path arrowok="t"/>
              </v:shape>
            </v:group>
            <v:group style="position:absolute;left:11568;top:8027;width:2;height:1174" coordorigin="11568,8027" coordsize="2,1174">
              <v:shape style="position:absolute;left:11568;top:8027;width:2;height:1174" coordorigin="11568,8027" coordsize="0,1174" path="m11568,8027l11568,9201e" filled="f" stroked="t" strokeweight="1.259965pt" strokecolor="#818181">
                <v:path arrowok="t"/>
              </v:shape>
            </v:group>
            <v:group style="position:absolute;left:13500;top:6048;width:36;height:22" coordorigin="13500,6048" coordsize="36,22">
              <v:shape style="position:absolute;left:13500;top:6048;width:36;height:22" coordorigin="13500,6048" coordsize="36,22" path="m13500,6048l13514,6048,13528,6055,13528,6062,13536,6069e" filled="f" stroked="t" strokeweight="1.79995pt" strokecolor="#000000">
                <v:path arrowok="t"/>
              </v:shape>
            </v:group>
            <v:group style="position:absolute;left:14270;top:4525;width:7;height:97" coordorigin="14270,4525" coordsize="7,97">
              <v:shape style="position:absolute;left:14270;top:4525;width:7;height:97" coordorigin="14270,4525" coordsize="7,97" path="m14270,4622l14277,4622,14277,4525,14270,4525,14270,4622xe" filled="t" fillcolor="#000000" stroked="f">
                <v:path arrowok="t"/>
                <v:fill/>
              </v:shape>
            </v:group>
            <v:group style="position:absolute;left:13701;top:5839;width:36;height:29" coordorigin="13701,5839" coordsize="36,29">
              <v:shape style="position:absolute;left:13701;top:5839;width:36;height:29" coordorigin="13701,5839" coordsize="36,29" path="m13737,5839l13701,5868e" filled="f" stroked="t" strokeweight="1.79995pt" strokecolor="#000000">
                <v:path arrowok="t"/>
              </v:shape>
            </v:group>
            <v:group style="position:absolute;left:13816;top:5767;width:7;height:14" coordorigin="13816,5767" coordsize="7,14">
              <v:shape style="position:absolute;left:13816;top:5767;width:7;height:14" coordorigin="13816,5767" coordsize="7,14" path="m13824,5767l13816,5781e" filled="f" stroked="t" strokeweight="1.79995pt" strokecolor="#000000">
                <v:path arrowok="t"/>
              </v:shape>
            </v:group>
            <v:group style="position:absolute;left:13831;top:5752;width:22;height:22" coordorigin="13831,5752" coordsize="22,22">
              <v:shape style="position:absolute;left:13831;top:5752;width:22;height:22" coordorigin="13831,5752" coordsize="22,22" path="m13831,5774l13852,5752e" filled="f" stroked="t" strokeweight="1.79995pt" strokecolor="#000000">
                <v:path arrowok="t"/>
              </v:shape>
            </v:group>
            <v:group style="position:absolute;left:13838;top:5752;width:14;height:22" coordorigin="13838,5752" coordsize="14,22">
              <v:shape style="position:absolute;left:13838;top:5752;width:14;height:22" coordorigin="13838,5752" coordsize="14,22" path="m13838,5774l13852,5752e" filled="f" stroked="t" strokeweight="1.79995pt" strokecolor="#000000">
                <v:path arrowok="t"/>
              </v:shape>
            </v:group>
            <v:group style="position:absolute;left:11790;top:10673;width:2;height:36" coordorigin="11790,10673" coordsize="2,36">
              <v:shape style="position:absolute;left:11790;top:10673;width:2;height:36" coordorigin="11790,10673" coordsize="0,36" path="m11790,10673l11790,10709e" filled="f" stroked="t" strokeweight=".35999pt" strokecolor="#000000">
                <v:path arrowok="t"/>
              </v:shape>
            </v:group>
            <v:group style="position:absolute;left:13816;top:5774;width:58;height:65" coordorigin="13816,5774" coordsize="58,65">
              <v:shape style="position:absolute;left:13816;top:5774;width:58;height:65" coordorigin="13816,5774" coordsize="58,65" path="m13838,5774l13852,5774,13860,5781,13867,5788,13874,5796,13874,5803,13874,5810,13874,5817,13867,5824,13860,5832,13852,5832,13852,5839,13845,5839,13838,5832,13831,5832,13824,5824,13824,5817,13816,5817,13816,5810,13816,5803,13824,5796,13824,5788,13831,5781e" filled="f" stroked="t" strokeweight="1.79995pt" strokecolor="#000000">
                <v:path arrowok="t"/>
              </v:shape>
            </v:group>
            <v:group style="position:absolute;left:13471;top:6919;width:14;height:29" coordorigin="13471,6919" coordsize="14,29">
              <v:shape style="position:absolute;left:13471;top:6919;width:14;height:29" coordorigin="13471,6919" coordsize="14,29" path="m13485,6948l13478,6940,13471,6940,13471,6926,13471,6919e" filled="f" stroked="t" strokeweight="1.79995pt" strokecolor="#000000">
                <v:path arrowok="t"/>
              </v:shape>
            </v:group>
            <v:group style="position:absolute;left:12038;top:10526;width:7;height:7" coordorigin="12038,10526" coordsize="7,7">
              <v:shape style="position:absolute;left:12038;top:10526;width:7;height:7" coordorigin="12038,10526" coordsize="7,7" path="m12038,10526l12045,10533e" filled="f" stroked="t" strokeweight="1.079970pt" strokecolor="#818181">
                <v:path arrowok="t"/>
              </v:shape>
            </v:group>
            <v:group style="position:absolute;left:13881;top:4622;width:389;height:1102" coordorigin="13881,4622" coordsize="389,1102">
              <v:shape style="position:absolute;left:13881;top:4622;width:389;height:1102" coordorigin="13881,4622" coordsize="389,1102" path="m14270,4622l14263,4852,14256,5270,14256,5292,14256,5320,14248,5349,14234,5378,14227,5400,14176,5479,14155,5493,14133,5522,13917,5695,13881,5724e" filled="f" stroked="t" strokeweight="1.79995pt" strokecolor="#000000">
                <v:path arrowok="t"/>
              </v:shape>
            </v:group>
            <v:group style="position:absolute;left:12106;top:10562;width:2;height:22" coordorigin="12106,10562" coordsize="2,22">
              <v:shape style="position:absolute;left:12106;top:10562;width:2;height:22" coordorigin="12106,10562" coordsize="0,22" path="m12106,10562l12106,10583e" filled="f" stroked="t" strokeweight=".35999pt" strokecolor="#000000">
                <v:path arrowok="t"/>
              </v:shape>
            </v:group>
            <v:group style="position:absolute;left:12103;top:10569;width:58;height:14" coordorigin="12103,10569" coordsize="58,14">
              <v:shape style="position:absolute;left:12103;top:10569;width:58;height:14" coordorigin="12103,10569" coordsize="58,14" path="m12103,10583l12110,10576,12110,10569,12117,10569,12124,10569,12160,10576e" filled="f" stroked="t" strokeweight="1.79995pt" strokecolor="#000000">
                <v:path arrowok="t"/>
              </v:shape>
            </v:group>
            <v:group style="position:absolute;left:12117;top:10569;width:43;height:2" coordorigin="12117,10569" coordsize="43,2">
              <v:shape style="position:absolute;left:12117;top:10569;width:43;height:2" coordorigin="12117,10569" coordsize="43,0" path="m12117,10569l12160,10569e" filled="f" stroked="t" strokeweight=".71994pt" strokecolor="#818181">
                <v:path arrowok="t"/>
              </v:shape>
            </v:group>
            <v:group style="position:absolute;left:12132;top:10389;width:122;height:137" coordorigin="12132,10389" coordsize="122,137">
              <v:shape style="position:absolute;left:12132;top:10389;width:122;height:137" coordorigin="12132,10389" coordsize="122,137" path="m12132,10526l12146,10497,12153,10490,12160,10475,12168,10461,12182,10454,12204,10439,12232,10410,12254,10389e" filled="f" stroked="t" strokeweight="1.79995pt" strokecolor="#000000">
                <v:path arrowok="t"/>
              </v:shape>
            </v:group>
            <v:group style="position:absolute;left:13219;top:7495;width:36;height:770" coordorigin="13219,7495" coordsize="36,770">
              <v:shape style="position:absolute;left:13219;top:7495;width:36;height:770" coordorigin="13219,7495" coordsize="36,770" path="m13255,7495l13248,7523,13240,7545,13233,7581,13226,7603,13226,7631,13219,7682,13219,7718,13219,7840,13219,8236,13219,8265e" filled="f" stroked="t" strokeweight="1.79995pt" strokecolor="#000000">
                <v:path arrowok="t"/>
              </v:shape>
            </v:group>
            <v:group style="position:absolute;left:13201;top:8272;width:43;height:2" coordorigin="13201,8272" coordsize="43,2">
              <v:shape style="position:absolute;left:13201;top:8272;width:43;height:2" coordorigin="13201,8272" coordsize="43,0" path="m13201,8272l13244,8272e" filled="f" stroked="t" strokeweight=".71995pt" strokecolor="#000000">
                <v:path arrowok="t"/>
              </v:shape>
            </v:group>
            <v:group style="position:absolute;left:13226;top:8265;width:7;height:7" coordorigin="13226,8265" coordsize="7,7">
              <v:shape style="position:absolute;left:13226;top:8265;width:7;height:7" coordorigin="13226,8265" coordsize="7,7" path="m13233,8272l13226,8272,13226,8265e" filled="f" stroked="t" strokeweight="1.79995pt" strokecolor="#000000">
                <v:path arrowok="t"/>
              </v:shape>
            </v:group>
            <v:group style="position:absolute;left:13143;top:9316;width:43;height:2" coordorigin="13143,9316" coordsize="43,2">
              <v:shape style="position:absolute;left:13143;top:9316;width:43;height:2" coordorigin="13143,9316" coordsize="43,0" path="m13143,9316l13186,9316e" filled="f" stroked="t" strokeweight=".71995pt" strokecolor="#000000">
                <v:path arrowok="t"/>
              </v:shape>
            </v:group>
            <v:group style="position:absolute;left:12427;top:11008;width:29;height:2" coordorigin="12427,11008" coordsize="29,2">
              <v:shape style="position:absolute;left:12427;top:11008;width:29;height:2" coordorigin="12427,11008" coordsize="29,0" path="m12456,11008l12427,11008e" filled="f" stroked="t" strokeweight="1.79995pt" strokecolor="#000000">
                <v:path arrowok="t"/>
              </v:shape>
            </v:group>
            <v:group style="position:absolute;left:13154;top:9417;width:7;height:7" coordorigin="13154,9417" coordsize="7,7">
              <v:shape style="position:absolute;left:13154;top:9417;width:7;height:7" coordorigin="13154,9417" coordsize="7,7" path="m13154,9417l13161,9424e" filled="f" stroked="t" strokeweight="1.79995pt" strokecolor="#000000">
                <v:path arrowok="t"/>
              </v:shape>
            </v:group>
            <v:group style="position:absolute;left:12290;top:10598;width:886;height:2" coordorigin="12290,10598" coordsize="886,2">
              <v:shape style="position:absolute;left:12290;top:10598;width:886;height:2" coordorigin="12290,10598" coordsize="886,0" path="m12290,10598l13176,10598e" filled="f" stroked="t" strokeweight="1.079970pt" strokecolor="#818181">
                <v:path arrowok="t"/>
              </v:shape>
            </v:group>
            <v:group style="position:absolute;left:13168;top:11084;width:2110;height:2" coordorigin="13168,11084" coordsize="2110,2">
              <v:shape style="position:absolute;left:13168;top:11084;width:2110;height:2" coordorigin="13168,11084" coordsize="2110,0" path="m13168,11084l15278,11084e" filled="f" stroked="t" strokeweight="3.599825pt" strokecolor="#000000">
                <v:path arrowok="t"/>
              </v:shape>
            </v:group>
            <v:group style="position:absolute;left:14191;top:11069;width:2;height:36" coordorigin="14191,11069" coordsize="2,36">
              <v:shape style="position:absolute;left:14191;top:11069;width:2;height:36" coordorigin="14191,11069" coordsize="0,36" path="m14191,11069l14191,11105e" filled="f" stroked="t" strokeweight=".71998pt" strokecolor="#000000">
                <v:path arrowok="t"/>
              </v:shape>
            </v:group>
            <v:group style="position:absolute;left:13255;top:704;width:511;height:2" coordorigin="13255,704" coordsize="511,2">
              <v:shape style="position:absolute;left:13255;top:704;width:511;height:2" coordorigin="13255,704" coordsize="511,0" path="m13255,704l13766,704e" filled="f" stroked="t" strokeweight="1.259955pt" strokecolor="#818181">
                <v:path arrowok="t"/>
              </v:shape>
            </v:group>
            <v:group style="position:absolute;left:14587;top:1318;width:43;height:122" coordorigin="14587,1318" coordsize="43,122">
              <v:shape style="position:absolute;left:14587;top:1318;width:43;height:122" coordorigin="14587,1318" coordsize="43,122" path="m14587,1318l14594,1339,14601,1368,14608,1382,14630,1440e" filled="f" stroked="t" strokeweight="1.079970pt" strokecolor="#818181">
                <v:path arrowok="t"/>
              </v:shape>
            </v:group>
            <v:group style="position:absolute;left:14558;top:1663;width:7;height:7" coordorigin="14558,1663" coordsize="7,7">
              <v:shape style="position:absolute;left:14558;top:1663;width:7;height:7" coordorigin="14558,1663" coordsize="7,7" path="m14558,1670l14565,1663e" filled="f" stroked="t" strokeweight="1.79995pt" strokecolor="#000000">
                <v:path arrowok="t"/>
              </v:shape>
            </v:group>
            <v:group style="position:absolute;left:14565;top:1663;width:7;height:7" coordorigin="14565,1663" coordsize="7,7">
              <v:shape style="position:absolute;left:14565;top:1663;width:7;height:7" coordorigin="14565,1663" coordsize="7,7" path="m14572,1670l14565,1663e" filled="f" stroked="t" strokeweight="1.79995pt" strokecolor="#000000">
                <v:path arrowok="t"/>
              </v:shape>
            </v:group>
            <v:group style="position:absolute;left:14648;top:1454;width:2;height:79" coordorigin="14648,1454" coordsize="2,79">
              <v:shape style="position:absolute;left:14648;top:1454;width:2;height:79" coordorigin="14648,1454" coordsize="0,79" path="m14648,1454l14648,1533e" filled="f" stroked="t" strokeweight="1.079970pt" strokecolor="#000000">
                <v:path arrowok="t"/>
              </v:shape>
            </v:group>
            <v:group style="position:absolute;left:14652;top:1555;width:22;height:22" coordorigin="14652,1555" coordsize="22,22">
              <v:shape style="position:absolute;left:14652;top:1555;width:22;height:22" coordorigin="14652,1555" coordsize="22,22" path="m14652,1577l14673,1555e" filled="f" stroked="t" strokeweight="1.79995pt" strokecolor="#000000">
                <v:path arrowok="t"/>
              </v:shape>
            </v:group>
            <v:group style="position:absolute;left:14673;top:1562;width:14;height:22" coordorigin="14673,1562" coordsize="14,22">
              <v:shape style="position:absolute;left:14673;top:1562;width:14;height:22" coordorigin="14673,1562" coordsize="14,22" path="m14673,1562l14688,1584e" filled="f" stroked="t" strokeweight="1.79995pt" strokecolor="#000000">
                <v:path arrowok="t"/>
              </v:shape>
            </v:group>
            <v:group style="position:absolute;left:14637;top:1454;width:158;height:58" coordorigin="14637,1454" coordsize="158,58">
              <v:shape style="position:absolute;left:14637;top:1454;width:158;height:58" coordorigin="14637,1454" coordsize="158,58" path="m14796,1454l14774,1469,14716,1505,14709,1512,14688,1512,14680,1512,14673,1512,14666,1505,14659,1497,14652,1490,14644,1476,14637,1461,14637,1454e" filled="f" stroked="t" strokeweight="1.79995pt" strokecolor="#000000">
                <v:path arrowok="t"/>
              </v:shape>
            </v:group>
            <v:group style="position:absolute;left:14493;top:3377;width:7;height:14" coordorigin="14493,3377" coordsize="7,14">
              <v:shape style="position:absolute;left:14493;top:3377;width:7;height:14" coordorigin="14493,3377" coordsize="7,14" path="m14493,3391l14500,3377e" filled="f" stroked="t" strokeweight="1.79995pt" strokecolor="#000000">
                <v:path arrowok="t"/>
              </v:shape>
            </v:group>
            <v:group style="position:absolute;left:15652;top:698;width:151;height:115" coordorigin="15652,698" coordsize="151,115">
              <v:shape style="position:absolute;left:15652;top:698;width:151;height:115" coordorigin="15652,698" coordsize="151,115" path="m15804,698l15652,814e" filled="f" stroked="t" strokeweight="1.79995pt" strokecolor="#000000">
                <v:path arrowok="t"/>
              </v:shape>
            </v:group>
            <v:group style="position:absolute;left:16603;top:11179;width:1282;height:2" coordorigin="16603,11179" coordsize="1282,2">
              <v:shape style="position:absolute;left:16603;top:11179;width:1282;height:2" coordorigin="16603,11179" coordsize="1282,0" path="m16603,11179l17884,11179e" filled="f" stroked="t" strokeweight="2.339910pt" strokecolor="#000000">
                <v:path arrowok="t"/>
              </v:shape>
            </v:group>
            <v:group style="position:absolute;left:17431;top:10677;width:454;height:94" coordorigin="17431,10677" coordsize="454,94">
              <v:shape style="position:absolute;left:17431;top:10677;width:454;height:94" coordorigin="17431,10677" coordsize="454,94" path="m17431,10770l17654,10734,17884,10677e" filled="f" stroked="t" strokeweight="1.079970pt" strokecolor="#818181">
                <v:path arrowok="t"/>
              </v:shape>
            </v:group>
            <v:group style="position:absolute;left:17877;top:10670;width:7;height:7" coordorigin="17877,10670" coordsize="7,7">
              <v:shape style="position:absolute;left:17877;top:10670;width:7;height:7" coordorigin="17877,10670" coordsize="7,7" path="m17884,10677l17877,10670e" filled="f" stroked="t" strokeweight="1.079970pt" strokecolor="#818181">
                <v:path arrowok="t"/>
              </v:shape>
            </v:group>
            <v:group style="position:absolute;left:17892;top:10778;width:2;height:410" coordorigin="17892,10778" coordsize="2,410">
              <v:shape style="position:absolute;left:17892;top:10778;width:2;height:410" coordorigin="17892,10778" coordsize="0,410" path="m17892,10778l17892,11188e" filled="f" stroked="t" strokeweight="1.079970pt" strokecolor="#818181">
                <v:path arrowok="t"/>
              </v:shape>
            </v:group>
            <v:group style="position:absolute;left:17888;top:11170;width:2;height:43" coordorigin="17888,11170" coordsize="2,43">
              <v:shape style="position:absolute;left:17888;top:11170;width:2;height:43" coordorigin="17888,11170" coordsize="0,43" path="m17888,11170l17888,11213e" filled="f" stroked="t" strokeweight=".35999pt" strokecolor="#000000">
                <v:path arrowok="t"/>
              </v:shape>
            </v:group>
            <v:group style="position:absolute;left:18835;top:10569;width:468;height:101" coordorigin="18835,10569" coordsize="468,101">
              <v:shape style="position:absolute;left:18835;top:10569;width:468;height:101" coordorigin="18835,10569" coordsize="468,101" path="m18835,10569l19166,10634,19209,10641,19303,10670e" filled="f" stroked="t" strokeweight="1.079970pt" strokecolor="#818181">
                <v:path arrowok="t"/>
              </v:shape>
            </v:group>
            <v:group style="position:absolute;left:20541;top:11260;width:194;height:14" coordorigin="20541,11260" coordsize="194,14">
              <v:shape style="position:absolute;left:20541;top:11260;width:194;height:14" coordorigin="20541,11260" coordsize="194,14" path="m20541,11267l20606,11274,20678,11274,20735,11260e" filled="f" stroked="t" strokeweight="1.79995pt" strokecolor="#000000">
                <v:path arrowok="t"/>
              </v:shape>
            </v:group>
            <v:group style="position:absolute;left:21765;top:8402;width:29;height:1152" coordorigin="21765,8402" coordsize="29,1152">
              <v:shape style="position:absolute;left:21765;top:8402;width:29;height:1152" coordorigin="21765,8402" coordsize="29,1152" path="m21794,9554l21765,8402e" filled="f" stroked="t" strokeweight="1.079970pt" strokecolor="#818181">
                <v:path arrowok="t"/>
              </v:shape>
            </v:group>
            <v:group style="position:absolute;left:21729;top:9554;width:65;height:1130" coordorigin="21729,9554" coordsize="65,1130">
              <v:shape style="position:absolute;left:21729;top:9554;width:65;height:1130" coordorigin="21729,9554" coordsize="65,1130" path="m21758,10684l21729,9741,21729,9719,21736,9705,21743,9683,21765,9633,21779,9604,21787,9583,21794,9554e" filled="f" stroked="t" strokeweight="1.079970pt" strokecolor="#818181">
                <v:path arrowok="t"/>
              </v:shape>
            </v:group>
            <v:group style="position:absolute;left:22715;top:11276;width:252;height:2" coordorigin="22715,11276" coordsize="252,2">
              <v:shape style="position:absolute;left:22715;top:11276;width:252;height:2" coordorigin="22715,11276" coordsize="252,0" path="m22715,11276l22967,11276e" filled="f" stroked="t" strokeweight="2.339915pt" strokecolor="#000000">
                <v:path arrowok="t"/>
              </v:shape>
            </v:group>
            <v:group style="position:absolute;left:17452;top:4557;width:1994;height:2" coordorigin="17452,4557" coordsize="1994,2">
              <v:shape style="position:absolute;left:17452;top:4557;width:1994;height:2" coordorigin="17452,4557" coordsize="1994,0" path="m17452,4557l19447,4557e" filled="f" stroked="t" strokeweight="1.079970pt" strokecolor="#818181">
                <v:path arrowok="t"/>
              </v:shape>
            </v:group>
            <v:group style="position:absolute;left:21178;top:4867;width:2;height:72" coordorigin="21178,4867" coordsize="2,72">
              <v:shape style="position:absolute;left:21178;top:4867;width:2;height:72" coordorigin="21178,4867" coordsize="0,72" path="m21178,4867l21178,4939e" filled="f" stroked="t" strokeweight=".35999pt" strokecolor="#818181">
                <v:path arrowok="t"/>
              </v:shape>
            </v:group>
            <v:group style="position:absolute;left:24091;top:1937;width:101;height:58" coordorigin="24091,1937" coordsize="101,58">
              <v:shape style="position:absolute;left:24091;top:1937;width:101;height:58" coordorigin="24091,1937" coordsize="101,58" path="m24191,1994l24141,1980,24105,1951,24091,1937e" filled="f" stroked="t" strokeweight="1.079970pt" strokecolor="#818181">
                <v:path arrowok="t"/>
              </v:shape>
            </v:group>
            <v:group style="position:absolute;left:23644;top:10691;width:547;height:7" coordorigin="23644,10691" coordsize="547,7">
              <v:shape style="position:absolute;left:23644;top:10691;width:547;height:7" coordorigin="23644,10691" coordsize="547,7" path="m23644,10698l24019,10698,24191,10691e" filled="f" stroked="t" strokeweight="1.079970pt" strokecolor="#818181">
                <v:path arrowok="t"/>
              </v:shape>
            </v:group>
            <v:group style="position:absolute;left:518;top:8110;width:29;height:22" coordorigin="518,8110" coordsize="29,22">
              <v:shape style="position:absolute;left:518;top:8110;width:29;height:22" coordorigin="518,8110" coordsize="29,22" path="m518,8132l547,8132,547,8110,518,8110,518,8132xe" filled="t" fillcolor="#818181" stroked="f">
                <v:path arrowok="t"/>
                <v:fill/>
              </v:shape>
            </v:group>
            <v:group style="position:absolute;left:1022;top:7228;width:7;height:65" coordorigin="1022,7228" coordsize="7,65">
              <v:shape style="position:absolute;left:1022;top:7228;width:7;height:65" coordorigin="1022,7228" coordsize="7,65" path="m1022,7293l1030,7257,1030,7228e" filled="f" stroked="t" strokeweight="1.079970pt" strokecolor="#818181">
                <v:path arrowok="t"/>
              </v:shape>
            </v:group>
            <v:group style="position:absolute;left:1012;top:7325;width:22;height:2" coordorigin="1012,7325" coordsize="22,2">
              <v:shape style="position:absolute;left:1012;top:7325;width:22;height:2" coordorigin="1012,7325" coordsize="22,0" path="m1012,7325l1033,7325e" filled="f" stroked="t" strokeweight="3.23977pt" strokecolor="#818181">
                <v:path arrowok="t"/>
              </v:shape>
            </v:group>
            <v:group style="position:absolute;left:914;top:7595;width:36;height:2" coordorigin="914,7595" coordsize="36,2">
              <v:shape style="position:absolute;left:914;top:7595;width:36;height:2" coordorigin="914,7595" coordsize="36,0" path="m950,7595l914,7595e" filled="f" stroked="t" strokeweight="1.079970pt" strokecolor="#818181">
                <v:path arrowok="t"/>
              </v:shape>
            </v:group>
            <v:group style="position:absolute;left:1022;top:7358;width:2;height:86" coordorigin="1022,7358" coordsize="2,86">
              <v:shape style="position:absolute;left:1022;top:7358;width:2;height:86" coordorigin="1022,7358" coordsize="0,86" path="m1022,7444l1022,7358e" filled="f" stroked="t" strokeweight="1.079970pt" strokecolor="#818181">
                <v:path arrowok="t"/>
              </v:shape>
            </v:group>
            <v:group style="position:absolute;left:914;top:7624;width:2;height:187" coordorigin="914,7624" coordsize="2,187">
              <v:shape style="position:absolute;left:914;top:7624;width:2;height:187" coordorigin="914,7624" coordsize="0,187" path="m914,7624l914,7811e" filled="f" stroked="t" strokeweight="1.079970pt" strokecolor="#818181">
                <v:path arrowok="t"/>
              </v:shape>
            </v:group>
            <v:group style="position:absolute;left:529;top:9259;width:22;height:2" coordorigin="529,9259" coordsize="22,2">
              <v:shape style="position:absolute;left:529;top:9259;width:22;height:2" coordorigin="529,9259" coordsize="22,0" path="m529,9259l551,9259e" filled="f" stroked="t" strokeweight="2.15985pt" strokecolor="#818181">
                <v:path arrowok="t"/>
              </v:shape>
            </v:group>
            <v:group style="position:absolute;left:1012;top:8449;width:22;height:2" coordorigin="1012,8449" coordsize="22,2">
              <v:shape style="position:absolute;left:1012;top:8449;width:22;height:2" coordorigin="1012,8449" coordsize="22,0" path="m1012,8449l1033,8449e" filled="f" stroked="t" strokeweight="1.79987pt" strokecolor="#818181">
                <v:path arrowok="t"/>
              </v:shape>
            </v:group>
            <v:group style="position:absolute;left:1490;top:7415;width:7;height:29" coordorigin="1490,7415" coordsize="7,29">
              <v:shape style="position:absolute;left:1490;top:7415;width:7;height:29" coordorigin="1490,7415" coordsize="7,29" path="m1498,7415l1490,7430,1490,7444e" filled="f" stroked="t" strokeweight="1.079970pt" strokecolor="#818181">
                <v:path arrowok="t"/>
              </v:shape>
            </v:group>
            <v:group style="position:absolute;left:1490;top:7473;width:2;height:475" coordorigin="1490,7473" coordsize="2,475">
              <v:shape style="position:absolute;left:1490;top:7473;width:2;height:475" coordorigin="1490,7473" coordsize="0,475" path="m1490,7473l1490,7948e" filled="f" stroked="t" strokeweight="1.079970pt" strokecolor="#818181">
                <v:path arrowok="t"/>
              </v:shape>
            </v:group>
            <v:group style="position:absolute;left:1022;top:9014;width:7;height:22" coordorigin="1022,9014" coordsize="7,22">
              <v:shape style="position:absolute;left:1022;top:9014;width:7;height:22" coordorigin="1022,9014" coordsize="7,22" path="m1022,9014l1022,9021,1022,9028,1030,9035e" filled="f" stroked="t" strokeweight="1.079970pt" strokecolor="#818181">
                <v:path arrowok="t"/>
              </v:shape>
            </v:group>
            <v:group style="position:absolute;left:1022;top:9007;width:22;height:7" coordorigin="1022,9007" coordsize="22,7">
              <v:shape style="position:absolute;left:1022;top:9007;width:22;height:7" coordorigin="1022,9007" coordsize="22,7" path="m1044,9014l1037,9007,1022,9007e" filled="f" stroked="t" strokeweight="1.079970pt" strokecolor="#818181">
                <v:path arrowok="t"/>
              </v:shape>
            </v:group>
            <v:group style="position:absolute;left:1490;top:7811;width:101;height:7" coordorigin="1490,7811" coordsize="101,7">
              <v:shape style="position:absolute;left:1490;top:7811;width:101;height:7" coordorigin="1490,7811" coordsize="101,7" path="m1591,7811l1519,7819,1490,7819e" filled="f" stroked="t" strokeweight="1.079970pt" strokecolor="#818181">
                <v:path arrowok="t"/>
              </v:shape>
            </v:group>
            <v:group style="position:absolute;left:1015;top:8949;width:439;height:2" coordorigin="1015,8949" coordsize="439,2">
              <v:shape style="position:absolute;left:1015;top:8949;width:439;height:2" coordorigin="1015,8949" coordsize="439,0" path="m1015,8949l1454,8949e" filled="f" stroked="t" strokeweight="1.79995pt" strokecolor="#000000">
                <v:path arrowok="t"/>
              </v:shape>
            </v:group>
            <v:group style="position:absolute;left:1087;top:9158;width:36;height:50" coordorigin="1087,9158" coordsize="36,50">
              <v:shape style="position:absolute;left:1087;top:9158;width:36;height:50" coordorigin="1087,9158" coordsize="36,50" path="m1087,9158l1094,9172,1123,9208e" filled="f" stroked="t" strokeweight="1.079970pt" strokecolor="#818181">
                <v:path arrowok="t"/>
              </v:shape>
            </v:group>
            <v:group style="position:absolute;left:1480;top:8589;width:22;height:2" coordorigin="1480,8589" coordsize="22,2">
              <v:shape style="position:absolute;left:1480;top:8589;width:22;height:2" coordorigin="1480,8589" coordsize="22,0" path="m1480,8589l1501,8589e" filled="f" stroked="t" strokeweight="1.4399pt" strokecolor="#818181">
                <v:path arrowok="t"/>
              </v:shape>
            </v:group>
            <v:group style="position:absolute;left:1253;top:8891;width:108;height:50" coordorigin="1253,8891" coordsize="108,50">
              <v:shape style="position:absolute;left:1253;top:8891;width:108;height:50" coordorigin="1253,8891" coordsize="108,50" path="m1361,8891l1361,8913,1361,8920,1354,8927,1346,8935,1339,8935,1253,8942e" filled="f" stroked="t" strokeweight="1.79995pt" strokecolor="#000000">
                <v:path arrowok="t"/>
              </v:shape>
            </v:group>
            <v:group style="position:absolute;left:1480;top:8755;width:22;height:2" coordorigin="1480,8755" coordsize="22,2">
              <v:shape style="position:absolute;left:1480;top:8755;width:22;height:2" coordorigin="1480,8755" coordsize="22,0" path="m1480,8755l1501,8755e" filled="f" stroked="t" strokeweight="1.4399pt" strokecolor="#818181">
                <v:path arrowok="t"/>
              </v:shape>
            </v:group>
            <v:group style="position:absolute;left:1202;top:9597;width:43;height:22" coordorigin="1202,9597" coordsize="43,22">
              <v:shape style="position:absolute;left:1202;top:9597;width:43;height:22" coordorigin="1202,9597" coordsize="43,22" path="m1246,9597l1202,9619e" filled="f" stroked="t" strokeweight="1.079970pt" strokecolor="#818181">
                <v:path arrowok="t"/>
              </v:shape>
            </v:group>
            <v:group style="position:absolute;left:1325;top:9550;width:14;height:2" coordorigin="1325,9550" coordsize="14,2">
              <v:shape style="position:absolute;left:1325;top:9550;width:14;height:2" coordorigin="1325,9550" coordsize="14,0" path="m1325,9550l1339,9550e" filled="f" stroked="t" strokeweight=".35997pt" strokecolor="#818181">
                <v:path arrowok="t"/>
              </v:shape>
            </v:group>
            <v:group style="position:absolute;left:1339;top:9532;width:14;height:14" coordorigin="1339,9532" coordsize="14,14">
              <v:shape style="position:absolute;left:1339;top:9532;width:14;height:14" coordorigin="1339,9532" coordsize="14,14" path="m1354,9532l1339,9539,1339,9547e" filled="f" stroked="t" strokeweight="1.079970pt" strokecolor="#818181">
                <v:path arrowok="t"/>
              </v:shape>
            </v:group>
            <v:group style="position:absolute;left:1447;top:9496;width:29;height:7" coordorigin="1447,9496" coordsize="29,7">
              <v:shape style="position:absolute;left:1447;top:9496;width:29;height:7" coordorigin="1447,9496" coordsize="29,7" path="m1447,9503l1454,9503,1476,9496e" filled="f" stroked="t" strokeweight="1.079970pt" strokecolor="#818181">
                <v:path arrowok="t"/>
              </v:shape>
            </v:group>
            <v:group style="position:absolute;left:2261;top:7855;width:22;height:36" coordorigin="2261,7855" coordsize="22,36">
              <v:shape style="position:absolute;left:2261;top:7855;width:22;height:36" coordorigin="2261,7855" coordsize="22,36" path="m2261,7891l2268,7883,2275,7883,2275,7876,2282,7869,2282,7862,2275,7855e" filled="f" stroked="t" strokeweight="1.079970pt" strokecolor="#818181">
                <v:path arrowok="t"/>
              </v:shape>
            </v:group>
            <v:group style="position:absolute;left:2261;top:7891;width:115;height:2" coordorigin="2261,7891" coordsize="115,2">
              <v:shape style="position:absolute;left:2261;top:7891;width:115;height:2" coordorigin="2261,7891" coordsize="115,0" path="m2261,7891l2376,7891e" filled="f" stroked="t" strokeweight="1.079970pt" strokecolor="#818181">
                <v:path arrowok="t"/>
              </v:shape>
            </v:group>
            <v:group style="position:absolute;left:1948;top:8996;width:22;height:2" coordorigin="1948,8996" coordsize="22,2">
              <v:shape style="position:absolute;left:1948;top:8996;width:22;height:2" coordorigin="1948,8996" coordsize="22,0" path="m1948,8996l1969,8996e" filled="f" stroked="t" strokeweight="3.23977pt" strokecolor="#818181">
                <v:path arrowok="t"/>
              </v:shape>
            </v:group>
            <v:group style="position:absolute;left:1555;top:9813;width:101;height:151" coordorigin="1555,9813" coordsize="101,151">
              <v:shape style="position:absolute;left:1555;top:9813;width:101;height:151" coordorigin="1555,9813" coordsize="101,151" path="m1555,9813l1656,9964e" filled="f" stroked="t" strokeweight="1.079970pt" strokecolor="#818181">
                <v:path arrowok="t"/>
              </v:shape>
            </v:group>
            <v:group style="position:absolute;left:2185;top:9050;width:22;height:2" coordorigin="2185,9050" coordsize="22,2">
              <v:shape style="position:absolute;left:2185;top:9050;width:22;height:2" coordorigin="2185,9050" coordsize="22,0" path="m2185,9050l2207,9050e" filled="f" stroked="t" strokeweight="1.4399pt" strokecolor="#818181">
                <v:path arrowok="t"/>
              </v:shape>
            </v:group>
            <v:group style="position:absolute;left:2275;top:8974;width:2;height:36" coordorigin="2275,8974" coordsize="2,36">
              <v:shape style="position:absolute;left:2275;top:8974;width:2;height:36" coordorigin="2275,8974" coordsize="0,36" path="m2275,8974l2275,9010e" filled="f" stroked="t" strokeweight=".71998pt" strokecolor="#000000">
                <v:path arrowok="t"/>
              </v:shape>
            </v:group>
            <v:group style="position:absolute;left:2426;top:8661;width:2;height:288" coordorigin="2426,8661" coordsize="2,288">
              <v:shape style="position:absolute;left:2426;top:8661;width:2;height:288" coordorigin="2426,8661" coordsize="0,288" path="m2426,8661l2426,8949e" filled="f" stroked="t" strokeweight="1.079970pt" strokecolor="#818181">
                <v:path arrowok="t"/>
              </v:shape>
            </v:group>
            <v:group style="position:absolute;left:2419;top:8956;width:7;height:7" coordorigin="2419,8956" coordsize="7,7">
              <v:shape style="position:absolute;left:2419;top:8956;width:7;height:7" coordorigin="2419,8956" coordsize="7,7" path="m2426,8956l2419,8963e" filled="f" stroked="t" strokeweight="1.79995pt" strokecolor="#000000">
                <v:path arrowok="t"/>
              </v:shape>
            </v:group>
            <v:group style="position:absolute;left:2506;top:8949;width:14;height:2" coordorigin="2506,8949" coordsize="14,2">
              <v:shape style="position:absolute;left:2506;top:8949;width:14;height:2" coordorigin="2506,8949" coordsize="14,0" path="m2506,8949l2520,8949e" filled="f" stroked="t" strokeweight="1.079970pt" strokecolor="#818181">
                <v:path arrowok="t"/>
              </v:shape>
            </v:group>
            <v:group style="position:absolute;left:2520;top:8949;width:50;height:2" coordorigin="2520,8949" coordsize="50,2">
              <v:shape style="position:absolute;left:2520;top:8949;width:50;height:2" coordorigin="2520,8949" coordsize="50,0" path="m2520,8949l2570,8949e" filled="f" stroked="t" strokeweight="1.079970pt" strokecolor="#818181">
                <v:path arrowok="t"/>
              </v:shape>
            </v:group>
            <v:group style="position:absolute;left:3931;top:9208;width:590;height:7" coordorigin="3931,9208" coordsize="590,7">
              <v:shape style="position:absolute;left:3931;top:9208;width:590;height:7" coordorigin="3931,9208" coordsize="590,7" path="m3931,9208l4154,9208,4219,9215,4291,9208,4521,9215e" filled="f" stroked="t" strokeweight="1.079970pt" strokecolor="#818181">
                <v:path arrowok="t"/>
              </v:shape>
            </v:group>
            <v:group style="position:absolute;left:4982;top:9208;width:7;height:857" coordorigin="4982,9208" coordsize="7,857">
              <v:shape style="position:absolute;left:4982;top:9208;width:7;height:857" coordorigin="4982,9208" coordsize="7,857" path="m4982,10065l4989,9503,4989,9439,4982,9316,4982,9244,4989,9208e" filled="f" stroked="t" strokeweight="1.079970pt" strokecolor="#818181">
                <v:path arrowok="t"/>
              </v:shape>
            </v:group>
            <v:group style="position:absolute;left:5133;top:10439;width:1663;height:238" coordorigin="5133,10439" coordsize="1663,238">
              <v:shape style="position:absolute;left:5133;top:10439;width:1663;height:238" coordorigin="5133,10439" coordsize="1663,238" path="m6797,10677l6386,10619,5882,10547,5133,10439e" filled="f" stroked="t" strokeweight="1.79995pt" strokecolor="#000000">
                <v:path arrowok="t"/>
              </v:shape>
            </v:group>
            <v:group style="position:absolute;left:619;top:3161;width:14;height:893" coordorigin="619,3161" coordsize="14,893">
              <v:shape style="position:absolute;left:619;top:3161;width:14;height:893" coordorigin="619,3161" coordsize="14,893" path="m619,4053l626,3269,626,3247,634,3204,634,3161e" filled="f" stroked="t" strokeweight="1.079970pt" strokecolor="#818181">
                <v:path arrowok="t"/>
              </v:shape>
            </v:group>
            <v:group style="position:absolute;left:634;top:3146;width:461;height:14" coordorigin="634,3146" coordsize="461,14">
              <v:shape style="position:absolute;left:634;top:3146;width:461;height:14" coordorigin="634,3146" coordsize="461,14" path="m634,3161l670,3161,958,3153,1094,3146e" filled="f" stroked="t" strokeweight="1.079970pt" strokecolor="#818181">
                <v:path arrowok="t"/>
              </v:shape>
            </v:group>
            <v:group style="position:absolute;left:612;top:4053;width:7;height:338" coordorigin="612,4053" coordsize="7,338">
              <v:shape style="position:absolute;left:612;top:4053;width:7;height:338" coordorigin="612,4053" coordsize="7,338" path="m619,4392l619,4370,612,4356,612,4320,619,4053e" filled="f" stroked="t" strokeweight="1.079970pt" strokecolor="#818181">
                <v:path arrowok="t"/>
              </v:shape>
            </v:group>
            <v:group style="position:absolute;left:1094;top:3139;width:432;height:7" coordorigin="1094,3139" coordsize="432,7">
              <v:shape style="position:absolute;left:1094;top:3139;width:432;height:7" coordorigin="1094,3139" coordsize="432,7" path="m1094,3146l1469,3146,1490,3146,1526,3139e" filled="f" stroked="t" strokeweight="1.079970pt" strokecolor="#818181">
                <v:path arrowok="t"/>
              </v:shape>
            </v:group>
            <v:group style="position:absolute;left:806;top:4759;width:22;height:36" coordorigin="806,4759" coordsize="22,36">
              <v:shape style="position:absolute;left:806;top:4759;width:22;height:36" coordorigin="806,4759" coordsize="22,36" path="m828,4795l806,4759e" filled="f" stroked="t" strokeweight="1.079970pt" strokecolor="#818181">
                <v:path arrowok="t"/>
              </v:shape>
            </v:group>
            <v:group style="position:absolute;left:1530;top:3139;width:2;height:22" coordorigin="1530,3139" coordsize="2,22">
              <v:shape style="position:absolute;left:1530;top:3139;width:2;height:22" coordorigin="1530,3139" coordsize="0,22" path="m1530,3139l1530,3161e" filled="f" stroked="t" strokeweight=".35999pt" strokecolor="#818181">
                <v:path arrowok="t"/>
              </v:shape>
            </v:group>
            <v:group style="position:absolute;left:828;top:4795;width:22;height:50" coordorigin="828,4795" coordsize="22,50">
              <v:shape style="position:absolute;left:828;top:4795;width:22;height:50" coordorigin="828,4795" coordsize="22,50" path="m850,4845l828,4795e" filled="f" stroked="t" strokeweight="1.079970pt" strokecolor="#818181">
                <v:path arrowok="t"/>
              </v:shape>
            </v:group>
            <v:group style="position:absolute;left:1534;top:3168;width:29;height:101" coordorigin="1534,3168" coordsize="29,101">
              <v:shape style="position:absolute;left:1534;top:3168;width:29;height:101" coordorigin="1534,3168" coordsize="29,101" path="m1562,3269l1555,3240,1548,3204,1548,3197,1534,3168e" filled="f" stroked="t" strokeweight="1.079970pt" strokecolor="#818181">
                <v:path arrowok="t"/>
              </v:shape>
            </v:group>
            <v:group style="position:absolute;left:288;top:5536;width:576;height:2" coordorigin="288,5536" coordsize="576,2">
              <v:shape style="position:absolute;left:288;top:5536;width:576;height:2" coordorigin="288,5536" coordsize="576,0" path="m288,5536l864,5536e" filled="f" stroked="t" strokeweight="1.079970pt" strokecolor="#818181">
                <v:path arrowok="t"/>
              </v:shape>
            </v:group>
            <v:group style="position:absolute;left:1008;top:5148;width:58;height:151" coordorigin="1008,5148" coordsize="58,151">
              <v:shape style="position:absolute;left:1008;top:5148;width:58;height:151" coordorigin="1008,5148" coordsize="58,151" path="m1066,5299l1066,5284,1058,5270,1051,5241,1051,5220,1037,5205,1008,5148e" filled="f" stroked="t" strokeweight="1.079970pt" strokecolor="#818181">
                <v:path arrowok="t"/>
              </v:shape>
            </v:group>
            <v:group style="position:absolute;left:1066;top:5299;width:2;height:86" coordorigin="1066,5299" coordsize="2,86">
              <v:shape style="position:absolute;left:1066;top:5299;width:2;height:86" coordorigin="1066,5299" coordsize="0,86" path="m1066,5385l1066,5299e" filled="f" stroked="t" strokeweight="1.079970pt" strokecolor="#818181">
                <v:path arrowok="t"/>
              </v:shape>
            </v:group>
            <v:group style="position:absolute;left:1058;top:5515;width:7;height:22" coordorigin="1058,5515" coordsize="7,22">
              <v:shape style="position:absolute;left:1058;top:5515;width:7;height:22" coordorigin="1058,5515" coordsize="7,22" path="m1058,5536l1066,5515,1058,5515e" filled="f" stroked="t" strokeweight="1.079970pt" strokecolor="#818181">
                <v:path arrowok="t"/>
              </v:shape>
            </v:group>
            <v:group style="position:absolute;left:1530;top:4384;width:22;height:2" coordorigin="1530,4384" coordsize="22,2">
              <v:shape style="position:absolute;left:1530;top:4384;width:22;height:2" coordorigin="1530,4384" coordsize="22,0" path="m1530,4384l1552,4384e" filled="f" stroked="t" strokeweight="3.59975pt" strokecolor="#818181">
                <v:path arrowok="t"/>
              </v:shape>
            </v:group>
            <v:group style="position:absolute;left:1051;top:5544;width:7;height:36" coordorigin="1051,5544" coordsize="7,36">
              <v:shape style="position:absolute;left:1051;top:5544;width:7;height:36" coordorigin="1051,5544" coordsize="7,36" path="m1051,5580l1058,5565,1058,5544e" filled="f" stroked="t" strokeweight="1.079970pt" strokecolor="#818181">
                <v:path arrowok="t"/>
              </v:shape>
            </v:group>
            <v:group style="position:absolute;left:1040;top:5976;width:22;height:2" coordorigin="1040,5976" coordsize="22,2">
              <v:shape style="position:absolute;left:1040;top:5976;width:22;height:2" coordorigin="1040,5976" coordsize="22,0" path="m1040,5976l1062,5976e" filled="f" stroked="t" strokeweight="1.4399pt" strokecolor="#818181">
                <v:path arrowok="t"/>
              </v:shape>
            </v:group>
            <v:group style="position:absolute;left:2030;top:3139;width:461;height:29" coordorigin="2030,3139" coordsize="461,29">
              <v:shape style="position:absolute;left:2030;top:3139;width:461;height:29" coordorigin="2030,3139" coordsize="461,29" path="m2030,3161l2074,3168,2095,3168,2138,3161,2297,3146,2491,3139e" filled="f" stroked="t" strokeweight="1.079970pt" strokecolor="#818181">
                <v:path arrowok="t"/>
              </v:shape>
            </v:group>
            <v:group style="position:absolute;left:1490;top:5544;width:36;height:7" coordorigin="1490,5544" coordsize="36,7">
              <v:shape style="position:absolute;left:1490;top:5544;width:36;height:7" coordorigin="1490,5544" coordsize="36,7" path="m1490,5544l1498,5551,1526,5551e" filled="f" stroked="t" strokeweight="1.079970pt" strokecolor="#818181">
                <v:path arrowok="t"/>
              </v:shape>
            </v:group>
            <v:group style="position:absolute;left:1508;top:5929;width:22;height:2" coordorigin="1508,5929" coordsize="22,2">
              <v:shape style="position:absolute;left:1508;top:5929;width:22;height:2" coordorigin="1508,5929" coordsize="22,0" path="m1508,5929l1530,5929e" filled="f" stroked="t" strokeweight="3.95972pt" strokecolor="#818181">
                <v:path arrowok="t"/>
              </v:shape>
            </v:group>
            <v:group style="position:absolute;left:1260;top:6724;width:122;height:2" coordorigin="1260,6724" coordsize="122,2">
              <v:shape style="position:absolute;left:1260;top:6724;width:122;height:2" coordorigin="1260,6724" coordsize="122,0" path="m1260,6724l1382,6724e" filled="f" stroked="t" strokeweight="1.079970pt" strokecolor="#818181">
                <v:path arrowok="t"/>
              </v:shape>
            </v:group>
            <v:group style="position:absolute;left:1706;top:6724;width:403;height:2" coordorigin="1706,6724" coordsize="403,2">
              <v:shape style="position:absolute;left:1706;top:6724;width:403;height:2" coordorigin="1706,6724" coordsize="403,0" path="m1706,6724l2110,6724e" filled="f" stroked="t" strokeweight="1.079970pt" strokecolor="#818181">
                <v:path arrowok="t"/>
              </v:shape>
            </v:group>
            <v:group style="position:absolute;left:2434;top:7559;width:2;height:79" coordorigin="2434,7559" coordsize="2,79">
              <v:shape style="position:absolute;left:2434;top:7559;width:2;height:79" coordorigin="2434,7559" coordsize="0,79" path="m2434,7639l2434,7559e" filled="f" stroked="t" strokeweight="1.079970pt" strokecolor="#818181">
                <v:path arrowok="t"/>
              </v:shape>
            </v:group>
            <v:group style="position:absolute;left:2423;top:7671;width:22;height:2" coordorigin="2423,7671" coordsize="22,2">
              <v:shape style="position:absolute;left:2423;top:7671;width:22;height:2" coordorigin="2423,7671" coordsize="22,0" path="m2423,7671l2444,7671e" filled="f" stroked="t" strokeweight="3.23977pt" strokecolor="#818181">
                <v:path arrowok="t"/>
              </v:shape>
            </v:group>
            <v:group style="position:absolute;left:2441;top:7351;width:166;height:2" coordorigin="2441,7351" coordsize="166,2">
              <v:shape style="position:absolute;left:2441;top:7351;width:166;height:2" coordorigin="2441,7351" coordsize="166,0" path="m2441,7351l2455,7351,2498,7351,2606,7351e" filled="f" stroked="t" strokeweight="1.079970pt" strokecolor="#818181">
                <v:path arrowok="t"/>
              </v:shape>
            </v:group>
            <v:group style="position:absolute;left:2844;top:7387;width:173;height:36" coordorigin="2844,7387" coordsize="173,36">
              <v:shape style="position:absolute;left:2844;top:7387;width:173;height:36" coordorigin="2844,7387" coordsize="173,36" path="m2844,7387l2974,7423,2995,7423,3017,7423e" filled="f" stroked="t" strokeweight="1.079970pt" strokecolor="#818181">
                <v:path arrowok="t"/>
              </v:shape>
            </v:group>
            <v:group style="position:absolute;left:3290;top:7379;width:86;height:2" coordorigin="3290,7379" coordsize="86,2">
              <v:shape style="position:absolute;left:3290;top:7379;width:86;height:2" coordorigin="3290,7379" coordsize="86,0" path="m3290,7379l3377,7379e" filled="f" stroked="t" strokeweight="1.079970pt" strokecolor="#818181">
                <v:path arrowok="t"/>
              </v:shape>
            </v:group>
            <v:group style="position:absolute;left:3247;top:8027;width:22;height:7" coordorigin="3247,8027" coordsize="22,7">
              <v:shape style="position:absolute;left:3247;top:8027;width:22;height:7" coordorigin="3247,8027" coordsize="22,7" path="m3269,8035l3254,8027,3247,8035e" filled="f" stroked="t" strokeweight="1.079970pt" strokecolor="#818181">
                <v:path arrowok="t"/>
              </v:shape>
            </v:group>
            <v:group style="position:absolute;left:3283;top:8042;width:86;height:14" coordorigin="3283,8042" coordsize="86,14">
              <v:shape style="position:absolute;left:3283;top:8042;width:86;height:14" coordorigin="3283,8042" coordsize="86,14" path="m3283,8042l3298,8042,3326,8049,3370,8056e" filled="f" stroked="t" strokeweight="1.079970pt" strokecolor="#818181">
                <v:path arrowok="t"/>
              </v:shape>
            </v:group>
            <v:group style="position:absolute;left:3909;top:8153;width:14;height:2" coordorigin="3909,8153" coordsize="14,2">
              <v:shape style="position:absolute;left:3909;top:8153;width:14;height:2" coordorigin="3909,8153" coordsize="14,0" path="m3909,8153l3924,8153e" filled="f" stroked="t" strokeweight=".35998pt" strokecolor="#818181">
                <v:path arrowok="t"/>
              </v:shape>
            </v:group>
            <v:group style="position:absolute;left:3924;top:8157;width:137;height:7" coordorigin="3924,8157" coordsize="137,7">
              <v:shape style="position:absolute;left:3924;top:8157;width:137;height:7" coordorigin="3924,8157" coordsize="137,7" path="m3924,8157l3989,8164,4010,8164,4053,8164,4061,8164e" filled="f" stroked="t" strokeweight="1.079970pt" strokecolor="#818181">
                <v:path arrowok="t"/>
              </v:shape>
            </v:group>
            <v:group style="position:absolute;left:4997;top:8236;width:14;height:2" coordorigin="4997,8236" coordsize="14,2">
              <v:shape style="position:absolute;left:4997;top:8236;width:14;height:2" coordorigin="4997,8236" coordsize="14,0" path="m4997,8236l5011,8236e" filled="f" stroked="t" strokeweight="1.079970pt" strokecolor="#818181">
                <v:path arrowok="t"/>
              </v:shape>
            </v:group>
            <v:group style="position:absolute;left:5011;top:8229;width:14;height:2" coordorigin="5011,8229" coordsize="14,2">
              <v:shape style="position:absolute;left:5011;top:8229;width:14;height:2" coordorigin="5011,8229" coordsize="14,0" path="m5025,8229l5011,8229e" filled="f" stroked="t" strokeweight="1.079970pt" strokecolor="#818181">
                <v:path arrowok="t"/>
              </v:shape>
            </v:group>
            <v:group style="position:absolute;left:7848;top:3297;width:2;height:1174" coordorigin="7848,3297" coordsize="2,1174">
              <v:shape style="position:absolute;left:7848;top:3297;width:2;height:1174" coordorigin="7848,3297" coordsize="0,1174" path="m7848,4471l7848,4399,7848,4205,7848,3528,7848,3297e" filled="f" stroked="t" strokeweight="1.079970pt" strokecolor="#818181">
                <v:path arrowok="t"/>
              </v:shape>
            </v:group>
            <v:group style="position:absolute;left:7783;top:288;width:43;height:706" coordorigin="7783,288" coordsize="43,706">
              <v:shape style="position:absolute;left:7783;top:288;width:43;height:706" coordorigin="7783,288" coordsize="43,706" path="m7826,994l7826,922,7826,893,7819,792,7819,749,7812,612,7797,482,7783,288e" filled="f" stroked="t" strokeweight="1.079970pt" strokecolor="#818181">
                <v:path arrowok="t"/>
              </v:shape>
            </v:group>
            <v:group style="position:absolute;left:8438;top:1008;width:331;height:2" coordorigin="8438,1008" coordsize="331,2">
              <v:shape style="position:absolute;left:8438;top:1008;width:331;height:2" coordorigin="8438,1008" coordsize="331,0" path="m8438,1008l8481,1008,8611,1008,8733,1008,8769,1008e" filled="f" stroked="t" strokeweight="1.079970pt" strokecolor="#818181">
                <v:path arrowok="t"/>
              </v:shape>
            </v:group>
            <v:group style="position:absolute;left:8251;top:10590;width:180;height:43" coordorigin="8251,10590" coordsize="180,43">
              <v:shape style="position:absolute;left:8251;top:10590;width:180;height:43" coordorigin="8251,10590" coordsize="180,43" path="m8251,10612l8316,10598,8359,10590,8366,10590,8381,10590,8402,10590,8409,10598,8417,10605,8424,10612,8424,10619,8431,10634e" filled="f" stroked="t" strokeweight="1.79995pt" strokecolor="#000000">
                <v:path arrowok="t"/>
              </v:shape>
            </v:group>
            <v:group style="position:absolute;left:8525;top:10490;width:439;height:50" coordorigin="8525,10490" coordsize="439,50">
              <v:shape style="position:absolute;left:8525;top:10490;width:439;height:50" coordorigin="8525,10490" coordsize="439,50" path="m8525,10540l8589,10526,8654,10518,8755,10504,8798,10497,8856,10490,8964,10490e" filled="f" stroked="t" strokeweight="1.79995pt" strokecolor="#000000">
                <v:path arrowok="t"/>
              </v:shape>
            </v:group>
            <v:group style="position:absolute;left:8273;top:5162;width:7;height:14" coordorigin="8273,5162" coordsize="7,14">
              <v:shape style="position:absolute;left:8273;top:5162;width:7;height:14" coordorigin="8273,5162" coordsize="7,14" path="m8280,5176l8273,5162e" filled="f" stroked="t" strokeweight="1.079970pt" strokecolor="#818181">
                <v:path arrowok="t"/>
              </v:shape>
            </v:group>
            <v:group style="position:absolute;left:9324;top:3305;width:396;height:2" coordorigin="9324,3305" coordsize="396,2">
              <v:shape style="position:absolute;left:9324;top:3305;width:396;height:2" coordorigin="9324,3305" coordsize="396,0" path="m9324,3305l9720,3305e" filled="f" stroked="t" strokeweight="1.079970pt" strokecolor="#818181">
                <v:path arrowok="t"/>
              </v:shape>
            </v:group>
            <v:group style="position:absolute;left:9720;top:3189;width:2;height:115" coordorigin="9720,3189" coordsize="2,115">
              <v:shape style="position:absolute;left:9720;top:3189;width:2;height:115" coordorigin="9720,3189" coordsize="0,115" path="m9720,3305l9720,3283,9720,3189e" filled="f" stroked="t" strokeweight="1.079970pt" strokecolor="#818181">
                <v:path arrowok="t"/>
              </v:shape>
            </v:group>
            <v:group style="position:absolute;left:6883;top:8819;width:461;height:281" coordorigin="6883,8819" coordsize="461,281">
              <v:shape style="position:absolute;left:6883;top:8819;width:461;height:281" coordorigin="6883,8819" coordsize="461,281" path="m6883,8819l7214,9014,7279,9057,7344,9100e" filled="f" stroked="t" strokeweight="1.079970pt" strokecolor="#818181">
                <v:path arrowok="t"/>
              </v:shape>
            </v:group>
            <v:group style="position:absolute;left:9227;top:4701;width:2;height:914" coordorigin="9227,4701" coordsize="2,914">
              <v:shape style="position:absolute;left:9227;top:4701;width:2;height:914" coordorigin="9227,4701" coordsize="0,914" path="m9227,4701l9227,5616e" filled="f" stroked="t" strokeweight=".35999pt" strokecolor="#818181">
                <v:path arrowok="t"/>
              </v:shape>
            </v:group>
            <v:group style="position:absolute;left:8215;top:9302;width:65;height:65" coordorigin="8215,9302" coordsize="65,65">
              <v:shape style="position:absolute;left:8215;top:9302;width:65;height:65" coordorigin="8215,9302" coordsize="65,65" path="m8280,9302l8273,9323,8273,9345,8265,9345,8265,9352,8258,9352,8215,9367e" filled="f" stroked="t" strokeweight="1.079970pt" strokecolor="#818181">
                <v:path arrowok="t"/>
              </v:shape>
            </v:group>
            <v:group style="position:absolute;left:8276;top:9367;width:2;height:58" coordorigin="8276,9367" coordsize="2,58">
              <v:shape style="position:absolute;left:8276;top:9367;width:2;height:58" coordorigin="8276,9367" coordsize="0,58" path="m8276,9367l8276,9424e" filled="f" stroked="t" strokeweight=".35999pt" strokecolor="#818181">
                <v:path arrowok="t"/>
              </v:shape>
            </v:group>
            <v:group style="position:absolute;left:8294;top:9359;width:58;height:7" coordorigin="8294,9359" coordsize="58,7">
              <v:shape style="position:absolute;left:8294;top:9359;width:58;height:7" coordorigin="8294,9359" coordsize="58,7" path="m8352,9359l8316,9359,8294,9367e" filled="f" stroked="t" strokeweight="1.079970pt" strokecolor="#818181">
                <v:path arrowok="t"/>
              </v:shape>
            </v:group>
            <v:group style="position:absolute;left:8265;top:9647;width:2;height:151" coordorigin="8265,9647" coordsize="2,151">
              <v:shape style="position:absolute;left:8265;top:9647;width:2;height:151" coordorigin="8265,9647" coordsize="0,151" path="m8265,9647l8265,9763,8265,9799e" filled="f" stroked="t" strokeweight="1.079970pt" strokecolor="#818181">
                <v:path arrowok="t"/>
              </v:shape>
            </v:group>
            <v:group style="position:absolute;left:8510;top:9345;width:43;height:7" coordorigin="8510,9345" coordsize="43,7">
              <v:shape style="position:absolute;left:8510;top:9345;width:43;height:7" coordorigin="8510,9345" coordsize="43,7" path="m8510,9345l8517,9352,8532,9352,8553,9352e" filled="f" stroked="t" strokeweight="1.079970pt" strokecolor="#818181">
                <v:path arrowok="t"/>
              </v:shape>
            </v:group>
            <v:group style="position:absolute;left:8510;top:9345;width:43;height:7" coordorigin="8510,9345" coordsize="43,7">
              <v:shape style="position:absolute;left:8510;top:9345;width:43;height:7" coordorigin="8510,9345" coordsize="43,7" path="m8553,9352l8532,9352,8517,9345,8510,9345e" filled="f" stroked="t" strokeweight="1.079970pt" strokecolor="#818181">
                <v:path arrowok="t"/>
              </v:shape>
            </v:group>
            <v:group style="position:absolute;left:8697;top:9381;width:43;height:7" coordorigin="8697,9381" coordsize="43,7">
              <v:shape style="position:absolute;left:8697;top:9381;width:43;height:7" coordorigin="8697,9381" coordsize="43,7" path="m8741,9388l8726,9381,8712,9381,8705,9381,8697,9381e" filled="f" stroked="t" strokeweight="1.079970pt" strokecolor="#818181">
                <v:path arrowok="t"/>
              </v:shape>
            </v:group>
            <v:group style="position:absolute;left:9209;top:9413;width:2;height:234" coordorigin="9209,9413" coordsize="2,234">
              <v:shape style="position:absolute;left:9209;top:9413;width:2;height:234" coordorigin="9209,9413" coordsize="0,234" path="m9209,9413l9209,9647e" filled="f" stroked="t" strokeweight="1.079970pt" strokecolor="#818181">
                <v:path arrowok="t"/>
              </v:shape>
            </v:group>
            <v:group style="position:absolute;left:9209;top:9712;width:50;height:7" coordorigin="9209,9712" coordsize="50,7">
              <v:shape style="position:absolute;left:9209;top:9712;width:50;height:7" coordorigin="9209,9712" coordsize="50,7" path="m9209,9712l9216,9719,9259,9719e" filled="f" stroked="t" strokeweight="1.079970pt" strokecolor="#818181">
                <v:path arrowok="t"/>
              </v:shape>
            </v:group>
            <v:group style="position:absolute;left:9144;top:10518;width:58;height:65" coordorigin="9144,10518" coordsize="58,65">
              <v:shape style="position:absolute;left:9144;top:10518;width:58;height:65" coordorigin="9144,10518" coordsize="58,65" path="m9201,10518l9201,10569,9194,10576,9194,10583,9187,10583,9165,10583,9144,10583e" filled="f" stroked="t" strokeweight="1.079970pt" strokecolor="#818181">
                <v:path arrowok="t"/>
              </v:shape>
            </v:group>
            <v:group style="position:absolute;left:9669;top:9741;width:22;height:7" coordorigin="9669,9741" coordsize="22,7">
              <v:shape style="position:absolute;left:9669;top:9741;width:22;height:7" coordorigin="9669,9741" coordsize="22,7" path="m9669,9741l9677,9741,9691,9748e" filled="f" stroked="t" strokeweight="1.079970pt" strokecolor="#818181">
                <v:path arrowok="t"/>
              </v:shape>
            </v:group>
            <v:group style="position:absolute;left:9842;top:9802;width:14;height:2" coordorigin="9842,9802" coordsize="14,2">
              <v:shape style="position:absolute;left:9842;top:9802;width:14;height:2" coordorigin="9842,9802" coordsize="14,0" path="m9842,9802l9857,9802e" filled="f" stroked="t" strokeweight=".35998pt" strokecolor="#818181">
                <v:path arrowok="t"/>
              </v:shape>
            </v:group>
            <v:group style="position:absolute;left:10375;top:10662;width:180;height:58" coordorigin="10375,10662" coordsize="180,58">
              <v:shape style="position:absolute;left:10375;top:10662;width:180;height:58" coordorigin="10375,10662" coordsize="180,58" path="m10555,10662l10541,10662,10533,10670,10526,10677,10512,10691,10497,10706,10490,10713,10469,10713,10454,10720,10447,10720,10433,10720,10411,10713,10389,10713,10375,10713e" filled="f" stroked="t" strokeweight="1.79995pt" strokecolor="#000000">
                <v:path arrowok="t"/>
              </v:shape>
            </v:group>
            <v:group style="position:absolute;left:11080;top:10194;width:468;height:137" coordorigin="11080,10194" coordsize="468,137">
              <v:shape style="position:absolute;left:11080;top:10194;width:468;height:137" coordorigin="11080,10194" coordsize="468,137" path="m11080,10194l11253,10245,11397,10288,11534,10324,11548,10324,11548,10331e" filled="f" stroked="t" strokeweight="1.079970pt" strokecolor="#818181">
                <v:path arrowok="t"/>
              </v:shape>
            </v:group>
            <v:group style="position:absolute;left:13233;top:6235;width:7;height:346" coordorigin="13233,6235" coordsize="7,346">
              <v:shape style="position:absolute;left:13233;top:6235;width:7;height:346" coordorigin="13233,6235" coordsize="7,346" path="m13233,6580l13233,6472,13233,6429,13240,6364,13233,6235e" filled="f" stroked="t" strokeweight="1.079970pt" strokecolor="#818181">
                <v:path arrowok="t"/>
              </v:shape>
            </v:group>
            <v:group style="position:absolute;left:11397;top:10947;width:14;height:2" coordorigin="11397,10947" coordsize="14,2">
              <v:shape style="position:absolute;left:11397;top:10947;width:14;height:2" coordorigin="11397,10947" coordsize="14,0" path="m11397,10947l11412,10947e" filled="f" stroked="t" strokeweight=".35998pt" strokecolor="#000000">
                <v:path arrowok="t"/>
              </v:shape>
            </v:group>
            <v:group style="position:absolute;left:11415;top:10932;width:2;height:133" coordorigin="11415,10932" coordsize="2,133">
              <v:shape style="position:absolute;left:11415;top:10932;width:2;height:133" coordorigin="11415,10932" coordsize="0,133" path="m11415,10932l11415,11066e" filled="f" stroked="t" strokeweight=".35999pt" strokecolor="#000000">
                <v:path arrowok="t"/>
              </v:shape>
            </v:group>
            <v:group style="position:absolute;left:11419;top:10943;width:7;height:7" coordorigin="11419,10943" coordsize="7,7">
              <v:shape style="position:absolute;left:11419;top:10943;width:7;height:7" coordorigin="11419,10943" coordsize="7,7" path="m11426,10943l11419,10950e" filled="f" stroked="t" strokeweight="1.79995pt" strokecolor="#000000">
                <v:path arrowok="t"/>
              </v:shape>
            </v:group>
            <v:group style="position:absolute;left:13550;top:5745;width:166;height:7" coordorigin="13550,5745" coordsize="166,7">
              <v:shape style="position:absolute;left:13550;top:5745;width:166;height:7" coordorigin="13550,5745" coordsize="166,7" path="m13550,5745l13672,5752,13716,5752e" filled="f" stroked="t" strokeweight="1.079970pt" strokecolor="#818181">
                <v:path arrowok="t"/>
              </v:shape>
            </v:group>
            <v:group style="position:absolute;left:13716;top:5832;width:22;height:7" coordorigin="13716,5832" coordsize="22,7">
              <v:shape style="position:absolute;left:13716;top:5832;width:22;height:7" coordorigin="13716,5832" coordsize="22,7" path="m13737,5839l13730,5839,13723,5839,13716,5839,13716,5832e" filled="f" stroked="t" strokeweight="1.79995pt" strokecolor="#000000">
                <v:path arrowok="t"/>
              </v:shape>
            </v:group>
            <v:group style="position:absolute;left:13824;top:5767;width:7;height:7" coordorigin="13824,5767" coordsize="7,7">
              <v:shape style="position:absolute;left:13824;top:5767;width:7;height:7" coordorigin="13824,5767" coordsize="7,7" path="m13824,5767l13831,5774e" filled="f" stroked="t" strokeweight="1.079970pt" strokecolor="#818181">
                <v:path arrowok="t"/>
              </v:shape>
            </v:group>
            <v:group style="position:absolute;left:13816;top:5778;width:14;height:2" coordorigin="13816,5778" coordsize="14,2">
              <v:shape style="position:absolute;left:13816;top:5778;width:14;height:2" coordorigin="13816,5778" coordsize="14,0" path="m13816,5778l13831,5778e" filled="f" stroked="t" strokeweight=".35998pt" strokecolor="#000000">
                <v:path arrowok="t"/>
              </v:shape>
            </v:group>
            <v:group style="position:absolute;left:13834;top:5756;width:2;height:36" coordorigin="13834,5756" coordsize="2,36">
              <v:shape style="position:absolute;left:13834;top:5756;width:2;height:36" coordorigin="13834,5756" coordsize="0,36" path="m13834,5756l13834,5792e" filled="f" stroked="t" strokeweight=".35999pt" strokecolor="#000000">
                <v:path arrowok="t"/>
              </v:shape>
            </v:group>
            <v:group style="position:absolute;left:13716;top:5724;width:166;height:36" coordorigin="13716,5724" coordsize="166,36">
              <v:shape style="position:absolute;left:13716;top:5724;width:166;height:36" coordorigin="13716,5724" coordsize="166,36" path="m13881,5724l13838,5752,13831,5752,13816,5752,13802,5760,13795,5760,13744,5752,13716,5752e" filled="f" stroked="t" strokeweight="1.79995pt" strokecolor="#000000">
                <v:path arrowok="t"/>
              </v:shape>
            </v:group>
            <v:group style="position:absolute;left:13845;top:5724;width:36;height:29" coordorigin="13845,5724" coordsize="36,29">
              <v:shape style="position:absolute;left:13845;top:5724;width:36;height:29" coordorigin="13845,5724" coordsize="36,29" path="m13881,5724l13845,5752e" filled="f" stroked="t" strokeweight="1.79995pt" strokecolor="#000000">
                <v:path arrowok="t"/>
              </v:shape>
            </v:group>
            <v:group style="position:absolute;left:11772;top:10713;width:7;height:7" coordorigin="11772,10713" coordsize="7,7">
              <v:shape style="position:absolute;left:11772;top:10713;width:7;height:7" coordorigin="11772,10713" coordsize="7,7" path="m11772,10720l11779,10713e" filled="f" stroked="t" strokeweight="1.79995pt" strokecolor="#000000">
                <v:path arrowok="t"/>
              </v:shape>
            </v:group>
            <v:group style="position:absolute;left:11761;top:10716;width:36;height:2" coordorigin="11761,10716" coordsize="36,2">
              <v:shape style="position:absolute;left:11761;top:10716;width:36;height:2" coordorigin="11761,10716" coordsize="36,0" path="m11761,10716l11797,10716e" filled="f" stroked="t" strokeweight=".35997pt" strokecolor="#000000">
                <v:path arrowok="t"/>
              </v:shape>
            </v:group>
            <v:group style="position:absolute;left:13460;top:6897;width:2;height:43" coordorigin="13460,6897" coordsize="2,43">
              <v:shape style="position:absolute;left:13460;top:6897;width:2;height:43" coordorigin="13460,6897" coordsize="0,43" path="m13460,6897l13460,6940e" filled="f" stroked="t" strokeweight=".35999pt" strokecolor="#000000">
                <v:path arrowok="t"/>
              </v:shape>
            </v:group>
            <v:group style="position:absolute;left:13226;top:7437;width:22;height:43" coordorigin="13226,7437" coordsize="22,43">
              <v:shape style="position:absolute;left:13226;top:7437;width:22;height:43" coordorigin="13226,7437" coordsize="22,43" path="m13248,7480l13233,7473,13226,7466,13226,7459,13226,7437e" filled="f" stroked="t" strokeweight="1.079970pt" strokecolor="#818181">
                <v:path arrowok="t"/>
              </v:shape>
            </v:group>
            <v:group style="position:absolute;left:13251;top:7462;width:2;height:36" coordorigin="13251,7462" coordsize="2,36">
              <v:shape style="position:absolute;left:13251;top:7462;width:2;height:36" coordorigin="13251,7462" coordsize="0,36" path="m13251,7462l13251,7498e" filled="f" stroked="t" strokeweight=".35999pt" strokecolor="#000000">
                <v:path arrowok="t"/>
              </v:shape>
            </v:group>
            <v:group style="position:absolute;left:13464;top:6948;width:22;height:22" coordorigin="13464,6948" coordsize="22,22">
              <v:shape style="position:absolute;left:13464;top:6948;width:22;height:22" coordorigin="13464,6948" coordsize="22,22" path="m13464,6969l13471,6955,13478,6948,13485,6948e" filled="f" stroked="t" strokeweight="1.79995pt" strokecolor="#000000">
                <v:path arrowok="t"/>
              </v:shape>
            </v:group>
            <v:group style="position:absolute;left:13399;top:6969;width:65;height:223" coordorigin="13399,6969" coordsize="65,223">
              <v:shape style="position:absolute;left:13399;top:6969;width:65;height:223" coordorigin="13399,6969" coordsize="65,223" path="m13399,7192l13420,7149,13428,7128,13435,7099,13449,7063,13449,7034,13464,6969e" filled="f" stroked="t" strokeweight="1.79995pt" strokecolor="#000000">
                <v:path arrowok="t"/>
              </v:shape>
            </v:group>
            <v:group style="position:absolute;left:12045;top:10389;width:209;height:144" coordorigin="12045,10389" coordsize="209,144">
              <v:shape style="position:absolute;left:12045;top:10389;width:209;height:144" coordorigin="12045,10389" coordsize="209,144" path="m12045,10533l12254,10389e" filled="f" stroked="t" strokeweight="1.79995pt" strokecolor="#000000">
                <v:path arrowok="t"/>
              </v:shape>
            </v:group>
            <v:group style="position:absolute;left:12254;top:10382;width:7;height:7" coordorigin="12254,10382" coordsize="7,7">
              <v:shape style="position:absolute;left:12254;top:10382;width:7;height:7" coordorigin="12254,10382" coordsize="7,7" path="m12254,10389l12261,10382e" filled="f" stroked="t" strokeweight="1.79995pt" strokecolor="#000000">
                <v:path arrowok="t"/>
              </v:shape>
            </v:group>
            <v:group style="position:absolute;left:12175;top:10576;width:65;height:14" coordorigin="12175,10576" coordsize="65,14">
              <v:shape style="position:absolute;left:12175;top:10576;width:65;height:14" coordorigin="12175,10576" coordsize="65,14" path="m12175,10576l12211,10590,12240,10590e" filled="f" stroked="t" strokeweight="1.079970pt" strokecolor="#818181">
                <v:path arrowok="t"/>
              </v:shape>
            </v:group>
            <v:group style="position:absolute;left:13212;top:8279;width:7;height:43" coordorigin="13212,8279" coordsize="7,43">
              <v:shape style="position:absolute;left:13212;top:8279;width:7;height:43" coordorigin="13212,8279" coordsize="7,43" path="m13219,8279l13212,8301,13212,8323e" filled="f" stroked="t" strokeweight="1.79995pt" strokecolor="#000000">
                <v:path arrowok="t"/>
              </v:shape>
            </v:group>
            <v:group style="position:absolute;left:13226;top:8272;width:7;height:7" coordorigin="13226,8272" coordsize="7,7">
              <v:shape style="position:absolute;left:13226;top:8272;width:7;height:7" coordorigin="13226,8272" coordsize="7,7" path="m13226,8279l13233,8272e" filled="f" stroked="t" strokeweight="1.79995pt" strokecolor="#000000">
                <v:path arrowok="t"/>
              </v:shape>
            </v:group>
            <v:group style="position:absolute;left:13219;top:8279;width:7;height:43" coordorigin="13219,8279" coordsize="7,43">
              <v:shape style="position:absolute;left:13219;top:8279;width:7;height:43" coordorigin="13219,8279" coordsize="7,43" path="m13219,8323l13219,8287,13226,8279e" filled="f" stroked="t" strokeweight="1.79995pt" strokecolor="#000000">
                <v:path arrowok="t"/>
              </v:shape>
            </v:group>
            <v:group style="position:absolute;left:13168;top:9417;width:7;height:7" coordorigin="13168,9417" coordsize="7,7">
              <v:shape style="position:absolute;left:13168;top:9417;width:7;height:7" coordorigin="13168,9417" coordsize="7,7" path="m13168,9424l13176,9417e" filled="f" stroked="t" strokeweight="1.79995pt" strokecolor="#000000">
                <v:path arrowok="t"/>
              </v:shape>
            </v:group>
            <v:group style="position:absolute;left:13183;top:9417;width:36;height:907" coordorigin="13183,9417" coordsize="36,907">
              <v:shape style="position:absolute;left:13183;top:9417;width:36;height:907" coordorigin="13183,9417" coordsize="36,907" path="m13190,10324l13183,10310,13183,10302,13183,10295,13183,10288,13183,10180,13183,9950,13190,9799,13190,9547,13190,9539,13197,9518,13204,9496,13219,9460,13219,9453,13219,9439,13219,9417e" filled="f" stroked="t" strokeweight="1.079970pt" strokecolor="#818181">
                <v:path arrowok="t"/>
              </v:shape>
            </v:group>
            <v:group style="position:absolute;left:11491;top:814;width:122;height:173" coordorigin="11491,814" coordsize="122,173">
              <v:shape style="position:absolute;left:11491;top:814;width:122;height:173" coordorigin="11491,814" coordsize="122,173" path="m11491,986l11512,972,11527,965,11534,950,11541,943,11548,929,11563,922,11563,907,11613,814e" filled="f" stroked="t" strokeweight="1.079970pt" strokecolor="#818181">
                <v:path arrowok="t"/>
              </v:shape>
            </v:group>
            <v:group style="position:absolute;left:12700;top:691;width:554;height:7" coordorigin="12700,691" coordsize="554,7">
              <v:shape style="position:absolute;left:12700;top:691;width:554;height:7" coordorigin="12700,691" coordsize="554,7" path="m12700,691l12700,691,12801,691,12801,698,13248,698,13255,698e" filled="f" stroked="t" strokeweight="1.079970pt" strokecolor="#818181">
                <v:path arrowok="t"/>
              </v:shape>
            </v:group>
            <v:group style="position:absolute;left:14918;top:288;width:2;height:50" coordorigin="14918,288" coordsize="2,50">
              <v:shape style="position:absolute;left:14918;top:288;width:2;height:50" coordorigin="14918,288" coordsize="0,50" path="m14918,338l14918,288e" filled="f" stroked="t" strokeweight="1.079970pt" strokecolor="#818181">
                <v:path arrowok="t"/>
              </v:shape>
            </v:group>
            <v:group style="position:absolute;left:13766;top:706;width:1030;height:29" coordorigin="13766,706" coordsize="1030,29">
              <v:shape style="position:absolute;left:13766;top:706;width:1030;height:29" coordorigin="13766,706" coordsize="1030,29" path="m13766,706l14018,713,14500,720,14680,727,14709,727,14745,727,14796,734e" filled="f" stroked="t" strokeweight="1.079970pt" strokecolor="#818181">
                <v:path arrowok="t"/>
              </v:shape>
            </v:group>
            <v:group style="position:absolute;left:14630;top:734;width:166;height:410" coordorigin="14630,734" coordsize="166,410">
              <v:shape style="position:absolute;left:14630;top:734;width:166;height:410" coordorigin="14630,734" coordsize="166,410" path="m14796,734l14788,763,14774,799,14630,1145e" filled="f" stroked="t" strokeweight="1.079970pt" strokecolor="#818181">
                <v:path arrowok="t"/>
              </v:shape>
            </v:group>
            <v:group style="position:absolute;left:14587;top:1145;width:43;height:173" coordorigin="14587,1145" coordsize="43,173">
              <v:shape style="position:absolute;left:14587;top:1145;width:43;height:173" coordorigin="14587,1145" coordsize="43,173" path="m14630,1145l14608,1202,14601,1224,14594,1238,14594,1253,14587,1274,14587,1296,14587,1318e" filled="f" stroked="t" strokeweight="1.079970pt" strokecolor="#818181">
                <v:path arrowok="t"/>
              </v:shape>
            </v:group>
            <v:group style="position:absolute;left:14666;top:1548;width:7;height:7" coordorigin="14666,1548" coordsize="7,7">
              <v:shape style="position:absolute;left:14666;top:1548;width:7;height:7" coordorigin="14666,1548" coordsize="7,7" path="m14666,1548l14673,1555e" filled="f" stroked="t" strokeweight="1.79995pt" strokecolor="#000000">
                <v:path arrowok="t"/>
              </v:shape>
            </v:group>
            <v:group style="position:absolute;left:14655;top:1559;width:36;height:2" coordorigin="14655,1559" coordsize="36,2">
              <v:shape style="position:absolute;left:14655;top:1559;width:36;height:2" coordorigin="14655,1559" coordsize="36,0" path="m14655,1559l14691,1559e" filled="f" stroked="t" strokeweight=".35998pt" strokecolor="#000000">
                <v:path arrowok="t"/>
              </v:shape>
            </v:group>
            <v:group style="position:absolute;left:18115;top:10569;width:245;height:50" coordorigin="18115,10569" coordsize="245,50">
              <v:shape style="position:absolute;left:18115;top:10569;width:245;height:50" coordorigin="18115,10569" coordsize="245,50" path="m18115,10619l18216,10590,18266,10583,18359,10569e" filled="f" stroked="t" strokeweight="1.079970pt" strokecolor="#818181">
                <v:path arrowok="t"/>
              </v:shape>
            </v:group>
            <v:group style="position:absolute;left:19771;top:10691;width:533;height:101" coordorigin="19771,10691" coordsize="533,101">
              <v:shape style="position:absolute;left:19771;top:10691;width:533;height:101" coordorigin="19771,10691" coordsize="533,101" path="m19771,10785l19835,10792,19857,10792,19915,10785,19936,10785,20246,10706,20282,10698,20303,10691e" filled="f" stroked="t" strokeweight="1.079970pt" strokecolor="#818181">
                <v:path arrowok="t"/>
              </v:shape>
            </v:group>
            <v:group style="position:absolute;left:20735;top:11253;width:65;height:2" coordorigin="20735,11253" coordsize="65,2">
              <v:shape style="position:absolute;left:20735;top:11253;width:65;height:2" coordorigin="20735,11253" coordsize="65,0" path="m20735,11253l20800,11253e" filled="f" stroked="t" strokeweight=".71995pt" strokecolor="#000000">
                <v:path arrowok="t"/>
              </v:shape>
            </v:group>
            <v:group style="position:absolute;left:22687;top:11116;width:22;height:65" coordorigin="22687,11116" coordsize="22,65">
              <v:shape style="position:absolute;left:22687;top:11116;width:22;height:65" coordorigin="22687,11116" coordsize="22,65" path="m22708,11116l22708,11159,22701,11174,22687,11181e" filled="f" stroked="t" strokeweight="1.79995pt" strokecolor="#000000">
                <v:path arrowok="t"/>
              </v:shape>
            </v:group>
            <v:group style="position:absolute;left:22708;top:11130;width:29;height:50" coordorigin="22708,11130" coordsize="29,50">
              <v:shape style="position:absolute;left:22708;top:11130;width:29;height:50" coordorigin="22708,11130" coordsize="29,50" path="m22737,11181l22723,11166,22715,11166,22715,11145,22708,11130e" filled="f" stroked="t" strokeweight="1.79995pt" strokecolor="#000000">
                <v:path arrowok="t"/>
              </v:shape>
            </v:group>
            <v:group style="position:absolute;left:22737;top:11181;width:230;height:94" coordorigin="22737,11181" coordsize="230,94">
              <v:shape style="position:absolute;left:22737;top:11181;width:230;height:94" coordorigin="22737,11181" coordsize="230,94" path="m22967,11274l22881,11267,22867,11260,22845,11253,22823,11238,22773,11202,22759,11188,22737,11181e" filled="f" stroked="t" strokeweight="1.79995pt" strokecolor="#000000">
                <v:path arrowok="t"/>
              </v:shape>
            </v:group>
            <v:group style="position:absolute;left:22967;top:11282;width:691;height:7" coordorigin="22967,11282" coordsize="691,7">
              <v:shape style="position:absolute;left:22967;top:11282;width:691;height:7" coordorigin="22967,11282" coordsize="691,7" path="m22967,11282l23277,11289,23421,11289,23659,11289e" filled="f" stroked="t" strokeweight="1.79995pt" strokecolor="#000000">
                <v:path arrowok="t"/>
              </v:shape>
            </v:group>
            <v:group style="position:absolute;left:23659;top:11289;width:533;height:2" coordorigin="23659,11289" coordsize="533,2">
              <v:shape style="position:absolute;left:23659;top:11289;width:533;height:2" coordorigin="23659,11289" coordsize="533,0" path="m23659,11289l24191,11289e" filled="f" stroked="t" strokeweight="2.159925pt" strokecolor="#000000">
                <v:path arrowok="t"/>
              </v:shape>
            </v:group>
            <v:group style="position:absolute;left:418;top:6847;width:86;height:151" coordorigin="418,6847" coordsize="86,151">
              <v:shape style="position:absolute;left:418;top:6847;width:86;height:151" coordorigin="418,6847" coordsize="86,151" path="m504,6998l497,6984,490,6962,475,6940,454,6919,439,6904,432,6897,425,6876,418,6847e" filled="f" stroked="t" strokeweight="1.079970pt" strokecolor="#818181">
                <v:path arrowok="t"/>
              </v:shape>
            </v:group>
            <v:group style="position:absolute;left:288;top:7804;width:29;height:2" coordorigin="288,7804" coordsize="29,2">
              <v:shape style="position:absolute;left:288;top:7804;width:29;height:2" coordorigin="288,7804" coordsize="29,0" path="m317,7804l288,7804e" filled="f" stroked="t" strokeweight="1.079970pt" strokecolor="#818181">
                <v:path arrowok="t"/>
              </v:shape>
            </v:group>
            <v:group style="position:absolute;left:544;top:7617;width:22;height:2" coordorigin="544,7617" coordsize="22,2">
              <v:shape style="position:absolute;left:544;top:7617;width:22;height:2" coordorigin="544,7617" coordsize="22,0" path="m544,7617l565,7617e" filled="f" stroked="t" strokeweight="2.15985pt" strokecolor="#818181">
                <v:path arrowok="t"/>
              </v:shape>
            </v:group>
            <v:group style="position:absolute;left:536;top:7743;width:22;height:2" coordorigin="536,7743" coordsize="22,2">
              <v:shape style="position:absolute;left:536;top:7743;width:22;height:2" coordorigin="536,7743" coordsize="22,0" path="m536,7743l558,7743e" filled="f" stroked="t" strokeweight="1.79987pt" strokecolor="#818181">
                <v:path arrowok="t"/>
              </v:shape>
            </v:group>
            <v:group style="position:absolute;left:536;top:8409;width:22;height:2" coordorigin="536,8409" coordsize="22,2">
              <v:shape style="position:absolute;left:536;top:8409;width:22;height:2" coordorigin="536,8409" coordsize="22,0" path="m536,8409l558,8409e" filled="f" stroked="t" strokeweight="2.15985pt" strokecolor="#818181">
                <v:path arrowok="t"/>
              </v:shape>
            </v:group>
            <v:group style="position:absolute;left:425;top:8834;width:7;height:14" coordorigin="425,8834" coordsize="7,14">
              <v:shape style="position:absolute;left:425;top:8834;width:7;height:14" coordorigin="425,8834" coordsize="7,14" path="m432,8834l425,8848e" filled="f" stroked="t" strokeweight="1.079970pt" strokecolor="#818181">
                <v:path arrowok="t"/>
              </v:shape>
            </v:group>
            <v:group style="position:absolute;left:407;top:8909;width:2;height:36" coordorigin="407,8909" coordsize="2,36">
              <v:shape style="position:absolute;left:407;top:8909;width:2;height:36" coordorigin="407,8909" coordsize="0,36" path="m407,8909l407,8945e" filled="f" stroked="t" strokeweight=".35999pt" strokecolor="#000000">
                <v:path arrowok="t"/>
              </v:shape>
            </v:group>
            <v:group style="position:absolute;left:454;top:8769;width:36;height:29" coordorigin="454,8769" coordsize="36,29">
              <v:shape style="position:absolute;left:454;top:8769;width:36;height:29" coordorigin="454,8769" coordsize="36,29" path="m490,8769l454,8798e" filled="f" stroked="t" strokeweight="1.079970pt" strokecolor="#818181">
                <v:path arrowok="t"/>
              </v:shape>
            </v:group>
            <v:group style="position:absolute;left:914;top:7811;width:7;height:58" coordorigin="914,7811" coordsize="7,58">
              <v:shape style="position:absolute;left:914;top:7811;width:7;height:58" coordorigin="914,7811" coordsize="7,58" path="m914,7811l914,7847,914,7862,922,7869e" filled="f" stroked="t" strokeweight="1.079970pt" strokecolor="#818181">
                <v:path arrowok="t"/>
              </v:shape>
            </v:group>
            <v:group style="position:absolute;left:1073;top:7444;width:583;height:2" coordorigin="1073,7444" coordsize="583,2">
              <v:shape style="position:absolute;left:1073;top:7444;width:583;height:2" coordorigin="1073,7444" coordsize="583,0" path="m1073,7444l1656,7444e" filled="f" stroked="t" strokeweight="1.079970pt" strokecolor="#818181">
                <v:path arrowok="t"/>
              </v:shape>
            </v:group>
            <v:group style="position:absolute;left:922;top:7869;width:7;height:72" coordorigin="922,7869" coordsize="7,72">
              <v:shape style="position:absolute;left:922;top:7869;width:7;height:72" coordorigin="922,7869" coordsize="7,72" path="m922,7869l922,7898,929,7919,929,7941e" filled="f" stroked="t" strokeweight="1.079970pt" strokecolor="#818181">
                <v:path arrowok="t"/>
              </v:shape>
            </v:group>
            <v:group style="position:absolute;left:497;top:9003;width:43;height:2" coordorigin="497,9003" coordsize="43,2">
              <v:shape style="position:absolute;left:497;top:9003;width:43;height:2" coordorigin="497,9003" coordsize="43,0" path="m497,9003l540,9003e" filled="f" stroked="t" strokeweight=".35998pt" strokecolor="#818181">
                <v:path arrowok="t"/>
              </v:shape>
            </v:group>
            <v:group style="position:absolute;left:540;top:9071;width:2;height:86" coordorigin="540,9071" coordsize="2,86">
              <v:shape style="position:absolute;left:540;top:9071;width:2;height:86" coordorigin="540,9071" coordsize="0,86" path="m540,9071l540,9158e" filled="f" stroked="t" strokeweight="1.079970pt" strokecolor="#818181">
                <v:path arrowok="t"/>
              </v:shape>
            </v:group>
            <v:group style="position:absolute;left:446;top:8945;width:497;height:2" coordorigin="446,8945" coordsize="497,2">
              <v:shape style="position:absolute;left:446;top:8945;width:497;height:2" coordorigin="446,8945" coordsize="497,0" path="m446,8945l943,8945e" filled="f" stroked="t" strokeweight="2.15993pt" strokecolor="#000000">
                <v:path arrowok="t"/>
              </v:shape>
            </v:group>
            <v:group style="position:absolute;left:929;top:8395;width:22;height:36" coordorigin="929,8395" coordsize="22,36">
              <v:shape style="position:absolute;left:929;top:8395;width:22;height:36" coordorigin="929,8395" coordsize="22,36" path="m929,8395l929,8409,929,8416,936,8423,936,8431,943,8431,950,8431e" filled="f" stroked="t" strokeweight="1.079970pt" strokecolor="#818181">
                <v:path arrowok="t"/>
              </v:shape>
            </v:group>
            <v:group style="position:absolute;left:1022;top:8258;width:2;height:86" coordorigin="1022,8258" coordsize="2,86">
              <v:shape style="position:absolute;left:1022;top:8258;width:2;height:86" coordorigin="1022,8258" coordsize="0,86" path="m1022,8344l1022,8258e" filled="f" stroked="t" strokeweight="1.079970pt" strokecolor="#818181">
                <v:path arrowok="t"/>
              </v:shape>
            </v:group>
            <v:group style="position:absolute;left:1490;top:7415;width:7;height:29" coordorigin="1490,7415" coordsize="7,29">
              <v:shape style="position:absolute;left:1490;top:7415;width:7;height:29" coordorigin="1490,7415" coordsize="7,29" path="m1490,7444l1498,7430,1498,7415e" filled="f" stroked="t" strokeweight="1.079970pt" strokecolor="#818181">
                <v:path arrowok="t"/>
              </v:shape>
            </v:group>
            <v:group style="position:absolute;left:1012;top:8582;width:22;height:2" coordorigin="1012,8582" coordsize="22,2">
              <v:shape style="position:absolute;left:1012;top:8582;width:22;height:2" coordorigin="1012,8582" coordsize="22,0" path="m1012,8582l1033,8582e" filled="f" stroked="t" strokeweight="1.4399pt" strokecolor="#818181">
                <v:path arrowok="t"/>
              </v:shape>
            </v:group>
            <v:group style="position:absolute;left:864;top:8927;width:43;height:7" coordorigin="864,8927" coordsize="43,7">
              <v:shape style="position:absolute;left:864;top:8927;width:43;height:7" coordorigin="864,8927" coordsize="43,7" path="m907,8927l893,8935,864,8935e" filled="f" stroked="t" strokeweight="1.79995pt" strokecolor="#000000">
                <v:path arrowok="t"/>
              </v:shape>
            </v:group>
            <v:group style="position:absolute;left:1012;top:8661;width:22;height:2" coordorigin="1012,8661" coordsize="22,2">
              <v:shape style="position:absolute;left:1012;top:8661;width:22;height:2" coordorigin="1012,8661" coordsize="22,0" path="m1012,8661l1033,8661e" filled="f" stroked="t" strokeweight="1.4399pt" strokecolor="#818181">
                <v:path arrowok="t"/>
              </v:shape>
            </v:group>
            <v:group style="position:absolute;left:526;top:9712;width:65;height:22" coordorigin="526,9712" coordsize="65,22">
              <v:shape style="position:absolute;left:526;top:9712;width:65;height:22" coordorigin="526,9712" coordsize="65,22" path="m590,9712l576,9719,569,9727,547,9734,526,9734e" filled="f" stroked="t" strokeweight="1.079970pt" strokecolor="#818181">
                <v:path arrowok="t"/>
              </v:shape>
            </v:group>
            <v:group style="position:absolute;left:1015;top:8834;width:7;height:86" coordorigin="1015,8834" coordsize="7,86">
              <v:shape style="position:absolute;left:1015;top:8834;width:7;height:86" coordorigin="1015,8834" coordsize="7,86" path="m1022,8834l1015,8920e" filled="f" stroked="t" strokeweight="1.079970pt" strokecolor="#818181">
                <v:path arrowok="t"/>
              </v:shape>
            </v:group>
            <v:group style="position:absolute;left:1480;top:8074;width:22;height:2" coordorigin="1480,8074" coordsize="22,2">
              <v:shape style="position:absolute;left:1480;top:8074;width:22;height:2" coordorigin="1480,8074" coordsize="22,0" path="m1480,8074l1501,8074e" filled="f" stroked="t" strokeweight=".35997pt" strokecolor="#818181">
                <v:path arrowok="t"/>
              </v:shape>
            </v:group>
            <v:group style="position:absolute;left:1649;top:7768;width:58;height:14" coordorigin="1649,7768" coordsize="58,14">
              <v:shape style="position:absolute;left:1649;top:7768;width:58;height:14" coordorigin="1649,7768" coordsize="58,14" path="m1706,7768l1685,7768,1678,7768,1663,7775,1649,7783e" filled="f" stroked="t" strokeweight="1.079970pt" strokecolor="#818181">
                <v:path arrowok="t"/>
              </v:shape>
            </v:group>
            <v:group style="position:absolute;left:1480;top:8326;width:22;height:2" coordorigin="1480,8326" coordsize="22,2">
              <v:shape style="position:absolute;left:1480;top:8326;width:22;height:2" coordorigin="1480,8326" coordsize="22,0" path="m1480,8326l1501,8326e" filled="f" stroked="t" strokeweight="1.79987pt" strokecolor="#818181">
                <v:path arrowok="t"/>
              </v:shape>
            </v:group>
            <v:group style="position:absolute;left:1706;top:7768;width:259;height:2" coordorigin="1706,7768" coordsize="259,2">
              <v:shape style="position:absolute;left:1706;top:7768;width:259;height:2" coordorigin="1706,7768" coordsize="259,0" path="m1706,7768l1966,7768e" filled="f" stroked="t" strokeweight="1.079970pt" strokecolor="#818181">
                <v:path arrowok="t"/>
              </v:shape>
            </v:group>
            <v:group style="position:absolute;left:1750;top:7880;width:58;height:2" coordorigin="1750,7880" coordsize="58,2">
              <v:shape style="position:absolute;left:1750;top:7880;width:58;height:2" coordorigin="1750,7880" coordsize="58,0" path="m1750,7880l1807,7880e" filled="f" stroked="t" strokeweight=".35997pt" strokecolor="#818181">
                <v:path arrowok="t"/>
              </v:shape>
            </v:group>
            <v:group style="position:absolute;left:1454;top:8953;width:29;height:2" coordorigin="1454,8953" coordsize="29,2">
              <v:shape style="position:absolute;left:1454;top:8953;width:29;height:2" coordorigin="1454,8953" coordsize="29,0" path="m1454,8953l1483,8953e" filled="f" stroked="t" strokeweight=".35997pt" strokecolor="#000000">
                <v:path arrowok="t"/>
              </v:shape>
            </v:group>
            <v:group style="position:absolute;left:1472;top:9017;width:22;height:2" coordorigin="1472,9017" coordsize="22,2">
              <v:shape style="position:absolute;left:1472;top:9017;width:22;height:2" coordorigin="1472,9017" coordsize="22,0" path="m1472,9017l1494,9017e" filled="f" stroked="t" strokeweight=".35997pt" strokecolor="#818181">
                <v:path arrowok="t"/>
              </v:shape>
            </v:group>
            <v:group style="position:absolute;left:1472;top:9111;width:22;height:2" coordorigin="1472,9111" coordsize="22,2">
              <v:shape style="position:absolute;left:1472;top:9111;width:22;height:2" coordorigin="1472,9111" coordsize="22,0" path="m1472,9111l1494,9111e" filled="f" stroked="t" strokeweight="1.07992pt" strokecolor="#818181">
                <v:path arrowok="t"/>
              </v:shape>
            </v:group>
            <v:group style="position:absolute;left:1361;top:9523;width:86;height:2" coordorigin="1361,9523" coordsize="86,2">
              <v:shape style="position:absolute;left:1361;top:9523;width:86;height:2" coordorigin="1361,9523" coordsize="86,0" path="m1361,9523l1447,9523e" filled="f" stroked="t" strokeweight=".89994pt" strokecolor="#818181">
                <v:path arrowok="t"/>
              </v:shape>
            </v:group>
            <v:group style="position:absolute;left:1382;top:9568;width:22;height:29" coordorigin="1382,9568" coordsize="22,29">
              <v:shape style="position:absolute;left:1382;top:9568;width:22;height:29" coordorigin="1382,9568" coordsize="22,29" path="m1382,9568l1404,9597e" filled="f" stroked="t" strokeweight="1.079970pt" strokecolor="#818181">
                <v:path arrowok="t"/>
              </v:shape>
            </v:group>
            <v:group style="position:absolute;left:2290;top:7869;width:86;height:22" coordorigin="2290,7869" coordsize="86,22">
              <v:shape style="position:absolute;left:2290;top:7869;width:86;height:22" coordorigin="2290,7869" coordsize="86,22" path="m2290,7869l2304,7876,2311,7876,2333,7883,2354,7883,2376,7891e" filled="f" stroked="t" strokeweight="1.079970pt" strokecolor="#818181">
                <v:path arrowok="t"/>
              </v:shape>
            </v:group>
            <v:group style="position:absolute;left:2423;top:7837;width:22;height:2" coordorigin="2423,7837" coordsize="22,2">
              <v:shape style="position:absolute;left:2423;top:7837;width:22;height:2" coordorigin="2423,7837" coordsize="22,0" path="m2423,7837l2444,7837e" filled="f" stroked="t" strokeweight="3.23977pt" strokecolor="#818181">
                <v:path arrowok="t"/>
              </v:shape>
            </v:group>
            <v:group style="position:absolute;left:2412;top:7883;width:22;height:7" coordorigin="2412,7883" coordsize="22,7">
              <v:shape style="position:absolute;left:2412;top:7883;width:22;height:7" coordorigin="2412,7883" coordsize="22,7" path="m2412,7883l2419,7891,2434,7891e" filled="f" stroked="t" strokeweight="1.079970pt" strokecolor="#818181">
                <v:path arrowok="t"/>
              </v:shape>
            </v:group>
            <v:group style="position:absolute;left:1656;top:9964;width:43;height:50" coordorigin="1656,9964" coordsize="43,50">
              <v:shape style="position:absolute;left:1656;top:9964;width:43;height:50" coordorigin="1656,9964" coordsize="43,50" path="m1656,9964l1699,10014e" filled="f" stroked="t" strokeweight="1.079970pt" strokecolor="#818181">
                <v:path arrowok="t"/>
              </v:shape>
            </v:group>
            <v:group style="position:absolute;left:2426;top:8488;width:7;height:137" coordorigin="2426,8488" coordsize="7,137">
              <v:shape style="position:absolute;left:2426;top:8488;width:7;height:137" coordorigin="2426,8488" coordsize="7,137" path="m2434,8488l2426,8510,2434,8546,2426,8625e" filled="f" stroked="t" strokeweight="1.079970pt" strokecolor="#818181">
                <v:path arrowok="t"/>
              </v:shape>
            </v:group>
            <v:group style="position:absolute;left:2189;top:9323;width:2;height:158" coordorigin="2189,9323" coordsize="2,158">
              <v:shape style="position:absolute;left:2189;top:9323;width:2;height:158" coordorigin="2189,9323" coordsize="0,158" path="m2189,9323l2189,9482e" filled="f" stroked="t" strokeweight="1.079970pt" strokecolor="#818181">
                <v:path arrowok="t"/>
              </v:shape>
            </v:group>
            <v:group style="position:absolute;left:2408;top:8953;width:36;height:2" coordorigin="2408,8953" coordsize="36,2">
              <v:shape style="position:absolute;left:2408;top:8953;width:36;height:2" coordorigin="2408,8953" coordsize="36,0" path="m2408,8953l2444,8953e" filled="f" stroked="t" strokeweight=".35997pt" strokecolor="#000000">
                <v:path arrowok="t"/>
              </v:shape>
            </v:group>
            <v:group style="position:absolute;left:3355;top:9071;width:209;height:2" coordorigin="3355,9071" coordsize="209,2">
              <v:shape style="position:absolute;left:3355;top:9071;width:209;height:2" coordorigin="3355,9071" coordsize="209,0" path="m3355,9071l3506,9071,3564,9071e" filled="f" stroked="t" strokeweight="1.079970pt" strokecolor="#818181">
                <v:path arrowok="t"/>
              </v:shape>
            </v:group>
            <v:group style="position:absolute;left:4845;top:10389;width:130;height:7" coordorigin="4845,10389" coordsize="130,7">
              <v:shape style="position:absolute;left:4845;top:10389;width:130;height:7" coordorigin="4845,10389" coordsize="130,7" path="m4975,10389l4968,10389,4946,10389,4896,10396,4867,10396,4845,10396e" filled="f" stroked="t" strokeweight="1.79995pt" strokecolor="#000000">
                <v:path arrowok="t"/>
              </v:shape>
            </v:group>
            <v:group style="position:absolute;left:4910;top:10439;width:65;height:50" coordorigin="4910,10439" coordsize="65,50">
              <v:shape style="position:absolute;left:4910;top:10439;width:65;height:50" coordorigin="4910,10439" coordsize="65,50" path="m4975,10482l4968,10490,4932,10490,4917,10475,4910,10468,4910,10454,4917,10446,4925,10439,4946,10439,4968,10439e" filled="f" stroked="t" strokeweight="1.79995pt" strokecolor="#000000">
                <v:path arrowok="t"/>
              </v:shape>
            </v:group>
            <v:group style="position:absolute;left:4975;top:10389;width:158;height:50" coordorigin="4975,10389" coordsize="158,50">
              <v:shape style="position:absolute;left:4975;top:10389;width:158;height:50" coordorigin="4975,10389" coordsize="158,50" path="m5133,10439l5076,10425,5054,10418,5040,10410,5018,10403,4997,10389,4975,10389e" filled="f" stroked="t" strokeweight="1.79995pt" strokecolor="#000000">
                <v:path arrowok="t"/>
              </v:shape>
            </v:group>
            <v:group style="position:absolute;left:382;top:5522;width:72;height:7" coordorigin="382,5522" coordsize="72,7">
              <v:shape style="position:absolute;left:382;top:5522;width:72;height:7" coordorigin="382,5522" coordsize="72,7" path="m454,5529l446,5522,382,5522e" filled="f" stroked="t" strokeweight="1.079970pt" strokecolor="#818181">
                <v:path arrowok="t"/>
              </v:shape>
            </v:group>
            <v:group style="position:absolute;left:886;top:4910;width:29;height:50" coordorigin="886,4910" coordsize="29,50">
              <v:shape style="position:absolute;left:886;top:4910;width:29;height:50" coordorigin="886,4910" coordsize="29,50" path="m914,4960l886,4910e" filled="f" stroked="t" strokeweight="1.079970pt" strokecolor="#818181">
                <v:path arrowok="t"/>
              </v:shape>
            </v:group>
            <v:group style="position:absolute;left:1562;top:3103;width:274;height:29" coordorigin="1562,3103" coordsize="274,29">
              <v:shape style="position:absolute;left:1562;top:3103;width:274;height:29" coordorigin="1562,3103" coordsize="274,29" path="m1562,3125l1598,3117,1627,3110,1656,3103,1678,3103,1714,3103,1757,3110,1786,3117,1836,3132e" filled="f" stroked="t" strokeweight="1.079970pt" strokecolor="#818181">
                <v:path arrowok="t"/>
              </v:shape>
            </v:group>
            <v:group style="position:absolute;left:814;top:5536;width:22;height:2" coordorigin="814,5536" coordsize="22,2">
              <v:shape style="position:absolute;left:814;top:5536;width:22;height:2" coordorigin="814,5536" coordsize="22,0" path="m814,5536l835,5536e" filled="f" stroked="t" strokeweight="1.079970pt" strokecolor="#818181">
                <v:path arrowok="t"/>
              </v:shape>
            </v:group>
            <v:group style="position:absolute;left:407;top:6753;width:2;height:29" coordorigin="407,6753" coordsize="2,29">
              <v:shape style="position:absolute;left:407;top:6753;width:2;height:29" coordorigin="407,6753" coordsize="0,29" path="m407,6753l407,6782e" filled="f" stroked="t" strokeweight=".35999pt" strokecolor="#818181">
                <v:path arrowok="t"/>
              </v:shape>
            </v:group>
            <v:group style="position:absolute;left:1541;top:4140;width:7;height:209" coordorigin="1541,4140" coordsize="7,209">
              <v:shape style="position:absolute;left:1541;top:4140;width:7;height:209" coordorigin="1541,4140" coordsize="7,209" path="m1541,4348l1548,4147,1548,4140e" filled="f" stroked="t" strokeweight="1.079970pt" strokecolor="#818181">
                <v:path arrowok="t"/>
              </v:shape>
            </v:group>
            <v:group style="position:absolute;left:1058;top:5526;width:22;height:22" coordorigin="1058,5526" coordsize="22,22">
              <v:shape style="position:absolute;left:1058;top:5526;width:22;height:22" coordorigin="1058,5526" coordsize="22,22" path="m1058,5547l1080,5547,1080,5526,1058,5526,1058,5547xe" filled="t" fillcolor="#818181" stroked="f">
                <v:path arrowok="t"/>
                <v:fill/>
              </v:shape>
            </v:group>
            <v:group style="position:absolute;left:1670;top:5544;width:101;height:7" coordorigin="1670,5544" coordsize="101,7">
              <v:shape style="position:absolute;left:1670;top:5544;width:101;height:7" coordorigin="1670,5544" coordsize="101,7" path="m1771,5551l1721,5551,1692,5544,1685,5551,1670,5544e" filled="f" stroked="t" strokeweight="1.079970pt" strokecolor="#818181">
                <v:path arrowok="t"/>
              </v:shape>
            </v:group>
            <v:group style="position:absolute;left:1771;top:5553;width:223;height:2" coordorigin="1771,5553" coordsize="223,2">
              <v:shape style="position:absolute;left:1771;top:5553;width:223;height:2" coordorigin="1771,5553" coordsize="223,0" path="m1771,5553l1994,5553e" filled="f" stroked="t" strokeweight="1.25996pt" strokecolor="#818181">
                <v:path arrowok="t"/>
              </v:shape>
            </v:group>
            <v:group style="position:absolute;left:2462;top:5356;width:7;height:14" coordorigin="2462,5356" coordsize="7,14">
              <v:shape style="position:absolute;left:2462;top:5356;width:7;height:14" coordorigin="2462,5356" coordsize="7,14" path="m2470,5371l2470,5364,2462,5356e" filled="f" stroked="t" strokeweight="1.079970pt" strokecolor="#818181">
                <v:path arrowok="t"/>
              </v:shape>
            </v:group>
            <v:group style="position:absolute;left:2462;top:5371;width:7;height:173" coordorigin="2462,5371" coordsize="7,173">
              <v:shape style="position:absolute;left:2462;top:5371;width:7;height:173" coordorigin="2462,5371" coordsize="7,173" path="m2462,5544l2470,5392,2470,5371e" filled="f" stroked="t" strokeweight="1.079970pt" strokecolor="#818181">
                <v:path arrowok="t"/>
              </v:shape>
            </v:group>
            <v:group style="position:absolute;left:2452;top:5554;width:22;height:2" coordorigin="2452,5554" coordsize="22,2">
              <v:shape style="position:absolute;left:2452;top:5554;width:22;height:2" coordorigin="2452,5554" coordsize="22,0" path="m2452,5554l2473,5554e" filled="f" stroked="t" strokeweight="1.07992pt" strokecolor="#818181">
                <v:path arrowok="t"/>
              </v:shape>
            </v:group>
            <v:group style="position:absolute;left:2455;top:5803;width:7;height:151" coordorigin="2455,5803" coordsize="7,151">
              <v:shape style="position:absolute;left:2455;top:5803;width:7;height:151" coordorigin="2455,5803" coordsize="7,151" path="m2455,5954l2455,5817,2462,5803e" filled="f" stroked="t" strokeweight="1.079970pt" strokecolor="#818181">
                <v:path arrowok="t"/>
              </v:shape>
            </v:group>
            <v:group style="position:absolute;left:2246;top:6724;width:14;height:2" coordorigin="2246,6724" coordsize="14,2">
              <v:shape style="position:absolute;left:2246;top:6724;width:14;height:2" coordorigin="2246,6724" coordsize="14,0" path="m2246,6724l2261,6724e" filled="f" stroked="t" strokeweight="1.079970pt" strokecolor="#818181">
                <v:path arrowok="t"/>
              </v:shape>
            </v:group>
            <v:group style="position:absolute;left:2448;top:6588;width:7;height:144" coordorigin="2448,6588" coordsize="7,144">
              <v:shape style="position:absolute;left:2448;top:6588;width:7;height:144" coordorigin="2448,6588" coordsize="7,144" path="m2448,6732l2448,6710,2448,6688,2455,6588e" filled="f" stroked="t" strokeweight="1.079970pt" strokecolor="#818181">
                <v:path arrowok="t"/>
              </v:shape>
            </v:group>
            <v:group style="position:absolute;left:2434;top:7351;width:7;height:209" coordorigin="2434,7351" coordsize="7,209">
              <v:shape style="position:absolute;left:2434;top:7351;width:7;height:209" coordorigin="2434,7351" coordsize="7,209" path="m2434,7559l2434,7401,2434,7379,2441,7351e" filled="f" stroked="t" strokeweight="1.079970pt" strokecolor="#818181">
                <v:path arrowok="t"/>
              </v:shape>
            </v:group>
            <v:group style="position:absolute;left:2786;top:7905;width:115;height:50" coordorigin="2786,7905" coordsize="115,50">
              <v:shape style="position:absolute;left:2786;top:7905;width:115;height:50" coordorigin="2786,7905" coordsize="115,50" path="m2786,7905l2822,7912,2844,7927,2902,7955e" filled="f" stroked="t" strokeweight="1.079970pt" strokecolor="#818181">
                <v:path arrowok="t"/>
              </v:shape>
            </v:group>
            <v:group style="position:absolute;left:3017;top:7991;width:14;height:2" coordorigin="3017,7991" coordsize="14,2">
              <v:shape style="position:absolute;left:3017;top:7991;width:14;height:2" coordorigin="3017,7991" coordsize="14,0" path="m3017,7991l3031,7991e" filled="f" stroked="t" strokeweight="1.079970pt" strokecolor="#818181">
                <v:path arrowok="t"/>
              </v:shape>
            </v:group>
            <v:group style="position:absolute;left:3787;top:8139;width:50;height:2" coordorigin="3787,8139" coordsize="50,2">
              <v:shape style="position:absolute;left:3787;top:8139;width:50;height:2" coordorigin="3787,8139" coordsize="50,0" path="m3787,8139l3837,8139e" filled="f" stroked="t" strokeweight=".35998pt" strokecolor="#818181">
                <v:path arrowok="t"/>
              </v:shape>
            </v:group>
            <v:group style="position:absolute;left:3837;top:8143;width:72;height:7" coordorigin="3837,8143" coordsize="72,7">
              <v:shape style="position:absolute;left:3837;top:8143;width:72;height:7" coordorigin="3837,8143" coordsize="72,7" path="m3837,8143l3909,8150e" filled="f" stroked="t" strokeweight="1.079970pt" strokecolor="#818181">
                <v:path arrowok="t"/>
              </v:shape>
            </v:group>
            <v:group style="position:absolute;left:4565;top:5587;width:461;height:7" coordorigin="4565,5587" coordsize="461,7">
              <v:shape style="position:absolute;left:4565;top:5587;width:461;height:7" coordorigin="4565,5587" coordsize="461,7" path="m4565,5594l4737,5594,4874,5587,5025,5594e" filled="f" stroked="t" strokeweight="1.079970pt" strokecolor="#818181">
                <v:path arrowok="t"/>
              </v:shape>
            </v:group>
            <v:group style="position:absolute;left:5000;top:8182;width:22;height:2" coordorigin="5000,8182" coordsize="22,2">
              <v:shape style="position:absolute;left:5000;top:8182;width:22;height:2" coordorigin="5000,8182" coordsize="22,0" path="m5000,8182l5022,8182e" filled="f" stroked="t" strokeweight="1.79988pt" strokecolor="#818181">
                <v:path arrowok="t"/>
              </v:shape>
            </v:group>
            <v:group style="position:absolute;left:7826;top:994;width:266;height:2" coordorigin="7826,994" coordsize="266,2">
              <v:shape style="position:absolute;left:7826;top:994;width:266;height:2" coordorigin="7826,994" coordsize="266,0" path="m7826,994l8093,994e" filled="f" stroked="t" strokeweight="1.079970pt" strokecolor="#818181">
                <v:path arrowok="t"/>
              </v:shape>
            </v:group>
            <v:group style="position:absolute;left:9259;top:1008;width:1310;height:7" coordorigin="9259,1008" coordsize="1310,7">
              <v:shape style="position:absolute;left:9259;top:1008;width:1310;height:7" coordorigin="9259,1008" coordsize="1310,7" path="m9259,1008l9259,1008,10217,1008,10346,1015,10476,1015,10569,1015e" filled="f" stroked="t" strokeweight="1.079970pt" strokecolor="#818181">
                <v:path arrowok="t"/>
              </v:shape>
            </v:group>
            <v:group style="position:absolute;left:6451;top:10670;width:403;height:2" coordorigin="6451,10670" coordsize="403,2">
              <v:shape style="position:absolute;left:6451;top:10670;width:403;height:2" coordorigin="6451,10670" coordsize="403,0" path="m6451,10670l6854,10670e" filled="f" stroked="t" strokeweight="2.8798pt" strokecolor="#000000">
                <v:path arrowok="t"/>
              </v:shape>
            </v:group>
            <v:group style="position:absolute;left:8496;top:10331;width:2;height:72" coordorigin="8496,10331" coordsize="2,72">
              <v:shape style="position:absolute;left:8496;top:10331;width:2;height:72" coordorigin="8496,10331" coordsize="0,72" path="m8496,10331l8496,10403e" filled="f" stroked="t" strokeweight="1.079970pt" strokecolor="#818181">
                <v:path arrowok="t"/>
              </v:shape>
            </v:group>
            <v:group style="position:absolute;left:8485;top:10446;width:22;height:7" coordorigin="8485,10446" coordsize="22,7">
              <v:shape style="position:absolute;left:8485;top:10446;width:22;height:7" coordorigin="8485,10446" coordsize="22,7" path="m8485,10454l8507,10454,8507,10446,8485,10446,8485,10454xe" filled="t" fillcolor="#818181" stroked="f">
                <v:path arrowok="t"/>
                <v:fill/>
              </v:shape>
            </v:group>
            <v:group style="position:absolute;left:8496;top:10454;width:2;height:65" coordorigin="8496,10454" coordsize="2,65">
              <v:shape style="position:absolute;left:8496;top:10454;width:2;height:65" coordorigin="8496,10454" coordsize="0,65" path="m8496,10454l8496,10518e" filled="f" stroked="t" strokeweight="1.079970pt" strokecolor="#818181">
                <v:path arrowok="t"/>
              </v:shape>
            </v:group>
            <v:group style="position:absolute;left:8697;top:10482;width:274;height:14" coordorigin="8697,10482" coordsize="274,14">
              <v:shape style="position:absolute;left:8697;top:10482;width:274;height:14" coordorigin="8697,10482" coordsize="274,14" path="m8971,10482l8813,10482,8762,10490,8697,10497e" filled="f" stroked="t" strokeweight="1.79995pt" strokecolor="#000000">
                <v:path arrowok="t"/>
              </v:shape>
            </v:group>
            <v:group style="position:absolute;left:8244;top:5119;width:29;height:43" coordorigin="8244,5119" coordsize="29,43">
              <v:shape style="position:absolute;left:8244;top:5119;width:29;height:43" coordorigin="8244,5119" coordsize="29,43" path="m8273,5162l8258,5140,8244,5119e" filled="f" stroked="t" strokeweight="1.079970pt" strokecolor="#818181">
                <v:path arrowok="t"/>
              </v:shape>
            </v:group>
            <v:group style="position:absolute;left:8280;top:5176;width:22;height:439" coordorigin="8280,5176" coordsize="22,439">
              <v:shape style="position:absolute;left:8280;top:5176;width:22;height:439" coordorigin="8280,5176" coordsize="22,439" path="m8301,5616l8301,5320,8301,5284,8294,5248,8294,5227,8287,5205,8280,5176e" filled="f" stroked="t" strokeweight="1.079970pt" strokecolor="#818181">
                <v:path arrowok="t"/>
              </v:shape>
            </v:group>
            <v:group style="position:absolute;left:9230;top:4471;width:14;height:230" coordorigin="9230,4471" coordsize="14,230">
              <v:shape style="position:absolute;left:9230;top:4471;width:14;height:230" coordorigin="9230,4471" coordsize="14,230" path="m9230,4701l9230,4564,9230,4550,9230,4543,9245,4471e" filled="f" stroked="t" strokeweight="1.079970pt" strokecolor="#818181">
                <v:path arrowok="t"/>
              </v:shape>
            </v:group>
            <v:group style="position:absolute;left:8010;top:9363;width:2;height:22" coordorigin="8010,9363" coordsize="2,22">
              <v:shape style="position:absolute;left:8010;top:9363;width:2;height:22" coordorigin="8010,9363" coordsize="0,22" path="m8010,9363l8010,9385e" filled="f" stroked="t" strokeweight=".35999pt" strokecolor="#818181">
                <v:path arrowok="t"/>
              </v:shape>
            </v:group>
            <v:group style="position:absolute;left:8071;top:9377;width:43;height:2" coordorigin="8071,9377" coordsize="43,2">
              <v:shape style="position:absolute;left:8071;top:9377;width:43;height:2" coordorigin="8071,9377" coordsize="43,0" path="m8071,9377l8114,9377e" filled="f" stroked="t" strokeweight=".35998pt" strokecolor="#818181">
                <v:path arrowok="t"/>
              </v:shape>
            </v:group>
            <v:group style="position:absolute;left:8258;top:9359;width:22;height:7" coordorigin="8258,9359" coordsize="22,7">
              <v:shape style="position:absolute;left:8258;top:9359;width:22;height:7" coordorigin="8258,9359" coordsize="22,7" path="m8280,9359l8265,9367,8258,9367e" filled="f" stroked="t" strokeweight="1.079970pt" strokecolor="#818181">
                <v:path arrowok="t"/>
              </v:shape>
            </v:group>
            <v:group style="position:absolute;left:8265;top:9503;width:7;height:144" coordorigin="8265,9503" coordsize="7,144">
              <v:shape style="position:absolute;left:8265;top:9503;width:7;height:144" coordorigin="8265,9503" coordsize="7,144" path="m8273,9503l8273,9547,8265,9647e" filled="f" stroked="t" strokeweight="1.079970pt" strokecolor="#818181">
                <v:path arrowok="t"/>
              </v:shape>
            </v:group>
            <v:group style="position:absolute;left:8798;top:9431;width:58;height:50" coordorigin="8798,9431" coordsize="58,50">
              <v:shape style="position:absolute;left:8798;top:9431;width:58;height:50" coordorigin="8798,9431" coordsize="58,50" path="m8856,9482l8849,9475,8834,9467,8798,9431e" filled="f" stroked="t" strokeweight="1.079970pt" strokecolor="#818181">
                <v:path arrowok="t"/>
              </v:shape>
            </v:group>
            <v:group style="position:absolute;left:8467;top:10158;width:29;height:173" coordorigin="8467,10158" coordsize="29,173">
              <v:shape style="position:absolute;left:8467;top:10158;width:29;height:173" coordorigin="8467,10158" coordsize="29,173" path="m8467,10158l8474,10180,8481,10202,8489,10245,8496,10259,8496,10281,8496,10331e" filled="f" stroked="t" strokeweight="1.079970pt" strokecolor="#818181">
                <v:path arrowok="t"/>
              </v:shape>
            </v:group>
            <v:group style="position:absolute;left:9223;top:7415;width:2;height:1735" coordorigin="9223,7415" coordsize="2,1735">
              <v:shape style="position:absolute;left:9223;top:7415;width:2;height:1735" coordorigin="9223,7415" coordsize="0,1735" path="m9223,7415l9223,9151e" filled="f" stroked="t" strokeweight="1.079970pt" strokecolor="#818181">
                <v:path arrowok="t"/>
              </v:shape>
            </v:group>
            <v:group style="position:absolute;left:9209;top:9784;width:2;height:137" coordorigin="9209,9784" coordsize="2,137">
              <v:shape style="position:absolute;left:9209;top:9784;width:2;height:137" coordorigin="9209,9784" coordsize="0,137" path="m9209,9784l9209,9921e" filled="f" stroked="t" strokeweight="1.079970pt" strokecolor="#818181">
                <v:path arrowok="t"/>
              </v:shape>
            </v:group>
            <v:group style="position:absolute;left:8993;top:10490;width:22;height:2" coordorigin="8993,10490" coordsize="22,2">
              <v:shape style="position:absolute;left:8993;top:10490;width:22;height:2" coordorigin="8993,10490" coordsize="22,0" path="m8993,10490l9014,10490e" filled="f" stroked="t" strokeweight="1.79995pt" strokecolor="#000000">
                <v:path arrowok="t"/>
              </v:shape>
            </v:group>
            <v:group style="position:absolute;left:9266;top:10490;width:22;height:2" coordorigin="9266,10490" coordsize="22,2">
              <v:shape style="position:absolute;left:9266;top:10490;width:22;height:2" coordorigin="9266,10490" coordsize="22,0" path="m9288,10490l9266,10490e" filled="f" stroked="t" strokeweight="1.79995pt" strokecolor="#000000">
                <v:path arrowok="t"/>
              </v:shape>
            </v:group>
            <v:group style="position:absolute;left:10598;top:10752;width:2;height:36" coordorigin="10598,10752" coordsize="2,36">
              <v:shape style="position:absolute;left:10598;top:10752;width:2;height:36" coordorigin="10598,10752" coordsize="0,36" path="m10598,10752l10598,10788e" filled="f" stroked="t" strokeweight=".71998pt" strokecolor="#000000">
                <v:path arrowok="t"/>
              </v:shape>
            </v:group>
            <v:group style="position:absolute;left:10627;top:10050;width:454;height:144" coordorigin="10627,10050" coordsize="454,144">
              <v:shape style="position:absolute;left:10627;top:10050;width:454;height:144" coordorigin="10627,10050" coordsize="454,144" path="m10627,10050l10713,10086,10836,10122,10929,10151,11080,10194e" filled="f" stroked="t" strokeweight="1.079970pt" strokecolor="#818181">
                <v:path arrowok="t"/>
              </v:shape>
            </v:group>
            <v:group style="position:absolute;left:10605;top:10821;width:302;height:65" coordorigin="10605,10821" coordsize="302,65">
              <v:shape style="position:absolute;left:10605;top:10821;width:302;height:65" coordorigin="10605,10821" coordsize="302,65" path="m10605,10886l10620,10878,10656,10878,10663,10878,10677,10871,10706,10842,10721,10835,10742,10828,10749,10821,10764,10821,10778,10821,10850,10828,10908,10842e" filled="f" stroked="t" strokeweight="1.79995pt" strokecolor="#000000">
                <v:path arrowok="t"/>
              </v:shape>
            </v:group>
            <v:group style="position:absolute;left:13536;top:6062;width:29;height:22" coordorigin="13536,6062" coordsize="29,22">
              <v:shape style="position:absolute;left:13536;top:6062;width:29;height:22" coordorigin="13536,6062" coordsize="29,22" path="m13536,6084l13550,6069,13557,6062,13564,6062e" filled="f" stroked="t" strokeweight="1.79995pt" strokecolor="#000000">
                <v:path arrowok="t"/>
              </v:shape>
            </v:group>
            <v:group style="position:absolute;left:13557;top:6033;width:7;height:29" coordorigin="13557,6033" coordsize="7,29">
              <v:shape style="position:absolute;left:13557;top:6033;width:7;height:29" coordorigin="13557,6033" coordsize="7,29" path="m13564,6062l13557,6062,13557,6055,13557,6048,13564,6033e" filled="f" stroked="t" strokeweight="1.79995pt" strokecolor="#000000">
                <v:path arrowok="t"/>
              </v:shape>
            </v:group>
            <v:group style="position:absolute;left:13564;top:5868;width:144;height:166" coordorigin="13564,5868" coordsize="144,166">
              <v:shape style="position:absolute;left:13564;top:5868;width:144;height:166" coordorigin="13564,5868" coordsize="144,166" path="m13564,6033l13615,5968,13658,5918,13701,5875,13708,5868e" filled="f" stroked="t" strokeweight="1.79995pt" strokecolor="#000000">
                <v:path arrowok="t"/>
              </v:shape>
            </v:group>
            <v:group style="position:absolute;left:14266;top:4539;width:36;height:2" coordorigin="14266,4539" coordsize="36,2">
              <v:shape style="position:absolute;left:14266;top:4539;width:36;height:2" coordorigin="14266,4539" coordsize="36,0" path="m14266,4539l14302,4539e" filled="f" stroked="t" strokeweight=".35998pt" strokecolor="#000000">
                <v:path arrowok="t"/>
              </v:shape>
            </v:group>
            <v:group style="position:absolute;left:11714;top:10706;width:65;height:43" coordorigin="11714,10706" coordsize="65,43">
              <v:shape style="position:absolute;left:11714;top:10706;width:65;height:43" coordorigin="11714,10706" coordsize="65,43" path="m11779,10706l11714,10749e" filled="f" stroked="t" strokeweight="1.79995pt" strokecolor="#000000">
                <v:path arrowok="t"/>
              </v:shape>
            </v:group>
            <v:group style="position:absolute;left:11793;top:10641;width:79;height:50" coordorigin="11793,10641" coordsize="79,50">
              <v:shape style="position:absolute;left:11793;top:10641;width:79;height:50" coordorigin="11793,10641" coordsize="79,50" path="m11872,10641l11793,10691e" filled="f" stroked="t" strokeweight="1.79995pt" strokecolor="#000000">
                <v:path arrowok="t"/>
              </v:shape>
            </v:group>
            <v:group style="position:absolute;left:11930;top:10482;width:58;height:2" coordorigin="11930,10482" coordsize="58,2">
              <v:shape style="position:absolute;left:11930;top:10482;width:58;height:2" coordorigin="11930,10482" coordsize="58,0" path="m11930,10482l11988,10482e" filled="f" stroked="t" strokeweight="1.4399pt" strokecolor="#818181">
                <v:path arrowok="t"/>
              </v:shape>
            </v:group>
            <v:group style="position:absolute;left:12240;top:10374;width:22;height:22" coordorigin="12240,10374" coordsize="22,22">
              <v:shape style="position:absolute;left:12240;top:10374;width:22;height:22" coordorigin="12240,10374" coordsize="22,22" path="m12261,10374l12240,10396e" filled="f" stroked="t" strokeweight="1.79995pt" strokecolor="#000000">
                <v:path arrowok="t"/>
              </v:shape>
            </v:group>
            <v:group style="position:absolute;left:12240;top:10590;width:50;height:7" coordorigin="12240,10590" coordsize="50,7">
              <v:shape style="position:absolute;left:12240;top:10590;width:50;height:7" coordorigin="12240,10590" coordsize="50,7" path="m12240,10590l12261,10590,12290,10598e" filled="f" stroked="t" strokeweight="1.079970pt" strokecolor="#818181">
                <v:path arrowok="t"/>
              </v:shape>
            </v:group>
            <v:group style="position:absolute;left:12758;top:9424;width:410;height:634" coordorigin="12758,9424" coordsize="410,634">
              <v:shape style="position:absolute;left:12758;top:9424;width:410;height:634" coordorigin="12758,9424" coordsize="410,634" path="m12758,10058l12859,9986,12909,9950,12938,9928,12960,9907,12981,9885,12996,9871,13017,9849,13039,9820,13053,9791,13082,9748,13089,9734,13104,9712,13118,9676,13132,9640,13140,9619,13147,9604,13154,9568,13161,9532,13161,9518,13168,9475,13168,9424e" filled="f" stroked="t" strokeweight="1.79995pt" strokecolor="#000000">
                <v:path arrowok="t"/>
              </v:shape>
            </v:group>
            <v:group style="position:absolute;left:13284;top:10482;width:14;height:22" coordorigin="13284,10482" coordsize="14,22">
              <v:shape style="position:absolute;left:13284;top:10482;width:14;height:22" coordorigin="13284,10482" coordsize="14,22" path="m13298,10504l13291,10497,13284,10482e" filled="f" stroked="t" strokeweight="1.079970pt" strokecolor="#818181">
                <v:path arrowok="t"/>
              </v:shape>
            </v:group>
            <v:group style="position:absolute;left:13287;top:11040;width:22;height:2" coordorigin="13287,11040" coordsize="22,2">
              <v:shape style="position:absolute;left:13287;top:11040;width:22;height:2" coordorigin="13287,11040" coordsize="22,0" path="m13287,11040l13309,11040e" filled="f" stroked="t" strokeweight=".35998pt" strokecolor="#818181">
                <v:path arrowok="t"/>
              </v:shape>
            </v:group>
            <v:group style="position:absolute;left:10123;top:1015;width:446;height:1166" coordorigin="10123,1015" coordsize="446,1166">
              <v:shape style="position:absolute;left:10123;top:1015;width:446;height:1166" coordorigin="10123,1015" coordsize="446,1166" path="m10123,2181l10130,2167,10137,2153,10152,2131,10159,2117,10166,2102,10173,2095,10173,1569,10181,1562,10188,1541,10224,1476,10231,1454,10238,1440,10260,1368,10267,1346,10296,1289,10317,1253,10325,1238,10339,1217,10361,1188,10382,1166,10447,1102,10461,1094,10476,1087,10490,1080,10533,1066,10541,1058,10548,1051,10562,1037,10562,1030,10569,1022,10569,1015e" filled="f" stroked="t" strokeweight="1.079970pt" strokecolor="#818181">
                <v:path arrowok="t"/>
              </v:shape>
            </v:group>
            <v:group style="position:absolute;left:10656;top:1008;width:461;height:7" coordorigin="10656,1008" coordsize="461,7">
              <v:shape style="position:absolute;left:10656;top:1008;width:461;height:7" coordorigin="10656,1008" coordsize="461,7" path="m10656,1015l10778,1015,10843,1015,10922,1008,11116,1008e" filled="f" stroked="t" strokeweight="1.079970pt" strokecolor="#818181">
                <v:path arrowok="t"/>
              </v:shape>
            </v:group>
            <v:group style="position:absolute;left:15804;top:576;width:158;height:122" coordorigin="15804,576" coordsize="158,122">
              <v:shape style="position:absolute;left:15804;top:576;width:158;height:122" coordorigin="15804,576" coordsize="158,122" path="m15962,576l15804,698e" filled="f" stroked="t" strokeweight="1.79995pt" strokecolor="#000000">
                <v:path arrowok="t"/>
              </v:shape>
            </v:group>
            <v:group style="position:absolute;left:16034;top:331;width:583;height:223" coordorigin="16034,331" coordsize="583,223">
              <v:shape style="position:absolute;left:16034;top:331;width:583;height:223" coordorigin="16034,331" coordsize="583,223" path="m16034,554l16084,511,16207,454,16344,403,16617,331e" filled="f" stroked="t" strokeweight="1.79995pt" strokecolor="#000000">
                <v:path arrowok="t"/>
              </v:shape>
            </v:group>
            <v:group style="position:absolute;left:16617;top:310;width:144;height:2" coordorigin="16617,310" coordsize="144,2">
              <v:shape style="position:absolute;left:16617;top:310;width:144;height:2" coordorigin="16617,310" coordsize="144,0" path="m16617,310l16761,310e" filled="f" stroked="t" strokeweight="2.15985pt" strokecolor="#000000">
                <v:path arrowok="t"/>
              </v:shape>
            </v:group>
            <v:group style="position:absolute;left:16840;top:10749;width:468;height:50" coordorigin="16840,10749" coordsize="468,50">
              <v:shape style="position:absolute;left:16840;top:10749;width:468;height:50" coordorigin="16840,10749" coordsize="468,50" path="m16840,10749l17193,10799,17215,10799,17236,10799,17287,10792,17308,10792e" filled="f" stroked="t" strokeweight="1.079970pt" strokecolor="#818181">
                <v:path arrowok="t"/>
              </v:shape>
            </v:group>
            <v:group style="position:absolute;left:17668;top:11066;width:223;height:115" coordorigin="17668,11066" coordsize="223,115">
              <v:shape style="position:absolute;left:17668;top:11066;width:223;height:115" coordorigin="17668,11066" coordsize="223,115" path="m17892,11066l17870,11073,17856,11073,17848,11080,17834,11102,17791,11159,17784,11166,17776,11174,17769,11174,17762,11181,17755,11181,17740,11181,17726,11181,17676,11181,17668,11181e" filled="f" stroked="t" strokeweight="1.79995pt" strokecolor="#000000">
                <v:path arrowok="t"/>
              </v:shape>
            </v:group>
            <v:group style="position:absolute;left:17899;top:11188;width:252;height:7" coordorigin="17899,11188" coordsize="252,7">
              <v:shape style="position:absolute;left:17899;top:11188;width:252;height:7" coordorigin="17899,11188" coordsize="252,7" path="m18151,11195l18036,11188,17899,11188e" filled="f" stroked="t" strokeweight="1.79995pt" strokecolor="#000000">
                <v:path arrowok="t"/>
              </v:shape>
            </v:group>
            <v:group style="position:absolute;left:18827;top:10562;width:7;height:7" coordorigin="18827,10562" coordsize="7,7">
              <v:shape style="position:absolute;left:18827;top:10562;width:7;height:7" coordorigin="18827,10562" coordsize="7,7" path="m18827,10562l18835,10569e" filled="f" stroked="t" strokeweight="1.079970pt" strokecolor="#818181">
                <v:path arrowok="t"/>
              </v:shape>
            </v:group>
            <v:group style="position:absolute;left:19303;top:10673;width:43;height:2" coordorigin="19303,10673" coordsize="43,2">
              <v:shape style="position:absolute;left:19303;top:10673;width:43;height:2" coordorigin="19303,10673" coordsize="43,0" path="m19303,10673l19346,10673e" filled="f" stroked="t" strokeweight=".35997pt" strokecolor="#818181">
                <v:path arrowok="t"/>
              </v:shape>
            </v:group>
            <v:group style="position:absolute;left:20541;top:11267;width:86;height:79" coordorigin="20541,11267" coordsize="86,79">
              <v:shape style="position:absolute;left:20541;top:11267;width:86;height:79" coordorigin="20541,11267" coordsize="86,79" path="m20541,11267l20563,11274,20584,11310,20599,11325,20613,11339,20627,11346e" filled="f" stroked="t" strokeweight="1.79995pt" strokecolor="#000000">
                <v:path arrowok="t"/>
              </v:shape>
            </v:group>
            <v:group style="position:absolute;left:20627;top:11260;width:108;height:86" coordorigin="20627,11260" coordsize="108,86">
              <v:shape style="position:absolute;left:20627;top:11260;width:108;height:86" coordorigin="20627,11260" coordsize="108,86" path="m20627,11346l20635,11346,20656,11346,20678,11346,20692,11339,20699,11332,20707,11318,20707,11303,20714,11289,20721,11274,20735,11260e" filled="f" stroked="t" strokeweight="1.79995pt" strokecolor="#000000">
                <v:path arrowok="t"/>
              </v:shape>
            </v:group>
            <v:group style="position:absolute;left:24026;top:374;width:43;height:785" coordorigin="24026,374" coordsize="43,785">
              <v:shape style="position:absolute;left:24026;top:374;width:43;height:785" coordorigin="24026,374" coordsize="43,785" path="m24069,1159l24026,1044,24026,1022,24040,605,24047,461,24040,396,24040,374e" filled="f" stroked="t" strokeweight="1.079970pt" strokecolor="#818181">
                <v:path arrowok="t"/>
              </v:shape>
            </v:group>
            <v:group style="position:absolute;left:22967;top:11274;width:691;height:7" coordorigin="22967,11274" coordsize="691,7">
              <v:shape style="position:absolute;left:22967;top:11274;width:691;height:7" coordorigin="22967,11274" coordsize="691,7" path="m23659,11282l23414,11274,22967,11274e" filled="f" stroked="t" strokeweight="1.79995pt" strokecolor="#000000">
                <v:path arrowok="t"/>
              </v:shape>
            </v:group>
            <v:group style="position:absolute;left:634;top:288;width:14;height:677" coordorigin="634,288" coordsize="14,677">
              <v:shape style="position:absolute;left:634;top:288;width:14;height:677" coordorigin="634,288" coordsize="14,677" path="m641,965l634,886,634,864,634,842,648,288e" filled="f" stroked="t" strokeweight="1.079970pt" strokecolor="#818181">
                <v:path arrowok="t"/>
              </v:shape>
            </v:group>
            <v:group style="position:absolute;left:536;top:8359;width:22;height:2" coordorigin="536,8359" coordsize="22,2">
              <v:shape style="position:absolute;left:536;top:8359;width:22;height:2" coordorigin="536,8359" coordsize="22,0" path="m536,8359l558,8359e" filled="f" stroked="t" strokeweight="2.8798pt" strokecolor="#818181">
                <v:path arrowok="t"/>
              </v:shape>
            </v:group>
            <v:group style="position:absolute;left:972;top:7473;width:50;height:7" coordorigin="972,7473" coordsize="50,7">
              <v:shape style="position:absolute;left:972;top:7473;width:50;height:7" coordorigin="972,7473" coordsize="50,7" path="m1022,7473l1008,7480,1001,7480,986,7480,972,7480e" filled="f" stroked="t" strokeweight="1.079970pt" strokecolor="#818181">
                <v:path arrowok="t"/>
              </v:shape>
            </v:group>
            <v:group style="position:absolute;left:490;top:8755;width:14;height:14" coordorigin="490,8755" coordsize="14,14">
              <v:shape style="position:absolute;left:490;top:8755;width:14;height:14" coordorigin="490,8755" coordsize="14,14" path="m504,8755l490,8769e" filled="f" stroked="t" strokeweight="1.079970pt" strokecolor="#818181">
                <v:path arrowok="t"/>
              </v:shape>
            </v:group>
            <v:group style="position:absolute;left:1012;top:7505;width:22;height:2" coordorigin="1012,7505" coordsize="22,2">
              <v:shape style="position:absolute;left:1012;top:7505;width:22;height:2" coordorigin="1012,7505" coordsize="22,0" path="m1012,7505l1033,7505e" filled="f" stroked="t" strokeweight="3.23977pt" strokecolor="#818181">
                <v:path arrowok="t"/>
              </v:shape>
            </v:group>
            <v:group style="position:absolute;left:1022;top:7595;width:2;height:583" coordorigin="1022,7595" coordsize="2,583">
              <v:shape style="position:absolute;left:1022;top:7595;width:2;height:583" coordorigin="1022,7595" coordsize="0,583" path="m1022,7595l1022,8179e" filled="f" stroked="t" strokeweight="1.079970pt" strokecolor="#818181">
                <v:path arrowok="t"/>
              </v:shape>
            </v:group>
            <v:group style="position:absolute;left:533;top:9280;width:7;height:137" coordorigin="533,9280" coordsize="7,137">
              <v:shape style="position:absolute;left:533;top:9280;width:7;height:137" coordorigin="533,9280" coordsize="7,137" path="m540,9280l533,9309,533,9410,533,9417e" filled="f" stroked="t" strokeweight="1.079970pt" strokecolor="#818181">
                <v:path arrowok="t"/>
              </v:shape>
            </v:group>
            <v:group style="position:absolute;left:1012;top:8402;width:22;height:2" coordorigin="1012,8402" coordsize="22,2">
              <v:shape style="position:absolute;left:1012;top:8402;width:22;height:2" coordorigin="1012,8402" coordsize="22,0" path="m1012,8402l1033,8402e" filled="f" stroked="t" strokeweight="1.4399pt" strokecolor="#818181">
                <v:path arrowok="t"/>
              </v:shape>
            </v:group>
            <v:group style="position:absolute;left:1012;top:8697;width:22;height:2" coordorigin="1012,8697" coordsize="22,2">
              <v:shape style="position:absolute;left:1012;top:8697;width:22;height:2" coordorigin="1012,8697" coordsize="22,0" path="m1012,8697l1033,8697e" filled="f" stroked="t" strokeweight="2.15985pt" strokecolor="#818181">
                <v:path arrowok="t"/>
              </v:shape>
            </v:group>
            <v:group style="position:absolute;left:1382;top:7819;width:22;height:2" coordorigin="1382,7819" coordsize="22,2">
              <v:shape style="position:absolute;left:1382;top:7819;width:22;height:2" coordorigin="1382,7819" coordsize="22,0" path="m1404,7819l1382,7819e" filled="f" stroked="t" strokeweight="1.079970pt" strokecolor="#818181">
                <v:path arrowok="t"/>
              </v:shape>
            </v:group>
            <v:group style="position:absolute;left:590;top:9698;width:29;height:14" coordorigin="590,9698" coordsize="29,14">
              <v:shape style="position:absolute;left:590;top:9698;width:29;height:14" coordorigin="590,9698" coordsize="29,14" path="m619,9698l612,9698,590,9712e" filled="f" stroked="t" strokeweight="1.079970pt" strokecolor="#818181">
                <v:path arrowok="t"/>
              </v:shape>
            </v:group>
            <v:group style="position:absolute;left:1012;top:9010;width:22;height:2" coordorigin="1012,9010" coordsize="22,2">
              <v:shape style="position:absolute;left:1012;top:9010;width:22;height:2" coordorigin="1012,9010" coordsize="22,0" path="m1012,9010l1033,9010e" filled="f" stroked="t" strokeweight=".35997pt" strokecolor="#818181">
                <v:path arrowok="t"/>
              </v:shape>
            </v:group>
            <v:group style="position:absolute;left:1145;top:9244;width:43;height:58" coordorigin="1145,9244" coordsize="43,58">
              <v:shape style="position:absolute;left:1145;top:9244;width:43;height:58" coordorigin="1145,9244" coordsize="43,58" path="m1145,9244l1188,9302e" filled="f" stroked="t" strokeweight="1.079970pt" strokecolor="#818181">
                <v:path arrowok="t"/>
              </v:shape>
            </v:group>
            <v:group style="position:absolute;left:1174;top:9619;width:29;height:22" coordorigin="1174,9619" coordsize="29,22">
              <v:shape style="position:absolute;left:1174;top:9619;width:29;height:22" coordorigin="1174,9619" coordsize="29,22" path="m1202,9619l1174,9640e" filled="f" stroked="t" strokeweight="1.079970pt" strokecolor="#818181">
                <v:path arrowok="t"/>
              </v:shape>
            </v:group>
            <v:group style="position:absolute;left:1962;top:7768;width:2;height:65" coordorigin="1962,7768" coordsize="2,65">
              <v:shape style="position:absolute;left:1962;top:7768;width:2;height:65" coordorigin="1962,7768" coordsize="0,65" path="m1962,7768l1962,7833e" filled="f" stroked="t" strokeweight=".35999pt" strokecolor="#818181">
                <v:path arrowok="t"/>
              </v:shape>
            </v:group>
            <v:group style="position:absolute;left:1966;top:7883;width:7;height:72" coordorigin="1966,7883" coordsize="7,72">
              <v:shape style="position:absolute;left:1966;top:7883;width:7;height:72" coordorigin="1966,7883" coordsize="7,72" path="m1966,7883l1973,7898,1973,7941,1966,7955e" filled="f" stroked="t" strokeweight="1.079970pt" strokecolor="#818181">
                <v:path arrowok="t"/>
              </v:shape>
            </v:group>
            <v:group style="position:absolute;left:1231;top:9359;width:122;height:173" coordorigin="1231,9359" coordsize="122,173">
              <v:shape style="position:absolute;left:1231;top:9359;width:122;height:173" coordorigin="1231,9359" coordsize="122,173" path="m1231,9359l1354,9532e" filled="f" stroked="t" strokeweight="1.079970pt" strokecolor="#818181">
                <v:path arrowok="t"/>
              </v:shape>
            </v:group>
            <v:group style="position:absolute;left:1339;top:9532;width:22;height:14" coordorigin="1339,9532" coordsize="22,14">
              <v:shape style="position:absolute;left:1339;top:9532;width:22;height:14" coordorigin="1339,9532" coordsize="22,14" path="m1339,9547l1346,9539,1361,9532e" filled="f" stroked="t" strokeweight="1.079970pt" strokecolor="#818181">
                <v:path arrowok="t"/>
              </v:shape>
            </v:group>
            <v:group style="position:absolute;left:1354;top:9525;width:29;height:7" coordorigin="1354,9525" coordsize="29,7">
              <v:shape style="position:absolute;left:1354;top:9525;width:29;height:7" coordorigin="1354,9525" coordsize="29,7" path="m1382,9525l1375,9525,1354,9532e" filled="f" stroked="t" strokeweight="1.079970pt" strokecolor="#818181">
                <v:path arrowok="t"/>
              </v:shape>
            </v:group>
            <v:group style="position:absolute;left:1447;top:9496;width:29;height:7" coordorigin="1447,9496" coordsize="29,7">
              <v:shape style="position:absolute;left:1447;top:9496;width:29;height:7" coordorigin="1447,9496" coordsize="29,7" path="m1476,9496l1469,9496,1454,9503,1447,9503e" filled="f" stroked="t" strokeweight="1.079970pt" strokecolor="#818181">
                <v:path arrowok="t"/>
              </v:shape>
            </v:group>
            <v:group style="position:absolute;left:1714;top:9496;width:230;height:7" coordorigin="1714,9496" coordsize="230,7">
              <v:shape style="position:absolute;left:1714;top:9496;width:230;height:7" coordorigin="1714,9496" coordsize="230,7" path="m1714,9503l1886,9503,1908,9503,1944,9496e" filled="f" stroked="t" strokeweight="1.079970pt" strokecolor="#818181">
                <v:path arrowok="t"/>
              </v:shape>
            </v:group>
            <v:group style="position:absolute;left:2002;top:8956;width:194;height:79" coordorigin="2002,8956" coordsize="194,79">
              <v:shape style="position:absolute;left:2002;top:8956;width:194;height:79" coordorigin="2002,8956" coordsize="194,79" path="m2002,8956l2102,8971,2131,8978,2174,8992,2189,8999,2189,9007,2196,9007,2196,9021,2196,9035e" filled="f" stroked="t" strokeweight="1.79995pt" strokecolor="#000000">
                <v:path arrowok="t"/>
              </v:shape>
            </v:group>
            <v:group style="position:absolute;left:2196;top:9028;width:29;height:7" coordorigin="2196,9028" coordsize="29,7">
              <v:shape style="position:absolute;left:2196;top:9028;width:29;height:7" coordorigin="2196,9028" coordsize="29,7" path="m2196,9035l2210,9035,2225,9028e" filled="f" stroked="t" strokeweight="1.079970pt" strokecolor="#818181">
                <v:path arrowok="t"/>
              </v:shape>
            </v:group>
            <v:group style="position:absolute;left:2225;top:8999;width:50;height:29" coordorigin="2225,8999" coordsize="50,29">
              <v:shape style="position:absolute;left:2225;top:8999;width:50;height:29" coordorigin="2225,8999" coordsize="50,29" path="m2225,9028l2239,9021,2275,8999e" filled="f" stroked="t" strokeweight="1.079970pt" strokecolor="#818181">
                <v:path arrowok="t"/>
              </v:shape>
            </v:group>
            <v:group style="position:absolute;left:2282;top:8985;width:7;height:7" coordorigin="2282,8985" coordsize="7,7">
              <v:shape style="position:absolute;left:2282;top:8985;width:7;height:7" coordorigin="2282,8985" coordsize="7,7" path="m2282,8992l2290,8985e" filled="f" stroked="t" strokeweight="1.079970pt" strokecolor="#818181">
                <v:path arrowok="t"/>
              </v:shape>
            </v:group>
            <v:group style="position:absolute;left:2318;top:8999;width:223;height:79" coordorigin="2318,8999" coordsize="223,79">
              <v:shape style="position:absolute;left:2318;top:8999;width:223;height:79" coordorigin="2318,8999" coordsize="223,79" path="m2542,9079l2491,9057,2426,9028,2376,9014,2318,8999e" filled="f" stroked="t" strokeweight="1.79995pt" strokecolor="#000000">
                <v:path arrowok="t"/>
              </v:shape>
            </v:group>
            <v:group style="position:absolute;left:2678;top:9043;width:374;height:7" coordorigin="2678,9043" coordsize="374,7">
              <v:shape style="position:absolute;left:2678;top:9043;width:374;height:7" coordorigin="2678,9043" coordsize="374,7" path="m2678,9043l2945,9050,2966,9050,3010,9043,3031,9043,3053,9043e" filled="f" stroked="t" strokeweight="1.079970pt" strokecolor="#818181">
                <v:path arrowok="t"/>
              </v:shape>
            </v:group>
            <v:group style="position:absolute;left:3053;top:9043;width:302;height:36" coordorigin="3053,9043" coordsize="302,36">
              <v:shape style="position:absolute;left:3053;top:9043;width:302;height:36" coordorigin="3053,9043" coordsize="302,36" path="m3053,9043l3060,9043,3110,9043,3168,9050,3233,9050,3254,9050,3269,9057,3298,9064,3326,9071,3348,9079,3355,9079e" filled="f" stroked="t" strokeweight="1.079970pt" strokecolor="#818181">
                <v:path arrowok="t"/>
              </v:shape>
            </v:group>
            <v:group style="position:absolute;left:2664;top:9143;width:2182;height:1253" coordorigin="2664,9143" coordsize="2182,1253">
              <v:shape style="position:absolute;left:2664;top:9143;width:2182;height:1253" coordorigin="2664,9143" coordsize="2182,1253" path="m4845,10396l3837,10252,3765,10230,3715,10216,3650,10194,3542,10137,3449,10065,3355,9971,3319,9921,3262,9842,3146,9633,3110,9575,3096,9554,3060,9503,3038,9467,2995,9424,2959,9374,2923,9338,2887,9309,2837,9266,2794,9230,2743,9194,2707,9172,2664,9143e" filled="f" stroked="t" strokeweight="1.79995pt" strokecolor="#000000">
                <v:path arrowok="t"/>
              </v:shape>
            </v:group>
            <v:group style="position:absolute;left:4982;top:10436;width:50;height:2" coordorigin="4982,10436" coordsize="50,2">
              <v:shape style="position:absolute;left:4982;top:10436;width:50;height:2" coordorigin="4982,10436" coordsize="50,0" path="m4982,10436l5033,10436e" filled="f" stroked="t" strokeweight=".35997pt" strokecolor="#000000">
                <v:path arrowok="t"/>
              </v:shape>
            </v:group>
            <v:group style="position:absolute;left:598;top:5529;width:22;height:7" coordorigin="598,5529" coordsize="22,7">
              <v:shape style="position:absolute;left:598;top:5529;width:22;height:7" coordorigin="598,5529" coordsize="22,7" path="m598,5536l612,5536,619,5529e" filled="f" stroked="t" strokeweight="1.079970pt" strokecolor="#818181">
                <v:path arrowok="t"/>
              </v:shape>
            </v:group>
            <v:group style="position:absolute;left:410;top:6782;width:2;height:50" coordorigin="410,6782" coordsize="2,50">
              <v:shape style="position:absolute;left:410;top:6782;width:2;height:50" coordorigin="410,6782" coordsize="0,50" path="m410,6832l410,6782e" filled="f" stroked="t" strokeweight="1.079970pt" strokecolor="#818181">
                <v:path arrowok="t"/>
              </v:shape>
            </v:group>
            <v:group style="position:absolute;left:410;top:6832;width:7;height:14" coordorigin="410,6832" coordsize="7,14">
              <v:shape style="position:absolute;left:410;top:6832;width:7;height:14" coordorigin="410,6832" coordsize="7,14" path="m418,6847l410,6832e" filled="f" stroked="t" strokeweight="1.079970pt" strokecolor="#818181">
                <v:path arrowok="t"/>
              </v:shape>
            </v:group>
            <v:group style="position:absolute;left:1836;top:3132;width:194;height:29" coordorigin="1836,3132" coordsize="194,29">
              <v:shape style="position:absolute;left:1836;top:3132;width:194;height:29" coordorigin="1836,3132" coordsize="194,29" path="m1836,3132l1879,3146,1915,3153,1937,3161,2030,3161e" filled="f" stroked="t" strokeweight="1.079970pt" strokecolor="#818181">
                <v:path arrowok="t"/>
              </v:shape>
            </v:group>
            <v:group style="position:absolute;left:1030;top:5536;width:29;height:7" coordorigin="1030,5536" coordsize="29,7">
              <v:shape style="position:absolute;left:1030;top:5536;width:29;height:7" coordorigin="1030,5536" coordsize="29,7" path="m1030,5536l1037,5536,1058,5544e" filled="f" stroked="t" strokeweight="1.079970pt" strokecolor="#818181">
                <v:path arrowok="t"/>
              </v:shape>
            </v:group>
            <v:group style="position:absolute;left:1058;top:5536;width:22;height:7" coordorigin="1058,5536" coordsize="22,7">
              <v:shape style="position:absolute;left:1058;top:5536;width:22;height:7" coordorigin="1058,5536" coordsize="22,7" path="m1058,5544l1073,5544,1080,5544,1080,5536e" filled="f" stroked="t" strokeweight="1.079970pt" strokecolor="#818181">
                <v:path arrowok="t"/>
              </v:shape>
            </v:group>
            <v:group style="position:absolute;left:1040;top:6004;width:22;height:2" coordorigin="1040,6004" coordsize="22,2">
              <v:shape style="position:absolute;left:1040;top:6004;width:22;height:2" coordorigin="1040,6004" coordsize="22,0" path="m1040,6004l1062,6004e" filled="f" stroked="t" strokeweight="1.4399pt" strokecolor="#818181">
                <v:path arrowok="t"/>
              </v:shape>
            </v:group>
            <v:group style="position:absolute;left:691;top:6710;width:79;height:2" coordorigin="691,6710" coordsize="79,2">
              <v:shape style="position:absolute;left:691;top:6710;width:79;height:2" coordorigin="691,6710" coordsize="79,0" path="m770,6710l713,6710,691,6710e" filled="f" stroked="t" strokeweight="1.079970pt" strokecolor="#818181">
                <v:path arrowok="t"/>
              </v:shape>
            </v:group>
            <v:group style="position:absolute;left:1022;top:6717;width:14;height:7" coordorigin="1022,6717" coordsize="14,7">
              <v:shape style="position:absolute;left:1022;top:6717;width:14;height:7" coordorigin="1022,6717" coordsize="14,7" path="m1022,6717l1030,6724,1037,6724e" filled="f" stroked="t" strokeweight="1.079970pt" strokecolor="#818181">
                <v:path arrowok="t"/>
              </v:shape>
            </v:group>
            <v:group style="position:absolute;left:1044;top:6717;width:14;height:2" coordorigin="1044,6717" coordsize="14,2">
              <v:shape style="position:absolute;left:1044;top:6717;width:14;height:2" coordorigin="1044,6717" coordsize="14,0" path="m1058,6717l1044,6717e" filled="f" stroked="t" strokeweight="1.079970pt" strokecolor="#818181">
                <v:path arrowok="t"/>
              </v:shape>
            </v:group>
            <v:group style="position:absolute;left:1019;top:6843;width:22;height:2" coordorigin="1019,6843" coordsize="22,2">
              <v:shape style="position:absolute;left:1019;top:6843;width:22;height:2" coordorigin="1019,6843" coordsize="22,0" path="m1019,6843l1040,6843e" filled="f" stroked="t" strokeweight=".35997pt" strokecolor="#818181">
                <v:path arrowok="t"/>
              </v:shape>
            </v:group>
            <v:group style="position:absolute;left:1591;top:5544;width:14;height:2" coordorigin="1591,5544" coordsize="14,2">
              <v:shape style="position:absolute;left:1591;top:5544;width:14;height:2" coordorigin="1591,5544" coordsize="14,0" path="m1606,5544l1591,5544e" filled="f" stroked="t" strokeweight="1.079970pt" strokecolor="#818181">
                <v:path arrowok="t"/>
              </v:shape>
            </v:group>
            <v:group style="position:absolute;left:1508;top:5756;width:22;height:2" coordorigin="1508,5756" coordsize="22,2">
              <v:shape style="position:absolute;left:1508;top:5756;width:22;height:2" coordorigin="1508,5756" coordsize="22,0" path="m1508,5756l1530,5756e" filled="f" stroked="t" strokeweight="3.23977pt" strokecolor="#818181">
                <v:path arrowok="t"/>
              </v:shape>
            </v:group>
            <v:group style="position:absolute;left:1019;top:6969;width:22;height:2" coordorigin="1019,6969" coordsize="22,2">
              <v:shape style="position:absolute;left:1019;top:6969;width:22;height:2" coordorigin="1019,6969" coordsize="22,0" path="m1019,6969l1040,6969e" filled="f" stroked="t" strokeweight="2.15985pt" strokecolor="#818181">
                <v:path arrowok="t"/>
              </v:shape>
            </v:group>
            <v:group style="position:absolute;left:1382;top:6724;width:122;height:7" coordorigin="1382,6724" coordsize="122,7">
              <v:shape style="position:absolute;left:1382;top:6724;width:122;height:7" coordorigin="1382,6724" coordsize="122,7" path="m1382,6724l1433,6732,1505,6732e" filled="f" stroked="t" strokeweight="1.079970pt" strokecolor="#818181">
                <v:path arrowok="t"/>
              </v:shape>
            </v:group>
            <v:group style="position:absolute;left:1498;top:6732;width:7;height:101" coordorigin="1498,6732" coordsize="7,101">
              <v:shape style="position:absolute;left:1498;top:6732;width:7;height:101" coordorigin="1498,6732" coordsize="7,101" path="m1498,6832l1505,6804,1498,6753,1505,6732e" filled="f" stroked="t" strokeweight="1.079970pt" strokecolor="#818181">
                <v:path arrowok="t"/>
              </v:shape>
            </v:group>
            <v:group style="position:absolute;left:2462;top:4428;width:14;height:806" coordorigin="2462,4428" coordsize="14,806">
              <v:shape style="position:absolute;left:2462;top:4428;width:14;height:806" coordorigin="2462,4428" coordsize="14,806" path="m2462,5234l2470,5119,2477,5032,2470,4860,2470,4636,2470,4557,2477,4428e" filled="f" stroked="t" strokeweight="1.079970pt" strokecolor="#818181">
                <v:path arrowok="t"/>
              </v:shape>
            </v:group>
            <v:group style="position:absolute;left:2441;top:6818;width:2;height:533" coordorigin="2441,6818" coordsize="2,533">
              <v:shape style="position:absolute;left:2441;top:6818;width:2;height:533" coordorigin="2441,6818" coordsize="0,533" path="m2441,6818l2441,7351e" filled="f" stroked="t" strokeweight="1.079970pt" strokecolor="#818181">
                <v:path arrowok="t"/>
              </v:shape>
            </v:group>
            <v:group style="position:absolute;left:2700;top:7358;width:65;height:14" coordorigin="2700,7358" coordsize="65,14">
              <v:shape style="position:absolute;left:2700;top:7358;width:65;height:14" coordorigin="2700,7358" coordsize="65,14" path="m2700,7358l2714,7358,2765,7372e" filled="f" stroked="t" strokeweight="1.079970pt" strokecolor="#818181">
                <v:path arrowok="t"/>
              </v:shape>
            </v:group>
            <v:group style="position:absolute;left:4593;top:2145;width:14;height:1109" coordorigin="4593,2145" coordsize="14,1109">
              <v:shape style="position:absolute;left:4593;top:2145;width:14;height:1109" coordorigin="4593,2145" coordsize="14,1109" path="m4593,3254l4601,3125,4608,2347,4608,2268,4601,2145e" filled="f" stroked="t" strokeweight="1.079970pt" strokecolor="#818181">
                <v:path arrowok="t"/>
              </v:shape>
            </v:group>
            <v:group style="position:absolute;left:2765;top:7379;width:79;height:2" coordorigin="2765,7379" coordsize="79,2">
              <v:shape style="position:absolute;left:2765;top:7379;width:79;height:2" coordorigin="2765,7379" coordsize="79,0" path="m2765,7379l2844,7379e" filled="f" stroked="t" strokeweight=".71995pt" strokecolor="#818181">
                <v:path arrowok="t"/>
              </v:shape>
            </v:group>
            <v:group style="position:absolute;left:4572;top:4449;width:7;height:158" coordorigin="4572,4449" coordsize="7,158">
              <v:shape style="position:absolute;left:4572;top:4449;width:7;height:158" coordorigin="4572,4449" coordsize="7,158" path="m4572,4608l4572,4514,4579,4485,4579,4449e" filled="f" stroked="t" strokeweight="1.079970pt" strokecolor="#818181">
                <v:path arrowok="t"/>
              </v:shape>
            </v:group>
            <v:group style="position:absolute;left:5061;top:2156;width:943;height:2" coordorigin="5061,2156" coordsize="943,2">
              <v:shape style="position:absolute;left:5061;top:2156;width:943;height:2" coordorigin="5061,2156" coordsize="943,0" path="m5061,2156l6005,2156e" filled="f" stroked="t" strokeweight=".35997pt" strokecolor="#818181">
                <v:path arrowok="t"/>
              </v:shape>
            </v:group>
            <v:group style="position:absolute;left:3593;top:8103;width:14;height:2" coordorigin="3593,8103" coordsize="14,2">
              <v:shape style="position:absolute;left:3593;top:8103;width:14;height:2" coordorigin="3593,8103" coordsize="14,0" path="m3593,8103l3607,8103e" filled="f" stroked="t" strokeweight=".35997pt" strokecolor="#818181">
                <v:path arrowok="t"/>
              </v:shape>
            </v:group>
            <v:group style="position:absolute;left:3607;top:8107;width:22;height:2" coordorigin="3607,8107" coordsize="22,2">
              <v:shape style="position:absolute;left:3607;top:8107;width:22;height:2" coordorigin="3607,8107" coordsize="22,0" path="m3607,8107l3622,8107,3629,8107e" filled="f" stroked="t" strokeweight="1.079970pt" strokecolor="#818181">
                <v:path arrowok="t"/>
              </v:shape>
            </v:group>
            <v:group style="position:absolute;left:6721;top:2156;width:2;height:22" coordorigin="6721,2156" coordsize="2,22">
              <v:shape style="position:absolute;left:6721;top:2156;width:2;height:22" coordorigin="6721,2156" coordsize="0,22" path="m6721,2156l6721,2178e" filled="f" stroked="t" strokeweight=".35999pt" strokecolor="#818181">
                <v:path arrowok="t"/>
              </v:shape>
            </v:group>
            <v:group style="position:absolute;left:4550;top:8157;width:446;height:94" coordorigin="4550,8157" coordsize="446,94">
              <v:shape style="position:absolute;left:4550;top:8157;width:446;height:94" coordorigin="4550,8157" coordsize="446,94" path="m4550,8157l4795,8229,4809,8236,4853,8243,4896,8251,4910,8251,4925,8251,4961,8243,4982,8243,4997,8236e" filled="f" stroked="t" strokeweight="1.079970pt" strokecolor="#818181">
                <v:path arrowok="t"/>
              </v:shape>
            </v:group>
            <v:group style="position:absolute;left:7826;top:994;width:29;height:1174" coordorigin="7826,994" coordsize="29,1174">
              <v:shape style="position:absolute;left:7826;top:994;width:29;height:1174" coordorigin="7826,994" coordsize="29,1174" path="m7855,2167l7855,2124,7855,2095,7848,2066,7833,1980,7826,1951,7826,1922,7826,1778,7826,1706,7826,994e" filled="f" stroked="t" strokeweight="1.079970pt" strokecolor="#818181">
                <v:path arrowok="t"/>
              </v:shape>
            </v:group>
            <v:group style="position:absolute;left:6415;top:5601;width:22;height:2" coordorigin="6415,5601" coordsize="22,2">
              <v:shape style="position:absolute;left:6415;top:5601;width:22;height:2" coordorigin="6415,5601" coordsize="22,0" path="m6415,5601l6437,5601e" filled="f" stroked="t" strokeweight="1.079970pt" strokecolor="#818181">
                <v:path arrowok="t"/>
              </v:shape>
            </v:group>
            <v:group style="position:absolute;left:5025;top:8200;width:454;height:86" coordorigin="5025,8200" coordsize="454,86">
              <v:shape style="position:absolute;left:5025;top:8200;width:454;height:86" coordorigin="5025,8200" coordsize="454,86" path="m5025,8229l5083,8207,5097,8207,5112,8200,5133,8200,5162,8200,5234,8215,5306,8236,5378,8251,5479,8287e" filled="f" stroked="t" strokeweight="1.079970pt" strokecolor="#818181">
                <v:path arrowok="t"/>
              </v:shape>
            </v:group>
            <v:group style="position:absolute;left:8769;top:1001;width:468;height:7" coordorigin="8769,1001" coordsize="468,7">
              <v:shape style="position:absolute;left:8769;top:1001;width:468;height:7" coordorigin="8769,1001" coordsize="468,7" path="m8769,1008l9014,1001,9079,1001,9237,1008e" filled="f" stroked="t" strokeweight="1.079970pt" strokecolor="#818181">
                <v:path arrowok="t"/>
              </v:shape>
            </v:group>
            <v:group style="position:absolute;left:9237;top:1008;width:22;height:2" coordorigin="9237,1008" coordsize="22,2">
              <v:shape style="position:absolute;left:9237;top:1008;width:22;height:2" coordorigin="9237,1008" coordsize="22,0" path="m9237,1008l9259,1008e" filled="f" stroked="t" strokeweight="1.079970pt" strokecolor="#818181">
                <v:path arrowok="t"/>
              </v:shape>
            </v:group>
            <v:group style="position:absolute;left:8496;top:10454;width:58;height:79" coordorigin="8496,10454" coordsize="58,79">
              <v:shape style="position:absolute;left:8496;top:10454;width:58;height:79" coordorigin="8496,10454" coordsize="58,79" path="m8496,10454l8510,10454,8525,10454,8532,10454,8539,10461,8546,10461,8553,10475,8553,10490,8553,10497,8553,10504,8546,10511,8539,10518,8532,10526,8517,10526,8496,10533e" filled="f" stroked="t" strokeweight="1.79995pt" strokecolor="#000000">
                <v:path arrowok="t"/>
              </v:shape>
            </v:group>
            <v:group style="position:absolute;left:7344;top:9100;width:252;height:144" coordorigin="7344,9100" coordsize="252,144">
              <v:shape style="position:absolute;left:7344;top:9100;width:252;height:144" coordorigin="7344,9100" coordsize="252,144" path="m7344,9100l7401,9136,7437,9158,7596,9244e" filled="f" stroked="t" strokeweight="1.079970pt" strokecolor="#818181">
                <v:path arrowok="t"/>
              </v:shape>
            </v:group>
            <v:group style="position:absolute;left:8283;top:8315;width:22;height:2" coordorigin="8283,8315" coordsize="22,2">
              <v:shape style="position:absolute;left:8283;top:8315;width:22;height:2" coordorigin="8283,8315" coordsize="22,0" path="m8283,8315l8305,8315e" filled="f" stroked="t" strokeweight="1.4399pt" strokecolor="#818181">
                <v:path arrowok="t"/>
              </v:shape>
            </v:group>
            <v:group style="position:absolute;left:8287;top:8445;width:7;height:209" coordorigin="8287,8445" coordsize="7,209">
              <v:shape style="position:absolute;left:8287;top:8445;width:7;height:209" coordorigin="8287,8445" coordsize="7,209" path="m8287,8654l8287,8560,8294,8445e" filled="f" stroked="t" strokeweight="1.079970pt" strokecolor="#818181">
                <v:path arrowok="t"/>
              </v:shape>
            </v:group>
            <v:group style="position:absolute;left:7898;top:9352;width:108;height:22" coordorigin="7898,9352" coordsize="108,22">
              <v:shape style="position:absolute;left:7898;top:9352;width:108;height:22" coordorigin="7898,9352" coordsize="108,22" path="m8006,9374l7992,9374,7905,9352,7898,9352e" filled="f" stroked="t" strokeweight="1.079970pt" strokecolor="#818181">
                <v:path arrowok="t"/>
              </v:shape>
            </v:group>
            <v:group style="position:absolute;left:8280;top:9367;width:14;height:2" coordorigin="8280,9367" coordsize="14,2">
              <v:shape style="position:absolute;left:8280;top:9367;width:14;height:2" coordorigin="8280,9367" coordsize="14,0" path="m8280,9367l8294,9367e" filled="f" stroked="t" strokeweight="1.079970pt" strokecolor="#818181">
                <v:path arrowok="t"/>
              </v:shape>
            </v:group>
            <v:group style="position:absolute;left:8273;top:9359;width:79;height:65" coordorigin="8273,9359" coordsize="79,65">
              <v:shape style="position:absolute;left:8273;top:9359;width:79;height:65" coordorigin="8273,9359" coordsize="79,65" path="m8273,9424l8280,9410,8287,9381,8294,9374,8309,9367,8330,9367,8352,9359e" filled="f" stroked="t" strokeweight="1.079970pt" strokecolor="#818181">
                <v:path arrowok="t"/>
              </v:shape>
            </v:group>
            <v:group style="position:absolute;left:8352;top:9345;width:158;height:14" coordorigin="8352,9345" coordsize="158,14">
              <v:shape style="position:absolute;left:8352;top:9345;width:158;height:14" coordorigin="8352,9345" coordsize="158,14" path="m8510,9345l8503,9345,8467,9352,8352,9359e" filled="f" stroked="t" strokeweight="1.079970pt" strokecolor="#818181">
                <v:path arrowok="t"/>
              </v:shape>
            </v:group>
            <v:group style="position:absolute;left:9223;top:5619;width:936;height:2" coordorigin="9223,5619" coordsize="936,2">
              <v:shape style="position:absolute;left:9223;top:5619;width:936;height:2" coordorigin="9223,5619" coordsize="936,0" path="m9223,5619l10159,5619e" filled="f" stroked="t" strokeweight=".35997pt" strokecolor="#818181">
                <v:path arrowok="t"/>
              </v:shape>
            </v:group>
            <v:group style="position:absolute;left:8640;top:9363;width:14;height:2" coordorigin="8640,9363" coordsize="14,2">
              <v:shape style="position:absolute;left:8640;top:9363;width:14;height:2" coordorigin="8640,9363" coordsize="14,0" path="m8640,9363l8654,9363e" filled="f" stroked="t" strokeweight=".35998pt" strokecolor="#818181">
                <v:path arrowok="t"/>
              </v:shape>
            </v:group>
            <v:group style="position:absolute;left:10159;top:5623;width:468;height:2" coordorigin="10159,5623" coordsize="468,2">
              <v:shape style="position:absolute;left:10159;top:5623;width:468;height:2" coordorigin="10159,5623" coordsize="468,0" path="m10159,5623l10627,5623e" filled="f" stroked="t" strokeweight="1.079970pt" strokecolor="#818181">
                <v:path arrowok="t"/>
              </v:shape>
            </v:group>
            <v:group style="position:absolute;left:9093;top:9680;width:14;height:2" coordorigin="9093,9680" coordsize="14,2">
              <v:shape style="position:absolute;left:9093;top:9680;width:14;height:2" coordorigin="9093,9680" coordsize="14,0" path="m9093,9680l9108,9680e" filled="f" stroked="t" strokeweight=".35998pt" strokecolor="#818181">
                <v:path arrowok="t"/>
              </v:shape>
            </v:group>
            <v:group style="position:absolute;left:9205;top:9921;width:2;height:65" coordorigin="9205,9921" coordsize="2,65">
              <v:shape style="position:absolute;left:9205;top:9921;width:2;height:65" coordorigin="9205,9921" coordsize="0,65" path="m9205,9921l9205,9986e" filled="f" stroked="t" strokeweight=".35999pt" strokecolor="#818181">
                <v:path arrowok="t"/>
              </v:shape>
            </v:group>
            <v:group style="position:absolute;left:9191;top:10119;width:22;height:2" coordorigin="9191,10119" coordsize="22,2">
              <v:shape style="position:absolute;left:9191;top:10119;width:22;height:2" coordorigin="9191,10119" coordsize="22,0" path="m9191,10119l9212,10119e" filled="f" stroked="t" strokeweight="1.79987pt" strokecolor="#818181">
                <v:path arrowok="t"/>
              </v:shape>
            </v:group>
            <v:group style="position:absolute;left:9209;top:10482;width:36;height:2" coordorigin="9209,10482" coordsize="36,2">
              <v:shape style="position:absolute;left:9209;top:10482;width:36;height:2" coordorigin="9209,10482" coordsize="36,0" path="m9245,10482l9209,10482e" filled="f" stroked="t" strokeweight="1.79995pt" strokecolor="#000000">
                <v:path arrowok="t"/>
              </v:shape>
            </v:group>
            <v:group style="position:absolute;left:9705;top:9748;width:137;height:50" coordorigin="9705,9748" coordsize="137,50">
              <v:shape style="position:absolute;left:9705;top:9748;width:137;height:50" coordorigin="9705,9748" coordsize="137,50" path="m9705,9748l9727,9755,9842,9799e" filled="f" stroked="t" strokeweight="1.079970pt" strokecolor="#818181">
                <v:path arrowok="t"/>
              </v:shape>
            </v:group>
            <v:group style="position:absolute;left:9921;top:9835;width:223;height:144" coordorigin="9921,9835" coordsize="223,144">
              <v:shape style="position:absolute;left:9921;top:9835;width:223;height:144" coordorigin="9921,9835" coordsize="223,144" path="m9921,9835l10094,9950,10130,9971,10145,9979e" filled="f" stroked="t" strokeweight="1.079970pt" strokecolor="#818181">
                <v:path arrowok="t"/>
              </v:shape>
            </v:group>
            <v:group style="position:absolute;left:9288;top:10490;width:1087;height:223" coordorigin="9288,10490" coordsize="1087,223">
              <v:shape style="position:absolute;left:9288;top:10490;width:1087;height:223" coordorigin="9288,10490" coordsize="1087,223" path="m10375,10713l9770,10569,9583,10526,9439,10504,9288,10490e" filled="f" stroked="t" strokeweight="1.79995pt" strokecolor="#000000">
                <v:path arrowok="t"/>
              </v:shape>
            </v:group>
            <v:group style="position:absolute;left:10555;top:10583;width:50;height:79" coordorigin="10555,10583" coordsize="50,79">
              <v:shape style="position:absolute;left:10555;top:10583;width:50;height:79" coordorigin="10555,10583" coordsize="50,79" path="m10605,10583l10598,10634,10591,10641,10577,10648,10555,10662e" filled="f" stroked="t" strokeweight="1.79995pt" strokecolor="#000000">
                <v:path arrowok="t"/>
              </v:shape>
            </v:group>
            <v:group style="position:absolute;left:11548;top:9201;width:14;height:1130" coordorigin="11548,9201" coordsize="14,1130">
              <v:shape style="position:absolute;left:11548;top:9201;width:14;height:1130" coordorigin="11548,9201" coordsize="14,1130" path="m11548,10331l11548,10295,11556,10058,11556,9979,11556,9928,11556,9662,11563,9583,11563,9323,11563,9201e" filled="f" stroked="t" strokeweight="1.079970pt" strokecolor="#818181">
                <v:path arrowok="t"/>
              </v:shape>
            </v:group>
            <v:group style="position:absolute;left:11426;top:10943;width:7;height:7" coordorigin="11426,10943" coordsize="7,7">
              <v:shape style="position:absolute;left:11426;top:10943;width:7;height:7" coordorigin="11426,10943" coordsize="7,7" path="m11426,10950l11433,10943e" filled="f" stroked="t" strokeweight="1.79995pt" strokecolor="#000000">
                <v:path arrowok="t"/>
              </v:shape>
            </v:group>
            <v:group style="position:absolute;left:11437;top:10925;width:2;height:36" coordorigin="11437,10925" coordsize="2,36">
              <v:shape style="position:absolute;left:11437;top:10925;width:2;height:36" coordorigin="11437,10925" coordsize="0,36" path="m11437,10925l11437,10961e" filled="f" stroked="t" strokeweight=".35999pt" strokecolor="#000000">
                <v:path arrowok="t"/>
              </v:shape>
            </v:group>
            <v:group style="position:absolute;left:14313;top:3492;width:94;height:785" coordorigin="14313,3492" coordsize="94,785">
              <v:shape style="position:absolute;left:14313;top:3492;width:94;height:785" coordorigin="14313,3492" coordsize="94,785" path="m14407,3492l14392,3506,14378,3535,14364,3564,14356,3578,14349,3593,14342,3607,14342,3629,14335,3665,14335,3701,14328,4176,14328,4212,14320,4233,14320,4255,14313,4277e" filled="f" stroked="t" strokeweight="1.79995pt" strokecolor="#000000">
                <v:path arrowok="t"/>
              </v:shape>
            </v:group>
            <v:group style="position:absolute;left:11548;top:10331;width:223;height:65" coordorigin="11548,10331" coordsize="223,65">
              <v:shape style="position:absolute;left:11548;top:10331;width:223;height:65" coordorigin="11548,10331" coordsize="223,65" path="m11548,10331l11556,10331,11728,10382,11772,10396e" filled="f" stroked="t" strokeweight="1.079970pt" strokecolor="#818181">
                <v:path arrowok="t"/>
              </v:shape>
            </v:group>
            <v:group style="position:absolute;left:11152;top:10828;width:446;height:94" coordorigin="11152,10828" coordsize="446,94">
              <v:shape style="position:absolute;left:11152;top:10828;width:446;height:94" coordorigin="11152,10828" coordsize="446,94" path="m11599,10828l11584,10835,11563,10850,11527,10871,11491,10893,11469,10907,11462,10907,11440,10914,11412,10922,11383,10922,11368,10922,11354,10922,11296,10914,11203,10893,11152,10886e" filled="f" stroked="t" strokeweight="1.79995pt" strokecolor="#000000">
                <v:path arrowok="t"/>
              </v:shape>
            </v:group>
            <v:group style="position:absolute;left:11426;top:10828;width:173;height:115" coordorigin="11426,10828" coordsize="173,115">
              <v:shape style="position:absolute;left:11426;top:10828;width:173;height:115" coordorigin="11426,10828" coordsize="173,115" path="m11599,10828l11498,10893,11426,10943e" filled="f" stroked="t" strokeweight="1.79995pt" strokecolor="#000000">
                <v:path arrowok="t"/>
              </v:shape>
            </v:group>
            <v:group style="position:absolute;left:14284;top:4536;width:7;height:7" coordorigin="14284,4536" coordsize="7,7">
              <v:shape style="position:absolute;left:14284;top:4536;width:7;height:7" coordorigin="14284,4536" coordsize="7,7" path="m14292,4543l14284,4543,14284,4536e" filled="f" stroked="t" strokeweight="1.79995pt" strokecolor="#000000">
                <v:path arrowok="t"/>
              </v:shape>
            </v:group>
            <v:group style="position:absolute;left:13824;top:5752;width:22;height:14" coordorigin="13824,5752" coordsize="22,14">
              <v:shape style="position:absolute;left:13824;top:5752;width:22;height:14" coordorigin="13824,5752" coordsize="22,14" path="m13845,5752l13824,5767e" filled="f" stroked="t" strokeweight="1.79995pt" strokecolor="#000000">
                <v:path arrowok="t"/>
              </v:shape>
            </v:group>
            <v:group style="position:absolute;left:13708;top:5767;width:173;height:101" coordorigin="13708,5767" coordsize="173,101">
              <v:shape style="position:absolute;left:13708;top:5767;width:173;height:101" coordorigin="13708,5767" coordsize="173,101" path="m13708,5868l13752,5846,13773,5839,13780,5832,13795,5832,13802,5832,13838,5839,13845,5839,13860,5839,13867,5832,13874,5832,13874,5824,13881,5817,13881,5810,13881,5803,13874,5767e" filled="f" stroked="t" strokeweight="1.79995pt" strokecolor="#000000">
                <v:path arrowok="t"/>
              </v:shape>
            </v:group>
            <v:group style="position:absolute;left:11872;top:10526;width:101;height:115" coordorigin="11872,10526" coordsize="101,115">
              <v:shape style="position:absolute;left:11872;top:10526;width:101;height:115" coordorigin="11872,10526" coordsize="101,115" path="m11973,10526l11952,10562,11937,10583,11923,10605,11901,10619,11872,10641e" filled="f" stroked="t" strokeweight="1.79995pt" strokecolor="#000000">
                <v:path arrowok="t"/>
              </v:shape>
            </v:group>
            <v:group style="position:absolute;left:11988;top:10454;width:36;height:43" coordorigin="11988,10454" coordsize="36,43">
              <v:shape style="position:absolute;left:11988;top:10454;width:36;height:43" coordorigin="11988,10454" coordsize="36,43" path="m12024,10454l12009,10461,12002,10468,12002,10475,11988,10497e" filled="f" stroked="t" strokeweight="1.79995pt" strokecolor="#000000">
                <v:path arrowok="t"/>
              </v:shape>
            </v:group>
            <v:group style="position:absolute;left:13226;top:7199;width:173;height:468" coordorigin="13226,7199" coordsize="173,468">
              <v:shape style="position:absolute;left:13226;top:7199;width:173;height:468" coordorigin="13226,7199" coordsize="173,468" path="m13226,7667l13226,7646,13233,7610,13233,7588,13240,7552,13255,7509,13262,7473,13284,7430,13298,7387,13399,7199e" filled="f" stroked="t" strokeweight="1.79995pt" strokecolor="#000000">
                <v:path arrowok="t"/>
              </v:shape>
            </v:group>
            <v:group style="position:absolute;left:11988;top:10497;width:50;height:29" coordorigin="11988,10497" coordsize="50,29">
              <v:shape style="position:absolute;left:11988;top:10497;width:50;height:29" coordorigin="11988,10497" coordsize="50,29" path="m11988,10497l12038,10526e" filled="f" stroked="t" strokeweight="1.079970pt" strokecolor="#818181">
                <v:path arrowok="t"/>
              </v:shape>
            </v:group>
            <v:group style="position:absolute;left:11872;top:10526;width:166;height:115" coordorigin="11872,10526" coordsize="166,115">
              <v:shape style="position:absolute;left:11872;top:10526;width:166;height:115" coordorigin="11872,10526" coordsize="166,115" path="m12038,10526l11872,10641e" filled="f" stroked="t" strokeweight="1.79995pt" strokecolor="#000000">
                <v:path arrowok="t"/>
              </v:shape>
            </v:group>
            <v:group style="position:absolute;left:11872;top:10583;width:230;height:65" coordorigin="11872,10583" coordsize="230,65">
              <v:shape style="position:absolute;left:11872;top:10583;width:230;height:65" coordorigin="11872,10583" coordsize="230,65" path="m11872,10648l11908,10634,11944,10612,11959,10605,11966,10605,11988,10598,11995,10598,12045,10612,12052,10612,12060,10612,12074,10605,12088,10598,12096,10590,12103,10583e" filled="f" stroked="t" strokeweight="1.79995pt" strokecolor="#000000">
                <v:path arrowok="t"/>
              </v:shape>
            </v:group>
            <v:group style="position:absolute;left:12038;top:10396;width:202;height:130" coordorigin="12038,10396" coordsize="202,130">
              <v:shape style="position:absolute;left:12038;top:10396;width:202;height:130" coordorigin="12038,10396" coordsize="202,130" path="m12240,10396l12038,10526e" filled="f" stroked="t" strokeweight="1.79995pt" strokecolor="#000000">
                <v:path arrowok="t"/>
              </v:shape>
            </v:group>
            <v:group style="position:absolute;left:12265;top:10356;width:2;height:36" coordorigin="12265,10356" coordsize="2,36">
              <v:shape style="position:absolute;left:12265;top:10356;width:2;height:36" coordorigin="12265,10356" coordsize="0,36" path="m12265,10356l12265,10392e" filled="f" stroked="t" strokeweight=".35999pt" strokecolor="#000000">
                <v:path arrowok="t"/>
              </v:shape>
            </v:group>
            <v:group style="position:absolute;left:13158;top:8899;width:36;height:2" coordorigin="13158,8899" coordsize="36,2">
              <v:shape style="position:absolute;left:13158;top:8899;width:36;height:2" coordorigin="13158,8899" coordsize="36,0" path="m13158,8899l13194,8899e" filled="f" stroked="t" strokeweight=".71995pt" strokecolor="#000000">
                <v:path arrowok="t"/>
              </v:shape>
            </v:group>
            <v:group style="position:absolute;left:13161;top:8323;width:50;height:986" coordorigin="13161,8323" coordsize="50,986">
              <v:shape style="position:absolute;left:13161;top:8323;width:50;height:986" coordorigin="13161,8323" coordsize="50,986" path="m13212,8323l13183,8452,13176,8481,13176,8510,13168,8582,13161,9309e" filled="f" stroked="t" strokeweight="1.79995pt" strokecolor="#000000">
                <v:path arrowok="t"/>
              </v:shape>
            </v:group>
            <v:group style="position:absolute;left:12751;top:9424;width:410;height:626" coordorigin="12751,9424" coordsize="410,626">
              <v:shape style="position:absolute;left:12751;top:9424;width:410;height:626" coordorigin="12751,9424" coordsize="410,626" path="m13161,9424l13161,9467,13161,9489,13154,9511,13147,9561,13140,9604,13125,9640,13118,9669,13104,9698,13089,9727,13075,9748,13068,9770,13053,9791,13039,9813,13017,9835,13003,9856,12988,9871,12967,9892,12945,9914,12924,9935,12902,9950,12873,9971,12808,10014,12751,10050e" filled="f" stroked="t" strokeweight="1.79995pt" strokecolor="#000000">
                <v:path arrowok="t"/>
              </v:shape>
            </v:group>
            <v:group style="position:absolute;left:13190;top:10324;width:72;height:115" coordorigin="13190,10324" coordsize="72,115">
              <v:shape style="position:absolute;left:13190;top:10324;width:72;height:115" coordorigin="13190,10324" coordsize="72,115" path="m13262,10439l13190,10324e" filled="f" stroked="t" strokeweight="1.079970pt" strokecolor="#818181">
                <v:path arrowok="t"/>
              </v:shape>
            </v:group>
            <v:group style="position:absolute;left:12456;top:11022;width:713;height:29" coordorigin="12456,11022" coordsize="713,29">
              <v:shape style="position:absolute;left:12456;top:11022;width:713;height:29" coordorigin="12456,11022" coordsize="713,29" path="m12456,11022l13060,11051,13168,11051e" filled="f" stroked="t" strokeweight="1.79995pt" strokecolor="#000000">
                <v:path arrowok="t"/>
              </v:shape>
            </v:group>
            <v:group style="position:absolute;left:13291;top:11058;width:65;height:122" coordorigin="13291,11058" coordsize="65,122">
              <v:shape style="position:absolute;left:13291;top:11058;width:65;height:122" coordorigin="13291,11058" coordsize="65,122" path="m13298,11058l13327,11066,13334,11066,13341,11066,13348,11073,13356,11080,13356,11087,13356,11102,13356,11109,13348,11152,13348,11159,13348,11166,13341,11174,13334,11181,13327,11181,13320,11181,13291,11181e" filled="f" stroked="t" strokeweight="1.79995pt" strokecolor="#000000">
                <v:path arrowok="t"/>
              </v:shape>
            </v:group>
            <v:group style="position:absolute;left:13291;top:11058;width:187;height:130" coordorigin="13291,11058" coordsize="187,130">
              <v:shape style="position:absolute;left:13291;top:11058;width:187;height:130" coordorigin="13291,11058" coordsize="187,130" path="m13291,11188l13320,11188,13327,11188,13341,11181,13348,11174,13356,11159,13363,11116,13363,11102,13370,11094,13370,11087,13377,11080,13384,11073,13392,11073,13406,11066,13442,11066,13478,11058e" filled="f" stroked="t" strokeweight="1.79995pt" strokecolor="#000000">
                <v:path arrowok="t"/>
              </v:shape>
            </v:group>
            <v:group style="position:absolute;left:14032;top:10598;width:14;height:2" coordorigin="14032,10598" coordsize="14,2">
              <v:shape style="position:absolute;left:14032;top:10598;width:14;height:2" coordorigin="14032,10598" coordsize="14,0" path="m14032,10598l14047,10598e" filled="f" stroked="t" strokeweight="1.079970pt" strokecolor="#818181">
                <v:path arrowok="t"/>
              </v:shape>
            </v:group>
            <v:group style="position:absolute;left:11613;top:698;width:144;height:115" coordorigin="11613,698" coordsize="144,115">
              <v:shape style="position:absolute;left:11613;top:698;width:144;height:115" coordorigin="11613,698" coordsize="144,115" path="m11613,814l11656,749,11664,742,11671,734,11692,720,11714,706,11736,698,11757,698e" filled="f" stroked="t" strokeweight="1.079970pt" strokecolor="#818181">
                <v:path arrowok="t"/>
              </v:shape>
            </v:group>
            <v:group style="position:absolute;left:11757;top:691;width:691;height:7" coordorigin="11757,691" coordsize="691,7">
              <v:shape style="position:absolute;left:11757;top:691;width:691;height:7" coordorigin="11757,691" coordsize="691,7" path="m11757,698l11764,691,11772,691,11779,691,12441,691,12448,691e" filled="f" stroked="t" strokeweight="1.079970pt" strokecolor="#818181">
                <v:path arrowok="t"/>
              </v:shape>
            </v:group>
            <v:group style="position:absolute;left:14630;top:1440;width:7;height:14" coordorigin="14630,1440" coordsize="7,14">
              <v:shape style="position:absolute;left:14630;top:1440;width:7;height:14" coordorigin="14630,1440" coordsize="7,14" path="m14630,1440l14637,1454e" filled="f" stroked="t" strokeweight="1.79995pt" strokecolor="#000000">
                <v:path arrowok="t"/>
              </v:shape>
            </v:group>
            <v:group style="position:absolute;left:14659;top:1533;width:7;height:14" coordorigin="14659,1533" coordsize="7,14">
              <v:shape style="position:absolute;left:14659;top:1533;width:7;height:14" coordorigin="14659,1533" coordsize="7,14" path="m14659,1533l14666,1548e" filled="f" stroked="t" strokeweight="1.79995pt" strokecolor="#000000">
                <v:path arrowok="t"/>
              </v:shape>
            </v:group>
            <v:group style="position:absolute;left:14652;top:1562;width:22;height:14" coordorigin="14652,1562" coordsize="22,14">
              <v:shape style="position:absolute;left:14652;top:1562;width:22;height:14" coordorigin="14652,1562" coordsize="22,14" path="m14652,1577l14673,1562e" filled="f" stroked="t" strokeweight="1.79995pt" strokecolor="#000000">
                <v:path arrowok="t"/>
              </v:shape>
            </v:group>
            <v:group style="position:absolute;left:14500;top:1706;width:58;height:569" coordorigin="14500,1706" coordsize="58,569">
              <v:shape style="position:absolute;left:14500;top:1706;width:58;height:569" coordorigin="14500,1706" coordsize="58,569" path="m14529,1706l14522,1721,14515,1742,14508,1764,14508,1771,14500,1793,14500,1814,14500,1836,14500,1857,14500,1879,14508,1915,14551,2117,14558,2153,14558,2189,14558,2210,14558,2246,14558,2275e" filled="f" stroked="t" strokeweight="1.79995pt" strokecolor="#000000">
                <v:path arrowok="t"/>
              </v:shape>
            </v:group>
            <v:group style="position:absolute;left:14554;top:2275;width:2;height:43" coordorigin="14554,2275" coordsize="2,43">
              <v:shape style="position:absolute;left:14554;top:2275;width:2;height:43" coordorigin="14554,2275" coordsize="0,43" path="m14554,2275l14554,2318e" filled="f" stroked="t" strokeweight=".35999pt" strokecolor="#000000">
                <v:path arrowok="t"/>
              </v:shape>
            </v:group>
            <v:group style="position:absolute;left:14428;top:3449;width:7;height:14" coordorigin="14428,3449" coordsize="7,14">
              <v:shape style="position:absolute;left:14428;top:3449;width:7;height:14" coordorigin="14428,3449" coordsize="7,14" path="m14436,3449l14428,3463e" filled="f" stroked="t" strokeweight="1.79995pt" strokecolor="#000000">
                <v:path arrowok="t"/>
              </v:shape>
            </v:group>
            <v:group style="position:absolute;left:14414;top:3391;width:79;height:101" coordorigin="14414,3391" coordsize="79,101">
              <v:shape style="position:absolute;left:14414;top:3391;width:79;height:101" coordorigin="14414,3391" coordsize="79,101" path="m14414,3492l14464,3427,14472,3413,14486,3398,14493,3391e" filled="f" stroked="t" strokeweight="1.79995pt" strokecolor="#000000">
                <v:path arrowok="t"/>
              </v:shape>
            </v:group>
            <v:group style="position:absolute;left:14500;top:1670;width:65;height:1706" coordorigin="14500,1670" coordsize="65,1706">
              <v:shape style="position:absolute;left:14500;top:1670;width:65;height:1706" coordorigin="14500,1670" coordsize="65,1706" path="m14500,3377l14508,3355,14515,3341,14522,3312,14529,3276,14536,3254,14536,3240,14536,3153,14544,2484,14544,2448,14551,2412,14565,2246,14565,2210,14565,2189,14565,2174,14558,2138,14515,1908,14508,1893,14508,1865,14508,1836,14508,1807,14508,1793,14515,1778,14515,1764,14529,1735,14529,1728,14551,1692,14558,1670e" filled="f" stroked="t" strokeweight="1.79995pt" strokecolor="#000000">
                <v:path arrowok="t"/>
              </v:shape>
            </v:group>
            <v:group style="position:absolute;left:15753;top:576;width:209;height:108" coordorigin="15753,576" coordsize="209,108">
              <v:shape style="position:absolute;left:15753;top:576;width:209;height:108" coordorigin="15753,576" coordsize="209,108" path="m15962,576l15890,619,15832,634,15796,641,15789,648,15775,655,15760,662,15753,684e" filled="f" stroked="t" strokeweight="1.79995pt" strokecolor="#000000">
                <v:path arrowok="t"/>
              </v:shape>
            </v:group>
            <v:group style="position:absolute;left:16516;top:10684;width:324;height:65" coordorigin="16516,10684" coordsize="324,65">
              <v:shape style="position:absolute;left:16516;top:10684;width:324;height:65" coordorigin="16516,10684" coordsize="324,65" path="m16516,10684l16776,10734,16840,10749e" filled="f" stroked="t" strokeweight="1.079970pt" strokecolor="#818181">
                <v:path arrowok="t"/>
              </v:shape>
            </v:group>
            <v:group style="position:absolute;left:17388;top:10774;width:43;height:2" coordorigin="17388,10774" coordsize="43,2">
              <v:shape style="position:absolute;left:17388;top:10774;width:43;height:2" coordorigin="17388,10774" coordsize="43,0" path="m17388,10774l17431,10774e" filled="f" stroked="t" strokeweight=".35998pt" strokecolor="#818181">
                <v:path arrowok="t"/>
              </v:shape>
            </v:group>
            <v:group style="position:absolute;left:18360;top:10540;width:468;height:29" coordorigin="18360,10540" coordsize="468,29">
              <v:shape style="position:absolute;left:18360;top:10540;width:468;height:29" coordorigin="18360,10540" coordsize="468,29" path="m18360,10569l18518,10547,18575,10540,18626,10540,18669,10540,18719,10540,18755,10547,18827,10562e" filled="f" stroked="t" strokeweight="1.079970pt" strokecolor="#818181">
                <v:path arrowok="t"/>
              </v:shape>
            </v:group>
            <v:group style="position:absolute;left:21247;top:6112;width:36;height:1058" coordorigin="21247,6112" coordsize="36,1058">
              <v:shape style="position:absolute;left:21247;top:6112;width:36;height:1058" coordorigin="21247,6112" coordsize="36,1058" path="m21283,7171l21283,7149,21275,6818,21275,6602,21268,6444,21268,6422,21268,6328,21268,6314,21261,6206,21261,6156,21247,6112e" filled="f" stroked="t" strokeweight="1.079970pt" strokecolor="#818181">
                <v:path arrowok="t"/>
              </v:shape>
            </v:group>
            <v:group style="position:absolute;left:21722;top:7574;width:43;height:828" coordorigin="21722,7574" coordsize="43,828">
              <v:shape style="position:absolute;left:21722;top:7574;width:43;height:828" coordorigin="21722,7574" coordsize="43,828" path="m21765,8402l21751,8315,21751,8294,21729,7876,21722,7574e" filled="f" stroked="t" strokeweight="1.079970pt" strokecolor="#818181">
                <v:path arrowok="t"/>
              </v:shape>
            </v:group>
            <v:group style="position:absolute;left:20390;top:11246;width:410;height:2" coordorigin="20390,11246" coordsize="410,2">
              <v:shape style="position:absolute;left:20390;top:11246;width:410;height:2" coordorigin="20390,11246" coordsize="410,0" path="m20390,11246l20800,11246e" filled="f" stroked="t" strokeweight="1.79995pt" strokecolor="#000000">
                <v:path arrowok="t"/>
              </v:shape>
            </v:group>
            <v:group style="position:absolute;left:19771;top:11217;width:2700;height:50" coordorigin="19771,11217" coordsize="2700,50">
              <v:shape style="position:absolute;left:19771;top:11217;width:2700;height:50" coordorigin="19771,11217" coordsize="2700,50" path="m22471,11267l20347,11231,20102,11224,19771,11217e" filled="f" stroked="t" strokeweight="1.79995pt" strokecolor="#000000">
                <v:path arrowok="t"/>
              </v:shape>
            </v:group>
            <v:group style="position:absolute;left:22471;top:11181;width:216;height:86" coordorigin="22471,11181" coordsize="216,86">
              <v:shape style="position:absolute;left:22471;top:11181;width:216;height:86" coordorigin="22471,11181" coordsize="216,86" path="m22687,11181l22672,11181,22643,11195,22607,11224,22586,11246,22564,11253,22535,11260,22471,11267e" filled="f" stroked="t" strokeweight="1.79995pt" strokecolor="#000000">
                <v:path arrowok="t"/>
              </v:shape>
            </v:group>
            <v:group style="position:absolute;left:22687;top:11181;width:22;height:2" coordorigin="22687,11181" coordsize="22,2">
              <v:shape style="position:absolute;left:22687;top:11181;width:22;height:2" coordorigin="22687,11181" coordsize="22,0" path="m22708,11181l22694,11181,22687,11181e" filled="f" stroked="t" strokeweight="1.79995pt" strokecolor="#000000">
                <v:path arrowok="t"/>
              </v:shape>
            </v:group>
            <v:group style="position:absolute;left:22471;top:11274;width:223;height:79" coordorigin="22471,11274" coordsize="223,79">
              <v:shape style="position:absolute;left:22471;top:11274;width:223;height:79" coordorigin="22471,11274" coordsize="223,79" path="m22471,11274l22528,11282,22557,11289,22586,11303,22651,11346,22672,11354,22694,11354e" filled="f" stroked="t" strokeweight="1.79995pt" strokecolor="#000000">
                <v:path arrowok="t"/>
              </v:shape>
            </v:group>
            <v:group style="position:absolute;left:17971;top:4845;width:43;height:367" coordorigin="17971,4845" coordsize="43,367">
              <v:shape style="position:absolute;left:17971;top:4845;width:43;height:367" coordorigin="17971,4845" coordsize="43,367" path="m18014,5212l17992,5090,17978,5011,17971,4946,17971,4903,17971,4845e" filled="f" stroked="t" strokeweight="1.079970pt" strokecolor="#818181">
                <v:path arrowok="t"/>
              </v:shape>
            </v:group>
            <v:group style="position:absolute;left:18014;top:5212;width:7;height:14" coordorigin="18014,5212" coordsize="7,14">
              <v:shape style="position:absolute;left:18014;top:5212;width:7;height:14" coordorigin="18014,5212" coordsize="7,14" path="m18021,5227l18014,5212e" filled="f" stroked="t" strokeweight="1.079970pt" strokecolor="#818181">
                <v:path arrowok="t"/>
              </v:shape>
            </v:group>
            <v:group style="position:absolute;left:19911;top:4640;width:2;height:22" coordorigin="19911,4640" coordsize="2,22">
              <v:shape style="position:absolute;left:19911;top:4640;width:2;height:22" coordorigin="19911,4640" coordsize="0,22" path="m19911,4640l19911,4662e" filled="f" stroked="t" strokeweight=".35999pt" strokecolor="#818181">
                <v:path arrowok="t"/>
              </v:shape>
            </v:group>
            <v:group style="position:absolute;left:19915;top:4651;width:252;height:194" coordorigin="19915,4651" coordsize="252,194">
              <v:shape style="position:absolute;left:19915;top:4651;width:252;height:194" coordorigin="19915,4651" coordsize="252,194" path="m19915,4651l19987,4708,20059,4773,20109,4809,20145,4831,20167,4845e" filled="f" stroked="t" strokeweight="1.079970pt" strokecolor="#818181">
                <v:path arrowok="t"/>
              </v:shape>
            </v:group>
            <v:group style="position:absolute;left:21859;top:4852;width:230;height:7" coordorigin="21859,4852" coordsize="230,7">
              <v:shape style="position:absolute;left:21859;top:4852;width:230;height:7" coordorigin="21859,4852" coordsize="230,7" path="m21859,4860l21988,4860,22089,4852e" filled="f" stroked="t" strokeweight="1.079970pt" strokecolor="#818181">
                <v:path arrowok="t"/>
              </v:shape>
            </v:group>
            <v:group style="position:absolute;left:360;top:9050;width:7;height:79" coordorigin="360,9050" coordsize="7,79">
              <v:shape style="position:absolute;left:360;top:9050;width:7;height:79" coordorigin="360,9050" coordsize="7,79" path="m360,9050l367,9129e" filled="f" stroked="t" strokeweight=".35999pt" strokecolor="#000000">
                <v:path arrowok="t"/>
              </v:shape>
            </v:group>
            <v:group style="position:absolute;left:302;top:9057;width:7;height:79" coordorigin="302,9057" coordsize="7,79">
              <v:shape style="position:absolute;left:302;top:9057;width:7;height:79" coordorigin="302,9057" coordsize="7,79" path="m302,9057l310,9136e" filled="f" stroked="t" strokeweight=".35999pt" strokecolor="#000000">
                <v:path arrowok="t"/>
              </v:shape>
            </v:group>
            <v:group style="position:absolute;left:1339;top:7056;width:50;height:22" coordorigin="1339,7056" coordsize="50,22">
              <v:shape style="position:absolute;left:1339;top:7056;width:50;height:22" coordorigin="1339,7056" coordsize="50,22" path="m1339,7056l1368,7077,1390,7070e" filled="f" stroked="t" strokeweight=".71998pt" strokecolor="#000000">
                <v:path arrowok="t"/>
              </v:shape>
            </v:group>
            <v:group style="position:absolute;left:1102;top:9071;width:7;height:2" coordorigin="1102,9071" coordsize="7,2">
              <v:shape style="position:absolute;left:1102;top:9071;width:7;height:2" coordorigin="1102,9071" coordsize="7,0" path="m1102,9071l1109,9071e" filled="f" stroked="t" strokeweight=".71998pt" strokecolor="#000000">
                <v:path arrowok="t"/>
              </v:shape>
            </v:group>
            <v:group style="position:absolute;left:1354;top:9093;width:497;height:50" coordorigin="1354,9093" coordsize="497,50">
              <v:shape style="position:absolute;left:1354;top:9093;width:497;height:50" coordorigin="1354,9093" coordsize="497,50" path="m1354,9093l1483,9107,1807,9136,1850,9143e" filled="f" stroked="t" strokeweight=".71998pt" strokecolor="#000000">
                <v:path arrowok="t"/>
              </v:shape>
            </v:group>
            <v:group style="position:absolute;left:1498;top:9071;width:7;height:79" coordorigin="1498,9071" coordsize="7,79">
              <v:shape style="position:absolute;left:1498;top:9071;width:7;height:79" coordorigin="1498,9071" coordsize="7,79" path="m1505,9071l1498,9151e" filled="f" stroked="t" strokeweight=".35999pt" strokecolor="#000000">
                <v:path arrowok="t"/>
              </v:shape>
            </v:group>
            <v:group style="position:absolute;left:1793;top:9093;width:7;height:79" coordorigin="1793,9093" coordsize="7,79">
              <v:shape style="position:absolute;left:1793;top:9093;width:7;height:79" coordorigin="1793,9093" coordsize="7,79" path="m1800,9093l1793,9172e" filled="f" stroked="t" strokeweight=".35999pt" strokecolor="#000000">
                <v:path arrowok="t"/>
              </v:shape>
            </v:group>
            <v:group style="position:absolute;left:1224;top:8553;width:14;height:2" coordorigin="1224,8553" coordsize="14,2">
              <v:shape style="position:absolute;left:1224;top:8553;width:14;height:2" coordorigin="1224,8553" coordsize="14,0" path="m1224,8553l1238,8553e" filled="f" stroked="t" strokeweight=".71998pt" strokecolor="#000000">
                <v:path arrowok="t"/>
              </v:shape>
            </v:group>
            <v:group style="position:absolute;left:1224;top:8567;width:238;height:2" coordorigin="1224,8567" coordsize="238,2">
              <v:shape style="position:absolute;left:1224;top:8567;width:238;height:2" coordorigin="1224,8567" coordsize="238,0" path="m1224,8567l1462,8567e" filled="f" stroked="t" strokeweight="1.4399pt" strokecolor="#000000">
                <v:path arrowok="t"/>
              </v:shape>
            </v:group>
            <v:group style="position:absolute;left:1375;top:8531;width:2;height:86" coordorigin="1375,8531" coordsize="2,86">
              <v:shape style="position:absolute;left:1375;top:8531;width:2;height:86" coordorigin="1375,8531" coordsize="0,86" path="m1375,8531l1375,8618e" filled="f" stroked="t" strokeweight=".71998pt" strokecolor="#000000">
                <v:path arrowok="t"/>
              </v:shape>
            </v:group>
            <v:group style="position:absolute;left:1462;top:8582;width:14;height:2" coordorigin="1462,8582" coordsize="14,2">
              <v:shape style="position:absolute;left:1462;top:8582;width:14;height:2" coordorigin="1462,8582" coordsize="14,0" path="m1462,8582l1476,8582e" filled="f" stroked="t" strokeweight=".71998pt" strokecolor="#000000">
                <v:path arrowok="t"/>
              </v:shape>
            </v:group>
            <v:group style="position:absolute;left:1152;top:8103;width:14;height:2" coordorigin="1152,8103" coordsize="14,2">
              <v:shape style="position:absolute;left:1152;top:8103;width:14;height:2" coordorigin="1152,8103" coordsize="14,0" path="m1152,8103l1166,8103e" filled="f" stroked="t" strokeweight=".35997pt" strokecolor="#000000">
                <v:path arrowok="t"/>
              </v:shape>
            </v:group>
            <v:group style="position:absolute;left:1454;top:7441;width:14;height:2" coordorigin="1454,7441" coordsize="14,2">
              <v:shape style="position:absolute;left:1454;top:7441;width:14;height:2" coordorigin="1454,7441" coordsize="14,0" path="m1454,7441l1469,7441e" filled="f" stroked="t" strokeweight=".35997pt" strokecolor="#000000">
                <v:path arrowok="t"/>
              </v:shape>
            </v:group>
            <v:group style="position:absolute;left:1483;top:7516;width:2;height:173" coordorigin="1483,7516" coordsize="2,173">
              <v:shape style="position:absolute;left:1483;top:7516;width:2;height:173" coordorigin="1483,7516" coordsize="0,173" path="m1483,7516l1483,7689e" filled="f" stroked="t" strokeweight=".71998pt" strokecolor="#000000">
                <v:path arrowok="t"/>
              </v:shape>
            </v:group>
            <v:group style="position:absolute;left:1411;top:7304;width:14;height:2" coordorigin="1411,7304" coordsize="14,2">
              <v:shape style="position:absolute;left:1411;top:7304;width:14;height:2" coordorigin="1411,7304" coordsize="14,0" path="m1411,7304l1426,7304e" filled="f" stroked="t" strokeweight="1.07992pt" strokecolor="#000000">
                <v:path arrowok="t"/>
              </v:shape>
            </v:group>
            <v:group style="position:absolute;left:1958;top:8596;width:14;height:2" coordorigin="1958,8596" coordsize="14,2">
              <v:shape style="position:absolute;left:1958;top:8596;width:14;height:2" coordorigin="1958,8596" coordsize="14,0" path="m1958,8596l1973,8596e" filled="f" stroked="t" strokeweight=".71998pt" strokecolor="#000000">
                <v:path arrowok="t"/>
              </v:shape>
            </v:group>
            <v:group style="position:absolute;left:1901;top:9143;width:115;height:14" coordorigin="1901,9143" coordsize="115,14">
              <v:shape style="position:absolute;left:1901;top:9143;width:115;height:14" coordorigin="1901,9143" coordsize="115,14" path="m1901,9143l1951,9151,2016,9158e" filled="f" stroked="t" strokeweight=".71998pt" strokecolor="#000000">
                <v:path arrowok="t"/>
              </v:shape>
            </v:group>
            <v:group style="position:absolute;left:7632;top:11062;width:158;height:2" coordorigin="7632,11062" coordsize="158,2">
              <v:shape style="position:absolute;left:7632;top:11062;width:158;height:2" coordorigin="7632,11062" coordsize="158,0" path="m7632,11062l7790,11062e" filled="f" stroked="t" strokeweight="3.23977pt" strokecolor="#000000">
                <v:path arrowok="t"/>
              </v:shape>
            </v:group>
            <v:group style="position:absolute;left:7769;top:11001;width:2;height:72" coordorigin="7769,11001" coordsize="2,72">
              <v:shape style="position:absolute;left:7769;top:11001;width:2;height:72" coordorigin="7769,11001" coordsize="0,72" path="m7769,11001l7769,11073e" filled="f" stroked="t" strokeweight="1.43996pt" strokecolor="#000000">
                <v:path arrowok="t"/>
              </v:shape>
            </v:group>
            <v:group style="position:absolute;left:9259;top:10695;width:14;height:2" coordorigin="9259,10695" coordsize="14,2">
              <v:shape style="position:absolute;left:9259;top:10695;width:14;height:2" coordorigin="9259,10695" coordsize="14,0" path="m9259,10695l9273,10695e" filled="f" stroked="t" strokeweight=".35998pt" strokecolor="#000000">
                <v:path arrowok="t"/>
              </v:shape>
            </v:group>
            <v:group style="position:absolute;left:8957;top:9878;width:108;height:461" coordorigin="8957,9878" coordsize="108,461">
              <v:shape style="position:absolute;left:8957;top:9878;width:108;height:461" coordorigin="8957,9878" coordsize="108,461" path="m8957,9878l8957,9943,8971,9971,9036,10079,9057,10137,9065,10151,9065,10202,9065,10338e" filled="f" stroked="t" strokeweight=".71998pt" strokecolor="#000000">
                <v:path arrowok="t"/>
              </v:shape>
            </v:group>
            <v:group style="position:absolute;left:8964;top:10000;width:65;height:36" coordorigin="8964,10000" coordsize="65,36">
              <v:shape style="position:absolute;left:8964;top:10000;width:65;height:36" coordorigin="8964,10000" coordsize="65,36" path="m9029,10000l8964,10036e" filled="f" stroked="t" strokeweight=".35999pt" strokecolor="#000000">
                <v:path arrowok="t"/>
              </v:shape>
            </v:group>
            <v:group style="position:absolute;left:9029;top:10302;width:79;height:2" coordorigin="9029,10302" coordsize="79,2">
              <v:shape style="position:absolute;left:9029;top:10302;width:79;height:2" coordorigin="9029,10302" coordsize="79,0" path="m9108,10302l9029,10302e" filled="f" stroked="t" strokeweight=".35999pt" strokecolor="#000000">
                <v:path arrowok="t"/>
              </v:shape>
            </v:group>
            <v:group style="position:absolute;left:18381;top:12326;width:1390;height:122" coordorigin="18381,12326" coordsize="1390,122">
              <v:shape style="position:absolute;left:18381;top:12326;width:1390;height:122" coordorigin="18381,12326" coordsize="1390,122" path="m18381,12448l18842,12376,19007,12347,19202,12326,19303,12326,19432,12333,19771,12405e" filled="f" stroked="t" strokeweight=".71998pt" strokecolor="#000000">
                <v:path arrowok="t"/>
              </v:shape>
            </v:group>
            <v:group style="position:absolute;left:18525;top:12383;width:2;height:79" coordorigin="18525,12383" coordsize="2,79">
              <v:shape style="position:absolute;left:18525;top:12383;width:2;height:79" coordorigin="18525,12383" coordsize="0,79" path="m18525,12383l18525,12462e" filled="f" stroked="t" strokeweight=".71998pt" strokecolor="#000000">
                <v:path arrowok="t"/>
              </v:shape>
            </v:group>
            <v:group style="position:absolute;left:18820;top:12340;width:7;height:79" coordorigin="18820,12340" coordsize="7,79">
              <v:shape style="position:absolute;left:18820;top:12340;width:7;height:79" coordorigin="18820,12340" coordsize="7,79" path="m18820,12340l18827,12419e" filled="f" stroked="t" strokeweight=".35999pt" strokecolor="#000000">
                <v:path arrowok="t"/>
              </v:shape>
            </v:group>
            <v:group style="position:absolute;left:19115;top:12297;width:7;height:79" coordorigin="19115,12297" coordsize="7,79">
              <v:shape style="position:absolute;left:19115;top:12297;width:7;height:79" coordorigin="19115,12297" coordsize="7,79" path="m19115,12297l19123,12376e" filled="f" stroked="t" strokeweight=".35999pt" strokecolor="#000000">
                <v:path arrowok="t"/>
              </v:shape>
            </v:group>
            <v:group style="position:absolute;left:19418;top:12297;width:7;height:79" coordorigin="19418,12297" coordsize="7,79">
              <v:shape style="position:absolute;left:19418;top:12297;width:7;height:79" coordorigin="19418,12297" coordsize="7,79" path="m19425,12297l19418,12376e" filled="f" stroked="t" strokeweight=".35999pt" strokecolor="#000000">
                <v:path arrowok="t"/>
              </v:shape>
            </v:group>
            <v:group style="position:absolute;left:19713;top:12354;width:2;height:79" coordorigin="19713,12354" coordsize="2,79">
              <v:shape style="position:absolute;left:19713;top:12354;width:2;height:79" coordorigin="19713,12354" coordsize="0,79" path="m19713,12354l19713,12434e" filled="f" stroked="t" strokeweight=".71998pt" strokecolor="#000000">
                <v:path arrowok="t"/>
              </v:shape>
            </v:group>
            <v:group style="position:absolute;left:21340;top:12372;width:130;height:2" coordorigin="21340,12372" coordsize="130,2">
              <v:shape style="position:absolute;left:21340;top:12372;width:130;height:2" coordorigin="21340,12372" coordsize="130,0" path="m21340,12372l21470,12372e" filled="f" stroked="t" strokeweight="1.07992pt" strokecolor="#000000">
                <v:path arrowok="t"/>
              </v:shape>
            </v:group>
            <v:group style="position:absolute;left:21340;top:12362;width:130;height:22" coordorigin="21340,12362" coordsize="130,22">
              <v:shape style="position:absolute;left:21340;top:12362;width:130;height:22" coordorigin="21340,12362" coordsize="130,22" path="m21340,12383l21448,12362,21470,12362e" filled="f" stroked="t" strokeweight=".71998pt" strokecolor="#000000">
                <v:path arrowok="t"/>
              </v:shape>
            </v:group>
            <v:group style="position:absolute;left:21902;top:12952;width:58;height:2" coordorigin="21902,12952" coordsize="58,2">
              <v:shape style="position:absolute;left:21902;top:12952;width:58;height:2" coordorigin="21902,12952" coordsize="58,0" path="m21902,12952l21959,12952e" filled="f" stroked="t" strokeweight="1.4399pt" strokecolor="#000000">
                <v:path arrowok="t"/>
              </v:shape>
            </v:group>
            <v:group style="position:absolute;left:324;top:9057;width:7;height:79" coordorigin="324,9057" coordsize="7,79">
              <v:shape style="position:absolute;left:324;top:9057;width:7;height:79" coordorigin="324,9057" coordsize="7,79" path="m324,9057l331,9136e" filled="f" stroked="t" strokeweight=".35999pt" strokecolor="#000000">
                <v:path arrowok="t"/>
              </v:shape>
            </v:group>
            <v:group style="position:absolute;left:1332;top:7048;width:7;height:7" coordorigin="1332,7048" coordsize="7,7">
              <v:shape style="position:absolute;left:1332;top:7048;width:7;height:7" coordorigin="1332,7048" coordsize="7,7" path="m1332,7048l1339,7056e" filled="f" stroked="t" strokeweight=".71998pt" strokecolor="#000000">
                <v:path arrowok="t"/>
              </v:shape>
            </v:group>
            <v:group style="position:absolute;left:1087;top:9071;width:14;height:2" coordorigin="1087,9071" coordsize="14,2">
              <v:shape style="position:absolute;left:1087;top:9071;width:14;height:2" coordorigin="1087,9071" coordsize="14,0" path="m1087,9071l1102,9071e" filled="f" stroked="t" strokeweight=".71998pt" strokecolor="#000000">
                <v:path arrowok="t"/>
              </v:shape>
            </v:group>
            <v:group style="position:absolute;left:1202;top:9028;width:7;height:79" coordorigin="1202,9028" coordsize="7,79">
              <v:shape style="position:absolute;left:1202;top:9028;width:7;height:79" coordorigin="1202,9028" coordsize="7,79" path="m1210,9028l1202,9107e" filled="f" stroked="t" strokeweight=".35999pt" strokecolor="#000000">
                <v:path arrowok="t"/>
              </v:shape>
            </v:group>
            <v:group style="position:absolute;left:1220;top:9043;width:2;height:86" coordorigin="1220,9043" coordsize="2,86">
              <v:shape style="position:absolute;left:1220;top:9043;width:2;height:86" coordorigin="1220,9043" coordsize="0,86" path="m1220,9043l1220,9129e" filled="f" stroked="t" strokeweight=".35999pt" strokecolor="#000000">
                <v:path arrowok="t"/>
              </v:shape>
            </v:group>
            <v:group style="position:absolute;left:1202;top:8549;width:58;height:2" coordorigin="1202,8549" coordsize="58,2">
              <v:shape style="position:absolute;left:1202;top:8549;width:58;height:2" coordorigin="1202,8549" coordsize="58,0" path="m1202,8549l1260,8549e" filled="f" stroked="t" strokeweight=".35997pt" strokecolor="#000000">
                <v:path arrowok="t"/>
              </v:shape>
            </v:group>
            <v:group style="position:absolute;left:1174;top:8647;width:2;height:281" coordorigin="1174,8647" coordsize="2,281">
              <v:shape style="position:absolute;left:1174;top:8647;width:2;height:281" coordorigin="1174,8647" coordsize="0,281" path="m1174,8647l1174,8927e" filled="f" stroked="t" strokeweight=".71998pt" strokecolor="#000000">
                <v:path arrowok="t"/>
              </v:shape>
            </v:group>
            <v:group style="position:absolute;left:1260;top:8560;width:180;height:2" coordorigin="1260,8560" coordsize="180,2">
              <v:shape style="position:absolute;left:1260;top:8560;width:180;height:2" coordorigin="1260,8560" coordsize="180,0" path="m1260,8560l1440,8560e" filled="f" stroked="t" strokeweight="1.4399pt" strokecolor="#000000">
                <v:path arrowok="t"/>
              </v:shape>
            </v:group>
            <v:group style="position:absolute;left:1404;top:8531;width:2;height:79" coordorigin="1404,8531" coordsize="2,79">
              <v:shape style="position:absolute;left:1404;top:8531;width:2;height:79" coordorigin="1404,8531" coordsize="0,79" path="m1404,8531l1404,8611e" filled="f" stroked="t" strokeweight=".71998pt" strokecolor="#000000">
                <v:path arrowok="t"/>
              </v:shape>
            </v:group>
            <v:group style="position:absolute;left:1436;top:7279;width:2;height:130" coordorigin="1436,7279" coordsize="2,130">
              <v:shape style="position:absolute;left:1436;top:7279;width:2;height:130" coordorigin="1436,7279" coordsize="0,130" path="m1436,7279l1436,7408e" filled="f" stroked="t" strokeweight="1.79995pt" strokecolor="#000000">
                <v:path arrowok="t"/>
              </v:shape>
            </v:group>
            <v:group style="position:absolute;left:1472;top:7444;width:2;height:108" coordorigin="1472,7444" coordsize="2,108">
              <v:shape style="position:absolute;left:1472;top:7444;width:2;height:108" coordorigin="1472,7444" coordsize="0,108" path="m1472,7444l1472,7552e" filled="f" stroked="t" strokeweight="1.079970pt" strokecolor="#000000">
                <v:path arrowok="t"/>
              </v:shape>
            </v:group>
            <v:group style="position:absolute;left:1426;top:7315;width:2;height:58" coordorigin="1426,7315" coordsize="2,58">
              <v:shape style="position:absolute;left:1426;top:7315;width:2;height:58" coordorigin="1426,7315" coordsize="0,58" path="m1426,7315l1426,7372e" filled="f" stroked="t" strokeweight=".71998pt" strokecolor="#000000">
                <v:path arrowok="t"/>
              </v:shape>
            </v:group>
            <v:group style="position:absolute;left:2585;top:8704;width:5213;height:1785" coordorigin="2585,8704" coordsize="5213,1785">
              <v:shape style="position:absolute;left:2585;top:8704;width:5213;height:1785" coordorigin="2585,8704" coordsize="5213,1785" path="m2585,8704l2714,8783,2851,8913,2894,8971,2930,9050,3319,9878,3362,9950,3413,10007,3478,10065,3571,10115,3643,10144,3701,10151,3816,10151,4507,10108,4982,10079,5097,10072,5191,10094,5256,10130,5436,10266,5630,10418,5702,10461,5774,10482,5861,10490,5918,10475,6386,10338,6537,10295,6854,10202,7034,10144,7164,10086,7329,10000,7790,9748,7797,9748e" filled="f" stroked="t" strokeweight=".71998pt" strokecolor="#000000">
                <v:path arrowok="t"/>
              </v:shape>
            </v:group>
            <v:group style="position:absolute;left:2686;top:8747;width:50;height:65" coordorigin="2686,8747" coordsize="50,65">
              <v:shape style="position:absolute;left:2686;top:8747;width:50;height:65" coordorigin="2686,8747" coordsize="50,65" path="m2736,8747l2686,8812e" filled="f" stroked="t" strokeweight=".35999pt" strokecolor="#000000">
                <v:path arrowok="t"/>
              </v:shape>
            </v:group>
            <v:group style="position:absolute;left:2873;top:9003;width:72;height:2" coordorigin="2873,9003" coordsize="72,2">
              <v:shape style="position:absolute;left:2873;top:9003;width:72;height:2" coordorigin="2873,9003" coordsize="72,0" path="m2873,9003l2945,9003e" filled="f" stroked="t" strokeweight="1.79987pt" strokecolor="#000000">
                <v:path arrowok="t"/>
              </v:shape>
            </v:group>
            <v:group style="position:absolute;left:3002;top:9273;width:72;height:2" coordorigin="3002,9273" coordsize="72,2">
              <v:shape style="position:absolute;left:3002;top:9273;width:72;height:2" coordorigin="3002,9273" coordsize="72,0" path="m3002,9273l3074,9273e" filled="f" stroked="t" strokeweight="1.4399pt" strokecolor="#000000">
                <v:path arrowok="t"/>
              </v:shape>
            </v:group>
            <v:group style="position:absolute;left:3132;top:9547;width:72;height:2" coordorigin="3132,9547" coordsize="72,2">
              <v:shape style="position:absolute;left:3132;top:9547;width:72;height:2" coordorigin="3132,9547" coordsize="72,0" path="m3132,9547l3204,9547e" filled="f" stroked="t" strokeweight="1.4399pt" strokecolor="#000000">
                <v:path arrowok="t"/>
              </v:shape>
            </v:group>
            <v:group style="position:absolute;left:3254;top:9817;width:72;height:2" coordorigin="3254,9817" coordsize="72,2">
              <v:shape style="position:absolute;left:3254;top:9817;width:72;height:2" coordorigin="3254,9817" coordsize="72,0" path="m3254,9817l3326,9817e" filled="f" stroked="t" strokeweight="1.79988pt" strokecolor="#000000">
                <v:path arrowok="t"/>
              </v:shape>
            </v:group>
            <v:group style="position:absolute;left:3442;top:10029;width:50;height:58" coordorigin="3442,10029" coordsize="50,58">
              <v:shape style="position:absolute;left:3442;top:10029;width:50;height:58" coordorigin="3442,10029" coordsize="50,58" path="m3492,10029l3442,10086e" filled="f" stroked="t" strokeweight=".35999pt" strokecolor="#000000">
                <v:path arrowok="t"/>
              </v:shape>
            </v:group>
            <v:group style="position:absolute;left:3744;top:10115;width:2;height:79" coordorigin="3744,10115" coordsize="2,79">
              <v:shape style="position:absolute;left:3744;top:10115;width:2;height:79" coordorigin="3744,10115" coordsize="0,79" path="m3744,10115l3744,10194e" filled="f" stroked="t" strokeweight=".35999pt" strokecolor="#000000">
                <v:path arrowok="t"/>
              </v:shape>
            </v:group>
            <v:group style="position:absolute;left:4039;top:10101;width:7;height:79" coordorigin="4039,10101" coordsize="7,79">
              <v:shape style="position:absolute;left:4039;top:10101;width:7;height:79" coordorigin="4039,10101" coordsize="7,79" path="m4039,10101l4046,10180e" filled="f" stroked="t" strokeweight=".35999pt" strokecolor="#000000">
                <v:path arrowok="t"/>
              </v:shape>
            </v:group>
            <v:group style="position:absolute;left:4341;top:10079;width:7;height:79" coordorigin="4341,10079" coordsize="7,79">
              <v:shape style="position:absolute;left:4341;top:10079;width:7;height:79" coordorigin="4341,10079" coordsize="7,79" path="m4341,10079l4349,10158e" filled="f" stroked="t" strokeweight=".35999pt" strokecolor="#000000">
                <v:path arrowok="t"/>
              </v:shape>
            </v:group>
            <v:group style="position:absolute;left:4644;top:10065;width:2;height:79" coordorigin="4644,10065" coordsize="2,79">
              <v:shape style="position:absolute;left:4644;top:10065;width:2;height:79" coordorigin="4644,10065" coordsize="0,79" path="m4644,10065l4644,10144e" filled="f" stroked="t" strokeweight=".35999pt" strokecolor="#000000">
                <v:path arrowok="t"/>
              </v:shape>
            </v:group>
            <v:group style="position:absolute;left:4939;top:10043;width:7;height:79" coordorigin="4939,10043" coordsize="7,79">
              <v:shape style="position:absolute;left:4939;top:10043;width:7;height:79" coordorigin="4939,10043" coordsize="7,79" path="m4939,10043l4946,10122e" filled="f" stroked="t" strokeweight=".35999pt" strokecolor="#000000">
                <v:path arrowok="t"/>
              </v:shape>
            </v:group>
            <v:group style="position:absolute;left:5213;top:10086;width:43;height:65" coordorigin="5213,10086" coordsize="43,65">
              <v:shape style="position:absolute;left:5213;top:10086;width:43;height:65" coordorigin="5213,10086" coordsize="43,65" path="m5256,10086l5213,10151e" filled="f" stroked="t" strokeweight=".35999pt" strokecolor="#000000">
                <v:path arrowok="t"/>
              </v:shape>
            </v:group>
            <v:group style="position:absolute;left:5450;top:10266;width:50;height:65" coordorigin="5450,10266" coordsize="50,65">
              <v:shape style="position:absolute;left:5450;top:10266;width:50;height:65" coordorigin="5450,10266" coordsize="50,65" path="m5501,10266l5450,10331e" filled="f" stroked="t" strokeweight=".35999pt" strokecolor="#000000">
                <v:path arrowok="t"/>
              </v:shape>
            </v:group>
            <v:group style="position:absolute;left:5720;top:10432;width:2;height:72" coordorigin="5720,10432" coordsize="2,72">
              <v:shape style="position:absolute;left:5720;top:10432;width:2;height:72" coordorigin="5720,10432" coordsize="0,72" path="m5720,10432l5720,10504e" filled="f" stroked="t" strokeweight="1.079970pt" strokecolor="#000000">
                <v:path arrowok="t"/>
              </v:shape>
            </v:group>
            <v:group style="position:absolute;left:6015;top:10410;width:2;height:79" coordorigin="6015,10410" coordsize="2,79">
              <v:shape style="position:absolute;left:6015;top:10410;width:2;height:79" coordorigin="6015,10410" coordsize="0,79" path="m6015,10410l6015,10490e" filled="f" stroked="t" strokeweight="1.079970pt" strokecolor="#000000">
                <v:path arrowok="t"/>
              </v:shape>
            </v:group>
            <v:group style="position:absolute;left:6303;top:10324;width:2;height:79" coordorigin="6303,10324" coordsize="2,79">
              <v:shape style="position:absolute;left:6303;top:10324;width:2;height:79" coordorigin="6303,10324" coordsize="0,79" path="m6303,10324l6303,10403e" filled="f" stroked="t" strokeweight="1.079970pt" strokecolor="#000000">
                <v:path arrowok="t"/>
              </v:shape>
            </v:group>
            <v:group style="position:absolute;left:6591;top:10238;width:2;height:79" coordorigin="6591,10238" coordsize="2,79">
              <v:shape style="position:absolute;left:6591;top:10238;width:2;height:79" coordorigin="6591,10238" coordsize="0,79" path="m6591,10238l6591,10317e" filled="f" stroked="t" strokeweight="1.079970pt" strokecolor="#000000">
                <v:path arrowok="t"/>
              </v:shape>
            </v:group>
            <v:group style="position:absolute;left:6879;top:10158;width:2;height:72" coordorigin="6879,10158" coordsize="2,72">
              <v:shape style="position:absolute;left:6879;top:10158;width:2;height:72" coordorigin="6879,10158" coordsize="0,72" path="m6879,10158l6879,10230e" filled="f" stroked="t" strokeweight="1.079970pt" strokecolor="#000000">
                <v:path arrowok="t"/>
              </v:shape>
            </v:group>
            <v:group style="position:absolute;left:7157;top:10058;width:2;height:72" coordorigin="7157,10058" coordsize="2,72">
              <v:shape style="position:absolute;left:7157;top:10058;width:2;height:72" coordorigin="7157,10058" coordsize="0,72" path="m7157,10058l7157,10130e" filled="f" stroked="t" strokeweight="1.43996pt" strokecolor="#000000">
                <v:path arrowok="t"/>
              </v:shape>
            </v:group>
            <v:group style="position:absolute;left:7401;top:9914;width:43;height:72" coordorigin="7401,9914" coordsize="43,72">
              <v:shape style="position:absolute;left:7401;top:9914;width:43;height:72" coordorigin="7401,9914" coordsize="43,72" path="m7401,9914l7445,9986e" filled="f" stroked="t" strokeweight=".35999pt" strokecolor="#000000">
                <v:path arrowok="t"/>
              </v:shape>
            </v:group>
            <v:group style="position:absolute;left:7668;top:9770;width:36;height:72" coordorigin="7668,9770" coordsize="36,72">
              <v:shape style="position:absolute;left:7668;top:9770;width:36;height:72" coordorigin="7668,9770" coordsize="36,72" path="m7668,9770l7704,9842e" filled="f" stroked="t" strokeweight=".35999pt" strokecolor="#000000">
                <v:path arrowok="t"/>
              </v:shape>
            </v:group>
            <v:group style="position:absolute;left:9230;top:6436;width:763;height:554" coordorigin="9230,6436" coordsize="763,554">
              <v:shape style="position:absolute;left:9230;top:6436;width:763;height:554" coordorigin="9230,6436" coordsize="763,554" path="m9230,6991l9338,6955,9410,6919,9453,6883,9569,6789,9684,6696,9993,6436e" filled="f" stroked="t" strokeweight=".71998pt" strokecolor="#000000">
                <v:path arrowok="t"/>
              </v:shape>
            </v:group>
            <v:group style="position:absolute;left:9353;top:6904;width:36;height:72" coordorigin="9353,6904" coordsize="36,72">
              <v:shape style="position:absolute;left:9353;top:6904;width:36;height:72" coordorigin="9353,6904" coordsize="36,72" path="m9353,6904l9389,6976e" filled="f" stroked="t" strokeweight=".35999pt" strokecolor="#000000">
                <v:path arrowok="t"/>
              </v:shape>
            </v:group>
            <v:group style="position:absolute;left:9583;top:6724;width:50;height:65" coordorigin="9583,6724" coordsize="50,65">
              <v:shape style="position:absolute;left:9583;top:6724;width:50;height:65" coordorigin="9583,6724" coordsize="50,65" path="m9583,6724l9633,6789e" filled="f" stroked="t" strokeweight=".35999pt" strokecolor="#000000">
                <v:path arrowok="t"/>
              </v:shape>
            </v:group>
            <v:group style="position:absolute;left:9813;top:6537;width:50;height:58" coordorigin="9813,6537" coordsize="50,58">
              <v:shape style="position:absolute;left:9813;top:6537;width:50;height:58" coordorigin="9813,6537" coordsize="50,58" path="m9813,6537l9864,6595e" filled="f" stroked="t" strokeweight=".35999pt" strokecolor="#000000">
                <v:path arrowok="t"/>
              </v:shape>
            </v:group>
            <v:group style="position:absolute;left:9007;top:10619;width:14;height:2" coordorigin="9007,10619" coordsize="14,2">
              <v:shape style="position:absolute;left:9007;top:10619;width:14;height:2" coordorigin="9007,10619" coordsize="14,0" path="m9007,10619l9021,10619e" filled="f" stroked="t" strokeweight=".71998pt" strokecolor="#000000">
                <v:path arrowok="t"/>
              </v:shape>
            </v:group>
            <v:group style="position:absolute;left:8856;top:9784;width:101;height:94" coordorigin="8856,9784" coordsize="101,94">
              <v:shape style="position:absolute;left:8856;top:9784;width:101;height:94" coordorigin="8856,9784" coordsize="101,94" path="m8856,9784l8921,9820,8942,9849,8957,9878e" filled="f" stroked="t" strokeweight=".71998pt" strokecolor="#000000">
                <v:path arrowok="t"/>
              </v:shape>
            </v:group>
            <v:group style="position:absolute;left:8921;top:9878;width:72;height:2" coordorigin="8921,9878" coordsize="72,2">
              <v:shape style="position:absolute;left:8921;top:9878;width:72;height:2" coordorigin="8921,9878" coordsize="72,0" path="m8921,9878l8993,9878e" filled="f" stroked="t" strokeweight="1.4399pt" strokecolor="#000000">
                <v:path arrowok="t"/>
              </v:shape>
            </v:group>
            <v:group style="position:absolute;left:9216;top:8920;width:14;height:14" coordorigin="9216,8920" coordsize="14,14">
              <v:shape style="position:absolute;left:9216;top:8920;width:14;height:14" coordorigin="9216,8920" coordsize="14,14" path="m9216,8935l9223,8927,9230,8920e" filled="f" stroked="t" strokeweight=".71998pt" strokecolor="#000000">
                <v:path arrowok="t"/>
              </v:shape>
            </v:group>
            <v:group style="position:absolute;left:12909;top:11087;width:58;height:101" coordorigin="12909,11087" coordsize="58,101">
              <v:shape style="position:absolute;left:12909;top:11087;width:58;height:101" coordorigin="12909,11087" coordsize="58,101" path="m12909,11188l12945,11188,12967,11166,12967,11152,12967,11087e" filled="f" stroked="t" strokeweight=".71998pt" strokecolor="#000000">
                <v:path arrowok="t"/>
              </v:shape>
            </v:group>
            <v:group style="position:absolute;left:12924;top:11087;width:79;height:7" coordorigin="12924,11087" coordsize="79,7">
              <v:shape style="position:absolute;left:12924;top:11087;width:79;height:7" coordorigin="12924,11087" coordsize="79,7" path="m12924,11094l13003,11087e" filled="f" stroked="t" strokeweight=".35999pt" strokecolor="#000000">
                <v:path arrowok="t"/>
              </v:shape>
            </v:group>
            <v:group style="position:absolute;left:14277;top:11577;width:900;height:828" coordorigin="14277,11577" coordsize="900,828">
              <v:shape style="position:absolute;left:14277;top:11577;width:900;height:828" coordorigin="14277,11577" coordsize="900,828" path="m14277,11577l14320,11786,14342,11865,14378,11930,14443,12016,14587,12153,14702,12254,14824,12326,14925,12362,14976,12369,15177,12405e" filled="f" stroked="t" strokeweight=".71998pt" strokecolor="#000000">
                <v:path arrowok="t"/>
              </v:shape>
            </v:group>
            <v:group style="position:absolute;left:14263;top:11721;width:79;height:2" coordorigin="14263,11721" coordsize="79,2">
              <v:shape style="position:absolute;left:14263;top:11721;width:79;height:2" coordorigin="14263,11721" coordsize="79,0" path="m14263,11721l14342,11721e" filled="f" stroked="t" strokeweight=".71995pt" strokecolor="#000000">
                <v:path arrowok="t"/>
              </v:shape>
            </v:group>
            <v:group style="position:absolute;left:14392;top:11973;width:65;height:43" coordorigin="14392,11973" coordsize="65,43">
              <v:shape style="position:absolute;left:14392;top:11973;width:65;height:43" coordorigin="14392,11973" coordsize="65,43" path="m14457,11973l14392,12016e" filled="f" stroked="t" strokeweight=".35999pt" strokecolor="#000000">
                <v:path arrowok="t"/>
              </v:shape>
            </v:group>
            <v:group style="position:absolute;left:14616;top:12167;width:58;height:65" coordorigin="14616,12167" coordsize="58,65">
              <v:shape style="position:absolute;left:14616;top:12167;width:58;height:65" coordorigin="14616,12167" coordsize="58,65" path="m14673,12167l14616,12232e" filled="f" stroked="t" strokeweight=".35999pt" strokecolor="#000000">
                <v:path arrowok="t"/>
              </v:shape>
            </v:group>
            <v:group style="position:absolute;left:14889;top:12311;width:22;height:79" coordorigin="14889,12311" coordsize="22,79">
              <v:shape style="position:absolute;left:14889;top:12311;width:22;height:79" coordorigin="14889,12311" coordsize="22,79" path="m14889,12390l14911,12390,14911,12311,14889,12311,14889,12390xe" filled="t" fillcolor="#000000" stroked="f">
                <v:path arrowok="t"/>
                <v:fill/>
              </v:shape>
            </v:group>
            <v:group style="position:absolute;left:14270;top:11570;width:14;height:2" coordorigin="14270,11570" coordsize="14,2">
              <v:shape style="position:absolute;left:14270;top:11570;width:14;height:2" coordorigin="14270,11570" coordsize="14,0" path="m14270,11570l14284,11570e" filled="f" stroked="t" strokeweight=".71995pt" strokecolor="#000000">
                <v:path arrowok="t"/>
              </v:shape>
            </v:group>
            <v:group style="position:absolute;left:18374;top:12448;width:7;height:2" coordorigin="18374,12448" coordsize="7,2">
              <v:shape style="position:absolute;left:18374;top:12448;width:7;height:2" coordorigin="18374,12448" coordsize="7,0" path="m18374,12448l18381,12448e" filled="f" stroked="t" strokeweight=".71998pt" strokecolor="#000000">
                <v:path arrowok="t"/>
              </v:shape>
            </v:group>
            <v:group style="position:absolute;left:19771;top:12390;width:1390;height:101" coordorigin="19771,12390" coordsize="1390,101">
              <v:shape style="position:absolute;left:19771;top:12390;width:1390;height:101" coordorigin="19771,12390" coordsize="1390,101" path="m19771,12405l20001,12455,20188,12491,20361,12484,20476,12470,21160,12390e" filled="f" stroked="t" strokeweight=".71998pt" strokecolor="#000000">
                <v:path arrowok="t"/>
              </v:shape>
            </v:group>
            <v:group style="position:absolute;left:19915;top:12398;width:2;height:79" coordorigin="19915,12398" coordsize="2,79">
              <v:shape style="position:absolute;left:19915;top:12398;width:2;height:79" coordorigin="19915,12398" coordsize="0,79" path="m19915,12398l19915,12477e" filled="f" stroked="t" strokeweight=".71998pt" strokecolor="#000000">
                <v:path arrowok="t"/>
              </v:shape>
            </v:group>
            <v:group style="position:absolute;left:20210;top:12448;width:2;height:79" coordorigin="20210,12448" coordsize="2,79">
              <v:shape style="position:absolute;left:20210;top:12448;width:2;height:79" coordorigin="20210,12448" coordsize="0,79" path="m20210,12448l20210,12527e" filled="f" stroked="t" strokeweight=".35999pt" strokecolor="#000000">
                <v:path arrowok="t"/>
              </v:shape>
            </v:group>
            <v:group style="position:absolute;left:20509;top:12405;width:2;height:101" coordorigin="20509,12405" coordsize="2,101">
              <v:shape style="position:absolute;left:20509;top:12405;width:2;height:101" coordorigin="20509,12405" coordsize="0,101" path="m20509,12405l20509,12506e" filled="f" stroked="t" strokeweight=".35999pt" strokecolor="#000000">
                <v:path arrowok="t"/>
              </v:shape>
            </v:group>
            <v:group style="position:absolute;left:20811;top:12369;width:2;height:101" coordorigin="20811,12369" coordsize="2,101">
              <v:shape style="position:absolute;left:20811;top:12369;width:2;height:101" coordorigin="20811,12369" coordsize="0,101" path="m20811,12369l20811,12470e" filled="f" stroked="t" strokeweight=".35999pt" strokecolor="#000000">
                <v:path arrowok="t"/>
              </v:shape>
            </v:group>
            <v:group style="position:absolute;left:21103;top:12354;width:7;height:86" coordorigin="21103,12354" coordsize="7,86">
              <v:shape style="position:absolute;left:21103;top:12354;width:7;height:86" coordorigin="21103,12354" coordsize="7,86" path="m21103,12354l21110,12441e" filled="f" stroked="t" strokeweight=".35999pt" strokecolor="#000000">
                <v:path arrowok="t"/>
              </v:shape>
            </v:group>
            <v:group style="position:absolute;left:21160;top:11858;width:3031;height:533" coordorigin="21160,11858" coordsize="3031,533">
              <v:shape style="position:absolute;left:21160;top:11858;width:3031;height:533" coordorigin="21160,11858" coordsize="3031,533" path="m21160,12390l21304,12369,21427,12340,22341,11980,22420,11944,22557,11908,22809,11865,22967,11858,23219,11865,23443,11908,23543,11937,23673,11980,23745,12009,23810,12038,23990,12131,24191,12254e" filled="f" stroked="t" strokeweight=".71998pt" strokecolor="#000000">
                <v:path arrowok="t"/>
              </v:shape>
            </v:group>
            <v:group style="position:absolute;left:21308;top:12333;width:2;height:79" coordorigin="21308,12333" coordsize="2,79">
              <v:shape style="position:absolute;left:21308;top:12333;width:2;height:79" coordorigin="21308,12333" coordsize="0,79" path="m21308,12333l21308,12412e" filled="f" stroked="t" strokeweight="1.079970pt" strokecolor="#000000">
                <v:path arrowok="t"/>
              </v:shape>
            </v:group>
            <v:group style="position:absolute;left:21592;top:12239;width:2;height:72" coordorigin="21592,12239" coordsize="2,72">
              <v:shape style="position:absolute;left:21592;top:12239;width:2;height:72" coordorigin="21592,12239" coordsize="0,72" path="m21592,12239l21592,12311e" filled="f" stroked="t" strokeweight="1.43996pt" strokecolor="#000000">
                <v:path arrowok="t"/>
              </v:shape>
            </v:group>
            <v:group style="position:absolute;left:21873;top:12131;width:2;height:72" coordorigin="21873,12131" coordsize="2,72">
              <v:shape style="position:absolute;left:21873;top:12131;width:2;height:72" coordorigin="21873,12131" coordsize="0,72" path="m21873,12131l21873,12203e" filled="f" stroked="t" strokeweight="1.43996pt" strokecolor="#000000">
                <v:path arrowok="t"/>
              </v:shape>
            </v:group>
            <v:group style="position:absolute;left:22132;top:12016;width:36;height:72" coordorigin="22132,12016" coordsize="36,72">
              <v:shape style="position:absolute;left:22132;top:12016;width:36;height:72" coordorigin="22132,12016" coordsize="36,72" path="m22132,12016l22168,12088e" filled="f" stroked="t" strokeweight=".35999pt" strokecolor="#000000">
                <v:path arrowok="t"/>
              </v:shape>
            </v:group>
            <v:group style="position:absolute;left:22431;top:11908;width:2;height:72" coordorigin="22431,11908" coordsize="2,72">
              <v:shape style="position:absolute;left:22431;top:11908;width:2;height:72" coordorigin="22431,11908" coordsize="0,72" path="m22431,11908l22431,11980e" filled="f" stroked="t" strokeweight="1.079970pt" strokecolor="#000000">
                <v:path arrowok="t"/>
              </v:shape>
            </v:group>
            <v:group style="position:absolute;left:22723;top:11843;width:2;height:79" coordorigin="22723,11843" coordsize="2,79">
              <v:shape style="position:absolute;left:22723;top:11843;width:2;height:79" coordorigin="22723,11843" coordsize="0,79" path="m22723,11843l22723,11922e" filled="f" stroked="t" strokeweight=".71998pt" strokecolor="#000000">
                <v:path arrowok="t"/>
              </v:shape>
            </v:group>
            <v:group style="position:absolute;left:23018;top:11814;width:7;height:86" coordorigin="23018,11814" coordsize="7,86">
              <v:shape style="position:absolute;left:23018;top:11814;width:7;height:86" coordorigin="23018,11814" coordsize="7,86" path="m23025,11814l23018,11901e" filled="f" stroked="t" strokeweight=".35999pt" strokecolor="#000000">
                <v:path arrowok="t"/>
              </v:shape>
            </v:group>
            <v:group style="position:absolute;left:23320;top:11843;width:2;height:79" coordorigin="23320,11843" coordsize="2,79">
              <v:shape style="position:absolute;left:23320;top:11843;width:2;height:79" coordorigin="23320,11843" coordsize="0,79" path="m23320,11843l23320,11922e" filled="f" stroked="t" strokeweight=".71998pt" strokecolor="#000000">
                <v:path arrowok="t"/>
              </v:shape>
            </v:group>
            <v:group style="position:absolute;left:23608;top:11922;width:2;height:72" coordorigin="23608,11922" coordsize="2,72">
              <v:shape style="position:absolute;left:23608;top:11922;width:2;height:72" coordorigin="23608,11922" coordsize="0,72" path="m23608,11922l23608,11994e" filled="f" stroked="t" strokeweight="1.43996pt" strokecolor="#000000">
                <v:path arrowok="t"/>
              </v:shape>
            </v:group>
            <v:group style="position:absolute;left:23867;top:12045;width:36;height:72" coordorigin="23867,12045" coordsize="36,72">
              <v:shape style="position:absolute;left:23867;top:12045;width:36;height:72" coordorigin="23867,12045" coordsize="36,72" path="m23903,12045l23867,12117e" filled="f" stroked="t" strokeweight=".35999pt" strokecolor="#000000">
                <v:path arrowok="t"/>
              </v:shape>
            </v:group>
            <v:group style="position:absolute;left:24119;top:12196;width:43;height:65" coordorigin="24119,12196" coordsize="43,65">
              <v:shape style="position:absolute;left:24119;top:12196;width:43;height:65" coordorigin="24119,12196" coordsize="43,65" path="m24163,12196l24119,12261e" filled="f" stroked="t" strokeweight=".35999pt" strokecolor="#000000">
                <v:path arrowok="t"/>
              </v:shape>
            </v:group>
            <v:group style="position:absolute;left:22046;top:12930;width:43;height:14" coordorigin="22046,12930" coordsize="43,14">
              <v:shape style="position:absolute;left:22046;top:12930;width:43;height:14" coordorigin="22046,12930" coordsize="43,14" path="m22046,12945l22089,12930e" filled="f" stroked="t" strokeweight=".71998pt" strokecolor="#000000">
                <v:path arrowok="t"/>
              </v:shape>
            </v:group>
            <v:group style="position:absolute;left:288;top:9230;width:22;height:2" coordorigin="288,9230" coordsize="22,2">
              <v:shape style="position:absolute;left:288;top:9230;width:22;height:2" coordorigin="288,9230" coordsize="22,0" path="m288,9230l310,9230e" filled="f" stroked="t" strokeweight=".71998pt" strokecolor="#000000">
                <v:path arrowok="t"/>
              </v:shape>
            </v:group>
            <v:group style="position:absolute;left:288;top:9097;width:173;height:2" coordorigin="288,9097" coordsize="173,2">
              <v:shape style="position:absolute;left:288;top:9097;width:173;height:2" coordorigin="288,9097" coordsize="173,0" path="m288,9097l461,9097e" filled="f" stroked="t" strokeweight="1.07992pt" strokecolor="#000000">
                <v:path arrowok="t"/>
              </v:shape>
            </v:group>
            <v:group style="position:absolute;left:353;top:9057;width:2;height:79" coordorigin="353,9057" coordsize="2,79">
              <v:shape style="position:absolute;left:353;top:9057;width:2;height:79" coordorigin="353,9057" coordsize="0,79" path="m353,9057l353,9136e" filled="f" stroked="t" strokeweight=".71998pt" strokecolor="#000000">
                <v:path arrowok="t"/>
              </v:shape>
            </v:group>
            <v:group style="position:absolute;left:288;top:9079;width:252;height:2" coordorigin="288,9079" coordsize="252,2">
              <v:shape style="position:absolute;left:288;top:9079;width:252;height:2" coordorigin="288,9079" coordsize="252,0" path="m288,9079l540,9079e" filled="f" stroked="t" strokeweight="1.4399pt" strokecolor="#000000">
                <v:path arrowok="t"/>
              </v:shape>
            </v:group>
            <v:group style="position:absolute;left:293;top:9050;width:2;height:79" coordorigin="293,9050" coordsize="2,79">
              <v:shape style="position:absolute;left:293;top:9050;width:2;height:79" coordorigin="293,9050" coordsize="0,79" path="m293,9050l293,9129e" filled="f" stroked="t" strokeweight=".35999pt" strokecolor="#000000">
                <v:path arrowok="t"/>
              </v:shape>
            </v:group>
            <v:group style="position:absolute;left:1310;top:7012;width:22;height:29" coordorigin="1310,7012" coordsize="22,29">
              <v:shape style="position:absolute;left:1310;top:7012;width:22;height:29" coordorigin="1310,7012" coordsize="22,29" path="m1310,7012l1332,7041e" filled="f" stroked="t" strokeweight=".71998pt" strokecolor="#000000">
                <v:path arrowok="t"/>
              </v:shape>
            </v:group>
            <v:group style="position:absolute;left:684;top:9021;width:2;height:79" coordorigin="684,9021" coordsize="2,79">
              <v:shape style="position:absolute;left:684;top:9021;width:2;height:79" coordorigin="684,9021" coordsize="0,79" path="m684,9021l684,9100e" filled="f" stroked="t" strokeweight=".35999pt" strokecolor="#000000">
                <v:path arrowok="t"/>
              </v:shape>
            </v:group>
            <v:group style="position:absolute;left:1030;top:9071;width:14;height:2" coordorigin="1030,9071" coordsize="14,2">
              <v:shape style="position:absolute;left:1030;top:9071;width:14;height:2" coordorigin="1030,9071" coordsize="14,0" path="m1030,9071l1044,9071e" filled="f" stroked="t" strokeweight=".71998pt" strokecolor="#000000">
                <v:path arrowok="t"/>
              </v:shape>
            </v:group>
            <v:group style="position:absolute;left:1166;top:8193;width:14;height:2" coordorigin="1166,8193" coordsize="14,2">
              <v:shape style="position:absolute;left:1166;top:8193;width:14;height:2" coordorigin="1166,8193" coordsize="14,0" path="m1166,8193l1181,8193e" filled="f" stroked="t" strokeweight="1.4399pt" strokecolor="#000000">
                <v:path arrowok="t"/>
              </v:shape>
            </v:group>
            <v:group style="position:absolute;left:1390;top:8531;width:2;height:79" coordorigin="1390,8531" coordsize="2,79">
              <v:shape style="position:absolute;left:1390;top:8531;width:2;height:79" coordorigin="1390,8531" coordsize="0,79" path="m1390,8531l1390,8611e" filled="f" stroked="t" strokeweight=".71998pt" strokecolor="#000000">
                <v:path arrowok="t"/>
              </v:shape>
            </v:group>
            <v:group style="position:absolute;left:1174;top:8582;width:288;height:2" coordorigin="1174,8582" coordsize="288,2">
              <v:shape style="position:absolute;left:1174;top:8582;width:288;height:2" coordorigin="1174,8582" coordsize="288,0" path="m1174,8582l1462,8582e" filled="f" stroked="t" strokeweight=".71998pt" strokecolor="#000000">
                <v:path arrowok="t"/>
              </v:shape>
            </v:group>
            <v:group style="position:absolute;left:1440;top:8578;width:36;height:2" coordorigin="1440,8578" coordsize="36,2">
              <v:shape style="position:absolute;left:1440;top:8578;width:36;height:2" coordorigin="1440,8578" coordsize="36,0" path="m1440,8578l1476,8578e" filled="f" stroked="t" strokeweight=".35997pt" strokecolor="#000000">
                <v:path arrowok="t"/>
              </v:shape>
            </v:group>
            <v:group style="position:absolute;left:1433;top:7372;width:14;height:29" coordorigin="1433,7372" coordsize="14,29">
              <v:shape style="position:absolute;left:1433;top:7372;width:14;height:29" coordorigin="1433,7372" coordsize="14,29" path="m1433,7372l1447,7401e" filled="f" stroked="t" strokeweight=".71998pt" strokecolor="#000000">
                <v:path arrowok="t"/>
              </v:shape>
            </v:group>
            <v:group style="position:absolute;left:1462;top:7459;width:7;height:7" coordorigin="1462,7459" coordsize="7,7">
              <v:shape style="position:absolute;left:1462;top:7459;width:7;height:7" coordorigin="1462,7459" coordsize="7,7" path="m1462,7459l1469,7466e" filled="f" stroked="t" strokeweight=".71998pt" strokecolor="#000000">
                <v:path arrowok="t"/>
              </v:shape>
            </v:group>
            <v:group style="position:absolute;left:1476;top:7703;width:14;height:2" coordorigin="1476,7703" coordsize="14,2">
              <v:shape style="position:absolute;left:1476;top:7703;width:14;height:2" coordorigin="1476,7703" coordsize="14,0" path="m1476,7703l1490,7703e" filled="f" stroked="t" strokeweight="1.4399pt" strokecolor="#000000">
                <v:path arrowok="t"/>
              </v:shape>
            </v:group>
            <v:group style="position:absolute;left:1901;top:9143;width:115;height:14" coordorigin="1901,9143" coordsize="115,14">
              <v:shape style="position:absolute;left:1901;top:9143;width:115;height:14" coordorigin="1901,9143" coordsize="115,14" path="m1901,9143l1951,9158,2016,9158e" filled="f" stroked="t" strokeweight=".71998pt" strokecolor="#000000">
                <v:path arrowok="t"/>
              </v:shape>
            </v:group>
            <v:group style="position:absolute;left:2016;top:9158;width:166;height:7" coordorigin="2016,9158" coordsize="166,7">
              <v:shape style="position:absolute;left:2016;top:9158;width:166;height:7" coordorigin="2016,9158" coordsize="166,7" path="m2016,9158l2182,9165e" filled="f" stroked="t" strokeweight=".71998pt" strokecolor="#000000">
                <v:path arrowok="t"/>
              </v:shape>
            </v:group>
            <v:group style="position:absolute;left:2160;top:9129;width:7;height:79" coordorigin="2160,9129" coordsize="7,79">
              <v:shape style="position:absolute;left:2160;top:9129;width:7;height:79" coordorigin="2160,9129" coordsize="7,79" path="m2167,9129l2160,9208e" filled="f" stroked="t" strokeweight=".35999pt" strokecolor="#000000">
                <v:path arrowok="t"/>
              </v:shape>
            </v:group>
            <v:group style="position:absolute;left:2095;top:8603;width:461;height:86" coordorigin="2095,8603" coordsize="461,86">
              <v:shape style="position:absolute;left:2095;top:8603;width:461;height:86" coordorigin="2095,8603" coordsize="461,86" path="m2095,8603l2246,8611,2340,8625,2426,8647,2491,8668,2556,8690e" filled="f" stroked="t" strokeweight=".71998pt" strokecolor="#000000">
                <v:path arrowok="t"/>
              </v:shape>
            </v:group>
            <v:group style="position:absolute;left:2246;top:8567;width:2;height:79" coordorigin="2246,8567" coordsize="2,79">
              <v:shape style="position:absolute;left:2246;top:8567;width:2;height:79" coordorigin="2246,8567" coordsize="0,79" path="m2246,8567l2246,8647e" filled="f" stroked="t" strokeweight=".35999pt" strokecolor="#000000">
                <v:path arrowok="t"/>
              </v:shape>
            </v:group>
            <v:group style="position:absolute;left:2534;top:8647;width:2;height:72" coordorigin="2534,8647" coordsize="2,72">
              <v:shape style="position:absolute;left:2534;top:8647;width:2;height:72" coordorigin="2534,8647" coordsize="0,72" path="m2534,8647l2534,8719e" filled="f" stroked="t" strokeweight="1.43996pt" strokecolor="#000000">
                <v:path arrowok="t"/>
              </v:shape>
            </v:group>
            <v:group style="position:absolute;left:4975;top:10713;width:2578;height:598" coordorigin="4975,10713" coordsize="2578,598">
              <v:shape style="position:absolute;left:4975;top:10713;width:2578;height:598" coordorigin="4975,10713" coordsize="2578,598" path="m4975,10713l5227,10900,5414,11037,5537,11087,5666,11130,6415,11253,6768,11310,6840,11310,6926,11310,7092,11282,7236,11231,7315,11195,7553,11094e" filled="f" stroked="t" strokeweight=".71998pt" strokecolor="#000000">
                <v:path arrowok="t"/>
              </v:shape>
            </v:group>
            <v:group style="position:absolute;left:5069;top:10770;width:50;height:65" coordorigin="5069,10770" coordsize="50,65">
              <v:shape style="position:absolute;left:5069;top:10770;width:50;height:65" coordorigin="5069,10770" coordsize="50,65" path="m5119,10770l5069,10835e" filled="f" stroked="t" strokeweight=".35999pt" strokecolor="#000000">
                <v:path arrowok="t"/>
              </v:shape>
            </v:group>
            <v:group style="position:absolute;left:5313;top:10943;width:43;height:72" coordorigin="5313,10943" coordsize="43,72">
              <v:shape style="position:absolute;left:5313;top:10943;width:43;height:72" coordorigin="5313,10943" coordsize="43,72" path="m5357,10943l5313,11015e" filled="f" stroked="t" strokeweight=".35999pt" strokecolor="#000000">
                <v:path arrowok="t"/>
              </v:shape>
            </v:group>
            <v:group style="position:absolute;left:5605;top:11073;width:2;height:72" coordorigin="5605,11073" coordsize="2,72">
              <v:shape style="position:absolute;left:5605;top:11073;width:2;height:72" coordorigin="5605,11073" coordsize="0,72" path="m5605,11073l5605,11145e" filled="f" stroked="t" strokeweight="1.079970pt" strokecolor="#000000">
                <v:path arrowok="t"/>
              </v:shape>
            </v:group>
            <v:group style="position:absolute;left:5897;top:11123;width:2;height:79" coordorigin="5897,11123" coordsize="2,79">
              <v:shape style="position:absolute;left:5897;top:11123;width:2;height:79" coordorigin="5897,11123" coordsize="0,79" path="m5897,11123l5897,11202e" filled="f" stroked="t" strokeweight=".71998pt" strokecolor="#000000">
                <v:path arrowok="t"/>
              </v:shape>
            </v:group>
            <v:group style="position:absolute;left:6192;top:11174;width:7;height:79" coordorigin="6192,11174" coordsize="7,79">
              <v:shape style="position:absolute;left:6192;top:11174;width:7;height:79" coordorigin="6192,11174" coordsize="7,79" path="m6199,11174l6192,11253e" filled="f" stroked="t" strokeweight=".35999pt" strokecolor="#000000">
                <v:path arrowok="t"/>
              </v:shape>
            </v:group>
            <v:group style="position:absolute;left:6494;top:11224;width:2;height:79" coordorigin="6494,11224" coordsize="2,79">
              <v:shape style="position:absolute;left:6494;top:11224;width:2;height:79" coordorigin="6494,11224" coordsize="0,79" path="m6494,11224l6494,11303e" filled="f" stroked="t" strokeweight=".71998pt" strokecolor="#000000">
                <v:path arrowok="t"/>
              </v:shape>
            </v:group>
            <v:group style="position:absolute;left:6782;top:11267;width:7;height:79" coordorigin="6782,11267" coordsize="7,79">
              <v:shape style="position:absolute;left:6782;top:11267;width:7;height:79" coordorigin="6782,11267" coordsize="7,79" path="m6789,11267l6782,11346e" filled="f" stroked="t" strokeweight=".35999pt" strokecolor="#000000">
                <v:path arrowok="t"/>
              </v:shape>
            </v:group>
            <v:group style="position:absolute;left:7085;top:11246;width:2;height:79" coordorigin="7085,11246" coordsize="2,79">
              <v:shape style="position:absolute;left:7085;top:11246;width:2;height:79" coordorigin="7085,11246" coordsize="0,79" path="m7085,11246l7085,11325e" filled="f" stroked="t" strokeweight=".71998pt" strokecolor="#000000">
                <v:path arrowok="t"/>
              </v:shape>
            </v:group>
            <v:group style="position:absolute;left:7365;top:11138;width:2;height:72" coordorigin="7365,11138" coordsize="2,72">
              <v:shape style="position:absolute;left:7365;top:11138;width:2;height:72" coordorigin="7365,11138" coordsize="0,72" path="m7365,11138l7365,11210e" filled="f" stroked="t" strokeweight="1.43996pt" strokecolor="#000000">
                <v:path arrowok="t"/>
              </v:shape>
            </v:group>
            <v:group style="position:absolute;left:7934;top:9359;width:583;height:310" coordorigin="7934,9359" coordsize="583,310">
              <v:shape style="position:absolute;left:7934;top:9359;width:583;height:310" coordorigin="7934,9359" coordsize="583,310" path="m7934,9669l8273,9489,8517,9359e" filled="f" stroked="t" strokeweight=".71998pt" strokecolor="#000000">
                <v:path arrowok="t"/>
              </v:shape>
            </v:group>
            <v:group style="position:absolute;left:8042;top:9568;width:43;height:72" coordorigin="8042,9568" coordsize="43,72">
              <v:shape style="position:absolute;left:8042;top:9568;width:43;height:72" coordorigin="8042,9568" coordsize="43,72" path="m8042,9568l8085,9640e" filled="f" stroked="t" strokeweight=".35999pt" strokecolor="#000000">
                <v:path arrowok="t"/>
              </v:shape>
            </v:group>
            <v:group style="position:absolute;left:8309;top:9424;width:36;height:72" coordorigin="8309,9424" coordsize="36,72">
              <v:shape style="position:absolute;left:8309;top:9424;width:36;height:72" coordorigin="8309,9424" coordsize="36,72" path="m8309,9424l8345,9496e" filled="f" stroked="t" strokeweight=".35999pt" strokecolor="#000000">
                <v:path arrowok="t"/>
              </v:shape>
            </v:group>
            <v:group style="position:absolute;left:7365;top:11188;width:94;height:86" coordorigin="7365,11188" coordsize="94,86">
              <v:shape style="position:absolute;left:7365;top:11188;width:94;height:86" coordorigin="7365,11188" coordsize="94,86" path="m7365,11274l7387,11238,7430,11202,7459,11188e" filled="f" stroked="t" strokeweight=".71998pt" strokecolor="#000000">
                <v:path arrowok="t"/>
              </v:shape>
            </v:group>
            <v:group style="position:absolute;left:8028;top:10626;width:583;height:252" coordorigin="8028,10626" coordsize="583,252">
              <v:shape style="position:absolute;left:8028;top:10626;width:583;height:252" coordorigin="8028,10626" coordsize="583,252" path="m8028,10878l8496,10677,8611,10626e" filled="f" stroked="t" strokeweight=".71998pt" strokecolor="#000000">
                <v:path arrowok="t"/>
              </v:shape>
            </v:group>
            <v:group style="position:absolute;left:8150;top:10785;width:36;height:72" coordorigin="8150,10785" coordsize="36,72">
              <v:shape style="position:absolute;left:8150;top:10785;width:36;height:72" coordorigin="8150,10785" coordsize="36,72" path="m8150,10785l8186,10857e" filled="f" stroked="t" strokeweight=".35999pt" strokecolor="#000000">
                <v:path arrowok="t"/>
              </v:shape>
            </v:group>
            <v:group style="position:absolute;left:8424;top:10662;width:36;height:72" coordorigin="8424,10662" coordsize="36,72">
              <v:shape style="position:absolute;left:8424;top:10662;width:36;height:72" coordorigin="8424,10662" coordsize="36,72" path="m8424,10662l8460,10734e" filled="f" stroked="t" strokeweight=".35999pt" strokecolor="#000000">
                <v:path arrowok="t"/>
              </v:shape>
            </v:group>
            <v:group style="position:absolute;left:8647;top:9259;width:50;height:29" coordorigin="8647,9259" coordsize="50,29">
              <v:shape style="position:absolute;left:8647;top:9259;width:50;height:29" coordorigin="8647,9259" coordsize="50,29" path="m8647,9287l8697,9259e" filled="f" stroked="t" strokeweight=".71998pt" strokecolor="#000000">
                <v:path arrowok="t"/>
              </v:shape>
            </v:group>
            <v:group style="position:absolute;left:9993;top:6400;width:43;height:36" coordorigin="9993,6400" coordsize="43,36">
              <v:shape style="position:absolute;left:9993;top:6400;width:43;height:36" coordorigin="9993,6400" coordsize="43,36" path="m9993,6436l10037,6400e" filled="f" stroked="t" strokeweight=".71998pt" strokecolor="#000000">
                <v:path arrowok="t"/>
              </v:shape>
            </v:group>
            <v:group style="position:absolute;left:8791;top:10475;width:22;height:36" coordorigin="8791,10475" coordsize="22,36">
              <v:shape style="position:absolute;left:8791;top:10475;width:22;height:36" coordorigin="8791,10475" coordsize="22,36" path="m8791,10511l8798,10504,8805,10490,8813,10475e" filled="f" stroked="t" strokeweight=".71998pt" strokecolor="#000000">
                <v:path arrowok="t"/>
              </v:shape>
            </v:group>
            <v:group style="position:absolute;left:9021;top:10619;width:238;height:72" coordorigin="9021,10619" coordsize="238,72">
              <v:shape style="position:absolute;left:9021;top:10619;width:238;height:72" coordorigin="9021,10619" coordsize="238,72" path="m9021,10619l9086,10619,9137,10634,9187,10648,9259,10691e" filled="f" stroked="t" strokeweight=".71998pt" strokecolor="#000000">
                <v:path arrowok="t"/>
              </v:shape>
            </v:group>
            <v:group style="position:absolute;left:9169;top:10605;width:2;height:79" coordorigin="9169,10605" coordsize="2,79">
              <v:shape style="position:absolute;left:9169;top:10605;width:2;height:79" coordorigin="9169,10605" coordsize="0,79" path="m9169,10605l9169,10684e" filled="f" stroked="t" strokeweight="1.079970pt" strokecolor="#000000">
                <v:path arrowok="t"/>
              </v:shape>
            </v:group>
            <v:group style="position:absolute;left:13305;top:11267;width:5069;height:1339" coordorigin="13305,11267" coordsize="5069,1339">
              <v:shape style="position:absolute;left:13305;top:11267;width:5069;height:1339" coordorigin="13305,11267" coordsize="5069,1339" path="m13305,11267l13406,11310,13874,11555,13946,11591,14047,11656,14119,11721,14587,12189,14666,12254,14781,12326,14911,12376,14976,12398,15091,12426,16214,12585,16329,12599,16466,12606,16603,12599,16912,12570,17020,12556,17431,12498,17906,12491,18100,12484,18244,12470,18374,12448e" filled="f" stroked="t" strokeweight=".71998pt" strokecolor="#000000">
                <v:path arrowok="t"/>
              </v:shape>
            </v:group>
            <v:group style="position:absolute;left:13420;top:11296;width:36;height:72" coordorigin="13420,11296" coordsize="36,72">
              <v:shape style="position:absolute;left:13420;top:11296;width:36;height:72" coordorigin="13420,11296" coordsize="36,72" path="m13456,11296l13420,11368e" filled="f" stroked="t" strokeweight=".35999pt" strokecolor="#000000">
                <v:path arrowok="t"/>
              </v:shape>
            </v:group>
            <v:group style="position:absolute;left:13687;top:11433;width:36;height:72" coordorigin="13687,11433" coordsize="36,72">
              <v:shape style="position:absolute;left:13687;top:11433;width:36;height:72" coordorigin="13687,11433" coordsize="36,72" path="m13723,11433l13687,11505e" filled="f" stroked="t" strokeweight=".35999pt" strokecolor="#000000">
                <v:path arrowok="t"/>
              </v:shape>
            </v:group>
            <v:group style="position:absolute;left:13946;top:11577;width:43;height:65" coordorigin="13946,11577" coordsize="43,65">
              <v:shape style="position:absolute;left:13946;top:11577;width:43;height:65" coordorigin="13946,11577" coordsize="43,65" path="m13989,11577l13946,11642e" filled="f" stroked="t" strokeweight=".35999pt" strokecolor="#000000">
                <v:path arrowok="t"/>
              </v:shape>
            </v:group>
            <v:group style="position:absolute;left:14169;top:11771;width:58;height:58" coordorigin="14169,11771" coordsize="58,58">
              <v:shape style="position:absolute;left:14169;top:11771;width:58;height:58" coordorigin="14169,11771" coordsize="58,58" path="m14227,11771l14169,11829e" filled="f" stroked="t" strokeweight=".35999pt" strokecolor="#000000">
                <v:path arrowok="t"/>
              </v:shape>
            </v:group>
            <v:group style="position:absolute;left:14385;top:11987;width:58;height:58" coordorigin="14385,11987" coordsize="58,58">
              <v:shape style="position:absolute;left:14385;top:11987;width:58;height:58" coordorigin="14385,11987" coordsize="58,58" path="m14443,11987l14385,12045e" filled="f" stroked="t" strokeweight=".35999pt" strokecolor="#000000">
                <v:path arrowok="t"/>
              </v:shape>
            </v:group>
            <v:group style="position:absolute;left:14601;top:12189;width:50;height:65" coordorigin="14601,12189" coordsize="50,65">
              <v:shape style="position:absolute;left:14601;top:12189;width:50;height:65" coordorigin="14601,12189" coordsize="50,65" path="m14652,12189l14601,12254e" filled="f" stroked="t" strokeweight=".35999pt" strokecolor="#000000">
                <v:path arrowok="t"/>
              </v:shape>
            </v:group>
            <v:group style="position:absolute;left:14868;top:12333;width:36;height:72" coordorigin="14868,12333" coordsize="36,72">
              <v:shape style="position:absolute;left:14868;top:12333;width:36;height:72" coordorigin="14868,12333" coordsize="36,72" path="m14904,12333l14868,12405e" filled="f" stroked="t" strokeweight=".35999pt" strokecolor="#000000">
                <v:path arrowok="t"/>
              </v:shape>
            </v:group>
            <v:group style="position:absolute;left:15177;top:12362;width:2;height:115" coordorigin="15177,12362" coordsize="2,115">
              <v:shape style="position:absolute;left:15177;top:12362;width:2;height:115" coordorigin="15177,12362" coordsize="0,115" path="m15177,12362l15177,12477e" filled="f" stroked="t" strokeweight=".71998pt" strokecolor="#000000">
                <v:path arrowok="t"/>
              </v:shape>
            </v:group>
            <v:group style="position:absolute;left:15472;top:12441;width:7;height:79" coordorigin="15472,12441" coordsize="7,79">
              <v:shape style="position:absolute;left:15472;top:12441;width:7;height:79" coordorigin="15472,12441" coordsize="7,79" path="m15480,12441l15472,12520e" filled="f" stroked="t" strokeweight=".35999pt" strokecolor="#000000">
                <v:path arrowok="t"/>
              </v:shape>
            </v:group>
            <v:group style="position:absolute;left:15768;top:12484;width:7;height:79" coordorigin="15768,12484" coordsize="7,79">
              <v:shape style="position:absolute;left:15768;top:12484;width:7;height:79" coordorigin="15768,12484" coordsize="7,79" path="m15775,12484l15768,12563e" filled="f" stroked="t" strokeweight=".35999pt" strokecolor="#000000">
                <v:path arrowok="t"/>
              </v:shape>
            </v:group>
            <v:group style="position:absolute;left:16070;top:12527;width:2;height:79" coordorigin="16070,12527" coordsize="2,79">
              <v:shape style="position:absolute;left:16070;top:12527;width:2;height:79" coordorigin="16070,12527" coordsize="0,79" path="m16070,12527l16070,12606e" filled="f" stroked="t" strokeweight=".71998pt" strokecolor="#000000">
                <v:path arrowok="t"/>
              </v:shape>
            </v:group>
            <v:group style="position:absolute;left:16365;top:12556;width:2;height:86" coordorigin="16365,12556" coordsize="2,86">
              <v:shape style="position:absolute;left:16365;top:12556;width:2;height:86" coordorigin="16365,12556" coordsize="0,86" path="m16365,12556l16365,12642e" filled="f" stroked="t" strokeweight=".35999pt" strokecolor="#000000">
                <v:path arrowok="t"/>
              </v:shape>
            </v:group>
            <v:group style="position:absolute;left:16660;top:12556;width:7;height:79" coordorigin="16660,12556" coordsize="7,79">
              <v:shape style="position:absolute;left:16660;top:12556;width:7;height:79" coordorigin="16660,12556" coordsize="7,79" path="m16660,12556l16668,12635e" filled="f" stroked="t" strokeweight=".35999pt" strokecolor="#000000">
                <v:path arrowok="t"/>
              </v:shape>
            </v:group>
            <v:group style="position:absolute;left:16963;top:12520;width:2;height:79" coordorigin="16963,12520" coordsize="2,79">
              <v:shape style="position:absolute;left:16963;top:12520;width:2;height:79" coordorigin="16963,12520" coordsize="0,79" path="m16963,12520l16963,12599e" filled="f" stroked="t" strokeweight=".71998pt" strokecolor="#000000">
                <v:path arrowok="t"/>
              </v:shape>
            </v:group>
            <v:group style="position:absolute;left:17258;top:12477;width:7;height:79" coordorigin="17258,12477" coordsize="7,79">
              <v:shape style="position:absolute;left:17258;top:12477;width:7;height:79" coordorigin="17258,12477" coordsize="7,79" path="m17258,12477l17265,12556e" filled="f" stroked="t" strokeweight=".35999pt" strokecolor="#000000">
                <v:path arrowok="t"/>
              </v:shape>
            </v:group>
            <v:group style="position:absolute;left:17560;top:12455;width:2;height:79" coordorigin="17560,12455" coordsize="2,79">
              <v:shape style="position:absolute;left:17560;top:12455;width:2;height:79" coordorigin="17560,12455" coordsize="0,79" path="m17560,12455l17560,12534e" filled="f" stroked="t" strokeweight=".35999pt" strokecolor="#000000">
                <v:path arrowok="t"/>
              </v:shape>
            </v:group>
            <v:group style="position:absolute;left:17856;top:12448;width:7;height:79" coordorigin="17856,12448" coordsize="7,79">
              <v:shape style="position:absolute;left:17856;top:12448;width:7;height:79" coordorigin="17856,12448" coordsize="7,79" path="m17856,12448l17863,12527e" filled="f" stroked="t" strokeweight=".35999pt" strokecolor="#000000">
                <v:path arrowok="t"/>
              </v:shape>
            </v:group>
            <v:group style="position:absolute;left:18158;top:12441;width:7;height:79" coordorigin="18158,12441" coordsize="7,79">
              <v:shape style="position:absolute;left:18158;top:12441;width:7;height:79" coordorigin="18158,12441" coordsize="7,79" path="m18158,12441l18165,12520e" filled="f" stroked="t" strokeweight=".35999pt" strokecolor="#000000">
                <v:path arrowok="t"/>
              </v:shape>
            </v:group>
            <v:group style="position:absolute;left:21340;top:12333;width:302;height:50" coordorigin="21340,12333" coordsize="302,50">
              <v:shape style="position:absolute;left:21340;top:12333;width:302;height:50" coordorigin="21340,12333" coordsize="302,50" path="m21340,12383l21419,12362,21585,12333,21621,12333,21643,12340e" filled="f" stroked="t" strokeweight=".71998pt" strokecolor="#000000">
                <v:path arrowok="t"/>
              </v:shape>
            </v:group>
            <v:group style="position:absolute;left:21491;top:12311;width:2;height:79" coordorigin="21491,12311" coordsize="2,79">
              <v:shape style="position:absolute;left:21491;top:12311;width:2;height:79" coordorigin="21491,12311" coordsize="0,79" path="m21491,12311l21491,12390e" filled="f" stroked="t" strokeweight=".71998pt" strokecolor="#000000">
                <v:path arrowok="t"/>
              </v:shape>
            </v:group>
            <v:group style="position:absolute;left:21470;top:12340;width:173;height:22" coordorigin="21470,12340" coordsize="173,22">
              <v:shape style="position:absolute;left:21470;top:12340;width:173;height:22" coordorigin="21470,12340" coordsize="173,22" path="m21470,12362l21628,12340,21643,12340e" filled="f" stroked="t" strokeweight=".71998pt" strokecolor="#000000">
                <v:path arrowok="t"/>
              </v:shape>
            </v:group>
            <v:group style="position:absolute;left:21621;top:12304;width:2;height:79" coordorigin="21621,12304" coordsize="2,79">
              <v:shape style="position:absolute;left:21621;top:12304;width:2;height:79" coordorigin="21621,12304" coordsize="0,79" path="m21621,12304l21621,12383e" filled="f" stroked="t" strokeweight=".71999pt" strokecolor="#000000">
                <v:path arrowok="t"/>
              </v:shape>
            </v:group>
            <v:group style="position:absolute;left:21398;top:12772;width:72;height:194" coordorigin="21398,12772" coordsize="72,194">
              <v:shape style="position:absolute;left:21398;top:12772;width:72;height:194" coordorigin="21398,12772" coordsize="72,194" path="m21412,12772l21398,12858,21405,12880,21412,12909,21470,12966e" filled="f" stroked="t" strokeweight=".71998pt" strokecolor="#000000">
                <v:path arrowok="t"/>
              </v:shape>
            </v:group>
            <v:group style="position:absolute;left:21391;top:12887;width:65;height:50" coordorigin="21391,12887" coordsize="65,50">
              <v:shape style="position:absolute;left:21391;top:12887;width:65;height:50" coordorigin="21391,12887" coordsize="65,50" path="m21455,12887l21391,12937e" filled="f" stroked="t" strokeweight=".35999pt" strokecolor="#000000">
                <v:path arrowok="t"/>
              </v:shape>
            </v:group>
            <v:group style="position:absolute;left:21412;top:12340;width:310;height:432" coordorigin="21412,12340" coordsize="310,432">
              <v:shape style="position:absolute;left:21412;top:12340;width:310;height:432" coordorigin="21412,12340" coordsize="310,432" path="m21412,12772l21455,12635,21506,12578,21679,12520,21715,12484,21722,12441,21715,12405,21707,12383,21686,12362,21643,12340e" filled="f" stroked="t" strokeweight=".71998pt" strokecolor="#000000">
                <v:path arrowok="t"/>
              </v:shape>
            </v:group>
            <v:group style="position:absolute;left:21419;top:12628;width:72;height:2" coordorigin="21419,12628" coordsize="72,2">
              <v:shape style="position:absolute;left:21419;top:12628;width:72;height:2" coordorigin="21419,12628" coordsize="72,0" path="m21419,12628l21491,12628e" filled="f" stroked="t" strokeweight="1.4399pt" strokecolor="#000000">
                <v:path arrowok="t"/>
              </v:shape>
            </v:group>
            <v:group style="position:absolute;left:21679;top:12462;width:58;height:50" coordorigin="21679,12462" coordsize="58,50">
              <v:shape style="position:absolute;left:21679;top:12462;width:58;height:50" coordorigin="21679,12462" coordsize="58,50" path="m21679,12462l21736,12513e" filled="f" stroked="t" strokeweight=".35999pt" strokecolor="#000000">
                <v:path arrowok="t"/>
              </v:shape>
            </v:group>
            <v:group style="position:absolute;left:21758;top:12959;width:86;height:50" coordorigin="21758,12959" coordsize="86,50">
              <v:shape style="position:absolute;left:21758;top:12959;width:86;height:50" coordorigin="21758,12959" coordsize="86,50" path="m21758,12959l21794,12959,21815,12959,21837,12988,21844,13009e" filled="f" stroked="t" strokeweight=".71998pt" strokecolor="#000000">
                <v:path arrowok="t"/>
              </v:shape>
            </v:group>
            <v:group style="position:absolute;left:1346;top:7070;width:36;height:65" coordorigin="1346,7070" coordsize="36,65">
              <v:shape style="position:absolute;left:1346;top:7070;width:36;height:65" coordorigin="1346,7070" coordsize="36,65" path="m1346,7070l1382,7135e" filled="f" stroked="t" strokeweight=".71998pt" strokecolor="#000000">
                <v:path arrowok="t"/>
              </v:shape>
            </v:group>
            <v:group style="position:absolute;left:1058;top:9050;width:158;height:22" coordorigin="1058,9050" coordsize="158,22">
              <v:shape style="position:absolute;left:1058;top:9050;width:158;height:22" coordorigin="1058,9050" coordsize="158,22" path="m1058,9050l1138,9057,1217,9071e" filled="f" stroked="t" strokeweight=".71998pt" strokecolor="#000000">
                <v:path arrowok="t"/>
              </v:shape>
            </v:group>
            <v:group style="position:absolute;left:1210;top:9028;width:2;height:79" coordorigin="1210,9028" coordsize="2,79">
              <v:shape style="position:absolute;left:1210;top:9028;width:2;height:79" coordorigin="1210,9028" coordsize="0,79" path="m1210,9028l1210,9107e" filled="f" stroked="t" strokeweight=".71998pt" strokecolor="#000000">
                <v:path arrowok="t"/>
              </v:shape>
            </v:group>
            <v:group style="position:absolute;left:482;top:9082;width:871;height:2" coordorigin="482,9082" coordsize="871,2">
              <v:shape style="position:absolute;left:482;top:9082;width:871;height:2" coordorigin="482,9082" coordsize="871,0" path="m482,9082l1354,9082e" filled="f" stroked="t" strokeweight="1.079935pt" strokecolor="#000000">
                <v:path arrowok="t"/>
              </v:shape>
            </v:group>
            <v:group style="position:absolute;left:1231;top:9043;width:7;height:79" coordorigin="1231,9043" coordsize="7,79">
              <v:shape style="position:absolute;left:1231;top:9043;width:7;height:79" coordorigin="1231,9043" coordsize="7,79" path="m1238,9043l1231,9122e" filled="f" stroked="t" strokeweight=".35999pt" strokecolor="#000000">
                <v:path arrowok="t"/>
              </v:shape>
            </v:group>
            <v:group style="position:absolute;left:1174;top:8027;width:2;height:130" coordorigin="1174,8027" coordsize="2,130">
              <v:shape style="position:absolute;left:1174;top:8027;width:2;height:130" coordorigin="1174,8027" coordsize="0,130" path="m1174,8027l1174,8157e" filled="f" stroked="t" strokeweight=".71998pt" strokecolor="#000000">
                <v:path arrowok="t"/>
              </v:shape>
            </v:group>
            <v:group style="position:absolute;left:1174;top:8207;width:2;height:295" coordorigin="1174,8207" coordsize="2,295">
              <v:shape style="position:absolute;left:1174;top:8207;width:2;height:295" coordorigin="1174,8207" coordsize="0,295" path="m1174,8207l1174,8503e" filled="f" stroked="t" strokeweight=".71998pt" strokecolor="#000000">
                <v:path arrowok="t"/>
              </v:shape>
            </v:group>
            <v:group style="position:absolute;left:1166;top:8769;width:14;height:2" coordorigin="1166,8769" coordsize="14,2">
              <v:shape style="position:absolute;left:1166;top:8769;width:14;height:2" coordorigin="1166,8769" coordsize="14,0" path="m1166,8769l1181,8769e" filled="f" stroked="t" strokeweight="1.4399pt" strokecolor="#000000">
                <v:path arrowok="t"/>
              </v:shape>
            </v:group>
            <v:group style="position:absolute;left:1159;top:8942;width:14;height:2" coordorigin="1159,8942" coordsize="14,2">
              <v:shape style="position:absolute;left:1159;top:8942;width:14;height:2" coordorigin="1159,8942" coordsize="14,0" path="m1159,8942l1174,8942e" filled="f" stroked="t" strokeweight="1.4399pt" strokecolor="#000000">
                <v:path arrowok="t"/>
              </v:shape>
            </v:group>
            <v:group style="position:absolute;left:1411;top:8582;width:14;height:2" coordorigin="1411,8582" coordsize="14,2">
              <v:shape style="position:absolute;left:1411;top:8582;width:14;height:2" coordorigin="1411,8582" coordsize="14,0" path="m1411,8582l1426,8582e" filled="f" stroked="t" strokeweight=".71998pt" strokecolor="#000000">
                <v:path arrowok="t"/>
              </v:shape>
            </v:group>
            <v:group style="position:absolute;left:1476;top:8582;width:482;height:14" coordorigin="1476,8582" coordsize="482,14">
              <v:shape style="position:absolute;left:1476;top:8582;width:482;height:14" coordorigin="1476,8582" coordsize="482,14" path="m1476,8582l1490,8582,1958,8596e" filled="f" stroked="t" strokeweight=".71998pt" strokecolor="#000000">
                <v:path arrowok="t"/>
              </v:shape>
            </v:group>
            <v:group style="position:absolute;left:1627;top:8546;width:2;height:79" coordorigin="1627,8546" coordsize="2,79">
              <v:shape style="position:absolute;left:1627;top:8546;width:2;height:79" coordorigin="1627,8546" coordsize="0,79" path="m1627,8546l1627,8625e" filled="f" stroked="t" strokeweight=".35999pt" strokecolor="#000000">
                <v:path arrowok="t"/>
              </v:shape>
            </v:group>
            <v:group style="position:absolute;left:1922;top:8553;width:7;height:79" coordorigin="1922,8553" coordsize="7,79">
              <v:shape style="position:absolute;left:1922;top:8553;width:7;height:79" coordorigin="1922,8553" coordsize="7,79" path="m1930,8553l1922,8632e" filled="f" stroked="t" strokeweight=".35999pt" strokecolor="#000000">
                <v:path arrowok="t"/>
              </v:shape>
            </v:group>
            <v:group style="position:absolute;left:1447;top:7387;width:144;height:43" coordorigin="1447,7387" coordsize="144,43">
              <v:shape style="position:absolute;left:1447;top:7387;width:144;height:43" coordorigin="1447,7387" coordsize="144,43" path="m1447,7401l1462,7423,1476,7430,1483,7423,1498,7415,1548,7387,1591,7387e" filled="f" stroked="t" strokeweight=".71998pt" strokecolor="#000000">
                <v:path arrowok="t"/>
              </v:shape>
            </v:group>
            <v:group style="position:absolute;left:1570;top:7351;width:2;height:79" coordorigin="1570,7351" coordsize="2,79">
              <v:shape style="position:absolute;left:1570;top:7351;width:2;height:79" coordorigin="1570,7351" coordsize="0,79" path="m1570,7351l1570,7430e" filled="f" stroked="t" strokeweight=".35999pt" strokecolor="#000000">
                <v:path arrowok="t"/>
              </v:shape>
            </v:group>
            <v:group style="position:absolute;left:1462;top:7610;width:22;height:108" coordorigin="1462,7610" coordsize="22,108">
              <v:shape style="position:absolute;left:1462;top:7610;width:22;height:108" coordorigin="1462,7610" coordsize="22,108" path="m1483,7610l1476,7660,1462,7675,1476,7689,1476,7703,1483,7718e" filled="f" stroked="t" strokeweight=".71998pt" strokecolor="#000000">
                <v:path arrowok="t"/>
              </v:shape>
            </v:group>
            <v:group style="position:absolute;left:2556;top:8690;width:29;height:14" coordorigin="2556,8690" coordsize="29,14">
              <v:shape style="position:absolute;left:2556;top:8690;width:29;height:14" coordorigin="2556,8690" coordsize="29,14" path="m2556,8690l2585,8704e" filled="f" stroked="t" strokeweight=".71998pt" strokecolor="#000000">
                <v:path arrowok="t"/>
              </v:shape>
            </v:group>
            <v:group style="position:absolute;left:7329;top:11274;width:36;height:36" coordorigin="7329,11274" coordsize="36,36">
              <v:shape style="position:absolute;left:7329;top:11274;width:36;height:36" coordorigin="7329,11274" coordsize="36,36" path="m7329,11310l7365,11274e" filled="f" stroked="t" strokeweight=".71998pt" strokecolor="#000000">
                <v:path arrowok="t"/>
              </v:shape>
            </v:group>
            <v:group style="position:absolute;left:7718;top:11030;width:72;height:36" coordorigin="7718,11030" coordsize="72,36">
              <v:shape style="position:absolute;left:7718;top:11030;width:72;height:36" coordorigin="7718,11030" coordsize="72,36" path="m7718,11066l7776,11044,7790,11030e" filled="f" stroked="t" strokeweight=".71998pt" strokecolor="#000000">
                <v:path arrowok="t"/>
              </v:shape>
            </v:group>
            <v:group style="position:absolute;left:7790;top:10878;width:238;height:151" coordorigin="7790,10878" coordsize="238,151">
              <v:shape style="position:absolute;left:7790;top:10878;width:238;height:151" coordorigin="7790,10878" coordsize="238,151" path="m7790,11030l7812,11008,7891,10958,8028,10878e" filled="f" stroked="t" strokeweight=".71998pt" strokecolor="#000000">
                <v:path arrowok="t"/>
              </v:shape>
            </v:group>
            <v:group style="position:absolute;left:7898;top:10907;width:36;height:72" coordorigin="7898,10907" coordsize="36,72">
              <v:shape style="position:absolute;left:7898;top:10907;width:36;height:72" coordorigin="7898,10907" coordsize="36,72" path="m7898,10907l7934,10979e" filled="f" stroked="t" strokeweight=".35999pt" strokecolor="#000000">
                <v:path arrowok="t"/>
              </v:shape>
            </v:group>
            <v:group style="position:absolute;left:9273;top:10698;width:3636;height:490" coordorigin="9273,10698" coordsize="3636,490">
              <v:shape style="position:absolute;left:9273;top:10698;width:3636;height:490" coordorigin="9273,10698" coordsize="3636,490" path="m9273,10698l9446,10749,9583,10785,9756,10857,10130,11044,10209,11080,10353,11130,10461,11159,10598,11166,10706,11159,10785,11145,10958,11102,11073,11073,11210,11051,11332,11037,11498,11022,11671,11030,12247,11102,12708,11159,12909,11188e" filled="f" stroked="t" strokeweight=".71998pt" strokecolor="#000000">
                <v:path arrowok="t"/>
              </v:shape>
            </v:group>
            <v:group style="position:absolute;left:9414;top:10698;width:2;height:79" coordorigin="9414,10698" coordsize="2,79">
              <v:shape style="position:absolute;left:9414;top:10698;width:2;height:79" coordorigin="9414,10698" coordsize="0,79" path="m9414,10698l9414,10778e" filled="f" stroked="t" strokeweight="1.079970pt" strokecolor="#000000">
                <v:path arrowok="t"/>
              </v:shape>
            </v:group>
            <v:group style="position:absolute;left:9698;top:10799;width:2;height:72" coordorigin="9698,10799" coordsize="2,72">
              <v:shape style="position:absolute;left:9698;top:10799;width:2;height:72" coordorigin="9698,10799" coordsize="0,72" path="m9698,10799l9698,10871e" filled="f" stroked="t" strokeweight="1.43996pt" strokecolor="#000000">
                <v:path arrowok="t"/>
              </v:shape>
            </v:group>
            <v:group style="position:absolute;left:9950;top:10929;width:36;height:72" coordorigin="9950,10929" coordsize="36,72">
              <v:shape style="position:absolute;left:9950;top:10929;width:36;height:72" coordorigin="9950,10929" coordsize="36,72" path="m9986,10929l9950,11001e" filled="f" stroked="t" strokeweight=".35999pt" strokecolor="#000000">
                <v:path arrowok="t"/>
              </v:shape>
            </v:group>
            <v:group style="position:absolute;left:10242;top:11058;width:2;height:72" coordorigin="10242,11058" coordsize="2,72">
              <v:shape style="position:absolute;left:10242;top:11058;width:2;height:72" coordorigin="10242,11058" coordsize="0,72" path="m10242,11058l10242,11130e" filled="f" stroked="t" strokeweight="1.079970pt" strokecolor="#000000">
                <v:path arrowok="t"/>
              </v:shape>
            </v:group>
            <v:group style="position:absolute;left:10526;top:11123;width:7;height:79" coordorigin="10526,11123" coordsize="7,79">
              <v:shape style="position:absolute;left:10526;top:11123;width:7;height:79" coordorigin="10526,11123" coordsize="7,79" path="m10533,11123l10526,11202e" filled="f" stroked="t" strokeweight=".35999pt" strokecolor="#000000">
                <v:path arrowok="t"/>
              </v:shape>
            </v:group>
            <v:group style="position:absolute;left:10829;top:11094;width:2;height:79" coordorigin="10829,11094" coordsize="2,79">
              <v:shape style="position:absolute;left:10829;top:11094;width:2;height:79" coordorigin="10829,11094" coordsize="0,79" path="m10829,11094l10829,11174e" filled="f" stroked="t" strokeweight=".71998pt" strokecolor="#000000">
                <v:path arrowok="t"/>
              </v:shape>
            </v:group>
            <v:group style="position:absolute;left:11124;top:11030;width:2;height:72" coordorigin="11124,11030" coordsize="2,72">
              <v:shape style="position:absolute;left:11124;top:11030;width:2;height:72" coordorigin="11124,11030" coordsize="0,72" path="m11124,11030l11124,11102e" filled="f" stroked="t" strokeweight=".71998pt" strokecolor="#000000">
                <v:path arrowok="t"/>
              </v:shape>
            </v:group>
            <v:group style="position:absolute;left:11714;top:10994;width:7;height:79" coordorigin="11714,10994" coordsize="7,79">
              <v:shape style="position:absolute;left:11714;top:10994;width:7;height:79" coordorigin="11714,10994" coordsize="7,79" path="m11721,10994l11714,11073e" filled="f" stroked="t" strokeweight=".35999pt" strokecolor="#000000">
                <v:path arrowok="t"/>
              </v:shape>
            </v:group>
            <v:group style="position:absolute;left:12009;top:11030;width:7;height:79" coordorigin="12009,11030" coordsize="7,79">
              <v:shape style="position:absolute;left:12009;top:11030;width:7;height:79" coordorigin="12009,11030" coordsize="7,79" path="m12016,11030l12009,11109e" filled="f" stroked="t" strokeweight=".35999pt" strokecolor="#000000">
                <v:path arrowok="t"/>
              </v:shape>
            </v:group>
            <v:group style="position:absolute;left:12312;top:11073;width:2;height:79" coordorigin="12312,11073" coordsize="2,79">
              <v:shape style="position:absolute;left:12312;top:11073;width:2;height:79" coordorigin="12312,11073" coordsize="0,79" path="m12312,11073l12312,11152e" filled="f" stroked="t" strokeweight=".71998pt" strokecolor="#000000">
                <v:path arrowok="t"/>
              </v:shape>
            </v:group>
            <v:group style="position:absolute;left:12607;top:11109;width:7;height:79" coordorigin="12607,11109" coordsize="7,79">
              <v:shape style="position:absolute;left:12607;top:11109;width:7;height:79" coordorigin="12607,11109" coordsize="7,79" path="m12614,11109l12607,11188e" filled="f" stroked="t" strokeweight=".35999pt" strokecolor="#000000">
                <v:path arrowok="t"/>
              </v:shape>
            </v:group>
            <v:group style="position:absolute;left:12902;top:11152;width:2;height:79" coordorigin="12902,11152" coordsize="2,79">
              <v:shape style="position:absolute;left:12902;top:11152;width:2;height:79" coordorigin="12902,11152" coordsize="0,79" path="m12902,11152l12902,11231e" filled="f" stroked="t" strokeweight=".71998pt" strokecolor="#000000">
                <v:path arrowok="t"/>
              </v:shape>
            </v:group>
            <v:group style="position:absolute;left:9000;top:10338;width:65;height:94" coordorigin="9000,10338" coordsize="65,94">
              <v:shape style="position:absolute;left:9000;top:10338;width:65;height:94" coordorigin="9000,10338" coordsize="65,94" path="m9000,10432l9029,10418,9050,10396,9057,10382,9065,10338e" filled="f" stroked="t" strokeweight=".71998pt" strokecolor="#000000">
                <v:path arrowok="t"/>
              </v:shape>
            </v:group>
            <v:group style="position:absolute;left:14090;top:10605;width:187;height:958" coordorigin="14090,10605" coordsize="187,958">
              <v:shape style="position:absolute;left:14090;top:10605;width:187;height:958" coordorigin="14090,10605" coordsize="187,958" path="m14090,10605l14104,10648,14126,10749,14184,11080,14191,11094,14277,11562e" filled="f" stroked="t" strokeweight=".71998pt" strokecolor="#000000">
                <v:path arrowok="t"/>
              </v:shape>
            </v:group>
            <v:group style="position:absolute;left:14090;top:10749;width:72;height:2" coordorigin="14090,10749" coordsize="72,2">
              <v:shape style="position:absolute;left:14090;top:10749;width:72;height:2" coordorigin="14090,10749" coordsize="72,0" path="m14090,10749l14162,10749e" filled="f" stroked="t" strokeweight=".71995pt" strokecolor="#000000">
                <v:path arrowok="t"/>
              </v:shape>
            </v:group>
            <v:group style="position:absolute;left:14140;top:11044;width:79;height:2" coordorigin="14140,11044" coordsize="79,2">
              <v:shape style="position:absolute;left:14140;top:11044;width:79;height:2" coordorigin="14140,11044" coordsize="79,0" path="m14140,11044l14220,11044e" filled="f" stroked="t" strokeweight=".71995pt" strokecolor="#000000">
                <v:path arrowok="t"/>
              </v:shape>
            </v:group>
            <v:group style="position:absolute;left:14198;top:11339;width:72;height:2" coordorigin="14198,11339" coordsize="72,2">
              <v:shape style="position:absolute;left:14198;top:11339;width:72;height:2" coordorigin="14198,11339" coordsize="72,0" path="m14198,11339l14270,11339e" filled="f" stroked="t" strokeweight=".71995pt" strokecolor="#000000">
                <v:path arrowok="t"/>
              </v:shape>
            </v:group>
            <v:group style="position:absolute;left:15177;top:12203;width:4593;height:374" coordorigin="15177,12203" coordsize="4593,374">
              <v:shape style="position:absolute;left:15177;top:12203;width:4593;height:374" coordorigin="15177,12203" coordsize="4593,374" path="m15177,12405l16200,12556,16300,12570,16531,12578,16675,12563,16920,12534,17013,12520,17820,12419,17906,12398,18331,12261,18417,12239,18503,12218,18633,12203,18691,12203,18806,12225,18842,12232,19079,12290,19303,12304,19468,12311,19771,12376e" filled="f" stroked="t" strokeweight=".71998pt" strokecolor="#000000">
                <v:path arrowok="t"/>
              </v:shape>
            </v:group>
            <v:group style="position:absolute;left:15328;top:12383;width:2;height:79" coordorigin="15328,12383" coordsize="2,79">
              <v:shape style="position:absolute;left:15328;top:12383;width:2;height:79" coordorigin="15328,12383" coordsize="0,79" path="m15328,12383l15328,12462e" filled="f" stroked="t" strokeweight=".71998pt" strokecolor="#000000">
                <v:path arrowok="t"/>
              </v:shape>
            </v:group>
            <v:group style="position:absolute;left:15624;top:12434;width:2;height:79" coordorigin="15624,12434" coordsize="2,79">
              <v:shape style="position:absolute;left:15624;top:12434;width:2;height:79" coordorigin="15624,12434" coordsize="0,79" path="m15624,12434l15624,12513e" filled="f" stroked="t" strokeweight=".71998pt" strokecolor="#000000">
                <v:path arrowok="t"/>
              </v:shape>
            </v:group>
            <v:group style="position:absolute;left:15919;top:12477;width:2;height:79" coordorigin="15919,12477" coordsize="2,79">
              <v:shape style="position:absolute;left:15919;top:12477;width:2;height:79" coordorigin="15919,12477" coordsize="0,79" path="m15919,12477l15919,12556e" filled="f" stroked="t" strokeweight=".71998pt" strokecolor="#000000">
                <v:path arrowok="t"/>
              </v:shape>
            </v:group>
            <v:group style="position:absolute;left:16214;top:12520;width:7;height:79" coordorigin="16214,12520" coordsize="7,79">
              <v:shape style="position:absolute;left:16214;top:12520;width:7;height:79" coordorigin="16214,12520" coordsize="7,79" path="m16221,12520l16214,12599e" filled="f" stroked="t" strokeweight=".35999pt" strokecolor="#000000">
                <v:path arrowok="t"/>
              </v:shape>
            </v:group>
            <v:group style="position:absolute;left:16516;top:12534;width:2;height:79" coordorigin="16516,12534" coordsize="2,79">
              <v:shape style="position:absolute;left:16516;top:12534;width:2;height:79" coordorigin="16516,12534" coordsize="0,79" path="m16516,12534l16516,12614e" filled="f" stroked="t" strokeweight=".35999pt" strokecolor="#000000">
                <v:path arrowok="t"/>
              </v:shape>
            </v:group>
            <v:group style="position:absolute;left:16812;top:12506;width:7;height:86" coordorigin="16812,12506" coordsize="7,86">
              <v:shape style="position:absolute;left:16812;top:12506;width:7;height:86" coordorigin="16812,12506" coordsize="7,86" path="m16812,12506l16819,12592e" filled="f" stroked="t" strokeweight=".35999pt" strokecolor="#000000">
                <v:path arrowok="t"/>
              </v:shape>
            </v:group>
            <v:group style="position:absolute;left:17114;top:12470;width:2;height:79" coordorigin="17114,12470" coordsize="2,79">
              <v:shape style="position:absolute;left:17114;top:12470;width:2;height:79" coordorigin="17114,12470" coordsize="0,79" path="m17114,12470l17114,12549e" filled="f" stroked="t" strokeweight=".71998pt" strokecolor="#000000">
                <v:path arrowok="t"/>
              </v:shape>
            </v:group>
            <v:group style="position:absolute;left:17409;top:12434;width:2;height:79" coordorigin="17409,12434" coordsize="2,79">
              <v:shape style="position:absolute;left:17409;top:12434;width:2;height:79" coordorigin="17409,12434" coordsize="0,79" path="m17409,12434l17409,12513e" filled="f" stroked="t" strokeweight=".71998pt" strokecolor="#000000">
                <v:path arrowok="t"/>
              </v:shape>
            </v:group>
            <v:group style="position:absolute;left:17704;top:12398;width:7;height:79" coordorigin="17704,12398" coordsize="7,79">
              <v:shape style="position:absolute;left:17704;top:12398;width:7;height:79" coordorigin="17704,12398" coordsize="7,79" path="m17704,12398l17712,12477e" filled="f" stroked="t" strokeweight=".35999pt" strokecolor="#000000">
                <v:path arrowok="t"/>
              </v:shape>
            </v:group>
            <v:group style="position:absolute;left:18000;top:12333;width:2;height:72" coordorigin="18000,12333" coordsize="2,72">
              <v:shape style="position:absolute;left:18000;top:12333;width:2;height:72" coordorigin="18000,12333" coordsize="0,72" path="m18000,12333l18000,12405e" filled="f" stroked="t" strokeweight="1.43996pt" strokecolor="#000000">
                <v:path arrowok="t"/>
              </v:shape>
            </v:group>
            <v:group style="position:absolute;left:18284;top:12239;width:2;height:79" coordorigin="18284,12239" coordsize="2,79">
              <v:shape style="position:absolute;left:18284;top:12239;width:2;height:79" coordorigin="18284,12239" coordsize="0,79" path="m18284,12239l18284,12318e" filled="f" stroked="t" strokeweight="1.079970pt" strokecolor="#000000">
                <v:path arrowok="t"/>
              </v:shape>
            </v:group>
            <v:group style="position:absolute;left:18575;top:12174;width:7;height:79" coordorigin="18575,12174" coordsize="7,79">
              <v:shape style="position:absolute;left:18575;top:12174;width:7;height:79" coordorigin="18575,12174" coordsize="7,79" path="m18575,12174l18583,12254e" filled="f" stroked="t" strokeweight=".35999pt" strokecolor="#000000">
                <v:path arrowok="t"/>
              </v:shape>
            </v:group>
            <v:group style="position:absolute;left:18874;top:12203;width:2;height:79" coordorigin="18874,12203" coordsize="2,79">
              <v:shape style="position:absolute;left:18874;top:12203;width:2;height:79" coordorigin="18874,12203" coordsize="0,79" path="m18874,12203l18874,12282e" filled="f" stroked="t" strokeweight="1.079970pt" strokecolor="#000000">
                <v:path arrowok="t"/>
              </v:shape>
            </v:group>
            <v:group style="position:absolute;left:19166;top:12254;width:2;height:79" coordorigin="19166,12254" coordsize="2,79">
              <v:shape style="position:absolute;left:19166;top:12254;width:2;height:79" coordorigin="19166,12254" coordsize="0,79" path="m19166,12254l19166,12333e" filled="f" stroked="t" strokeweight=".35999pt" strokecolor="#000000">
                <v:path arrowok="t"/>
              </v:shape>
            </v:group>
            <v:group style="position:absolute;left:19461;top:12275;width:7;height:79" coordorigin="19461,12275" coordsize="7,79">
              <v:shape style="position:absolute;left:19461;top:12275;width:7;height:79" coordorigin="19461,12275" coordsize="7,79" path="m19468,12275l19461,12354e" filled="f" stroked="t" strokeweight=".35999pt" strokecolor="#000000">
                <v:path arrowok="t"/>
              </v:shape>
            </v:group>
            <v:group style="position:absolute;left:19760;top:12340;width:2;height:72" coordorigin="19760,12340" coordsize="2,72">
              <v:shape style="position:absolute;left:19760;top:12340;width:2;height:72" coordorigin="19760,12340" coordsize="0,72" path="m19760,12340l19760,12412e" filled="f" stroked="t" strokeweight="1.079970pt" strokecolor="#000000">
                <v:path arrowok="t"/>
              </v:shape>
            </v:group>
            <v:group style="position:absolute;left:19771;top:11822;width:4421;height:641" coordorigin="19771,11822" coordsize="4421,641">
              <v:shape style="position:absolute;left:19771;top:11822;width:4421;height:641" coordorigin="19771,11822" coordsize="4421,641" path="m19771,12376l20001,12426,20008,12426,20102,12448,20260,12462,20476,12448,21088,12383,21153,12369,21815,12146,22341,11951,22485,11894,22557,11879,22607,11865,22809,11836,22917,11829,23738,11822,23810,11822,23925,11836,24091,11879,24191,11915e" filled="f" stroked="t" strokeweight=".71998pt" strokecolor="#000000">
                <v:path arrowok="t"/>
              </v:shape>
            </v:group>
            <v:group style="position:absolute;left:19918;top:12369;width:2;height:79" coordorigin="19918,12369" coordsize="2,79">
              <v:shape style="position:absolute;left:19918;top:12369;width:2;height:79" coordorigin="19918,12369" coordsize="0,79" path="m19918,12369l19918,12448e" filled="f" stroked="t" strokeweight="1.079970pt" strokecolor="#000000">
                <v:path arrowok="t"/>
              </v:shape>
            </v:group>
            <v:group style="position:absolute;left:20210;top:12419;width:7;height:79" coordorigin="20210,12419" coordsize="7,79">
              <v:shape style="position:absolute;left:20210;top:12419;width:7;height:79" coordorigin="20210,12419" coordsize="7,79" path="m20217,12419l20210,12498e" filled="f" stroked="t" strokeweight=".35999pt" strokecolor="#000000">
                <v:path arrowok="t"/>
              </v:shape>
            </v:group>
            <v:group style="position:absolute;left:21110;top:12340;width:2;height:79" coordorigin="21110,12340" coordsize="2,79">
              <v:shape style="position:absolute;left:21110;top:12340;width:2;height:79" coordorigin="21110,12340" coordsize="0,79" path="m21110,12340l21110,12419e" filled="f" stroked="t" strokeweight=".71998pt" strokecolor="#000000">
                <v:path arrowok="t"/>
              </v:shape>
            </v:group>
            <v:group style="position:absolute;left:21394;top:12246;width:2;height:79" coordorigin="21394,12246" coordsize="2,79">
              <v:shape style="position:absolute;left:21394;top:12246;width:2;height:79" coordorigin="21394,12246" coordsize="0,79" path="m21394,12246l21394,12326e" filled="f" stroked="t" strokeweight="1.079970pt" strokecolor="#000000">
                <v:path arrowok="t"/>
              </v:shape>
            </v:group>
            <v:group style="position:absolute;left:21679;top:12153;width:2;height:79" coordorigin="21679,12153" coordsize="2,79">
              <v:shape style="position:absolute;left:21679;top:12153;width:2;height:79" coordorigin="21679,12153" coordsize="0,79" path="m21679,12153l21679,12232e" filled="f" stroked="t" strokeweight="1.43996pt" strokecolor="#000000">
                <v:path arrowok="t"/>
              </v:shape>
            </v:group>
            <v:group style="position:absolute;left:21959;top:12052;width:2;height:79" coordorigin="21959,12052" coordsize="2,79">
              <v:shape style="position:absolute;left:21959;top:12052;width:2;height:79" coordorigin="21959,12052" coordsize="0,79" path="m21959,12052l21959,12131e" filled="f" stroked="t" strokeweight="1.43996pt" strokecolor="#000000">
                <v:path arrowok="t"/>
              </v:shape>
            </v:group>
            <v:group style="position:absolute;left:22240;top:11951;width:2;height:72" coordorigin="22240,11951" coordsize="2,72">
              <v:shape style="position:absolute;left:22240;top:11951;width:2;height:72" coordorigin="22240,11951" coordsize="0,72" path="m22240,11951l22240,12023e" filled="f" stroked="t" strokeweight="1.43996pt" strokecolor="#000000">
                <v:path arrowok="t"/>
              </v:shape>
            </v:group>
            <v:group style="position:absolute;left:22525;top:11850;width:2;height:72" coordorigin="22525,11850" coordsize="2,72">
              <v:shape style="position:absolute;left:22525;top:11850;width:2;height:72" coordorigin="22525,11850" coordsize="0,72" path="m22525,11850l22525,11922e" filled="f" stroked="t" strokeweight="1.079970pt" strokecolor="#000000">
                <v:path arrowok="t"/>
              </v:shape>
            </v:group>
            <v:group style="position:absolute;left:22816;top:11793;width:7;height:79" coordorigin="22816,11793" coordsize="7,79">
              <v:shape style="position:absolute;left:22816;top:11793;width:7;height:79" coordorigin="22816,11793" coordsize="7,79" path="m22816,11793l22823,11872e" filled="f" stroked="t" strokeweight=".35999pt" strokecolor="#000000">
                <v:path arrowok="t"/>
              </v:shape>
            </v:group>
            <v:group style="position:absolute;left:23119;top:11786;width:2;height:79" coordorigin="23119,11786" coordsize="2,79">
              <v:shape style="position:absolute;left:23119;top:11786;width:2;height:79" coordorigin="23119,11786" coordsize="0,79" path="m23119,11786l23119,11865e" filled="f" stroked="t" strokeweight=".35999pt" strokecolor="#000000">
                <v:path arrowok="t"/>
              </v:shape>
            </v:group>
            <v:group style="position:absolute;left:23421;top:11786;width:2;height:79" coordorigin="23421,11786" coordsize="2,79">
              <v:shape style="position:absolute;left:23421;top:11786;width:2;height:79" coordorigin="23421,11786" coordsize="0,79" path="m23421,11786l23421,11865e" filled="f" stroked="t" strokeweight=".35999pt" strokecolor="#000000">
                <v:path arrowok="t"/>
              </v:shape>
            </v:group>
            <v:group style="position:absolute;left:23716;top:11786;width:2;height:79" coordorigin="23716,11786" coordsize="2,79">
              <v:shape style="position:absolute;left:23716;top:11786;width:2;height:79" coordorigin="23716,11786" coordsize="0,79" path="m23716,11786l23716,11865e" filled="f" stroked="t" strokeweight=".35999pt" strokecolor="#000000">
                <v:path arrowok="t"/>
              </v:shape>
            </v:group>
            <v:group style="position:absolute;left:24015;top:11822;width:2;height:79" coordorigin="24015,11822" coordsize="2,79">
              <v:shape style="position:absolute;left:24015;top:11822;width:2;height:79" coordorigin="24015,11822" coordsize="0,79" path="m24015,11822l24015,11901e" filled="f" stroked="t" strokeweight="1.079970pt" strokecolor="#000000">
                <v:path arrowok="t"/>
              </v:shape>
            </v:group>
            <v:group style="position:absolute;left:21160;top:12383;width:180;height:7" coordorigin="21160,12383" coordsize="180,7">
              <v:shape style="position:absolute;left:21160;top:12383;width:180;height:7" coordorigin="21160,12383" coordsize="180,7" path="m21160,12390l21247,12390,21340,12383e" filled="f" stroked="t" strokeweight=".71998pt" strokecolor="#000000">
                <v:path arrowok="t"/>
              </v:shape>
            </v:group>
            <v:group style="position:absolute;left:21304;top:12347;width:7;height:79" coordorigin="21304,12347" coordsize="7,79">
              <v:shape style="position:absolute;left:21304;top:12347;width:7;height:79" coordorigin="21304,12347" coordsize="7,79" path="m21304,12347l21311,12426e" filled="f" stroked="t" strokeweight=".35999pt" strokecolor="#000000">
                <v:path arrowok="t"/>
              </v:shape>
            </v:group>
            <v:group style="position:absolute;left:21923;top:12945;width:122;height:65" coordorigin="21923,12945" coordsize="122,65">
              <v:shape style="position:absolute;left:21923;top:12945;width:122;height:65" coordorigin="21923,12945" coordsize="122,65" path="m21923,13009l22003,12973,22046,12945e" filled="f" stroked="t" strokeweight=".71998pt" strokecolor="#000000">
                <v:path arrowok="t"/>
              </v:shape>
            </v:group>
            <v:group style="position:absolute;left:23867;top:13110;width:324;height:36" coordorigin="23867,13110" coordsize="324,36">
              <v:shape style="position:absolute;left:23867;top:13110;width:324;height:36" coordorigin="23867,13110" coordsize="324,36" path="m23867,13110l24004,13132,24141,13146,24191,13139e" filled="f" stroked="t" strokeweight=".71998pt" strokecolor="#000000">
                <v:path arrowok="t"/>
              </v:shape>
            </v:group>
            <v:group style="position:absolute;left:24011;top:13096;width:7;height:79" coordorigin="24011,13096" coordsize="7,79">
              <v:shape style="position:absolute;left:24011;top:13096;width:7;height:79" coordorigin="24011,13096" coordsize="7,79" path="m24019,13096l24011,13175e" filled="f" stroked="t" strokeweight=".35999pt" strokecolor="#000000">
                <v:path arrowok="t"/>
              </v:shape>
            </v:group>
            <v:group style="position:absolute;left:461;top:9079;width:7;height:7" coordorigin="461,9079" coordsize="7,7">
              <v:shape style="position:absolute;left:461;top:9079;width:7;height:7" coordorigin="461,9079" coordsize="7,7" path="m461,9086l468,9079e" filled="f" stroked="t" strokeweight=".71998pt" strokecolor="#000000">
                <v:path arrowok="t"/>
              </v:shape>
            </v:group>
            <v:group style="position:absolute;left:835;top:9064;width:14;height:2" coordorigin="835,9064" coordsize="14,2">
              <v:shape style="position:absolute;left:835;top:9064;width:14;height:2" coordorigin="835,9064" coordsize="14,0" path="m835,9064l850,9064e" filled="f" stroked="t" strokeweight=".71998pt" strokecolor="#000000">
                <v:path arrowok="t"/>
              </v:shape>
            </v:group>
            <v:group style="position:absolute;left:1210;top:9050;width:7;height:79" coordorigin="1210,9050" coordsize="7,79">
              <v:shape style="position:absolute;left:1210;top:9050;width:7;height:79" coordorigin="1210,9050" coordsize="7,79" path="m1217,9050l1210,9129e" filled="f" stroked="t" strokeweight=".35999pt" strokecolor="#000000">
                <v:path arrowok="t"/>
              </v:shape>
            </v:group>
            <v:group style="position:absolute;left:1152;top:9093;width:202;height:2" coordorigin="1152,9093" coordsize="202,2">
              <v:shape style="position:absolute;left:1152;top:9093;width:202;height:2" coordorigin="1152,9093" coordsize="202,0" path="m1152,9093l1354,9093e" filled="f" stroked="t" strokeweight=".71998pt" strokecolor="#000000">
                <v:path arrowok="t"/>
              </v:shape>
            </v:group>
            <v:group style="position:absolute;left:1174;top:8222;width:7;height:281" coordorigin="1174,8222" coordsize="7,281">
              <v:shape style="position:absolute;left:1174;top:8222;width:7;height:281" coordorigin="1174,8222" coordsize="7,281" path="m1174,8222l1181,8330,1181,8387,1181,8423,1181,8467,1174,8503e" filled="f" stroked="t" strokeweight=".71998pt" strokecolor="#000000">
                <v:path arrowok="t"/>
              </v:shape>
            </v:group>
            <v:group style="position:absolute;left:1138;top:8373;width:79;height:2" coordorigin="1138,8373" coordsize="79,2">
              <v:shape style="position:absolute;left:1138;top:8373;width:79;height:2" coordorigin="1138,8373" coordsize="79,0" path="m1217,8373l1138,8373e" filled="f" stroked="t" strokeweight=".35999pt" strokecolor="#000000">
                <v:path arrowok="t"/>
              </v:shape>
            </v:group>
            <v:group style="position:absolute;left:1166;top:8542;width:14;height:2" coordorigin="1166,8542" coordsize="14,2">
              <v:shape style="position:absolute;left:1166;top:8542;width:14;height:2" coordorigin="1166,8542" coordsize="14,0" path="m1166,8542l1181,8542e" filled="f" stroked="t" strokeweight="3.95972pt" strokecolor="#000000">
                <v:path arrowok="t"/>
              </v:shape>
            </v:group>
            <v:group style="position:absolute;left:1166;top:8913;width:14;height:2" coordorigin="1166,8913" coordsize="14,2">
              <v:shape style="position:absolute;left:1166;top:8913;width:14;height:2" coordorigin="1166,8913" coordsize="14,0" path="m1166,8913l1181,8913e" filled="f" stroked="t" strokeweight="1.4399pt" strokecolor="#000000">
                <v:path arrowok="t"/>
              </v:shape>
            </v:group>
            <v:group style="position:absolute;left:1166;top:7783;width:29;height:245" coordorigin="1166,7783" coordsize="29,245">
              <v:shape style="position:absolute;left:1166;top:7783;width:29;height:245" coordorigin="1166,7783" coordsize="29,245" path="m1195,7783l1174,7790,1166,7811,1174,7876,1181,7941,1174,8020,1174,8027e" filled="f" stroked="t" strokeweight=".71998pt" strokecolor="#000000">
                <v:path arrowok="t"/>
              </v:shape>
            </v:group>
            <v:group style="position:absolute;left:1138;top:7912;width:79;height:7" coordorigin="1138,7912" coordsize="79,7">
              <v:shape style="position:absolute;left:1138;top:7912;width:79;height:7" coordorigin="1138,7912" coordsize="79,7" path="m1217,7912l1138,7919e" filled="f" stroked="t" strokeweight=".35999pt" strokecolor="#000000">
                <v:path arrowok="t"/>
              </v:shape>
            </v:group>
            <v:group style="position:absolute;left:1440;top:7689;width:79;height:2" coordorigin="1440,7689" coordsize="79,2">
              <v:shape style="position:absolute;left:1440;top:7689;width:79;height:2" coordorigin="1440,7689" coordsize="79,0" path="m1440,7689l1519,7689e" filled="f" stroked="t" strokeweight=".71995pt" strokecolor="#000000">
                <v:path arrowok="t"/>
              </v:shape>
            </v:group>
            <v:group style="position:absolute;left:1174;top:7718;width:317;height:310" coordorigin="1174,7718" coordsize="317,310">
              <v:shape style="position:absolute;left:1174;top:7718;width:317;height:310" coordorigin="1174,7718" coordsize="317,310" path="m1174,8027l1188,8020,1238,8020,1318,8020,1368,8020,1476,8020,1483,8013,1490,7999,1490,7984,1490,7941,1490,7876,1483,7811,1483,7790,1483,7718e" filled="f" stroked="t" strokeweight=".71998pt" strokecolor="#000000">
                <v:path arrowok="t"/>
              </v:shape>
            </v:group>
            <v:group style="position:absolute;left:1325;top:7984;width:2;height:79" coordorigin="1325,7984" coordsize="2,79">
              <v:shape style="position:absolute;left:1325;top:7984;width:2;height:79" coordorigin="1325,7984" coordsize="0,79" path="m1325,7984l1325,8063e" filled="f" stroked="t" strokeweight=".35999pt" strokecolor="#000000">
                <v:path arrowok="t"/>
              </v:shape>
            </v:group>
            <v:group style="position:absolute;left:1447;top:7876;width:79;height:2" coordorigin="1447,7876" coordsize="79,2">
              <v:shape style="position:absolute;left:1447;top:7876;width:79;height:2" coordorigin="1447,7876" coordsize="79,0" path="m1447,7876l1526,7876e" filled="f" stroked="t" strokeweight=".35999pt" strokecolor="#000000">
                <v:path arrowok="t"/>
              </v:shape>
            </v:group>
            <v:group style="position:absolute;left:1548;top:9122;width:209;height:22" coordorigin="1548,9122" coordsize="209,22">
              <v:shape style="position:absolute;left:1548;top:9122;width:209;height:22" coordorigin="1548,9122" coordsize="209,22" path="m1548,9143l1757,9143,1757,9122,1548,9122,1548,9143xe" filled="t" fillcolor="#000000" stroked="f">
                <v:path arrowok="t"/>
                <v:fill/>
              </v:shape>
            </v:group>
            <v:group style="position:absolute;left:1703;top:9093;width:2;height:79" coordorigin="1703,9093" coordsize="2,79">
              <v:shape style="position:absolute;left:1703;top:9093;width:2;height:79" coordorigin="1703,9093" coordsize="0,79" path="m1703,9093l1703,9172e" filled="f" stroked="t" strokeweight=".35999pt" strokecolor="#000000">
                <v:path arrowok="t"/>
              </v:shape>
            </v:group>
            <v:group style="position:absolute;left:7927;top:9669;width:7;height:7" coordorigin="7927,9669" coordsize="7,7">
              <v:shape style="position:absolute;left:7927;top:9669;width:7;height:7" coordorigin="7927,9669" coordsize="7,7" path="m7927,9676l7934,9669e" filled="f" stroked="t" strokeweight=".71998pt" strokecolor="#000000">
                <v:path arrowok="t"/>
              </v:shape>
            </v:group>
            <v:group style="position:absolute;left:7459;top:11094;width:94;height:94" coordorigin="7459,11094" coordsize="94,94">
              <v:shape style="position:absolute;left:7459;top:11094;width:94;height:94" coordorigin="7459,11094" coordsize="94,94" path="m7459,11188l7553,11094e" filled="f" stroked="t" strokeweight=".71998pt" strokecolor="#000000">
                <v:path arrowok="t"/>
              </v:shape>
            </v:group>
            <v:group style="position:absolute;left:10037;top:6278;width:353;height:122" coordorigin="10037,6278" coordsize="353,122">
              <v:shape style="position:absolute;left:10037;top:6278;width:353;height:122" coordorigin="10037,6278" coordsize="353,122" path="m10037,6400l10051,6386,10109,6357,10152,6343,10389,6278e" filled="f" stroked="t" strokeweight=".71998pt" strokecolor="#000000">
                <v:path arrowok="t"/>
              </v:shape>
            </v:group>
            <v:group style="position:absolute;left:10170;top:6300;width:2;height:79" coordorigin="10170,6300" coordsize="2,79">
              <v:shape style="position:absolute;left:10170;top:6300;width:2;height:79" coordorigin="10170,6300" coordsize="0,79" path="m10170,6300l10170,6379e" filled="f" stroked="t" strokeweight="1.079970pt" strokecolor="#000000">
                <v:path arrowok="t"/>
              </v:shape>
            </v:group>
            <v:group style="position:absolute;left:9014;top:10623;width:14;height:2" coordorigin="9014,10623" coordsize="14,2">
              <v:shape style="position:absolute;left:9014;top:10623;width:14;height:2" coordorigin="9014,10623" coordsize="14,0" path="m9014,10623l9029,10623e" filled="f" stroked="t" strokeweight=".35998pt" strokecolor="#000000">
                <v:path arrowok="t"/>
              </v:shape>
            </v:group>
            <v:group style="position:absolute;left:9021;top:10659;width:238;height:2" coordorigin="9021,10659" coordsize="238,2">
              <v:shape style="position:absolute;left:9021;top:10659;width:238;height:2" coordorigin="9021,10659" coordsize="238,0" path="m9021,10659l9259,10659e" filled="f" stroked="t" strokeweight="3.23977pt" strokecolor="#000000">
                <v:path arrowok="t"/>
              </v:shape>
            </v:group>
            <v:group style="position:absolute;left:9165;top:10626;width:2;height:79" coordorigin="9165,10626" coordsize="2,79">
              <v:shape style="position:absolute;left:9165;top:10626;width:2;height:79" coordorigin="9165,10626" coordsize="0,79" path="m9165,10626l9165,10706e" filled="f" stroked="t" strokeweight="1.43996pt" strokecolor="#000000">
                <v:path arrowok="t"/>
              </v:shape>
            </v:group>
            <v:group style="position:absolute;left:13190;top:10223;width:108;height:2" coordorigin="13190,10223" coordsize="108,2">
              <v:shape style="position:absolute;left:13190;top:10223;width:108;height:2" coordorigin="13190,10223" coordsize="108,0" path="m13190,10223l13298,10223e" filled="f" stroked="t" strokeweight="1.4399pt" strokecolor="#000000">
                <v:path arrowok="t"/>
              </v:shape>
            </v:group>
            <v:group style="position:absolute;left:14083;top:10598;width:7;height:7" coordorigin="14083,10598" coordsize="7,7">
              <v:shape style="position:absolute;left:14083;top:10598;width:7;height:7" coordorigin="14083,10598" coordsize="7,7" path="m14083,10598l14090,10605e" filled="f" stroked="t" strokeweight=".71998pt" strokecolor="#000000">
                <v:path arrowok="t"/>
              </v:shape>
            </v:group>
            <v:group style="position:absolute;left:23227;top:288;width:965;height:3024" coordorigin="23227,288" coordsize="965,3024">
              <v:shape style="position:absolute;left:23227;top:288;width:965;height:3024" coordorigin="23227,288" coordsize="965,3024" path="m23738,288l23752,331,23759,382,23738,446,23723,533,23723,1008,23716,1102,23702,1152,23666,1238,23615,1332,23263,1951,23241,1994,23227,2066,23227,2109,23255,2203,23306,2275,23659,2527,23723,2592,23803,2685,23918,2865,24191,3312e" filled="f" stroked="t" strokeweight=".71998pt" strokecolor="#000000">
                <v:path arrowok="t"/>
              </v:shape>
            </v:group>
            <v:group style="position:absolute;left:23716;top:385;width:79;height:2" coordorigin="23716,385" coordsize="79,2">
              <v:shape style="position:absolute;left:23716;top:385;width:79;height:2" coordorigin="23716,385" coordsize="79,0" path="m23716,385l23795,385e" filled="f" stroked="t" strokeweight="1.07992pt" strokecolor="#000000">
                <v:path arrowok="t"/>
              </v:shape>
            </v:group>
            <v:group style="position:absolute;left:23687;top:684;width:79;height:2" coordorigin="23687,684" coordsize="79,2">
              <v:shape style="position:absolute;left:23687;top:684;width:79;height:2" coordorigin="23687,684" coordsize="79,0" path="m23767,684l23687,684e" filled="f" stroked="t" strokeweight=".35999pt" strokecolor="#000000">
                <v:path arrowok="t"/>
              </v:shape>
            </v:group>
            <v:group style="position:absolute;left:23687;top:986;width:79;height:2" coordorigin="23687,986" coordsize="79,2">
              <v:shape style="position:absolute;left:23687;top:986;width:79;height:2" coordorigin="23687,986" coordsize="79,0" path="m23767,986l23687,986e" filled="f" stroked="t" strokeweight=".35999pt" strokecolor="#000000">
                <v:path arrowok="t"/>
              </v:shape>
            </v:group>
            <v:group style="position:absolute;left:23615;top:1253;width:65;height:36" coordorigin="23615,1253" coordsize="65,36">
              <v:shape style="position:absolute;left:23615;top:1253;width:65;height:36" coordorigin="23615,1253" coordsize="65,36" path="m23680,1289l23615,1253e" filled="f" stroked="t" strokeweight=".35999pt" strokecolor="#000000">
                <v:path arrowok="t"/>
              </v:shape>
            </v:group>
            <v:group style="position:absolute;left:23464;top:1512;width:72;height:43" coordorigin="23464,1512" coordsize="72,43">
              <v:shape style="position:absolute;left:23464;top:1512;width:72;height:43" coordorigin="23464,1512" coordsize="72,43" path="m23536,1555l23464,1512e" filled="f" stroked="t" strokeweight=".35999pt" strokecolor="#000000">
                <v:path arrowok="t"/>
              </v:shape>
            </v:group>
            <v:group style="position:absolute;left:23320;top:1771;width:65;height:43" coordorigin="23320,1771" coordsize="65,43">
              <v:shape style="position:absolute;left:23320;top:1771;width:65;height:43" coordorigin="23320,1771" coordsize="65,43" path="m23385,1814l23320,1771e" filled="f" stroked="t" strokeweight=".35999pt" strokecolor="#000000">
                <v:path arrowok="t"/>
              </v:shape>
            </v:group>
            <v:group style="position:absolute;left:23183;top:2063;width:79;height:2" coordorigin="23183,2063" coordsize="79,2">
              <v:shape style="position:absolute;left:23183;top:2063;width:79;height:2" coordorigin="23183,2063" coordsize="79,0" path="m23183,2063l23263,2063e" filled="f" stroked="t" strokeweight="1.07993pt" strokecolor="#000000">
                <v:path arrowok="t"/>
              </v:shape>
            </v:group>
            <v:group style="position:absolute;left:23342;top:2282;width:43;height:65" coordorigin="23342,2282" coordsize="43,65">
              <v:shape style="position:absolute;left:23342;top:2282;width:43;height:65" coordorigin="23342,2282" coordsize="43,65" path="m23385,2282l23342,2347e" filled="f" stroked="t" strokeweight=".35999pt" strokecolor="#000000">
                <v:path arrowok="t"/>
              </v:shape>
            </v:group>
            <v:group style="position:absolute;left:23579;top:2455;width:50;height:65" coordorigin="23579,2455" coordsize="50,65">
              <v:shape style="position:absolute;left:23579;top:2455;width:50;height:65" coordorigin="23579,2455" coordsize="50,65" path="m23630,2455l23579,2520e" filled="f" stroked="t" strokeweight=".35999pt" strokecolor="#000000">
                <v:path arrowok="t"/>
              </v:shape>
            </v:group>
            <v:group style="position:absolute;left:23781;top:2678;width:65;height:43" coordorigin="23781,2678" coordsize="65,43">
              <v:shape style="position:absolute;left:23781;top:2678;width:65;height:43" coordorigin="23781,2678" coordsize="65,43" path="m23846,2678l23781,2721e" filled="f" stroked="t" strokeweight=".35999pt" strokecolor="#000000">
                <v:path arrowok="t"/>
              </v:shape>
            </v:group>
            <v:group style="position:absolute;left:23939;top:2955;width:72;height:2" coordorigin="23939,2955" coordsize="72,2">
              <v:shape style="position:absolute;left:23939;top:2955;width:72;height:2" coordorigin="23939,2955" coordsize="72,0" path="m23939,2955l24011,2955e" filled="f" stroked="t" strokeweight="1.79988pt" strokecolor="#000000">
                <v:path arrowok="t"/>
              </v:shape>
            </v:group>
            <v:group style="position:absolute;left:24098;top:3189;width:65;height:43" coordorigin="24098,3189" coordsize="65,43">
              <v:shape style="position:absolute;left:24098;top:3189;width:65;height:43" coordorigin="24098,3189" coordsize="65,43" path="m24163,3189l24098,3233e" filled="f" stroked="t" strokeweight=".35999pt" strokecolor="#000000">
                <v:path arrowok="t"/>
              </v:shape>
            </v:group>
            <v:group style="position:absolute;left:965;top:5637;width:346;height:1375" coordorigin="965,5637" coordsize="346,1375">
              <v:shape style="position:absolute;left:965;top:5637;width:346;height:1375" coordorigin="965,5637" coordsize="346,1375" path="m965,5637l1051,5644,1109,5666,1130,5680,1138,5695,1159,5724,1166,5803,1138,5925,1130,5990,1138,6040,1181,6156,1267,6408,1274,6480,1274,6717,1274,6876,1274,6912,1310,7012e" filled="f" stroked="t" strokeweight=".71998pt" strokecolor="#000000">
                <v:path arrowok="t"/>
              </v:shape>
            </v:group>
            <v:group style="position:absolute;left:1087;top:5637;width:43;height:65" coordorigin="1087,5637" coordsize="43,65">
              <v:shape style="position:absolute;left:1087;top:5637;width:43;height:65" coordorigin="1087,5637" coordsize="43,65" path="m1130,5637l1087,5702e" filled="f" stroked="t" strokeweight=".35999pt" strokecolor="#000000">
                <v:path arrowok="t"/>
              </v:shape>
            </v:group>
            <v:group style="position:absolute;left:1094;top:5940;width:86;height:7" coordorigin="1094,5940" coordsize="86,7">
              <v:shape style="position:absolute;left:1094;top:5940;width:86;height:7" coordorigin="1094,5940" coordsize="86,7" path="m1181,5947l1094,5940e" filled="f" stroked="t" strokeweight=".35999pt" strokecolor="#000000">
                <v:path arrowok="t"/>
              </v:shape>
            </v:group>
            <v:group style="position:absolute;left:1166;top:6231;width:79;height:2" coordorigin="1166,6231" coordsize="79,2">
              <v:shape style="position:absolute;left:1166;top:6231;width:79;height:2" coordorigin="1166,6231" coordsize="79,0" path="m1166,6231l1246,6231e" filled="f" stroked="t" strokeweight="1.07993pt" strokecolor="#000000">
                <v:path arrowok="t"/>
              </v:shape>
            </v:group>
            <v:group style="position:absolute;left:1238;top:6523;width:79;height:2" coordorigin="1238,6523" coordsize="79,2">
              <v:shape style="position:absolute;left:1238;top:6523;width:79;height:2" coordorigin="1238,6523" coordsize="79,0" path="m1318,6523l1238,6523e" filled="f" stroked="t" strokeweight=".35999pt" strokecolor="#000000">
                <v:path arrowok="t"/>
              </v:shape>
            </v:group>
            <v:group style="position:absolute;left:1231;top:6818;width:79;height:7" coordorigin="1231,6818" coordsize="79,7">
              <v:shape style="position:absolute;left:1231;top:6818;width:79;height:7" coordorigin="1231,6818" coordsize="79,7" path="m1310,6825l1231,6818e" filled="f" stroked="t" strokeweight=".35999pt" strokecolor="#000000">
                <v:path arrowok="t"/>
              </v:shape>
            </v:group>
            <v:group style="position:absolute;left:497;top:9064;width:43;height:2" coordorigin="497,9064" coordsize="43,2">
              <v:shape style="position:absolute;left:497;top:9064;width:43;height:2" coordorigin="497,9064" coordsize="43,0" path="m497,9064l540,9064e" filled="f" stroked="t" strokeweight=".71998pt" strokecolor="#000000">
                <v:path arrowok="t"/>
              </v:shape>
            </v:group>
            <v:group style="position:absolute;left:288;top:8531;width:504;height:43" coordorigin="288,8531" coordsize="504,43">
              <v:shape style="position:absolute;left:288;top:8531;width:504;height:43" coordorigin="288,8531" coordsize="504,43" path="m288,8531l547,8567,792,8575e" filled="f" stroked="t" strokeweight=".71998pt" strokecolor="#000000">
                <v:path arrowok="t"/>
              </v:shape>
            </v:group>
            <v:group style="position:absolute;left:382;top:8503;width:7;height:79" coordorigin="382,8503" coordsize="7,79">
              <v:shape style="position:absolute;left:382;top:8503;width:7;height:79" coordorigin="382,8503" coordsize="7,79" path="m389,8503l382,8582e" filled="f" stroked="t" strokeweight=".35999pt" strokecolor="#000000">
                <v:path arrowok="t"/>
              </v:shape>
            </v:group>
            <v:group style="position:absolute;left:684;top:8531;width:2;height:79" coordorigin="684,8531" coordsize="2,79">
              <v:shape style="position:absolute;left:684;top:8531;width:2;height:79" coordorigin="684,8531" coordsize="0,79" path="m684,8531l684,8611e" filled="f" stroked="t" strokeweight=".35999pt" strokecolor="#000000">
                <v:path arrowok="t"/>
              </v:shape>
            </v:group>
            <v:group style="position:absolute;left:1318;top:7034;width:108;height:310" coordorigin="1318,7034" coordsize="108,310">
              <v:shape style="position:absolute;left:1318;top:7034;width:108;height:310" coordorigin="1318,7034" coordsize="108,310" path="m1318,7034l1332,7063,1426,7343e" filled="f" stroked="t" strokeweight=".71998pt" strokecolor="#000000">
                <v:path arrowok="t"/>
              </v:shape>
            </v:group>
            <v:group style="position:absolute;left:540;top:9057;width:295;height:7" coordorigin="540,9057" coordsize="295,7">
              <v:shape style="position:absolute;left:540;top:9057;width:295;height:7" coordorigin="540,9057" coordsize="295,7" path="m540,9064l742,9057,835,9064e" filled="f" stroked="t" strokeweight=".71998pt" strokecolor="#000000">
                <v:path arrowok="t"/>
              </v:shape>
            </v:group>
            <v:group style="position:absolute;left:1163;top:8956;width:2;height:50" coordorigin="1163,8956" coordsize="2,50">
              <v:shape style="position:absolute;left:1163;top:8956;width:2;height:50" coordorigin="1163,8956" coordsize="0,50" path="m1163,8956l1163,9007e" filled="f" stroked="t" strokeweight=".35999pt" strokecolor="#000000">
                <v:path arrowok="t"/>
              </v:shape>
            </v:group>
            <v:group style="position:absolute;left:792;top:8575;width:14;height:2" coordorigin="792,8575" coordsize="14,2">
              <v:shape style="position:absolute;left:792;top:8575;width:14;height:2" coordorigin="792,8575" coordsize="14,0" path="m792,8575l806,8575e" filled="f" stroked="t" strokeweight=".71998pt" strokecolor="#000000">
                <v:path arrowok="t"/>
              </v:shape>
            </v:group>
            <v:group style="position:absolute;left:1174;top:8042;width:7;height:137" coordorigin="1174,8042" coordsize="7,137">
              <v:shape style="position:absolute;left:1174;top:8042;width:7;height:137" coordorigin="1174,8042" coordsize="7,137" path="m1174,8042l1181,8071,1174,8179e" filled="f" stroked="t" strokeweight=".71998pt" strokecolor="#000000">
                <v:path arrowok="t"/>
              </v:shape>
            </v:group>
            <v:group style="position:absolute;left:1138;top:8467;width:79;height:2" coordorigin="1138,8467" coordsize="79,2">
              <v:shape style="position:absolute;left:1138;top:8467;width:79;height:2" coordorigin="1138,8467" coordsize="79,0" path="m1217,8467l1138,8467e" filled="f" stroked="t" strokeweight=".35999pt" strokecolor="#000000">
                <v:path arrowok="t"/>
              </v:shape>
            </v:group>
            <v:group style="position:absolute;left:1166;top:8614;width:14;height:2" coordorigin="1166,8614" coordsize="14,2">
              <v:shape style="position:absolute;left:1166;top:8614;width:14;height:2" coordorigin="1166,8614" coordsize="14,0" path="m1166,8614l1181,8614e" filled="f" stroked="t" strokeweight="3.23977pt" strokecolor="#000000">
                <v:path arrowok="t"/>
              </v:shape>
            </v:group>
            <v:group style="position:absolute;left:1174;top:8704;width:101;height:43" coordorigin="1174,8704" coordsize="101,43">
              <v:shape style="position:absolute;left:1174;top:8704;width:101;height:43" coordorigin="1174,8704" coordsize="101,43" path="m1174,8747l1181,8719,1202,8704,1274,8704e" filled="f" stroked="t" strokeweight=".71998pt" strokecolor="#000000">
                <v:path arrowok="t"/>
              </v:shape>
            </v:group>
            <v:group style="position:absolute;left:1354;top:8539;width:2;height:86" coordorigin="1354,8539" coordsize="2,86">
              <v:shape style="position:absolute;left:1354;top:8539;width:2;height:86" coordorigin="1354,8539" coordsize="0,86" path="m1354,8539l1354,8625e" filled="f" stroked="t" strokeweight=".35999pt" strokecolor="#000000">
                <v:path arrowok="t"/>
              </v:shape>
            </v:group>
            <v:group style="position:absolute;left:1210;top:8582;width:749;height:14" coordorigin="1210,8582" coordsize="749,14">
              <v:shape style="position:absolute;left:1210;top:8582;width:749;height:14" coordorigin="1210,8582" coordsize="749,14" path="m1210,8582l1490,8589,1958,8596e" filled="f" stroked="t" strokeweight=".71998pt" strokecolor="#000000">
                <v:path arrowok="t"/>
              </v:shape>
            </v:group>
            <v:group style="position:absolute;left:1656;top:8553;width:2;height:79" coordorigin="1656,8553" coordsize="2,79">
              <v:shape style="position:absolute;left:1656;top:8553;width:2;height:79" coordorigin="1656,8553" coordsize="0,79" path="m1656,8553l1656,8632e" filled="f" stroked="t" strokeweight=".35999pt" strokecolor="#000000">
                <v:path arrowok="t"/>
              </v:shape>
            </v:group>
            <v:group style="position:absolute;left:1951;top:8560;width:2;height:79" coordorigin="1951,8560" coordsize="2,79">
              <v:shape style="position:absolute;left:1951;top:8560;width:2;height:79" coordorigin="1951,8560" coordsize="0,79" path="m1951,8560l1951,8639e" filled="f" stroked="t" strokeweight=".35999pt" strokecolor="#000000">
                <v:path arrowok="t"/>
              </v:shape>
            </v:group>
            <v:group style="position:absolute;left:1195;top:7786;width:65;height:2" coordorigin="1195,7786" coordsize="65,2">
              <v:shape style="position:absolute;left:1195;top:7786;width:65;height:2" coordorigin="1195,7786" coordsize="65,0" path="m1195,7786l1260,7786e" filled="f" stroked="t" strokeweight=".35997pt" strokecolor="#000000">
                <v:path arrowok="t"/>
              </v:shape>
            </v:group>
            <v:group style="position:absolute;left:1166;top:8027;width:7;height:7" coordorigin="1166,8027" coordsize="7,7">
              <v:shape style="position:absolute;left:1166;top:8027;width:7;height:7" coordorigin="1166,8027" coordsize="7,7" path="m1166,8035l1174,8027e" filled="f" stroked="t" strokeweight=".71998pt" strokecolor="#000000">
                <v:path arrowok="t"/>
              </v:shape>
            </v:group>
            <v:group style="position:absolute;left:1346;top:7444;width:115;height:14" coordorigin="1346,7444" coordsize="115,14">
              <v:shape style="position:absolute;left:1346;top:7444;width:115;height:14" coordorigin="1346,7444" coordsize="115,14" path="m1346,7444l1433,7444,1447,7451,1462,7459e" filled="f" stroked="t" strokeweight=".71998pt" strokecolor="#000000">
                <v:path arrowok="t"/>
              </v:shape>
            </v:group>
            <v:group style="position:absolute;left:1483;top:7516;width:72;height:36" coordorigin="1483,7516" coordsize="72,36">
              <v:shape style="position:absolute;left:1483;top:7516;width:72;height:36" coordorigin="1483,7516" coordsize="72,36" path="m1483,7516l1490,7531,1498,7545,1512,7552,1555,7552e" filled="f" stroked="t" strokeweight=".71998pt" strokecolor="#000000">
                <v:path arrowok="t"/>
              </v:shape>
            </v:group>
            <v:group style="position:absolute;left:1375;top:7070;width:14;height:58" coordorigin="1375,7070" coordsize="14,58">
              <v:shape style="position:absolute;left:1375;top:7070;width:14;height:58" coordorigin="1375,7070" coordsize="14,58" path="m1390,7070l1375,7092,1375,7128e" filled="f" stroked="t" strokeweight=".71998pt" strokecolor="#000000">
                <v:path arrowok="t"/>
              </v:shape>
            </v:group>
            <v:group style="position:absolute;left:1382;top:7135;width:36;height:144" coordorigin="1382,7135" coordsize="36,144">
              <v:shape style="position:absolute;left:1382;top:7135;width:36;height:144" coordorigin="1382,7135" coordsize="36,144" path="m1382,7135l1411,7221,1418,7279e" filled="f" stroked="t" strokeweight=".71998pt" strokecolor="#000000">
                <v:path arrowok="t"/>
              </v:shape>
            </v:group>
            <v:group style="position:absolute;left:1411;top:7282;width:43;height:2" coordorigin="1411,7282" coordsize="43,2">
              <v:shape style="position:absolute;left:1411;top:7282;width:43;height:2" coordorigin="1411,7282" coordsize="43,0" path="m1411,7282l1454,7282e" filled="f" stroked="t" strokeweight="1.079935pt" strokecolor="#000000">
                <v:path arrowok="t"/>
              </v:shape>
            </v:group>
            <v:group style="position:absolute;left:1548;top:9122;width:209;height:22" coordorigin="1548,9122" coordsize="209,22">
              <v:shape style="position:absolute;left:1548;top:9122;width:209;height:22" coordorigin="1548,9122" coordsize="209,22" path="m1548,9143l1757,9143,1757,9122,1548,9122,1548,9143xe" filled="t" fillcolor="#000000" stroked="f">
                <v:path arrowok="t"/>
                <v:fill/>
              </v:shape>
            </v:group>
            <v:group style="position:absolute;left:1958;top:8603;width:137;height:2" coordorigin="1958,8603" coordsize="137,2">
              <v:shape style="position:absolute;left:1958;top:8603;width:137;height:2" coordorigin="1958,8603" coordsize="137,0" path="m1958,8603l2095,8603e" filled="f" stroked="t" strokeweight=".71998pt" strokecolor="#000000">
                <v:path arrowok="t"/>
              </v:shape>
            </v:group>
            <v:group style="position:absolute;left:1973;top:8596;width:122;height:7" coordorigin="1973,8596" coordsize="122,7">
              <v:shape style="position:absolute;left:1973;top:8596;width:122;height:7" coordorigin="1973,8596" coordsize="122,7" path="m1973,8596l2088,8596,2095,8603e" filled="f" stroked="t" strokeweight=".71998pt" strokecolor="#000000">
                <v:path arrowok="t"/>
              </v:shape>
            </v:group>
            <v:group style="position:absolute;left:1728;top:9142;width:173;height:2" coordorigin="1728,9142" coordsize="173,2">
              <v:shape style="position:absolute;left:1728;top:9142;width:173;height:2" coordorigin="1728,9142" coordsize="173,0" path="m1728,9142l1901,9142e" filled="f" stroked="t" strokeweight=".89997pt" strokecolor="#000000">
                <v:path arrowok="t"/>
              </v:shape>
            </v:group>
            <v:group style="position:absolute;left:2196;top:9813;width:58;height:2" coordorigin="2196,9813" coordsize="58,2">
              <v:shape style="position:absolute;left:2196;top:9813;width:58;height:2" coordorigin="2196,9813" coordsize="58,0" path="m2196,9813l2254,9813e" filled="f" stroked="t" strokeweight=".71998pt" strokecolor="#000000">
                <v:path arrowok="t"/>
              </v:shape>
            </v:group>
            <v:group style="position:absolute;left:7365;top:11188;width:94;height:86" coordorigin="7365,11188" coordsize="94,86">
              <v:shape style="position:absolute;left:7365;top:11188;width:94;height:86" coordorigin="7365,11188" coordsize="94,86" path="m7365,11274l7459,11188e" filled="f" stroked="t" strokeweight=".71998pt" strokecolor="#000000">
                <v:path arrowok="t"/>
              </v:shape>
            </v:group>
            <v:group style="position:absolute;left:7553;top:10878;width:475;height:216" coordorigin="7553,10878" coordsize="475,216">
              <v:shape style="position:absolute;left:7553;top:10878;width:475;height:216" coordorigin="7553,10878" coordsize="475,216" path="m7553,11094l7596,11073,8028,10878e" filled="f" stroked="t" strokeweight=".71998pt" strokecolor="#000000">
                <v:path arrowok="t"/>
              </v:shape>
            </v:group>
            <v:group style="position:absolute;left:7668;top:10994;width:36;height:72" coordorigin="7668,10994" coordsize="36,72">
              <v:shape style="position:absolute;left:7668;top:10994;width:36;height:72" coordorigin="7668,10994" coordsize="36,72" path="m7668,10994l7704,11066e" filled="f" stroked="t" strokeweight=".35999pt" strokecolor="#000000">
                <v:path arrowok="t"/>
              </v:shape>
            </v:group>
            <v:group style="position:absolute;left:7941;top:10871;width:36;height:72" coordorigin="7941,10871" coordsize="36,72">
              <v:shape style="position:absolute;left:7941;top:10871;width:36;height:72" coordorigin="7941,10871" coordsize="36,72" path="m7941,10871l7977,10943e" filled="f" stroked="t" strokeweight=".35999pt" strokecolor="#000000">
                <v:path arrowok="t"/>
              </v:shape>
            </v:group>
            <v:group style="position:absolute;left:8597;top:9287;width:50;height:29" coordorigin="8597,9287" coordsize="50,29">
              <v:shape style="position:absolute;left:8597;top:9287;width:50;height:29" coordorigin="8597,9287" coordsize="50,29" path="m8597,9316l8647,9287e" filled="f" stroked="t" strokeweight=".71998pt" strokecolor="#000000">
                <v:path arrowok="t"/>
              </v:shape>
            </v:group>
            <v:group style="position:absolute;left:8813;top:10432;width:166;height:43" coordorigin="8813,10432" coordsize="166,43">
              <v:shape style="position:absolute;left:8813;top:10432;width:166;height:43" coordorigin="8813,10432" coordsize="166,43" path="m8813,10475l8827,10461,8849,10446,8877,10432,8978,10439e" filled="f" stroked="t" strokeweight=".71998pt" strokecolor="#000000">
                <v:path arrowok="t"/>
              </v:shape>
            </v:group>
            <v:group style="position:absolute;left:8942;top:10396;width:7;height:79" coordorigin="8942,10396" coordsize="7,79">
              <v:shape style="position:absolute;left:8942;top:10396;width:7;height:79" coordorigin="8942,10396" coordsize="7,79" path="m8949,10396l8942,10475e" filled="f" stroked="t" strokeweight=".35999pt" strokecolor="#000000">
                <v:path arrowok="t"/>
              </v:shape>
            </v:group>
            <v:group style="position:absolute;left:8978;top:10436;width:22;height:2" coordorigin="8978,10436" coordsize="22,2">
              <v:shape style="position:absolute;left:8978;top:10436;width:22;height:2" coordorigin="8978,10436" coordsize="22,0" path="m8978,10436l9000,10436e" filled="f" stroked="t" strokeweight=".35997pt" strokecolor="#000000">
                <v:path arrowok="t"/>
              </v:shape>
            </v:group>
            <v:group style="position:absolute;left:11102;top:8956;width:2066;height:1246" coordorigin="11102,8956" coordsize="2066,1246">
              <v:shape style="position:absolute;left:11102;top:8956;width:2066;height:1246" coordorigin="11102,8956" coordsize="2066,1246" path="m11102,8956l11145,8985,11440,9201,11563,9295,11937,9575,12448,9957,12549,10000,12736,10058,12744,10065,13168,10202e" filled="f" stroked="t" strokeweight=".71998pt" strokecolor="#000000">
                <v:path arrowok="t"/>
              </v:shape>
            </v:group>
            <v:group style="position:absolute;left:11196;top:9007;width:50;height:65" coordorigin="11196,9007" coordsize="50,65">
              <v:shape style="position:absolute;left:11196;top:9007;width:50;height:65" coordorigin="11196,9007" coordsize="50,65" path="m11246,9007l11196,9071e" filled="f" stroked="t" strokeweight=".35999pt" strokecolor="#000000">
                <v:path arrowok="t"/>
              </v:shape>
            </v:group>
            <v:group style="position:absolute;left:11440;top:9187;width:43;height:65" coordorigin="11440,9187" coordsize="43,65">
              <v:shape style="position:absolute;left:11440;top:9187;width:43;height:65" coordorigin="11440,9187" coordsize="43,65" path="m11484,9187l11440,9251e" filled="f" stroked="t" strokeweight=".35999pt" strokecolor="#000000">
                <v:path arrowok="t"/>
              </v:shape>
            </v:group>
            <v:group style="position:absolute;left:11678;top:9367;width:50;height:65" coordorigin="11678,9367" coordsize="50,65">
              <v:shape style="position:absolute;left:11678;top:9367;width:50;height:65" coordorigin="11678,9367" coordsize="50,65" path="m11728,9367l11678,9431e" filled="f" stroked="t" strokeweight=".35999pt" strokecolor="#000000">
                <v:path arrowok="t"/>
              </v:shape>
            </v:group>
            <v:group style="position:absolute;left:11916;top:9554;width:50;height:58" coordorigin="11916,9554" coordsize="50,58">
              <v:shape style="position:absolute;left:11916;top:9554;width:50;height:58" coordorigin="11916,9554" coordsize="50,58" path="m11966,9554l11916,9611e" filled="f" stroked="t" strokeweight=".35999pt" strokecolor="#000000">
                <v:path arrowok="t"/>
              </v:shape>
            </v:group>
            <v:group style="position:absolute;left:12160;top:9727;width:43;height:65" coordorigin="12160,9727" coordsize="43,65">
              <v:shape style="position:absolute;left:12160;top:9727;width:43;height:65" coordorigin="12160,9727" coordsize="43,65" path="m12204,9727l12160,9791e" filled="f" stroked="t" strokeweight=".35999pt" strokecolor="#000000">
                <v:path arrowok="t"/>
              </v:shape>
            </v:group>
            <v:group style="position:absolute;left:12398;top:9907;width:50;height:65" coordorigin="12398,9907" coordsize="50,65">
              <v:shape style="position:absolute;left:12398;top:9907;width:50;height:65" coordorigin="12398,9907" coordsize="50,65" path="m12448,9907l12398,9971e" filled="f" stroked="t" strokeweight=".35999pt" strokecolor="#000000">
                <v:path arrowok="t"/>
              </v:shape>
            </v:group>
            <v:group style="position:absolute;left:12700;top:10014;width:2;height:72" coordorigin="12700,10014" coordsize="2,72">
              <v:shape style="position:absolute;left:12700;top:10014;width:2;height:72" coordorigin="12700,10014" coordsize="0,72" path="m12700,10014l12700,10086e" filled="f" stroked="t" strokeweight="1.43996pt" strokecolor="#000000">
                <v:path arrowok="t"/>
              </v:shape>
            </v:group>
            <v:group style="position:absolute;left:12985;top:10101;width:2;height:79" coordorigin="12985,10101" coordsize="2,79">
              <v:shape style="position:absolute;left:12985;top:10101;width:2;height:79" coordorigin="12985,10101" coordsize="0,79" path="m12985,10101l12985,10180e" filled="f" stroked="t" strokeweight="1.079970pt" strokecolor="#000000">
                <v:path arrowok="t"/>
              </v:shape>
            </v:group>
            <v:group style="position:absolute;left:13298;top:10238;width:785;height:360" coordorigin="13298,10238" coordsize="785,360">
              <v:shape style="position:absolute;left:13298;top:10238;width:785;height:360" coordorigin="13298,10238" coordsize="785,360" path="m13298,10238l13644,10353,13881,10432,13924,10446,13982,10475,14047,10533,14083,10598e" filled="f" stroked="t" strokeweight=".71998pt" strokecolor="#000000">
                <v:path arrowok="t"/>
              </v:shape>
            </v:group>
            <v:group style="position:absolute;left:13438;top:10252;width:2;height:72" coordorigin="13438,10252" coordsize="2,72">
              <v:shape style="position:absolute;left:13438;top:10252;width:2;height:72" coordorigin="13438,10252" coordsize="0,72" path="m13438,10252l13438,10324e" filled="f" stroked="t" strokeweight="1.079970pt" strokecolor="#000000">
                <v:path arrowok="t"/>
              </v:shape>
            </v:group>
            <v:group style="position:absolute;left:13726;top:10346;width:2;height:72" coordorigin="13726,10346" coordsize="2,72">
              <v:shape style="position:absolute;left:13726;top:10346;width:2;height:72" coordorigin="13726,10346" coordsize="0,72" path="m13726,10346l13726,10418e" filled="f" stroked="t" strokeweight="1.07998pt" strokecolor="#000000">
                <v:path arrowok="t"/>
              </v:shape>
            </v:group>
            <v:group style="position:absolute;left:13975;top:10468;width:50;height:58" coordorigin="13975,10468" coordsize="50,58">
              <v:shape style="position:absolute;left:13975;top:10468;width:50;height:58" coordorigin="13975,10468" coordsize="50,58" path="m14025,10468l13975,10526e" filled="f" stroked="t" strokeweight=".35999pt" strokecolor="#000000">
                <v:path arrowok="t"/>
              </v:shape>
            </v:group>
            <v:group style="position:absolute;left:20224;top:7631;width:454;height:22" coordorigin="20224,7631" coordsize="454,22">
              <v:shape style="position:absolute;left:20224;top:7631;width:454;height:22" coordorigin="20224,7631" coordsize="454,22" path="m20224,7639l20318,7646,20462,7653,20678,7631e" filled="f" stroked="t" strokeweight=".71998pt" strokecolor="#000000">
                <v:path arrowok="t"/>
              </v:shape>
            </v:group>
            <v:group style="position:absolute;left:20368;top:7610;width:7;height:79" coordorigin="20368,7610" coordsize="7,79">
              <v:shape style="position:absolute;left:20368;top:7610;width:7;height:79" coordorigin="20368,7610" coordsize="7,79" path="m20375,7610l20368,7689e" filled="f" stroked="t" strokeweight=".35999pt" strokecolor="#000000">
                <v:path arrowok="t"/>
              </v:shape>
            </v:group>
            <v:group style="position:absolute;left:20663;top:7595;width:7;height:79" coordorigin="20663,7595" coordsize="7,79">
              <v:shape style="position:absolute;left:20663;top:7595;width:7;height:79" coordorigin="20663,7595" coordsize="7,79" path="m20663,7595l20671,7675e" filled="f" stroked="t" strokeweight=".35999pt" strokecolor="#000000">
                <v:path arrowok="t"/>
              </v:shape>
            </v:group>
            <v:group style="position:absolute;left:21902;top:12937;width:58;height:29" coordorigin="21902,12937" coordsize="58,29">
              <v:shape style="position:absolute;left:21902;top:12937;width:58;height:29" coordorigin="21902,12937" coordsize="58,29" path="m21902,12937l21909,12937,21959,12966e" filled="f" stroked="t" strokeweight=".71998pt" strokecolor="#000000">
                <v:path arrowok="t"/>
              </v:shape>
            </v:group>
            <v:group style="position:absolute;left:346;top:9057;width:2;height:79" coordorigin="346,9057" coordsize="2,79">
              <v:shape style="position:absolute;left:346;top:9057;width:2;height:79" coordorigin="346,9057" coordsize="0,79" path="m346,9057l346,9136e" filled="f" stroked="t" strokeweight=".71998pt" strokecolor="#000000">
                <v:path arrowok="t"/>
              </v:shape>
            </v:group>
            <v:group style="position:absolute;left:288;top:9057;width:562;height:29" coordorigin="288,9057" coordsize="562,29">
              <v:shape style="position:absolute;left:288;top:9057;width:562;height:29" coordorigin="288,9057" coordsize="562,29" path="m288,9086l540,9057,778,9057,850,9064e" filled="f" stroked="t" strokeweight=".71998pt" strokecolor="#000000">
                <v:path arrowok="t"/>
              </v:shape>
            </v:group>
            <v:group style="position:absolute;left:590;top:9021;width:2;height:79" coordorigin="590,9021" coordsize="2,79">
              <v:shape style="position:absolute;left:590;top:9021;width:2;height:79" coordorigin="590,9021" coordsize="0,79" path="m590,9021l590,9100e" filled="f" stroked="t" strokeweight=".35999pt" strokecolor="#000000">
                <v:path arrowok="t"/>
              </v:shape>
            </v:group>
            <v:group style="position:absolute;left:1318;top:7034;width:130;height:367" coordorigin="1318,7034" coordsize="130,367">
              <v:shape style="position:absolute;left:1318;top:7034;width:130;height:367" coordorigin="1318,7034" coordsize="130,367" path="m1318,7034l1411,7322,1447,7401e" filled="f" stroked="t" strokeweight=".71998pt" strokecolor="#000000">
                <v:path arrowok="t"/>
              </v:shape>
            </v:group>
            <v:group style="position:absolute;left:1314;top:7012;width:2;height:22" coordorigin="1314,7012" coordsize="2,22">
              <v:shape style="position:absolute;left:1314;top:7012;width:2;height:22" coordorigin="1314,7012" coordsize="0,22" path="m1314,7012l1314,7034e" filled="f" stroked="t" strokeweight=".36pt" strokecolor="#000000">
                <v:path arrowok="t"/>
              </v:shape>
            </v:group>
            <v:group style="position:absolute;left:1325;top:7045;width:14;height:2" coordorigin="1325,7045" coordsize="14,2">
              <v:shape style="position:absolute;left:1325;top:7045;width:14;height:2" coordorigin="1325,7045" coordsize="14,0" path="m1325,7045l1339,7045e" filled="f" stroked="t" strokeweight=".35998pt" strokecolor="#000000">
                <v:path arrowok="t"/>
              </v:shape>
            </v:group>
            <v:group style="position:absolute;left:1332;top:7048;width:14;height:22" coordorigin="1332,7048" coordsize="14,22">
              <v:shape style="position:absolute;left:1332;top:7048;width:14;height:22" coordorigin="1332,7048" coordsize="14,22" path="m1332,7048l1346,7070e" filled="f" stroked="t" strokeweight=".71998pt" strokecolor="#000000">
                <v:path arrowok="t"/>
              </v:shape>
            </v:group>
            <v:group style="position:absolute;left:1426;top:7199;width:2;height:29" coordorigin="1426,7199" coordsize="2,29">
              <v:shape style="position:absolute;left:1426;top:7199;width:2;height:29" coordorigin="1426,7199" coordsize="0,29" path="m1426,7199l1426,7228e" filled="f" stroked="t" strokeweight="1.4399pt" strokecolor="#000000">
                <v:path arrowok="t"/>
              </v:shape>
            </v:group>
            <v:group style="position:absolute;left:1030;top:9075;width:14;height:2" coordorigin="1030,9075" coordsize="14,2">
              <v:shape style="position:absolute;left:1030;top:9075;width:14;height:2" coordorigin="1030,9075" coordsize="14,0" path="m1030,9075l1044,9075e" filled="f" stroked="t" strokeweight=".35997pt" strokecolor="#000000">
                <v:path arrowok="t"/>
              </v:shape>
            </v:group>
            <v:group style="position:absolute;left:1044;top:9071;width:14;height:2" coordorigin="1044,9071" coordsize="14,2">
              <v:shape style="position:absolute;left:1044;top:9071;width:14;height:2" coordorigin="1044,9071" coordsize="14,0" path="m1044,9071l1051,9071,1058,9071e" filled="f" stroked="t" strokeweight=".71998pt" strokecolor="#000000">
                <v:path arrowok="t"/>
              </v:shape>
            </v:group>
            <v:group style="position:absolute;left:1058;top:9071;width:7;height:2" coordorigin="1058,9071" coordsize="7,2">
              <v:shape style="position:absolute;left:1058;top:9071;width:7;height:2" coordorigin="1058,9071" coordsize="7,0" path="m1058,9071l1066,9071e" filled="f" stroked="t" strokeweight=".71998pt" strokecolor="#000000">
                <v:path arrowok="t"/>
              </v:shape>
            </v:group>
            <v:group style="position:absolute;left:1231;top:9093;width:317;height:29" coordorigin="1231,9093" coordsize="317,29">
              <v:shape style="position:absolute;left:1231;top:9093;width:317;height:29" coordorigin="1231,9093" coordsize="317,29" path="m1231,9093l1483,9115,1548,9122e" filled="f" stroked="t" strokeweight=".71998pt" strokecolor="#000000">
                <v:path arrowok="t"/>
              </v:shape>
            </v:group>
            <v:group style="position:absolute;left:1375;top:9064;width:7;height:86" coordorigin="1375,9064" coordsize="7,86">
              <v:shape style="position:absolute;left:1375;top:9064;width:7;height:86" coordorigin="1375,9064" coordsize="7,86" path="m1382,9064l1375,9151e" filled="f" stroked="t" strokeweight=".35999pt" strokecolor="#000000">
                <v:path arrowok="t"/>
              </v:shape>
            </v:group>
            <v:group style="position:absolute;left:1166;top:8146;width:14;height:2" coordorigin="1166,8146" coordsize="14,2">
              <v:shape style="position:absolute;left:1166;top:8146;width:14;height:2" coordorigin="1166,8146" coordsize="14,0" path="m1166,8146l1181,8146e" filled="f" stroked="t" strokeweight="1.07993pt" strokecolor="#000000">
                <v:path arrowok="t"/>
              </v:shape>
            </v:group>
            <v:group style="position:absolute;left:1166;top:8168;width:14;height:2" coordorigin="1166,8168" coordsize="14,2">
              <v:shape style="position:absolute;left:1166;top:8168;width:14;height:2" coordorigin="1166,8168" coordsize="14,0" path="m1166,8168l1181,8168e" filled="f" stroked="t" strokeweight="1.07992pt" strokecolor="#000000">
                <v:path arrowok="t"/>
              </v:shape>
            </v:group>
            <v:group style="position:absolute;left:1166;top:8647;width:7;height:86" coordorigin="1166,8647" coordsize="7,86">
              <v:shape style="position:absolute;left:1166;top:8647;width:7;height:86" coordorigin="1166,8647" coordsize="7,86" path="m1174,8647l1166,8668,1166,8733e" filled="f" stroked="t" strokeweight=".71998pt" strokecolor="#000000">
                <v:path arrowok="t"/>
              </v:shape>
            </v:group>
            <v:group style="position:absolute;left:1174;top:8827;width:50;height:22" coordorigin="1174,8827" coordsize="50,22">
              <v:shape style="position:absolute;left:1174;top:8827;width:50;height:22" coordorigin="1174,8827" coordsize="50,22" path="m1174,8848l1188,8827,1224,8827e" filled="f" stroked="t" strokeweight=".71998pt" strokecolor="#000000">
                <v:path arrowok="t"/>
              </v:shape>
            </v:group>
            <v:group style="position:absolute;left:1152;top:8024;width:14;height:2" coordorigin="1152,8024" coordsize="14,2">
              <v:shape style="position:absolute;left:1152;top:8024;width:14;height:2" coordorigin="1152,8024" coordsize="14,0" path="m1152,8024l1166,8024e" filled="f" stroked="t" strokeweight="2.519820pt" strokecolor="#000000">
                <v:path arrowok="t"/>
              </v:shape>
            </v:group>
            <v:group style="position:absolute;left:1159;top:8035;width:7;height:14" coordorigin="1159,8035" coordsize="7,14">
              <v:shape style="position:absolute;left:1159;top:8035;width:7;height:14" coordorigin="1159,8035" coordsize="7,14" path="m1159,8049l1166,8035e" filled="f" stroked="t" strokeweight=".71998pt" strokecolor="#000000">
                <v:path arrowok="t"/>
              </v:shape>
            </v:group>
            <v:group style="position:absolute;left:1145;top:8020;width:14;height:79" coordorigin="1145,8020" coordsize="14,79">
              <v:shape style="position:absolute;left:1145;top:8020;width:14;height:79" coordorigin="1145,8020" coordsize="14,79" path="m1145,8020l1145,8063,1159,8099e" filled="f" stroked="t" strokeweight=".71998pt" strokecolor="#000000">
                <v:path arrowok="t"/>
              </v:shape>
            </v:group>
            <v:group style="position:absolute;left:1454;top:7448;width:14;height:2" coordorigin="1454,7448" coordsize="14,2">
              <v:shape style="position:absolute;left:1454;top:7448;width:14;height:2" coordorigin="1454,7448" coordsize="14,0" path="m1454,7448l1469,7448e" filled="f" stroked="t" strokeweight="1.07992pt" strokecolor="#000000">
                <v:path arrowok="t"/>
              </v:shape>
            </v:group>
            <v:group style="position:absolute;left:1390;top:7012;width:14;height:58" coordorigin="1390,7012" coordsize="14,58">
              <v:shape style="position:absolute;left:1390;top:7012;width:14;height:58" coordorigin="1390,7012" coordsize="14,58" path="m1404,7012l1404,7056,1390,7070e" filled="f" stroked="t" strokeweight=".71998pt" strokecolor="#000000">
                <v:path arrowok="t"/>
              </v:shape>
            </v:group>
            <v:group style="position:absolute;left:1757;top:9143;width:439;height:670" coordorigin="1757,9143" coordsize="439,670">
              <v:shape style="position:absolute;left:1757;top:9143;width:439;height:670" coordorigin="1757,9143" coordsize="439,670" path="m1757,9143l1793,9143,1814,9158,1836,9194,1894,9503,1908,9547,1987,9640,2009,9691,2016,9763,2030,9784,2066,9806,2182,9813,2196,9813e" filled="f" stroked="t" strokeweight=".71998pt" strokecolor="#000000">
                <v:path arrowok="t"/>
              </v:shape>
            </v:group>
            <v:group style="position:absolute;left:1807;top:9237;width:79;height:2" coordorigin="1807,9237" coordsize="79,2">
              <v:shape style="position:absolute;left:1807;top:9237;width:79;height:2" coordorigin="1807,9237" coordsize="79,0" path="m1807,9237l1886,9237e" filled="f" stroked="t" strokeweight=".71995pt" strokecolor="#000000">
                <v:path arrowok="t"/>
              </v:shape>
            </v:group>
            <v:group style="position:absolute;left:1865;top:9532;width:72;height:2" coordorigin="1865,9532" coordsize="72,2">
              <v:shape style="position:absolute;left:1865;top:9532;width:72;height:2" coordorigin="1865,9532" coordsize="72,0" path="m1865,9532l1937,9532e" filled="f" stroked="t" strokeweight="1.4399pt" strokecolor="#000000">
                <v:path arrowok="t"/>
              </v:shape>
            </v:group>
            <v:group style="position:absolute;left:2016;top:9755;width:43;height:72" coordorigin="2016,9755" coordsize="43,72">
              <v:shape style="position:absolute;left:2016;top:9755;width:43;height:72" coordorigin="2016,9755" coordsize="43,72" path="m2059,9755l2016,9827e" filled="f" stroked="t" strokeweight=".35999pt" strokecolor="#000000">
                <v:path arrowok="t"/>
              </v:shape>
            </v:group>
            <v:group style="position:absolute;left:2196;top:9813;width:43;height:50" coordorigin="2196,9813" coordsize="43,50">
              <v:shape style="position:absolute;left:2196;top:9813;width:43;height:50" coordorigin="2196,9813" coordsize="43,50" path="m2196,9813l2225,9827,2239,9849,2239,9863e" filled="f" stroked="t" strokeweight=".71998pt" strokecolor="#000000">
                <v:path arrowok="t"/>
              </v:shape>
            </v:group>
            <v:group style="position:absolute;left:2203;top:9172;width:2765;height:1541" coordorigin="2203,9172" coordsize="2765,1541">
              <v:shape style="position:absolute;left:2203;top:9172;width:2765;height:1541" coordorigin="2203,9172" coordsize="2765,1541" path="m2203,9172l2369,9187,2513,9208,2621,9244,2707,9287,2837,9367,2952,9467,3053,9583,3103,9662,3218,9856,3319,10000,3413,10094,3542,10194,3672,10259,3729,10281,4413,10396,4543,10439,4665,10497,4752,10554,4968,10713e" filled="f" stroked="t" strokeweight=".71998pt" strokecolor="#000000">
                <v:path arrowok="t"/>
              </v:shape>
            </v:group>
            <v:group style="position:absolute;left:2354;top:9143;width:2;height:79" coordorigin="2354,9143" coordsize="2,79">
              <v:shape style="position:absolute;left:2354;top:9143;width:2;height:79" coordorigin="2354,9143" coordsize="0,79" path="m2354,9143l2354,9223e" filled="f" stroked="t" strokeweight=".35999pt" strokecolor="#000000">
                <v:path arrowok="t"/>
              </v:shape>
            </v:group>
            <v:group style="position:absolute;left:2642;top:9223;width:2;height:72" coordorigin="2642,9223" coordsize="2,72">
              <v:shape style="position:absolute;left:2642;top:9223;width:2;height:72" coordorigin="2642,9223" coordsize="0,72" path="m2642,9223l2642,9295e" filled="f" stroked="t" strokeweight="1.43996pt" strokecolor="#000000">
                <v:path arrowok="t"/>
              </v:shape>
            </v:group>
            <v:group style="position:absolute;left:2873;top:9388;width:50;height:58" coordorigin="2873,9388" coordsize="50,58">
              <v:shape style="position:absolute;left:2873;top:9388;width:50;height:58" coordorigin="2873,9388" coordsize="50,58" path="m2923,9388l2873,9446e" filled="f" stroked="t" strokeweight=".35999pt" strokecolor="#000000">
                <v:path arrowok="t"/>
              </v:shape>
            </v:group>
            <v:group style="position:absolute;left:3060;top:9619;width:65;height:43" coordorigin="3060,9619" coordsize="65,43">
              <v:shape style="position:absolute;left:3060;top:9619;width:65;height:43" coordorigin="3060,9619" coordsize="65,43" path="m3125,9619l3060,9662e" filled="f" stroked="t" strokeweight=".35999pt" strokecolor="#000000">
                <v:path arrowok="t"/>
              </v:shape>
            </v:group>
            <v:group style="position:absolute;left:3211;top:9878;width:65;height:43" coordorigin="3211,9878" coordsize="65,43">
              <v:shape style="position:absolute;left:3211;top:9878;width:65;height:43" coordorigin="3211,9878" coordsize="65,43" path="m3276,9878l3211,9921e" filled="f" stroked="t" strokeweight=".35999pt" strokecolor="#000000">
                <v:path arrowok="t"/>
              </v:shape>
            </v:group>
            <v:group style="position:absolute;left:3420;top:10086;width:50;height:65" coordorigin="3420,10086" coordsize="50,65">
              <v:shape style="position:absolute;left:3420;top:10086;width:50;height:65" coordorigin="3420,10086" coordsize="50,65" path="m3470,10086l3420,10151e" filled="f" stroked="t" strokeweight=".35999pt" strokecolor="#000000">
                <v:path arrowok="t"/>
              </v:shape>
            </v:group>
            <v:group style="position:absolute;left:3704;top:10238;width:2;height:72" coordorigin="3704,10238" coordsize="2,72">
              <v:shape style="position:absolute;left:3704;top:10238;width:2;height:72" coordorigin="3704,10238" coordsize="0,72" path="m3704,10238l3704,10310e" filled="f" stroked="t" strokeweight="1.079970pt" strokecolor="#000000">
                <v:path arrowok="t"/>
              </v:shape>
            </v:group>
            <v:group style="position:absolute;left:3996;top:10288;width:2;height:79" coordorigin="3996,10288" coordsize="2,79">
              <v:shape style="position:absolute;left:3996;top:10288;width:2;height:79" coordorigin="3996,10288" coordsize="0,79" path="m3996,10288l3996,10367e" filled="f" stroked="t" strokeweight=".71998pt" strokecolor="#000000">
                <v:path arrowok="t"/>
              </v:shape>
            </v:group>
            <v:group style="position:absolute;left:4291;top:10338;width:2;height:79" coordorigin="4291,10338" coordsize="2,79">
              <v:shape style="position:absolute;left:4291;top:10338;width:2;height:79" coordorigin="4291,10338" coordsize="0,79" path="m4291,10338l4291,10418e" filled="f" stroked="t" strokeweight=".71998pt" strokecolor="#000000">
                <v:path arrowok="t"/>
              </v:shape>
            </v:group>
            <v:group style="position:absolute;left:4565;top:10425;width:36;height:72" coordorigin="4565,10425" coordsize="36,72">
              <v:shape style="position:absolute;left:4565;top:10425;width:36;height:72" coordorigin="4565,10425" coordsize="36,72" path="m4601,10425l4565,10497e" filled="f" stroked="t" strokeweight=".35999pt" strokecolor="#000000">
                <v:path arrowok="t"/>
              </v:shape>
            </v:group>
            <v:group style="position:absolute;left:4809;top:10583;width:50;height:65" coordorigin="4809,10583" coordsize="50,65">
              <v:shape style="position:absolute;left:4809;top:10583;width:50;height:65" coordorigin="4809,10583" coordsize="50,65" path="m4860,10583l4809,10648e" filled="f" stroked="t" strokeweight=".35999pt" strokecolor="#000000">
                <v:path arrowok="t"/>
              </v:shape>
            </v:group>
            <v:group style="position:absolute;left:4968;top:10713;width:7;height:2" coordorigin="4968,10713" coordsize="7,2">
              <v:shape style="position:absolute;left:4968;top:10713;width:7;height:2" coordorigin="4968,10713" coordsize="7,0" path="m4968,10713l4975,10713e" filled="f" stroked="t" strokeweight=".71998pt" strokecolor="#000000">
                <v:path arrowok="t"/>
              </v:shape>
            </v:group>
            <v:group style="position:absolute;left:7797;top:9741;width:7;height:7" coordorigin="7797,9741" coordsize="7,7">
              <v:shape style="position:absolute;left:7797;top:9741;width:7;height:7" coordorigin="7797,9741" coordsize="7,7" path="m7797,9748l7805,9741e" filled="f" stroked="t" strokeweight=".71998pt" strokecolor="#000000">
                <v:path arrowok="t"/>
              </v:shape>
            </v:group>
            <v:group style="position:absolute;left:7805;top:9676;width:122;height:65" coordorigin="7805,9676" coordsize="122,65">
              <v:shape style="position:absolute;left:7805;top:9676;width:122;height:65" coordorigin="7805,9676" coordsize="122,65" path="m7805,9741l7927,9676e" filled="f" stroked="t" strokeweight=".71998pt" strokecolor="#000000">
                <v:path arrowok="t"/>
              </v:shape>
            </v:group>
            <v:group style="position:absolute;left:8546;top:9327;width:50;height:2" coordorigin="8546,9327" coordsize="50,2">
              <v:shape style="position:absolute;left:8546;top:9327;width:50;height:2" coordorigin="8546,9327" coordsize="50,0" path="m8546,9327l8597,9327e" filled="f" stroked="t" strokeweight="1.07993pt" strokecolor="#000000">
                <v:path arrowok="t"/>
              </v:shape>
            </v:group>
            <v:group style="position:absolute;left:8697;top:8935;width:518;height:324" coordorigin="8697,8935" coordsize="518,324">
              <v:shape style="position:absolute;left:8697;top:8935;width:518;height:324" coordorigin="8697,8935" coordsize="518,324" path="m8697,9259l8741,9237,8820,9194,8928,9136,9029,9079,9216,8935e" filled="f" stroked="t" strokeweight=".71998pt" strokecolor="#000000">
                <v:path arrowok="t"/>
              </v:shape>
            </v:group>
            <v:group style="position:absolute;left:8813;top:9151;width:36;height:72" coordorigin="8813,9151" coordsize="36,72">
              <v:shape style="position:absolute;left:8813;top:9151;width:36;height:72" coordorigin="8813,9151" coordsize="36,72" path="m8813,9151l8849,9223e" filled="f" stroked="t" strokeweight=".35999pt" strokecolor="#000000">
                <v:path arrowok="t"/>
              </v:shape>
            </v:group>
            <v:group style="position:absolute;left:9065;top:8999;width:50;height:65" coordorigin="9065,8999" coordsize="50,65">
              <v:shape style="position:absolute;left:9065;top:8999;width:50;height:65" coordorigin="9065,8999" coordsize="50,65" path="m9065,8999l9115,9064e" filled="f" stroked="t" strokeweight=".35999pt" strokecolor="#000000">
                <v:path arrowok="t"/>
              </v:shape>
            </v:group>
            <v:group style="position:absolute;left:8611;top:10511;width:180;height:115" coordorigin="8611,10511" coordsize="180,115">
              <v:shape style="position:absolute;left:8611;top:10511;width:180;height:115" coordorigin="8611,10511" coordsize="180,115" path="m8611,10626l8748,10562,8755,10554,8791,10511e" filled="f" stroked="t" strokeweight=".71998pt" strokecolor="#000000">
                <v:path arrowok="t"/>
              </v:shape>
            </v:group>
            <v:group style="position:absolute;left:8712;top:10540;width:65;height:50" coordorigin="8712,10540" coordsize="65,50">
              <v:shape style="position:absolute;left:8712;top:10540;width:65;height:50" coordorigin="8712,10540" coordsize="65,50" path="m8712,10540l8777,10590e" filled="f" stroked="t" strokeweight=".35999pt" strokecolor="#000000">
                <v:path arrowok="t"/>
              </v:shape>
            </v:group>
            <v:group style="position:absolute;left:13168;top:10202;width:22;height:7" coordorigin="13168,10202" coordsize="22,7">
              <v:shape style="position:absolute;left:13168;top:10202;width:22;height:7" coordorigin="13168,10202" coordsize="22,7" path="m13168,10202l13176,10202,13190,10209e" filled="f" stroked="t" strokeweight=".71998pt" strokecolor="#000000">
                <v:path arrowok="t"/>
              </v:shape>
            </v:group>
            <v:group style="position:absolute;left:21585;top:13009;width:230;height:58" coordorigin="21585,13009" coordsize="230,58">
              <v:shape style="position:absolute;left:21585;top:13009;width:230;height:58" coordorigin="21585,13009" coordsize="230,58" path="m21585,13009l21614,13009,21722,13067,21765,13060,21815,13045e" filled="f" stroked="t" strokeweight=".71998pt" strokecolor="#000000">
                <v:path arrowok="t"/>
              </v:shape>
            </v:group>
            <v:group style="position:absolute;left:21722;top:13031;width:7;height:79" coordorigin="21722,13031" coordsize="7,79">
              <v:shape style="position:absolute;left:21722;top:13031;width:7;height:79" coordorigin="21722,13031" coordsize="7,79" path="m21722,13031l21729,13110e" filled="f" stroked="t" strokeweight=".35999pt" strokecolor="#000000">
                <v:path arrowok="t"/>
              </v:shape>
            </v:group>
            <v:group style="position:absolute;left:468;top:9079;width:14;height:2" coordorigin="468,9079" coordsize="14,2">
              <v:shape style="position:absolute;left:468;top:9079;width:14;height:2" coordorigin="468,9079" coordsize="14,0" path="m468,9079l482,9079e" filled="f" stroked="t" strokeweight=".71998pt" strokecolor="#000000">
                <v:path arrowok="t"/>
              </v:shape>
            </v:group>
            <v:group style="position:absolute;left:1375;top:7034;width:2;height:338" coordorigin="1375,7034" coordsize="2,338">
              <v:shape style="position:absolute;left:1375;top:7034;width:2;height:338" coordorigin="1375,7034" coordsize="0,338" path="m1375,7034l1375,7372e" filled="f" stroked="t" strokeweight="5.75984pt" strokecolor="#000000">
                <v:path arrowok="t"/>
              </v:shape>
            </v:group>
            <v:group style="position:absolute;left:1332;top:7174;width:72;height:2" coordorigin="1332,7174" coordsize="72,2">
              <v:shape style="position:absolute;left:1332;top:7174;width:72;height:2" coordorigin="1332,7174" coordsize="72,0" path="m1332,7174l1404,7174e" filled="f" stroked="t" strokeweight="1.07993pt" strokecolor="#000000">
                <v:path arrowok="t"/>
              </v:shape>
            </v:group>
            <v:group style="position:absolute;left:1339;top:7056;width:36;height:72" coordorigin="1339,7056" coordsize="36,72">
              <v:shape style="position:absolute;left:1339;top:7056;width:36;height:72" coordorigin="1339,7056" coordsize="36,72" path="m1339,7056l1375,7128e" filled="f" stroked="t" strokeweight=".71998pt" strokecolor="#000000">
                <v:path arrowok="t"/>
              </v:shape>
            </v:group>
            <v:group style="position:absolute;left:1174;top:8956;width:50;height:115" coordorigin="1174,8956" coordsize="50,115">
              <v:shape style="position:absolute;left:1174;top:8956;width:50;height:115" coordorigin="1174,8956" coordsize="50,115" path="m1174,8956l1181,9014,1210,9057,1224,9071e" filled="f" stroked="t" strokeweight=".71998pt" strokecolor="#000000">
                <v:path arrowok="t"/>
              </v:shape>
            </v:group>
            <v:group style="position:absolute;left:1217;top:9093;width:14;height:2" coordorigin="1217,9093" coordsize="14,2">
              <v:shape style="position:absolute;left:1217;top:9093;width:14;height:2" coordorigin="1217,9093" coordsize="14,0" path="m1217,9093l1231,9093e" filled="f" stroked="t" strokeweight=".71998pt" strokecolor="#000000">
                <v:path arrowok="t"/>
              </v:shape>
            </v:group>
            <v:group style="position:absolute;left:1224;top:9071;width:22;height:14" coordorigin="1224,9071" coordsize="22,14">
              <v:shape style="position:absolute;left:1224;top:9071;width:22;height:14" coordorigin="1224,9071" coordsize="22,14" path="m1224,9071l1246,9086e" filled="f" stroked="t" strokeweight=".71998pt" strokecolor="#000000">
                <v:path arrowok="t"/>
              </v:shape>
            </v:group>
            <v:group style="position:absolute;left:1217;top:9093;width:634;height:50" coordorigin="1217,9093" coordsize="634,50">
              <v:shape style="position:absolute;left:1217;top:9093;width:634;height:50" coordorigin="1217,9093" coordsize="634,50" path="m1217,9093l1483,9115,1850,9143e" filled="f" stroked="t" strokeweight=".71998pt" strokecolor="#000000">
                <v:path arrowok="t"/>
              </v:shape>
            </v:group>
            <v:group style="position:absolute;left:1361;top:9064;width:7;height:79" coordorigin="1361,9064" coordsize="7,79">
              <v:shape style="position:absolute;left:1361;top:9064;width:7;height:79" coordorigin="1361,9064" coordsize="7,79" path="m1368,9064l1361,9143e" filled="f" stroked="t" strokeweight=".35999pt" strokecolor="#000000">
                <v:path arrowok="t"/>
              </v:shape>
            </v:group>
            <v:group style="position:absolute;left:1663;top:9086;width:7;height:79" coordorigin="1663,9086" coordsize="7,79">
              <v:shape style="position:absolute;left:1663;top:9086;width:7;height:79" coordorigin="1663,9086" coordsize="7,79" path="m1670,9086l1663,9165e" filled="f" stroked="t" strokeweight=".35999pt" strokecolor="#000000">
                <v:path arrowok="t"/>
              </v:shape>
            </v:group>
            <v:group style="position:absolute;left:806;top:8575;width:367;height:7" coordorigin="806,8575" coordsize="367,7">
              <v:shape style="position:absolute;left:806;top:8575;width:367;height:7" coordorigin="806,8575" coordsize="367,7" path="m806,8575l1022,8582,1109,8582,1174,8582e" filled="f" stroked="t" strokeweight=".71998pt" strokecolor="#000000">
                <v:path arrowok="t"/>
              </v:shape>
            </v:group>
            <v:group style="position:absolute;left:958;top:8539;width:2;height:79" coordorigin="958,8539" coordsize="2,79">
              <v:shape style="position:absolute;left:958;top:8539;width:2;height:79" coordorigin="958,8539" coordsize="0,79" path="m958,8539l958,8618e" filled="f" stroked="t" strokeweight=".35999pt" strokecolor="#000000">
                <v:path arrowok="t"/>
              </v:shape>
            </v:group>
            <v:group style="position:absolute;left:1174;top:8503;width:29;height:43" coordorigin="1174,8503" coordsize="29,43">
              <v:shape style="position:absolute;left:1174;top:8503;width:29;height:43" coordorigin="1174,8503" coordsize="29,43" path="m1174,8503l1181,8531,1202,8546e" filled="f" stroked="t" strokeweight=".71998pt" strokecolor="#000000">
                <v:path arrowok="t"/>
              </v:shape>
            </v:group>
            <v:group style="position:absolute;left:1159;top:8654;width:7;height:79" coordorigin="1159,8654" coordsize="7,79">
              <v:shape style="position:absolute;left:1159;top:8654;width:7;height:79" coordorigin="1159,8654" coordsize="7,79" path="m1159,8654l1159,8719,1166,8726,1166,8733e" filled="f" stroked="t" strokeweight=".71998pt" strokecolor="#000000">
                <v:path arrowok="t"/>
              </v:shape>
            </v:group>
            <v:group style="position:absolute;left:1166;top:8751;width:14;height:2" coordorigin="1166,8751" coordsize="14,2">
              <v:shape style="position:absolute;left:1166;top:8751;width:14;height:2" coordorigin="1166,8751" coordsize="14,0" path="m1166,8751l1181,8751e" filled="f" stroked="t" strokeweight=".35998pt" strokecolor="#000000">
                <v:path arrowok="t"/>
              </v:shape>
            </v:group>
            <v:group style="position:absolute;left:1166;top:8942;width:14;height:2" coordorigin="1166,8942" coordsize="14,2">
              <v:shape style="position:absolute;left:1166;top:8942;width:14;height:2" coordorigin="1166,8942" coordsize="14,0" path="m1166,8942l1181,8942e" filled="f" stroked="t" strokeweight="1.4399pt" strokecolor="#000000">
                <v:path arrowok="t"/>
              </v:shape>
            </v:group>
            <v:group style="position:absolute;left:1260;top:8546;width:180;height:29" coordorigin="1260,8546" coordsize="180,29">
              <v:shape style="position:absolute;left:1260;top:8546;width:180;height:29" coordorigin="1260,8546" coordsize="180,29" path="m1260,8546l1282,8546,1440,8575e" filled="f" stroked="t" strokeweight=".71998pt" strokecolor="#000000">
                <v:path arrowok="t"/>
              </v:shape>
            </v:group>
            <v:group style="position:absolute;left:1159;top:8049;width:2;height:50" coordorigin="1159,8049" coordsize="2,50">
              <v:shape style="position:absolute;left:1159;top:8049;width:2;height:50" coordorigin="1159,8049" coordsize="0,50" path="m1159,8049l1159,8099e" filled="f" stroked="t" strokeweight=".71998pt" strokecolor="#000000">
                <v:path arrowok="t"/>
              </v:shape>
            </v:group>
            <v:group style="position:absolute;left:1159;top:8107;width:7;height:7" coordorigin="1159,8107" coordsize="7,7">
              <v:shape style="position:absolute;left:1159;top:8107;width:7;height:7" coordorigin="1159,8107" coordsize="7,7" path="m1159,8107l1166,8114e" filled="f" stroked="t" strokeweight=".71998pt" strokecolor="#000000">
                <v:path arrowok="t"/>
              </v:shape>
            </v:group>
            <v:group style="position:absolute;left:1447;top:7401;width:14;height:36" coordorigin="1447,7401" coordsize="14,36">
              <v:shape style="position:absolute;left:1447;top:7401;width:14;height:36" coordorigin="1447,7401" coordsize="14,36" path="m1447,7401l1462,7437e" filled="f" stroked="t" strokeweight=".71998pt" strokecolor="#000000">
                <v:path arrowok="t"/>
              </v:shape>
            </v:group>
            <v:group style="position:absolute;left:1375;top:7128;width:7;height:7" coordorigin="1375,7128" coordsize="7,7">
              <v:shape style="position:absolute;left:1375;top:7128;width:7;height:7" coordorigin="1375,7128" coordsize="7,7" path="m1375,7128l1382,7135e" filled="f" stroked="t" strokeweight=".71998pt" strokecolor="#000000">
                <v:path arrowok="t"/>
              </v:shape>
            </v:group>
            <v:group style="position:absolute;left:2182;top:9165;width:22;height:7" coordorigin="2182,9165" coordsize="22,7">
              <v:shape style="position:absolute;left:2182;top:9165;width:22;height:7" coordorigin="2182,9165" coordsize="22,7" path="m2182,9165l2189,9172,2203,9172e" filled="f" stroked="t" strokeweight=".71998pt" strokecolor="#000000">
                <v:path arrowok="t"/>
              </v:shape>
            </v:group>
            <v:group style="position:absolute;left:8849;top:9669;width:108;height:209" coordorigin="8849,9669" coordsize="108,209">
              <v:shape style="position:absolute;left:8849;top:9669;width:108;height:209" coordorigin="8849,9669" coordsize="108,209" path="m8849,9669l8921,9719,8942,9748,8957,9791,8957,9878e" filled="f" stroked="t" strokeweight=".71998pt" strokecolor="#000000">
                <v:path arrowok="t"/>
              </v:shape>
            </v:group>
            <v:group style="position:absolute;left:8913;top:9770;width:72;height:2" coordorigin="8913,9770" coordsize="72,2">
              <v:shape style="position:absolute;left:8913;top:9770;width:72;height:2" coordorigin="8913,9770" coordsize="72,0" path="m8913,9770l8985,9770e" filled="f" stroked="t" strokeweight=".71995pt" strokecolor="#000000">
                <v:path arrowok="t"/>
              </v:shape>
            </v:group>
            <v:group style="position:absolute;left:8517;top:9338;width:29;height:22" coordorigin="8517,9338" coordsize="29,22">
              <v:shape style="position:absolute;left:8517;top:9338;width:29;height:22" coordorigin="8517,9338" coordsize="29,22" path="m8517,9359l8532,9352,8546,9338e" filled="f" stroked="t" strokeweight=".71998pt" strokecolor="#000000">
                <v:path arrowok="t"/>
              </v:shape>
            </v:group>
            <v:group style="position:absolute;left:8611;top:10590;width:396;height:36" coordorigin="8611,10590" coordsize="396,36">
              <v:shape style="position:absolute;left:8611;top:10590;width:396;height:36" coordorigin="8611,10590" coordsize="396,36" path="m8611,10626l8712,10598,8827,10590,8928,10605,9007,10619e" filled="f" stroked="t" strokeweight=".71998pt" strokecolor="#000000">
                <v:path arrowok="t"/>
              </v:shape>
            </v:group>
            <v:group style="position:absolute;left:8755;top:10554;width:7;height:79" coordorigin="8755,10554" coordsize="7,79">
              <v:shape style="position:absolute;left:8755;top:10554;width:7;height:79" coordorigin="8755,10554" coordsize="7,79" path="m8755,10554l8762,10634e" filled="f" stroked="t" strokeweight=".35999pt" strokecolor="#000000">
                <v:path arrowok="t"/>
              </v:shape>
            </v:group>
            <v:group style="position:absolute;left:9230;top:8495;width:1865;height:454" coordorigin="9230,8495" coordsize="1865,454">
              <v:shape style="position:absolute;left:9230;top:8495;width:1865;height:454" coordorigin="9230,8495" coordsize="1865,454" path="m9230,8920l9698,8553,9785,8510,9849,8503,9900,8495,9957,8503,10166,8582,10627,8769,11095,8949e" filled="f" stroked="t" strokeweight=".71998pt" strokecolor="#000000">
                <v:path arrowok="t"/>
              </v:shape>
            </v:group>
            <v:group style="position:absolute;left:9324;top:8798;width:50;height:65" coordorigin="9324,8798" coordsize="50,65">
              <v:shape style="position:absolute;left:9324;top:8798;width:50;height:65" coordorigin="9324,8798" coordsize="50,65" path="m9324,8798l9374,8863e" filled="f" stroked="t" strokeweight=".35999pt" strokecolor="#000000">
                <v:path arrowok="t"/>
              </v:shape>
            </v:group>
            <v:group style="position:absolute;left:9561;top:8611;width:50;height:65" coordorigin="9561,8611" coordsize="50,65">
              <v:shape style="position:absolute;left:9561;top:8611;width:50;height:65" coordorigin="9561,8611" coordsize="50,65" path="m9561,8611l9612,8675e" filled="f" stroked="t" strokeweight=".35999pt" strokecolor="#000000">
                <v:path arrowok="t"/>
              </v:shape>
            </v:group>
            <v:group style="position:absolute;left:9842;top:8459;width:2;height:79" coordorigin="9842,8459" coordsize="2,79">
              <v:shape style="position:absolute;left:9842;top:8459;width:2;height:79" coordorigin="9842,8459" coordsize="0,79" path="m9842,8459l9842,8539e" filled="f" stroked="t" strokeweight=".71998pt" strokecolor="#000000">
                <v:path arrowok="t"/>
              </v:shape>
            </v:group>
            <v:group style="position:absolute;left:10130;top:8531;width:2;height:79" coordorigin="10130,8531" coordsize="2,79">
              <v:shape style="position:absolute;left:10130;top:8531;width:2;height:79" coordorigin="10130,8531" coordsize="0,79" path="m10130,8531l10130,8611e" filled="f" stroked="t" strokeweight="1.43996pt" strokecolor="#000000">
                <v:path arrowok="t"/>
              </v:shape>
            </v:group>
            <v:group style="position:absolute;left:10411;top:8639;width:2;height:79" coordorigin="10411,8639" coordsize="2,79">
              <v:shape style="position:absolute;left:10411;top:8639;width:2;height:79" coordorigin="10411,8639" coordsize="0,79" path="m10411,8639l10411,8719e" filled="f" stroked="t" strokeweight="1.43996pt" strokecolor="#000000">
                <v:path arrowok="t"/>
              </v:shape>
            </v:group>
            <v:group style="position:absolute;left:10692;top:8755;width:2;height:72" coordorigin="10692,8755" coordsize="2,72">
              <v:shape style="position:absolute;left:10692;top:8755;width:2;height:72" coordorigin="10692,8755" coordsize="0,72" path="m10692,8755l10692,8827e" filled="f" stroked="t" strokeweight="1.43996pt" strokecolor="#000000">
                <v:path arrowok="t"/>
              </v:shape>
            </v:group>
            <v:group style="position:absolute;left:10969;top:8863;width:2;height:79" coordorigin="10969,8863" coordsize="2,79">
              <v:shape style="position:absolute;left:10969;top:8863;width:2;height:79" coordorigin="10969,8863" coordsize="0,79" path="m10969,8863l10969,8942e" filled="f" stroked="t" strokeweight="1.79995pt" strokecolor="#000000">
                <v:path arrowok="t"/>
              </v:shape>
            </v:group>
            <v:group style="position:absolute;left:11095;top:8949;width:7;height:7" coordorigin="11095,8949" coordsize="7,7">
              <v:shape style="position:absolute;left:11095;top:8949;width:7;height:7" coordorigin="11095,8949" coordsize="7,7" path="m11095,8949l11095,8956,11102,8956e" filled="f" stroked="t" strokeweight=".71998pt" strokecolor="#000000">
                <v:path arrowok="t"/>
              </v:shape>
            </v:group>
            <v:group style="position:absolute;left:12909;top:11188;width:389;height:79" coordorigin="12909,11188" coordsize="389,79">
              <v:shape style="position:absolute;left:12909;top:11188;width:389;height:79" coordorigin="12909,11188" coordsize="389,79" path="m12909,11188l13140,11224,13298,11267e" filled="f" stroked="t" strokeweight=".71998pt" strokecolor="#000000">
                <v:path arrowok="t"/>
              </v:shape>
            </v:group>
            <v:group style="position:absolute;left:13053;top:11174;width:2;height:79" coordorigin="13053,11174" coordsize="2,79">
              <v:shape style="position:absolute;left:13053;top:11174;width:2;height:79" coordorigin="13053,11174" coordsize="0,79" path="m13053,11174l13053,11253e" filled="f" stroked="t" strokeweight=".71998pt" strokecolor="#000000">
                <v:path arrowok="t"/>
              </v:shape>
            </v:group>
            <v:group style="position:absolute;left:13298;top:11267;width:7;height:2" coordorigin="13298,11267" coordsize="7,2">
              <v:shape style="position:absolute;left:13298;top:11267;width:7;height:2" coordorigin="13298,11267" coordsize="7,0" path="m13298,11267l13305,11267e" filled="f" stroked="t" strokeweight=".71998pt" strokecolor="#000000">
                <v:path arrowok="t"/>
              </v:shape>
            </v:group>
            <v:group style="position:absolute;left:14277;top:11577;width:900;height:828" coordorigin="14277,11577" coordsize="900,828">
              <v:shape style="position:absolute;left:14277;top:11577;width:900;height:828" coordorigin="14277,11577" coordsize="900,828" path="m14277,11577l14292,11663,14313,11793,14335,11850,14364,11908,14378,11944,14464,12045,14587,12160,14673,12232,14731,12275,14817,12326,14911,12362,14983,12376,15141,12405,15177,12405e" filled="f" stroked="t" strokeweight=".71998pt" strokecolor="#000000">
                <v:path arrowok="t"/>
              </v:shape>
            </v:group>
            <v:group style="position:absolute;left:14392;top:11966;width:58;height:58" coordorigin="14392,11966" coordsize="58,58">
              <v:shape style="position:absolute;left:14392;top:11966;width:58;height:58" coordorigin="14392,11966" coordsize="58,58" path="m14450,11966l14392,12023e" filled="f" stroked="t" strokeweight=".35999pt" strokecolor="#000000">
                <v:path arrowok="t"/>
              </v:shape>
            </v:group>
            <v:group style="position:absolute;left:14608;top:12174;width:58;height:58" coordorigin="14608,12174" coordsize="58,58">
              <v:shape style="position:absolute;left:14608;top:12174;width:58;height:58" coordorigin="14608,12174" coordsize="58,58" path="m14666,12174l14608,12232e" filled="f" stroked="t" strokeweight=".35999pt" strokecolor="#000000">
                <v:path arrowok="t"/>
              </v:shape>
            </v:group>
            <v:group style="position:absolute;left:14882;top:12318;width:22;height:72" coordorigin="14882,12318" coordsize="22,72">
              <v:shape style="position:absolute;left:14882;top:12318;width:22;height:72" coordorigin="14882,12318" coordsize="22,72" path="m14882,12390l14904,12390,14904,12318,14882,12318,14882,12390xe" filled="t" fillcolor="#000000" stroked="f">
                <v:path arrowok="t"/>
                <v:fill/>
              </v:shape>
            </v:group>
            <v:group style="position:absolute;left:21383;top:12772;width:202;height:245" coordorigin="21383,12772" coordsize="202,245">
              <v:shape style="position:absolute;left:21383;top:12772;width:202;height:245" coordorigin="21383,12772" coordsize="202,245" path="m21412,12772l21398,12830,21391,12851,21383,12873,21391,12894,21405,12923,21434,12952,21477,13002,21499,13009,21527,13017,21585,13009e" filled="f" stroked="t" strokeweight=".71998pt" strokecolor="#000000">
                <v:path arrowok="t"/>
              </v:shape>
            </v:group>
            <v:group style="position:absolute;left:21362;top:12912;width:72;height:2" coordorigin="21362,12912" coordsize="72,2">
              <v:shape style="position:absolute;left:21362;top:12912;width:72;height:2" coordorigin="21362,12912" coordsize="72,0" path="m21362,12912l21434,12912e" filled="f" stroked="t" strokeweight="1.79987pt" strokecolor="#000000">
                <v:path arrowok="t"/>
              </v:shape>
            </v:group>
            <v:group style="position:absolute;left:21585;top:12959;width:173;height:50" coordorigin="21585,12959" coordsize="173,50">
              <v:shape style="position:absolute;left:21585;top:12959;width:173;height:50" coordorigin="21585,12959" coordsize="173,50" path="m21585,13009l21736,12966,21758,12959e" filled="f" stroked="t" strokeweight=".71998pt" strokecolor="#000000">
                <v:path arrowok="t"/>
              </v:shape>
            </v:group>
            <v:group style="position:absolute;left:21733;top:12930;width:2;height:79" coordorigin="21733,12930" coordsize="2,79">
              <v:shape style="position:absolute;left:21733;top:12930;width:2;height:79" coordorigin="21733,12930" coordsize="0,79" path="m21733,12930l21733,13009e" filled="f" stroked="t" strokeweight="1.079970pt" strokecolor="#000000">
                <v:path arrowok="t"/>
              </v:shape>
            </v:group>
            <v:group style="position:absolute;left:21758;top:12930;width:144;height:29" coordorigin="21758,12930" coordsize="144,29">
              <v:shape style="position:absolute;left:21758;top:12930;width:144;height:29" coordorigin="21758,12930" coordsize="144,29" path="m21758,12959l21830,12945,21873,12930,21902,12937e" filled="f" stroked="t" strokeweight=".71998pt" strokecolor="#000000">
                <v:path arrowok="t"/>
              </v:shape>
            </v:group>
            <v:group style="position:absolute;left:21895;top:12894;width:7;height:79" coordorigin="21895,12894" coordsize="7,79">
              <v:shape style="position:absolute;left:21895;top:12894;width:7;height:79" coordorigin="21895,12894" coordsize="7,79" path="m21902,12894l21895,12973e" filled="f" stroked="t" strokeweight=".35999pt" strokecolor="#000000">
                <v:path arrowok="t"/>
              </v:shape>
            </v:group>
            <v:group style="position:absolute;left:21959;top:12945;width:86;height:22" coordorigin="21959,12945" coordsize="86,22">
              <v:shape style="position:absolute;left:21959;top:12945;width:86;height:22" coordorigin="21959,12945" coordsize="86,22" path="m21959,12966l22003,12959,22046,12945e" filled="f" stroked="t" strokeweight=".71998pt" strokecolor="#000000">
                <v:path arrowok="t"/>
              </v:shape>
            </v:group>
            <v:group style="position:absolute;left:288;top:2930;width:6415;height:8006" coordorigin="288,2930" coordsize="6415,8006">
              <v:shape style="position:absolute;left:288;top:2930;width:6415;height:8006" coordorigin="288,2930" coordsize="6415,8006" path="m288,3240l382,3211,482,3175,605,3139,727,3117,850,3089,950,3067,1058,3053,1166,3024,1289,3002,1411,2981,1512,2966,1606,2952,1706,2937,1807,2930,1894,2930,1987,2930,2131,2937,2261,2945,2398,2952,2520,2952,2642,2959,2772,2966,2909,2966,3046,2973,3175,2981,3290,2981,3406,2988,3550,2995,3686,3002,3823,3002,3953,3017,4104,3031,4269,3038,4413,3038,4572,3038,4737,3045,4853,3045,5155,3053,5292,3053,5457,3053,5616,3053,5753,3060,5882,3060,6019,3060,6177,3060,6487,3074,6645,3081,6703,3074,6703,3139,6696,3305,6696,3434,6696,3578,6696,4852,6689,5018,6689,6163,6681,6336,6681,7415,6674,7567,6674,8344,6667,8503,6667,8654,6667,8805,6667,8927,6667,9093,6660,9244,6660,9403,6653,9561,6653,9712,6653,9871,6645,10022,6645,10180,6645,10331,6638,10461,6638,10590,6638,10713,6631,10828,6573,10936e" filled="f" stroked="t" strokeweight="1.079970pt" strokecolor="#A77000">
                <v:path arrowok="t"/>
              </v:shape>
            </v:group>
            <v:group style="position:absolute;left:288;top:2901;width:6444;height:8042" coordorigin="288,2901" coordsize="6444,8042">
              <v:shape style="position:absolute;left:288;top:2901;width:6444;height:8042" coordorigin="288,2901" coordsize="6444,8042" path="m6617,10943l6667,10828,6667,10698,6667,10590,6667,10461,6674,10331,6674,10180,6681,10022,6681,9871,6681,9712,6689,9554,6689,9388,6689,9244,6696,9093,6696,8935,6696,8805,6696,8668,6703,8510,6703,8344,6703,8186,6703,8020,6703,7869,6703,7732,6710,7567,6710,6652,6717,6494,6717,5515,6725,5349,6725,3729,6732,3578,6732,3434,6732,3305,6732,3146,6732,3053,6645,3045,6494,3038,6343,3031,6185,3031,6026,3031,5882,3024,5753,3024,5623,3024,5465,3024,5299,3024,5162,3017,5011,3017,4860,3017,4737,3017,4572,3009,4413,3009,4269,3009,4104,3002,3953,2988,3830,2973,3686,2973,3550,2966,3406,2959,3290,2959,3182,2952,3046,2952,2909,2945,2772,2937,2642,2930,2527,2930,2398,2923,2261,2916,2131,2916,1987,2909,1901,2901,1807,2901,1714,2916,1606,2930,1498,2945,1404,2952,1289,2973,1188,2995,1058,3024,950,3045,850,3067,734,3089,605,3117,518,3139,396,3175,288,3211e" filled="f" stroked="t" strokeweight="1.079970pt" strokecolor="#A77000">
                <v:path arrowok="t"/>
              </v:shape>
            </v:group>
            <v:group style="position:absolute;left:288;top:2959;width:1519;height:310" coordorigin="288,2959" coordsize="1519,310">
              <v:shape style="position:absolute;left:288;top:2959;width:1519;height:310" coordorigin="288,2959" coordsize="1519,310" path="m1807,2959l1714,2973,1606,2981,1519,2995,1411,3009,1296,3031,1166,3060,1058,3081,950,3103,850,3125,749,3146,598,3175,482,3211,382,3240,288,3269e" filled="f" stroked="t" strokeweight="1.079970pt" strokecolor="#FF0000">
                <v:path arrowok="t"/>
              </v:shape>
            </v:group>
            <v:group style="position:absolute;left:7106;top:7559;width:17085;height:4341" coordorigin="7106,7559" coordsize="17085,4341">
              <v:shape style="position:absolute;left:7106;top:7559;width:17085;height:4341" coordorigin="7106,7559" coordsize="17085,4341" path="m7106,11087l7221,11080,7344,11073,7466,11058,7603,11001,7733,10943,7862,10886,7970,10835,8085,10792,8201,10742,8323,10734,8467,10734,8625,10677,8777,10655,8928,10670,9029,10742,9151,10778,9295,10814,9425,10842,9561,10878,9705,10914,9849,10950,9936,10965,10094,10979,10245,11001,10404,11015,10533,11037,10677,11051,10836,11066,10973,11080,11109,11087,11268,11087,11412,11094,11570,11094,11721,11116,11880,11130,12038,11152,12189,11166,12312,11224,12434,11282,12578,11346,12679,11397,12772,11440,12909,11498,13068,11490,13226,11469,13377,11447,13528,11426,13622,11382,13744,11332,13881,11267,14032,11274,14184,11282,14342,11289,14508,11296,14673,11310,14810,11318,14968,11325,15120,11332,15271,11339,15422,11346,15566,11354,15696,11361,15825,11368,15976,11375,16106,11382,16264,11375,16408,11375,16560,11368,16704,11368,16848,11361,16977,11354,17114,11354,17244,11346,17380,11346,17532,11339,17661,11339,17798,11332,17920,11332,18036,11325,18158,11325,18295,11318,18446,11310,18604,11310,18755,11303,18907,11303,19036,11339,19151,11368,19281,11404,19411,11440,19519,11469,19627,11505,19749,11534,19886,11577,20023,11613,20167,11649,20303,11692,20426,11721,20541,11757,20635,11800,20757,11858,20901,11879,21052,11901,21196,11858,21239,11728,21290,11584,21340,11440,21383,11296,21434,11152,21477,11015,21535,10857,21571,10727,21571,10569,21563,10410,21556,10252,21556,10115,21549,9950,21549,9784,21542,9626,21535,9467,21527,9316,21643,9237,21758,9151,21880,9057,22003,8971,22103,8891,22183,8834,22269,8769,22399,8675,22499,8596,22629,8503,22730,8423,22859,8323,22982,8236,23083,8157,23133,8121,23263,8027,23385,7934,23493,7855,23630,7761,23738,7696,23817,7646,23947,7559,24047,7559,24177,7559,24191,7559e" filled="f" stroked="t" strokeweight="1.079970pt" strokecolor="#A77000">
                <v:path arrowok="t"/>
              </v:shape>
            </v:group>
            <v:group style="position:absolute;left:6537;top:11008;width:569;height:79" coordorigin="6537,11008" coordsize="569,79">
              <v:shape style="position:absolute;left:6537;top:11008;width:569;height:79" coordorigin="6537,11008" coordsize="569,79" path="m6537,11008l6617,11015,6696,11022,6775,11037,6854,11044,6941,11058,7020,11066,7106,11087e" filled="f" stroked="t" strokeweight="1.079970pt" strokecolor="#A77000">
                <v:path arrowok="t"/>
              </v:shape>
            </v:group>
            <v:group style="position:absolute;left:288;top:2930;width:6408;height:8006" coordorigin="288,2930" coordsize="6408,8006">
              <v:shape style="position:absolute;left:288;top:2930;width:6408;height:8006" coordorigin="288,2930" coordsize="6408,8006" path="m288,3240l382,3211,482,3182,605,3146,727,3117,850,3096,950,3074,1058,3053,1166,3031,1296,3009,1411,2981,1512,2973,1606,2959,1714,2945,1807,2930,1894,2937,1987,2937,2131,2945,2261,2952,2398,2952,2520,2959,2642,2966,2772,2966,2909,2973,3046,2981,3175,2988,3290,2988,3406,2995,3550,2995,3686,3002,3823,3009,3953,3024,4104,3038,4269,3045,4413,3045,4572,3045,4737,3053,4853,3053,5155,3053,5292,3060,5457,3060,5616,3060,5753,3060,5882,3067,6019,3067,6177,3067,6487,3081,6645,3089,6696,3089,6696,3139,6696,3305,6696,3434,6689,3578,6689,3722,6689,5184,6681,5349,6681,6336,6674,6494,6674,7567,6667,7718,6667,8654,6660,8805,6660,8927,6660,9093,6653,9244,6653,9403,6653,9561,6645,9712,6645,9871,6645,10022,6638,10180,6638,10331,6631,10461,6631,10590,6631,10713,6631,10828,6559,10936e" filled="f" stroked="t" strokeweight="1.079970pt" strokecolor="#A77000">
                <v:path arrowok="t"/>
              </v:shape>
            </v:group>
            <v:group style="position:absolute;left:1757;top:2959;width:130;height:3405" coordorigin="1757,2959" coordsize="130,3405">
              <v:shape style="position:absolute;left:1757;top:2959;width:130;height:3405" coordorigin="1757,2959" coordsize="130,3405" path="m1807,2959l1829,2959,1829,2966,1814,2966,1814,3074,1807,3269,1800,3456,1793,3643,1786,3852,1786,4061,1771,4248,1764,4435,1757,4636,1757,4824,1757,5018,1757,5212,1757,5414,1757,5544,1764,5695,1771,5846,1771,6026,1764,6220,1850,6364,1886,6364e" filled="f" stroked="t" strokeweight="1.079970pt" strokecolor="#FF0000">
                <v:path arrowok="t"/>
              </v:shape>
            </v:group>
            <v:group style="position:absolute;left:1807;top:288;width:10051;height:2736" coordorigin="1807,288" coordsize="10051,2736">
              <v:shape style="position:absolute;left:1807;top:288;width:10051;height:2736" coordorigin="1807,288" coordsize="10051,2736" path="m11858,288l11822,295,11649,346,11469,396,11289,446,11124,497,10973,540,10771,598,10591,648,10375,706,10217,742,10094,770,9929,806,9734,850,9583,900,9432,950,9245,1015,9014,1037,8805,1051,8633,1073,8453,1094,8193,1145,8049,1181,7855,1231,7675,1274,7502,1318,7344,1354,7193,1390,6998,1440,6854,1476,6595,1541,6415,1584,6228,1634,6019,1685,5875,1721,5731,1757,5558,1800,5393,1850,5227,1901,5040,1958,4867,2016,4709,2059,4536,2117,4392,2160,4183,2232,3924,2304,3758,2340,3708,2441,3708,2541,3701,2664,3701,2772,3701,2786,3686,2786,3686,2757,3636,2757,3571,2822,3535,2880,3514,2930,3506,2959,3514,2995,3542,3017,3550,3024,3406,3017,3290,3009,3175,3009,3046,3002,2909,3002,2772,2995,2642,2988,2520,2988,2390,2981,2261,2973,2131,2973,1987,2966,1901,2959,1807,2959e" filled="f" stroked="t" strokeweight="1.079970pt" strokecolor="#FF0000">
                <v:path arrowok="t"/>
              </v:shape>
            </v:group>
            <v:group style="position:absolute;left:288;top:288;width:11476;height:2880" coordorigin="288,288" coordsize="11476,2880">
              <v:shape style="position:absolute;left:288;top:288;width:11476;height:2880" coordorigin="288,288" coordsize="11476,2880" path="m288,3168l389,3146,605,3089,799,3038,979,2995,1181,2959,1303,2945,1526,2894,1685,2873,1836,2858,2002,2865,2146,2865,2297,2873,2462,2880,2628,2887,2808,2894,3010,2901,3161,2909,3362,2916,3492,2916,3521,2865,3564,2815,3629,2743,3672,2743,3693,2743,3693,2772,3701,2664,3701,2541,3701,2441,3758,2340,3895,2282,4010,2239,4212,2167,4377,2109,4521,2066,4701,2016,4860,1973,5025,1929,5220,1879,5385,1829,5551,1778,5724,1735,5825,1706,6005,1663,6221,1605,6357,1577,6494,1541,6645,1505,6847,1454,6991,1418,7185,1368,7337,1332,7509,1289,7682,1246,7848,1202,7992,1166,8172,1116,8453,1073,8647,1051,8813,1030,9014,1015,9223,994,9439,922,9576,878,9734,828,9907,785,10051,756,10231,713,10361,684,10555,634,10742,583,10908,533,11095,482,11260,432,11433,382,11613,331,11764,288e" filled="f" stroked="t" strokeweight="1.079970pt" strokecolor="#FF0000">
                <v:path arrowok="t"/>
              </v:shape>
            </v:group>
            <v:group style="position:absolute;left:6537;top:7531;width:17654;height:4341" coordorigin="6537,7531" coordsize="17654,4341">
              <v:shape style="position:absolute;left:6537;top:7531;width:17654;height:4341" coordorigin="6537,7531" coordsize="17654,4341" path="m24191,7531l24177,7531,24047,7538,23947,7538,23803,7624,23723,7675,23587,7761,23479,7833,23371,7912,23241,8006,23162,8063,23090,8128,22982,8200,22845,8301,22737,8387,22629,8467,22499,8560,22391,8647,22269,8733,22183,8805,22111,8855,22003,8935,21887,9021,21765,9115,21643,9201,21506,9309,21513,9467,21513,9626,21520,9784,21527,9950,21527,10115,21535,10252,21542,10410,21542,10569,21549,10720,21506,10857,21455,11015,21405,11159,21355,11296,21311,11440,21261,11584,21218,11728,21175,11843,21052,11872,20901,11850,20764,11829,20649,11778,20555,11728,20426,11692,20296,11663,20167,11627,20030,11584,19886,11548,19749,11512,19627,11476,19519,11447,19411,11418,19295,11382,19166,11346,19036,11310,18907,11274,18755,11282,18604,11282,18446,11289,18295,11296,18158,11296,18036,11303,17920,11303,17798,11310,17668,11310,17510,11318,17359,11318,17251,11325,17114,11325,16984,11332,16848,11332,16704,11339,16560,11346,16423,11346,16264,11354,16106,11354,15976,11354,15832,11339,15696,11332,15566,11332,15422,11325,15278,11310,15120,11303,14961,11296,14810,11289,14652,11282,14500,11274,14342,11267,14184,11260,14032,11253,13874,11238,13773,11289,13629,11354,13521,11404,13370,11426,13219,11447,13068,11462,12916,11476,12772,11411,12679,11368,12585,11325,12441,11253,12319,11195,12196,11145,12038,11123,11880,11109,11721,11087,11570,11073,11412,11066,11253,11066,11095,11058,10980,11058,10843,11044,10685,11030,10533,11008,10389,10994,10231,10972,10094,10958,9993,10943,9857,10929,9705,10893,9561,10857,9417,10821,9295,10785,9144,10749,9036,10720,8935,10648,8777,10626,8618,10662,8467,10713,8323,10713,8201,10713,8078,10763,7970,10814,7862,10864,7725,10922,7596,10979,7466,11037,7351,11044,7229,11051,7106,11058,7027,11044,6941,11030,6854,11022,6775,11008,6696,11001,6617,10994,6537,10979e" filled="f" stroked="t" strokeweight="1.079970pt" strokecolor="#A77000">
                <v:path arrowok="t"/>
              </v:shape>
            </v:group>
            <v:group style="position:absolute;left:288;top:2909;width:6437;height:8035" coordorigin="288,2909" coordsize="6437,8035">
              <v:shape style="position:absolute;left:288;top:2909;width:6437;height:8035" coordorigin="288,2909" coordsize="6437,8035" path="m6595,10943l6660,10828,6660,10698,6660,10590,6667,10461,6667,10331,6667,10180,6674,10022,6674,9871,6681,9712,6681,9554,6681,9388,6689,9244,6689,9093,6689,8935,6696,8805,6696,8020,6703,7869,6703,6818,6710,6652,6710,5839,6717,5673,6717,4032,6725,3873,6725,3060,6645,3053,6494,3045,6343,3038,6185,3038,6026,3031,5882,3031,5753,3031,5623,3031,5465,3031,5299,3024,5162,3024,5011,3024,4860,3024,4737,3017,4572,3017,4413,3017,4269,3017,4104,3002,3953,2995,3830,2981,3686,2981,3550,2973,3406,2966,3290,2966,3182,2959,3046,2952,2909,2952,2772,2945,2642,2937,2527,2937,2398,2930,2261,2923,2131,2923,1987,2916,1901,2909,1807,2909,1714,2916,1606,2930,1498,2945,1411,2959,1296,2981,1188,3002,1058,3031,950,3053,850,3074,734,3096,605,3125,518,3146,396,3182,288,3218e" filled="f" stroked="t" strokeweight="1.079970pt" strokecolor="#A77000">
                <v:path arrowok="t"/>
              </v:shape>
            </v:group>
            <v:group style="position:absolute;left:288;top:2952;width:3262;height:310" coordorigin="288,2952" coordsize="3262,310">
              <v:shape style="position:absolute;left:288;top:2952;width:3262;height:310" coordorigin="288,2952" coordsize="3262,310" path="m3550,3017l3406,3009,3290,3002,3175,3002,3046,2995,2909,2995,2772,2988,2642,2981,2527,2981,2390,2973,2261,2966,2131,2966,1987,2959,1901,2952,1807,2952,1714,2966,1606,2973,1519,2988,1411,3002,1296,3024,1166,3053,1058,3074,950,3096,850,3117,742,3139,590,3168,482,3204,382,3233,288,3261e" filled="f" stroked="t" strokeweight="1.079970pt" strokecolor="#FF0000">
                <v:path arrowok="t"/>
              </v:shape>
            </v:group>
            <v:group style="position:absolute;left:288;top:288;width:11383;height:2973" coordorigin="288,288" coordsize="11383,2973">
              <v:shape style="position:absolute;left:288;top:288;width:11383;height:2973" coordorigin="288,288" coordsize="11383,2973" path="m11671,288l11592,310,11419,360,11239,410,11080,454,10886,511,10742,554,10562,605,10368,655,10188,698,10015,734,9842,770,9691,806,9504,842,9252,900,8978,958,8813,994,8647,1022,8453,1044,8172,1102,7992,1152,7797,1202,7632,1246,7473,1282,7329,1318,7113,1368,6955,1411,6854,1433,6638,1483,6487,1526,6343,1562,6127,1613,5933,1663,5695,1721,5529,1764,5364,1814,5198,1865,5025,1908,4860,1951,4687,2001,4514,2045,4341,2102,4183,2160,3967,2232,3830,2289,3737,2318,3686,2426,3686,2541,3686,2664,3679,2772,3686,2808,3636,2808,3593,2837,3586,2887,3578,2930,3571,2981,3564,3017,3550,3017,3406,3009,3290,3009,3175,3002,3046,3002,2909,2995,2772,2988,2642,2981,2520,2981,2390,2973,2261,2966,2131,2966,1987,2959,1901,2952,1807,2952,1714,2966,1606,2981,1519,2988,1411,3002,1296,3024,1166,3053,1058,3074,950,3096,850,3117,749,3139,590,3168,482,3204,382,3233,288,3261e" filled="f" stroked="t" strokeweight="1.079970pt" strokecolor="#FF0000">
                <v:path arrowok="t"/>
              </v:shape>
            </v:group>
            <v:group style="position:absolute;left:4176;top:288;width:1577;height:461" coordorigin="4176,288" coordsize="1577,461">
              <v:shape style="position:absolute;left:4176;top:288;width:1577;height:461" coordorigin="4176,288" coordsize="1577,461" path="m5753,288l5695,302,5522,353,5263,432,5126,468,4946,526,4730,583,4565,634,4399,677,4176,749e" filled="f" stroked="t" strokeweight="1.079970pt" strokecolor="#A900E5">
                <v:path arrowok="t"/>
              </v:shape>
            </v:group>
            <v:group style="position:absolute;left:4176;top:749;width:115;height:2498" coordorigin="4176,749" coordsize="115,2498">
              <v:shape style="position:absolute;left:4176;top:749;width:115;height:2498" coordorigin="4176,749" coordsize="115,2498" path="m4176,749l4205,785,4262,864,4262,943,4262,1015,4262,1800,4241,1879,4219,1973,4197,2059,4176,2131,4205,2189,4233,2253,4262,2318,4291,2376,4291,2448,4291,2527,4291,2606,4291,2693,4291,2772,4284,2844,4284,2930,4284,3017,4284,3096,4284,3175,4284,3247e" filled="f" stroked="t" strokeweight="1.079970pt" strokecolor="#A900E5">
                <v:path arrowok="t"/>
              </v:shape>
            </v:group>
            <v:group style="position:absolute;left:4172;top:738;width:2;height:22" coordorigin="4172,738" coordsize="2,22">
              <v:shape style="position:absolute;left:4172;top:738;width:2;height:22" coordorigin="4172,738" coordsize="0,22" path="m4172,738l4172,760e" filled="f" stroked="t" strokeweight=".35999pt" strokecolor="#A900E5">
                <v:path arrowok="t"/>
              </v:shape>
            </v:group>
            <v:group style="position:absolute;left:7106;top:7559;width:17085;height:4428" coordorigin="7106,7559" coordsize="17085,4428">
              <v:shape style="position:absolute;left:7106;top:7559;width:17085;height:4428" coordorigin="7106,7559" coordsize="17085,4428" path="m7106,11094l7229,11087,7344,11073,7473,11066,7603,11008,7733,10950,7862,10893,7977,10842,8085,10792,8201,10742,8323,10742,8467,10742,8625,10684,8777,10655,8928,10677,9021,10749,9151,10785,9295,10821,9417,10850,9561,10886,9705,10922,9849,10958,9936,10965,10094,10986,10238,11008,10404,11022,10533,11037,10677,11058,10836,11073,10973,11087,11109,11094,11268,11094,11412,11102,11563,11102,11721,11123,11880,11138,12038,11152,12189,11174,12312,11224,12434,11282,12578,11354,12679,11397,12765,11440,12909,11505,13068,11490,13226,11476,13377,11454,13528,11433,13629,11390,13744,11339,13881,11274,14032,11282,14184,11289,14342,11296,14508,11303,14666,11310,14810,11318,14968,11332,15120,11339,15271,11346,15422,11354,15566,11361,15696,11368,15825,11375,15976,11382,16106,11390,16264,11382,16408,11375,16560,11375,16704,11368,16848,11368,16977,11361,17114,11361,17244,11354,17380,11354,17532,11346,17661,11339,17798,11339,17920,11332,18036,11332,18158,11325,18295,11325,18446,11318,18604,11318,18755,11310,18899,11310,19036,11346,19151,11375,19281,11411,19403,11447,19519,11476,19627,11505,19749,11541,19886,11577,20023,11620,20167,11656,20303,11692,20419,11728,20541,11757,20635,11807,20750,11858,20901,11886,21052,11908,21139,11987,21203,11865,21247,11735,21297,11584,21340,11440,21391,11303,21441,11159,21484,11015,21535,10857,21578,10727,21578,10569,21571,10410,21563,10252,21563,10115,21556,9950,21549,9784,21549,9626,21542,9467,21535,9323,21650,9237,21765,9151,21887,9064,22003,8971,22111,8891,22183,8841,22269,8776,22399,8675,22499,8603,22629,8503,22730,8431,22867,8330,22982,8236,23090,8164,23133,8128,23263,8027,23392,7934,23500,7855,23637,7768,23738,7703,23824,7653,23954,7567,24047,7567,24177,7559,24191,7559e" filled="f" stroked="t" strokeweight="1.079970pt" strokecolor="#A77000">
                <v:path arrowok="t"/>
              </v:shape>
            </v:group>
            <v:group style="position:absolute;left:6530;top:11030;width:576;height:65" coordorigin="6530,11030" coordsize="576,65">
              <v:shape style="position:absolute;left:6530;top:11030;width:576;height:65" coordorigin="6530,11030" coordsize="576,65" path="m6530,11030l6609,11037,6689,11051,6768,11058,6847,11066,6933,11080,7020,11087,7106,11094e" filled="f" stroked="t" strokeweight="1.079970pt" strokecolor="#A77000">
                <v:path arrowok="t"/>
              </v:shape>
            </v:group>
            <v:group style="position:absolute;left:288;top:2959;width:1519;height:317" coordorigin="288,2959" coordsize="1519,317">
              <v:shape style="position:absolute;left:288;top:2959;width:1519;height:317" coordorigin="288,2959" coordsize="1519,317" path="m1807,2959l1714,2973,1606,2988,1519,2995,1418,3009,1296,3031,1166,3060,1058,3081,950,3103,850,3125,749,3146,598,3175,482,3211,382,3240,288,3276e" filled="f" stroked="t" strokeweight="1.079970pt" strokecolor="#FF0000">
                <v:path arrowok="t"/>
              </v:shape>
            </v:group>
            <v:group style="position:absolute;left:288;top:4464;width:1008;height:7" coordorigin="288,4464" coordsize="1008,7">
              <v:shape style="position:absolute;left:288;top:4464;width:1008;height:7" coordorigin="288,4464" coordsize="1008,7" path="m288,4464l324,4464,526,4464,670,4464,821,4464,972,4471,1138,4471,1296,4471e" filled="f" stroked="t" strokeweight="1.079970pt" strokecolor="#A900E5">
                <v:path arrowok="t"/>
              </v:shape>
            </v:group>
            <v:group style="position:absolute;left:1750;top:2959;width:137;height:3420" coordorigin="1750,2959" coordsize="137,3420">
              <v:shape style="position:absolute;left:1750;top:2959;width:137;height:3420" coordorigin="1750,2959" coordsize="137,3420" path="m1807,2959l1807,2966,1807,3074,1800,3269,1793,3456,1786,3643,1778,3852,1778,4061,1764,4248,1757,4435,1757,4636,1757,4824,1750,5018,1750,5212,1750,5414,1757,5544,1757,5695,1764,5846,1764,6026,1757,6220,1843,6372,1886,6379e" filled="f" stroked="t" strokeweight="1.079970pt" strokecolor="#FF0000">
                <v:path arrowok="t"/>
              </v:shape>
            </v:group>
            <v:group style="position:absolute;left:1807;top:2959;width:22384;height:1461" coordorigin="1807,2959" coordsize="22384,1461">
              <v:shape style="position:absolute;left:1807;top:2959;width:22384;height:1461" coordorigin="1807,2959" coordsize="22384,1461" path="m24191,4420l24141,4420,23925,4406,23731,4392,23536,4384,23385,4370,23191,4356,22996,4341,22773,4327,22543,4312,22327,4312,22161,4312,21995,4312,21794,4312,21484,4312,21268,4312,21103,4305,19483,4305,19288,4298,18237,4298,18050,4291,17856,4291,17661,4291,17460,4291,17229,4291,17049,4298,16812,4298,16588,4305,16408,4305,16149,4312,15904,4320,15768,4320,15465,4327,15213,4334,15040,4334,14860,4334,14680,4327,14464,4320,14277,4320,14047,4312,13816,4312,13543,4305,13406,4298,13183,4298,12981,4291,12808,4291,12484,4284,12276,4277,12074,4269,11887,4269,11743,4269,11584,4262,11426,4262,11260,4212,11131,4169,10879,4097,10728,4046,10490,3974,10289,3917,10051,3845,9907,3801,9727,3751,9504,3679,9273,3614,9043,3542,8849,3485,8647,3427,8453,3369,8258,3312,8049,3247,7826,3182,7646,3161,7452,3146,7236,3139,6948,3117,6761,3110,6667,3110,6537,3103,6336,3089,6149,3089,5954,3081,5789,3081,5630,3081,5421,3081,5241,3074,5069,3074,4853,3074,4673,3067,4536,3067,4277,3067,4111,3060,3888,3038,3823,3038,3773,3045,3715,3067,3672,3081,3629,3060,3578,3038,3550,3024,3406,3017,3290,3017,3175,3009,3046,3009,2909,3002,2772,2995,2642,2995,2520,2988,2390,2981,2261,2973,2131,2973,1987,2966,1894,2959,1807,2959e" filled="f" stroked="t" strokeweight="1.079970pt" strokecolor="#FF0000">
                <v:path arrowok="t"/>
              </v:shape>
            </v:group>
            <v:group style="position:absolute;left:1519;top:4953;width:684;height:1461" coordorigin="1519,4953" coordsize="684,1461">
              <v:shape style="position:absolute;left:1519;top:4953;width:684;height:1461" coordorigin="1519,4953" coordsize="684,1461" path="m2203,6415l2124,6249,2045,6084,2002,5983,1958,5896,1886,5731,1814,5580,1778,5508,1728,5400,1670,5277,1598,5126,1519,4953e" filled="f" stroked="t" strokeweight="1.079970pt" strokecolor="#A900E5">
                <v:path arrowok="t"/>
              </v:shape>
            </v:group>
            <v:group style="position:absolute;left:3528;top:288;width:8049;height:2729" coordorigin="3528,288" coordsize="8049,2729">
              <v:shape style="position:absolute;left:3528;top:288;width:8049;height:2729" coordorigin="3528,288" coordsize="8049,2729" path="m11577,288l11412,331,11232,389,11080,425,10886,482,10735,526,10541,583,10361,634,10181,670,10008,713,9842,742,9705,778,9504,814,9273,864,9021,907,8805,950,8633,994,8460,1022,8165,1080,7970,1138,7769,1188,7574,1238,7394,1282,7243,1318,7041,1368,6890,1404,6653,1461,6480,1512,6314,1548,6149,1591,5969,1634,5803,1677,5652,1713,5472,1764,5299,1814,5083,1879,4917,1922,4752,1965,4586,2009,4399,2052,4205,2102,4032,2174,3881,2246,3729,2318,3679,2426,3679,2541,3679,2664,3672,2772,3679,2793,3629,2793,3586,2829,3557,2887,3528,2930,3528,2959,3528,2995,3550,3017e" filled="f" stroked="t" strokeweight="1.079970pt" strokecolor="#FF0000">
                <v:path arrowok="t"/>
              </v:shape>
            </v:group>
            <v:group style="position:absolute;left:6537;top:7523;width:17654;height:4348" coordorigin="6537,7523" coordsize="17654,4348">
              <v:shape style="position:absolute;left:6537;top:7523;width:17654;height:4348" coordorigin="6537,7523" coordsize="17654,4348" path="m24191,7523l24177,7523,24047,7531,23939,7531,23803,7617,23716,7675,23579,7761,23479,7826,23371,7905,23241,8006,23162,8063,23083,8121,22982,8193,22845,8301,22730,8380,22622,8467,22499,8560,22384,8639,22269,8733,22175,8798,22103,8855,22003,8927,21880,9021,21758,9107,21643,9201,21499,9302,21506,9467,21506,9626,21513,9784,21520,9950,21527,10115,21527,10252,21535,10410,21542,10569,21542,10720,21499,10857,21448,11008,21398,11152,21355,11296,21304,11440,21261,11584,21211,11728,21175,11843,21052,11872,20901,11850,20764,11829,20649,11771,20555,11728,20426,11692,20296,11656,20167,11620,20037,11584,19886,11541,19749,11505,19634,11469,19526,11440,19411,11411,19295,11375,19166,11339,19036,11303,18907,11267,18755,11274,18604,11282,18446,11282,18295,11289,18158,11289,18036,11296,17920,11296,17798,11303,17668,11303,17510,11310,17359,11318,17251,11318,17114,11325,16984,11325,16848,11332,16696,11332,16560,11339,16423,11339,16264,11346,16106,11354,15976,11346,15832,11339,15696,11332,15566,11325,15422,11318,15278,11310,15120,11303,14961,11296,14810,11282,14652,11274,14500,11267,14342,11260,14191,11253,14032,11246,13874,11231,13766,11282,13629,11354,13521,11397,13370,11418,13219,11440,13068,11454,12916,11469,12780,11404,12679,11361,12585,11318,12448,11253,12319,11195,12204,11138,12038,11116,11880,11102,11721,11087,11570,11066,11412,11066,11253,11058,11095,11058,10980,11051,10843,11037,10685,11022,10533,11001,10389,10986,10231,10965,10101,10950,10001,10936,9857,10922,9705,10886,9561,10850,9417,10814,9295,10785,9144,10742,9043,10720,8935,10641,8777,10626,8618,10655,8467,10713,8323,10706,8193,10706,8078,10756,7970,10806,7855,10857,7725,10914,7596,10972,7459,11030,7351,11037,7229,11051,7106,11051,7027,11022,6941,11008,6847,10994,6782,10986,6703,10979,6624,10965,6537,10958e" filled="f" stroked="t" strokeweight="1.079970pt" strokecolor="#A77000">
                <v:path arrowok="t"/>
              </v:shape>
              <v:shape style="position:absolute;left:3380;top:2603;width:2995;height:785" type="#_x0000_t75">
                <v:imagedata r:id="rId8" o:title=""/>
              </v:shape>
            </v:group>
            <v:group style="position:absolute;left:6451;top:10871;width:317;height:317" coordorigin="6451,10871" coordsize="317,317">
              <v:shape style="position:absolute;left:6451;top:10871;width:317;height:317" coordorigin="6451,10871" coordsize="317,317" path="m6537,10871l6451,11102,6681,11188,6768,10958,6537,10871e" filled="t" fillcolor="#A77000" stroked="f">
                <v:path arrowok="t"/>
                <v:fill/>
              </v:shape>
            </v:group>
            <v:group style="position:absolute;left:6451;top:10871;width:324;height:324" coordorigin="6451,10871" coordsize="324,324">
              <v:shape style="position:absolute;left:6451;top:10871;width:324;height:324" coordorigin="6451,10871" coordsize="324,324" path="m6537,10871l6451,11109,6689,11195,6691,11188,6681,11188,6458,11102,6545,10878,6557,10878,6537,10871e" filled="t" fillcolor="#000000" stroked="f">
                <v:path arrowok="t"/>
                <v:fill/>
              </v:shape>
              <v:shape style="position:absolute;left:6451;top:10871;width:324;height:324" coordorigin="6451,10871" coordsize="324,324" path="m6557,10878l6545,10878,6768,10965,6681,11188,6691,11188,6775,10958,6557,10878e" filled="t" fillcolor="#000000" stroked="f">
                <v:path arrowok="t"/>
                <v:fill/>
              </v:shape>
              <v:shape style="position:absolute;left:1004;top:2538;width:1634;height:590" type="#_x0000_t75">
                <v:imagedata r:id="rId9" o:title=""/>
              </v:shape>
            </v:group>
            <v:group style="position:absolute;left:1735;top:6213;width:317;height:317" coordorigin="1735,6213" coordsize="317,317">
              <v:shape style="position:absolute;left:1735;top:6213;width:317;height:317" coordorigin="1735,6213" coordsize="317,317" path="m1822,6213l1735,6444,1966,6530,2052,6300,1822,6213e" filled="t" fillcolor="#FF0000" stroked="f">
                <v:path arrowok="t"/>
                <v:fill/>
              </v:shape>
            </v:group>
            <v:group style="position:absolute;left:1735;top:6213;width:324;height:324" coordorigin="1735,6213" coordsize="324,324">
              <v:shape style="position:absolute;left:1735;top:6213;width:324;height:324" coordorigin="1735,6213" coordsize="324,324" path="m1822,6213l1735,6451,1973,6537,1975,6530,1966,6530,1742,6444,1829,6220,1841,6220,1822,6213e" filled="t" fillcolor="#000000" stroked="f">
                <v:path arrowok="t"/>
                <v:fill/>
              </v:shape>
              <v:shape style="position:absolute;left:1735;top:6213;width:324;height:324" coordorigin="1735,6213" coordsize="324,324" path="m1841,6220l1829,6220,2052,6307,1966,6530,1975,6530,2059,6300,1841,6220e" filled="t" fillcolor="#000000" stroked="f">
                <v:path arrowok="t"/>
                <v:fill/>
              </v:shape>
              <v:shape style="position:absolute;left:3560;top:2149;width:2873;height:367" type="#_x0000_t75">
                <v:imagedata r:id="rId10" o:title=""/>
              </v:shape>
            </v:group>
            <v:group style="position:absolute;left:4392;top:3981;width:130;height:950" coordorigin="4392,3981" coordsize="130,950">
              <v:shape style="position:absolute;left:4392;top:3981;width:130;height:950" coordorigin="4392,3981" coordsize="130,950" path="m4514,4089l4493,4104,4478,4111,4478,4118,4471,4125,4392,4125,4392,4197,4399,4205,4514,4205,4521,4197,4521,4176,4514,4169,4428,4169,4428,4140,4500,4140,4514,4133,4521,4125,4521,4097,4514,4089e" filled="t" fillcolor="#FFFFFF" stroked="f">
                <v:path arrowok="t"/>
                <v:fill/>
              </v:shape>
              <v:shape style="position:absolute;left:4392;top:3981;width:130;height:950" coordorigin="4392,3981" coordsize="130,950" path="m4500,4140l4442,4140,4442,4169,4471,4169,4471,4161,4485,4147,4500,4140e" filled="t" fillcolor="#FFFFFF" stroked="f">
                <v:path arrowok="t"/>
                <v:fill/>
              </v:shape>
              <v:shape style="position:absolute;left:4392;top:3981;width:130;height:950" coordorigin="4392,3981" coordsize="130,950" path="m4449,4104l4413,4104,4413,4111,4399,4125,4464,4125,4457,4111,4449,4104e" filled="t" fillcolor="#FFFFFF" stroked="f">
                <v:path arrowok="t"/>
                <v:fill/>
              </v:shape>
              <v:shape style="position:absolute;left:4392;top:3981;width:130;height:950" coordorigin="4392,3981" coordsize="130,950" path="m4428,4097l4428,4104,4442,4104,4428,4097e" filled="t" fillcolor="#FFFFFF" stroked="f">
                <v:path arrowok="t"/>
                <v:fill/>
              </v:shape>
              <v:shape style="position:absolute;left:4392;top:3981;width:130;height:950" coordorigin="4392,3981" coordsize="130,950" path="m4435,4017l4392,4017,4392,4082,4399,4089,4514,4089,4521,4082,4521,4053,4428,4053,4428,4025,4435,4025,4435,4017e" filled="t" fillcolor="#FFFFFF" stroked="f">
                <v:path arrowok="t"/>
                <v:fill/>
              </v:shape>
              <v:shape style="position:absolute;left:4392;top:3981;width:130;height:950" coordorigin="4392,3981" coordsize="130,950" path="m4457,3981l4442,3981,4413,3996,4413,4003,4399,4017,4464,4017,4464,4025,4485,4025,4485,4053,4521,4053,4521,4032,4514,4032,4514,4025,4507,4003,4500,4003,4493,3996,4493,3989,4478,3989,4457,3981e" filled="t" fillcolor="#FFFFFF" stroked="f">
                <v:path arrowok="t"/>
                <v:fill/>
              </v:shape>
              <v:shape style="position:absolute;left:4392;top:3981;width:130;height:950" coordorigin="4392,3981" coordsize="130,950" path="m4435,4291l4392,4291,4392,4356,4399,4363,4514,4363,4521,4356,4521,4327,4428,4327,4428,4298,4435,4298,4435,4291e" filled="t" fillcolor="#FFFFFF" stroked="f">
                <v:path arrowok="t"/>
                <v:fill/>
              </v:shape>
              <v:shape style="position:absolute;left:4392;top:3981;width:130;height:950" coordorigin="4392,3981" coordsize="130,950" path="m4457,4255l4442,4255,4413,4269,4413,4277,4399,4291,4464,4291,4478,4298,4485,4298,4485,4327,4521,4327,4521,4305,4507,4277,4500,4277,4493,4269,4493,4262,4478,4262,4457,4255e" filled="t" fillcolor="#FFFFFF" stroked="f">
                <v:path arrowok="t"/>
                <v:fill/>
              </v:shape>
              <v:shape style="position:absolute;left:4392;top:3981;width:130;height:950" coordorigin="4392,3981" coordsize="130,950" path="m4507,4370l4493,4370,4485,4377,4485,4428,4399,4428,4392,4435,4392,4456,4399,4464,4507,4464,4514,4456,4514,4377,4507,4370e" filled="t" fillcolor="#FFFFFF" stroked="f">
                <v:path arrowok="t"/>
                <v:fill/>
              </v:shape>
              <v:shape style="position:absolute;left:4392;top:3981;width:130;height:950" coordorigin="4392,3981" coordsize="130,950" path="m4413,4478l4399,4478,4392,4485,4392,4572,4399,4579,4392,4586,4392,4615,4399,4622,4507,4622,4514,4615,4514,4586,4507,4579,4514,4572,4514,4536,4421,4536,4421,4485,4413,4478e" filled="t" fillcolor="#FFFFFF" stroked="f">
                <v:path arrowok="t"/>
                <v:fill/>
              </v:shape>
              <v:shape style="position:absolute;left:4392;top:3981;width:130;height:950" coordorigin="4392,3981" coordsize="130,950" path="m4457,4478l4442,4478,4435,4485,4435,4536,4464,4536,4464,4485,4457,4478e" filled="t" fillcolor="#FFFFFF" stroked="f">
                <v:path arrowok="t"/>
                <v:fill/>
              </v:shape>
              <v:shape style="position:absolute;left:4392;top:3981;width:130;height:950" coordorigin="4392,3981" coordsize="130,950" path="m4507,4478l4493,4478,4485,4485,4485,4536,4514,4536,4514,4485,4507,4478e" filled="t" fillcolor="#FFFFFF" stroked="f">
                <v:path arrowok="t"/>
                <v:fill/>
              </v:shape>
              <v:shape style="position:absolute;left:4392;top:3981;width:130;height:950" coordorigin="4392,3981" coordsize="130,950" path="m4413,4629l4399,4629,4392,4636,4392,4708,4399,4716,4507,4723,4514,4716,4514,4687,4507,4680,4421,4680,4421,4636,4413,4629e" filled="t" fillcolor="#FFFFFF" stroked="f">
                <v:path arrowok="t"/>
                <v:fill/>
              </v:shape>
              <v:shape style="position:absolute;left:4392;top:3981;width:130;height:950" coordorigin="4392,3981" coordsize="130,950" path="m4464,4636l4442,4636,4435,4644,4435,4680,4471,4680,4471,4644,4464,4636e" filled="t" fillcolor="#FFFFFF" stroked="f">
                <v:path arrowok="t"/>
                <v:fill/>
              </v:shape>
              <v:shape style="position:absolute;left:4392;top:3981;width:130;height:950" coordorigin="4392,3981" coordsize="130,950" path="m4413,4838l4399,4838,4392,4845,4392,4924,4399,4932,4507,4932,4514,4924,4514,4896,4421,4896,4421,4845,4413,4838e" filled="t" fillcolor="#FFFFFF" stroked="f">
                <v:path arrowok="t"/>
                <v:fill/>
              </v:shape>
              <v:shape style="position:absolute;left:4392;top:3981;width:130;height:950" coordorigin="4392,3981" coordsize="130,950" path="m4457,4838l4442,4838,4435,4845,4435,4896,4464,4896,4464,4845,4457,4838e" filled="t" fillcolor="#FFFFFF" stroked="f">
                <v:path arrowok="t"/>
                <v:fill/>
              </v:shape>
              <v:shape style="position:absolute;left:4392;top:3981;width:130;height:950" coordorigin="4392,3981" coordsize="130,950" path="m4493,4831l4485,4838,4485,4896,4514,4896,4514,4845,4507,4838,4493,4831e" filled="t" fillcolor="#FFFFFF" stroked="f">
                <v:path arrowok="t"/>
                <v:fill/>
              </v:shape>
              <v:shape style="position:absolute;left:4392;top:3981;width:130;height:950" coordorigin="4392,3981" coordsize="130,950" path="m4507,4730l4399,4730,4392,4737,4392,4759,4399,4766,4449,4766,4399,4795,4392,4802,4392,4824,4399,4831,4507,4831,4514,4824,4514,4809,4507,4802,4449,4802,4507,4766,4514,4759,4514,4737,4507,4730e" filled="t" fillcolor="#FFFFFF" stroked="f">
                <v:path arrowok="t"/>
                <v:fill/>
              </v:shape>
            </v:group>
            <v:group style="position:absolute;left:20455;top:12621;width:317;height:317" coordorigin="20455,12621" coordsize="317,317">
              <v:shape style="position:absolute;left:20455;top:12621;width:317;height:317" coordorigin="20455,12621" coordsize="317,317" path="m20541,12621l20455,12851,20685,12937,20771,12707,20541,12621e" filled="t" fillcolor="#00FF00" stroked="f">
                <v:path arrowok="t"/>
                <v:fill/>
              </v:shape>
            </v:group>
            <v:group style="position:absolute;left:20455;top:12621;width:324;height:324" coordorigin="20455,12621" coordsize="324,324">
              <v:shape style="position:absolute;left:20455;top:12621;width:324;height:324" coordorigin="20455,12621" coordsize="324,324" path="m20541,12621l20455,12858,20692,12945,20695,12937,20685,12937,20462,12851,20548,12628,20561,12628,20541,12621e" filled="t" fillcolor="#000000" stroked="f">
                <v:path arrowok="t"/>
                <v:fill/>
              </v:shape>
              <v:shape style="position:absolute;left:20455;top:12621;width:324;height:324" coordorigin="20455,12621" coordsize="324,324" path="m20561,12628l20548,12628,20771,12714,20685,12937,20695,12937,20779,12707,20561,12628e" filled="t" fillcolor="#000000" stroked="f">
                <v:path arrowok="t"/>
                <v:fill/>
              </v:shape>
            </v:group>
            <v:group style="position:absolute;left:6429;top:11296;width:317;height:317" coordorigin="6429,11296" coordsize="317,317">
              <v:shape style="position:absolute;left:6429;top:11296;width:317;height:317" coordorigin="6429,11296" coordsize="317,317" path="m6516,11296l6429,11526,6660,11613,6746,11382,6516,11296e" filled="t" fillcolor="#00FF00" stroked="f">
                <v:path arrowok="t"/>
                <v:fill/>
              </v:shape>
            </v:group>
            <v:group style="position:absolute;left:6429;top:11296;width:324;height:324" coordorigin="6429,11296" coordsize="324,324">
              <v:shape style="position:absolute;left:6429;top:11296;width:324;height:324" coordorigin="6429,11296" coordsize="324,324" path="m6516,11296l6429,11534,6667,11620,6670,11613,6660,11613,6437,11526,6523,11303,6536,11303,6516,11296e" filled="t" fillcolor="#000000" stroked="f">
                <v:path arrowok="t"/>
                <v:fill/>
              </v:shape>
              <v:shape style="position:absolute;left:6429;top:11296;width:324;height:324" coordorigin="6429,11296" coordsize="324,324" path="m6536,11303l6523,11303,6746,11390,6660,11613,6670,11613,6753,11382,6536,11303e" filled="t" fillcolor="#000000" stroked="f">
                <v:path arrowok="t"/>
                <v:fill/>
              </v:shape>
            </v:group>
            <v:group style="position:absolute;left:4593;top:11483;width:1800;height:266" coordorigin="4593,11483" coordsize="1800,266">
              <v:shape style="position:absolute;left:4593;top:11483;width:1800;height:266" coordorigin="4593,11483" coordsize="1800,266" path="m5925,11692l5882,11692,5882,11699,5925,11699,5925,1169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026,11692l5976,11692,5976,11699,6026,11699,6026,1169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372,11577l6113,11577,6113,11620,6307,11620,6307,11627,6041,11627,6041,11642,6048,11642,6048,11649,6062,11670,6077,11685,6084,11685,6084,11692,6105,11699,6170,11699,6170,11692,6185,11692,6206,11685,6206,11678,6221,11670,6228,11670,6228,11663,6379,11663,6386,11649,6393,11649,6393,11598,6235,11598,6235,11584,6379,11584,6372,11577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379,11663l6228,11663,6242,11678,6264,11692,6271,11692,6271,11699,6336,11699,6336,11692,6365,11678,6372,11678,6379,11670,6379,11663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933,11685l5875,11685,5875,11692,5933,11692,5933,11685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041,11642l5940,11642,5969,11685,5969,11692,6033,11692,6033,11685,6041,11685,6041,1164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933,11490l5868,11490,5868,11498,5861,11498,5861,11505,5868,11678,5868,11685,5940,11685,5940,11642,6041,11642,6041,11627,6300,11627,6293,11620,6113,11620,6113,11562,6127,11555,6393,11555,6393,11548,5969,11548,5933,11498,5933,1149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386,11584l6235,11584,6242,11591,6242,11598,6393,11598,6393,11591,6386,11591,6386,1158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379,11570l6120,11570,6120,11577,6379,11577,6379,1157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221,11562l6127,11562,6127,11570,6221,11570,6221,1156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386,11562l6228,11562,6228,11570,6386,11570,6386,1156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393,11555l6149,11555,6156,11562,6393,11562,6393,11555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041,11498l5969,11498,5969,11548,6041,11548,6041,11498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170,11483l6105,11483,6105,11490,6091,11498,6084,11498,6062,11512,6048,11526,6048,11534,6041,11534,6041,11548,6393,11548,6391,11541,6221,11541,6221,11526,6213,11526,6213,11519,6199,11505,6177,11490,6170,11490,6170,11483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343,11483l6278,11483,6278,11490,6249,11505,6242,11505,6235,11512,6235,11519,6228,11534,6221,11534,6221,11541,6391,11541,6386,11526,6379,11526,6379,11519,6350,11490,6343,11490,6343,11483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033,11490l5976,11490,5976,11498,6033,11498,6033,1149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925,11483l5875,11483,5875,11490,5925,11490,5925,11483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6026,11483l5983,11483,5983,11490,6026,11490,6026,11483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342,11600l5205,11600,5205,11686,5213,11686,5213,11694,5270,11694,5270,11716,5277,11716,5277,11722,5285,11722,5313,11736,5313,11744,5342,11750,5371,11750,5371,11744,5393,11744,5393,11736,5400,11736,5421,11716,5421,11708,5429,11708,5429,11628,5342,11628,5342,1160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4723,11694l4608,11694,4608,11700,4723,11700,4723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4853,11694l4795,11694,4795,11700,4853,11700,4853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4903,11694l4860,11694,4860,11700,4903,11700,4903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4961,11694l4910,11694,4910,11700,4961,11700,4961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054,11694l5004,11694,5004,11700,5054,11700,5054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119,11694l5069,11694,5069,11700,5119,11700,5119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191,11694l5141,11694,5141,11700,5191,11700,5191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270,11694l5220,11694,5220,11700,5270,11700,5270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515,11686l5443,11686,5457,11694,5457,11700,5501,11700,5501,11694,5515,11686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645,11680l5529,11680,5558,11694,5558,11700,5616,11700,5616,11694,5623,11694,5645,1168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709,11694l5659,11694,5659,11700,5709,11700,5709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789,11694l5738,11694,5738,11700,5789,11700,5789,1169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4730,11500l4601,11500,4601,11506,4593,11506,4593,11686,4601,11686,4601,11694,4730,11694,4745,11680,4752,11680,4752,11672,4766,11658,4975,11658,4975,11628,4673,11628,4673,11564,4773,11564,4752,11520,4752,11514,4745,11514,4730,1150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4975,11658l4766,11658,4781,11680,4781,11686,4788,11694,4968,11694,4968,11686,4975,11686,4975,11658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126,11686l4997,11686,4997,11694,5126,11694,5126,11686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198,11686l5133,11686,5133,11694,5198,11694,5198,11686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717,11686l5652,11686,5652,11694,5717,11694,5717,11686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796,11686l5731,11686,5731,11694,5796,11694,5796,11686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205,11608l4989,11608,4989,11686,5205,11686,5205,11608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522,11680l5436,11680,5436,11686,5522,11686,5522,1168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573,11600l5429,11600,5429,11680,5645,11680,5645,11686,5724,11686,5724,11628,5573,11628,5573,1160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803,11600l5724,11600,5724,11686,5803,11686,5803,1160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515,11542l5306,11542,5285,11556,5285,11564,4694,11564,4701,11572,4701,11628,4975,11628,4975,11608,5205,11608,5205,11600,5803,11600,5803,11572,5796,11572,5789,11556,5522,11556,5522,11550,5515,11550,5515,1154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429,11600l5349,11600,5349,11608,5357,11608,5357,11614,5349,11628,5429,11628,5429,1160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724,11600l5587,11600,5587,11628,5724,11628,5724,1160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270,11550l4788,11550,4781,11556,4781,11564,5277,11564,5270,11556,5270,1155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623,11542l5537,11542,5522,11556,5645,11556,5623,1154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789,11550l5645,11550,5645,11556,5789,11556,5789,1155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4881,11536l4809,11536,4809,11542,4795,11550,4896,11550,4889,11542,4881,11542,4881,11536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126,11542l4903,11542,4903,11550,5126,11550,5126,1154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227,11528l5205,11528,5205,11536,5141,11536,5141,11542,5133,11542,5133,11550,5263,11550,5249,11542,5249,11536,5227,11528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745,11528l5724,11528,5724,11536,5659,11536,5659,11542,5652,11542,5652,11550,5781,11550,5767,11542,5767,11536,5745,11528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133,11500l4989,11500,4989,11536,4910,11536,4910,11542,5133,11542,5133,11500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357,11528l5335,11528,5313,11536,5313,11542,5371,11542,5364,11536,5357,11536,5357,11528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414,11536l5371,11536,5371,11542,5414,11542,5414,11536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508,11536l5421,11536,5421,11542,5508,11542,5508,11536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587,11528l5573,11528,5573,11536,5544,11536,5544,11542,5616,11542,5616,11536,5587,11528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4982,11528l4968,11528,4968,11536,4982,11536,4982,11528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486,11492l5472,11492,5472,11500,5443,11514,5436,11514,5436,11520,5429,11520,5429,11536,5501,11536,5501,11506,5493,11506,5493,11500,5486,11500,5486,1149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4723,11492l4608,11492,4608,11500,4723,11500,4723,1149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126,11492l4997,11492,4997,11500,5126,11500,5126,11492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054,11484l5004,11484,5004,11492,5054,11492,5054,11484e" filled="t" fillcolor="#A3FF72" stroked="f">
                <v:path arrowok="t"/>
                <v:fill/>
              </v:shape>
              <v:shape style="position:absolute;left:4593;top:11483;width:1800;height:266" coordorigin="4593,11483" coordsize="1800,266" path="m5119,11484l5069,11484,5069,11492,5119,11492,5119,11484e" filled="t" fillcolor="#A3FF72" stroked="f">
                <v:path arrowok="t"/>
                <v:fill/>
              </v:shape>
            </v:group>
            <v:group style="position:absolute;left:20750;top:12665;width:1735;height:272" coordorigin="20750,12665" coordsize="1735,272">
              <v:shape style="position:absolute;left:20750;top:12665;width:1735;height:272" coordorigin="20750,12665" coordsize="1735,272" path="m22449,12880l22334,12880,22334,12887,22355,12894,22384,12901,22420,12901,22420,12894,22449,12880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478,12837l22132,12837,22132,12844,22147,12866,22161,12880,22168,12880,22168,12887,22190,12894,22255,12894,22276,12887,22276,12880,22305,12866,22463,12866,22471,12858,22471,12851,22478,1283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463,12866l22312,12866,22327,12880,22456,12880,22456,12873,22463,12866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399,12678l22384,12678,22384,12686,22348,12686,22348,12693,22341,12693,22319,12714,22319,12722,22312,12722,22312,12736,22125,12736,22118,12758,22118,12815,22125,12837,22485,12837,22485,12830,22384,12830,22384,12822,22211,12822,22197,12808,22197,12772,22204,12758,22211,12758,22226,12750,22478,12750,22463,12707,22456,12707,22456,12700,22449,12700,22449,12693,22427,12686,22399,12678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485,12822l22391,12822,22391,12830,22485,12830,22485,12822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463,12772l22204,12772,22204,12815,22211,12815,22211,12822,22478,12822,22478,12801,22319,12801,22319,12779,22463,12779,22463,12772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463,12779l22319,12779,22334,12801,22478,12801,22478,12794,22471,12794,22463,1277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471,12765l22211,12765,22211,12772,22471,12772,22471,12765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478,12750l22233,12750,22240,12758,22219,12758,22219,12765,22478,12765,22478,12750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233,12678l22197,12678,22175,12686,22175,12693,22168,12693,22147,12707,22132,12729,22132,12736,22312,12736,22312,12722,22305,12722,22305,12714,22291,12700,22283,12700,22283,12693,22262,12686,22233,12678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513,12931l21463,12931,21463,12937,21513,12937,21513,1293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582,12815l21470,12815,21484,12867,21455,12867,21455,12873,21448,12873,21448,12881,21441,12881,21441,12895,21448,12923,21455,12923,21455,12931,21520,12931,21535,12917,21542,12917,21542,12909,21549,12909,21549,12887,21556,12887,21582,12815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787,12887l21743,12887,21743,12895,21787,12895,21787,1288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851,12887l21808,12887,21808,12895,21851,12895,21851,1288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916,12887l21873,12887,21873,12895,21916,12895,21916,1288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053,12867l21931,12867,21938,12873,21945,12873,21959,12887,21967,12887,21967,12895,22017,12895,22017,12887,22031,12881,22039,12881,22053,1286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117,12851l20995,12851,20995,12859,21002,12867,21009,12867,21023,12881,21031,12881,21031,12887,21059,12887,21081,12881,21081,12873,21110,12859,21117,12859,21117,1285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470,12823l20980,12823,20987,12851,21124,12851,21124,12859,21139,12873,21146,12873,21160,12881,21160,12887,21218,12887,21218,12881,21225,12881,21247,12867,21254,12859,21463,12859,21470,12837,21470,1282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319,12881l21268,12881,21268,12887,21319,12887,21319,1288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455,12859l21333,12859,21340,12867,21340,12873,21347,12873,21362,12881,21362,12887,21419,12887,21419,12881,21448,12867,21455,12867,21455,1285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679,12881l21635,12881,21635,12887,21679,12887,21679,1288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794,12881l21736,12881,21736,12887,21794,12887,21794,1288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859,12881l21801,12881,21801,12887,21859,12887,21859,1288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923,12881l21866,12881,21866,12887,21923,12887,21923,1288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858,12873l20807,12873,20807,12881,20858,12881,20858,1287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959,12873l20908,12873,20908,12881,20959,12881,20959,1287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326,12873l21261,12873,21261,12881,21326,12881,21326,1287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686,12873l21628,12873,21628,12881,21686,12881,21686,1287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931,12693l21729,12693,21729,12729,21679,12729,21679,12737,21671,12737,21657,12773,21729,12773,21729,12881,21931,12881,21931,12867,22053,12867,22053,12859,22060,12845,22067,12845,22067,12779,22060,12779,22060,12773,22051,12759,21931,12759,21931,1269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865,12867l20800,12867,20800,12873,20865,12873,20865,1286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966,12867l20901,12867,20901,12873,20966,12873,20966,1286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333,12859l21254,12859,21254,12873,21333,12873,21333,1285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724,12787l21592,12787,21621,12873,21693,12873,21724,1278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829,12679l20750,12679,20750,12693,20793,12867,20872,12867,20887,12809,21584,12809,21589,12795,21254,12795,21254,12779,21261,12779,21261,12751,21117,12751,21110,12743,21110,12737,21002,12737,21005,12729,20937,12729,20936,12723,20836,12723,20829,1267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584,12809l20887,12809,20894,12867,20973,12867,20980,12823,21470,12823,21470,12815,21582,12815,21584,1280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333,12687l21261,12687,21261,12795,21589,12795,21592,12787,21724,12787,21729,12773,21657,12773,21655,12765,21520,12765,21519,12759,21333,12759,21333,1268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650,12737l21527,12737,21520,12765,21655,12765,21650,1273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434,12729l21355,12729,21340,12743,21333,12759,21519,12759,21513,12737,21441,12737,21434,1272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2031,12737l21952,12737,21931,12759,22051,12759,22046,12751,22031,1273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196,12715l21182,12715,21139,12729,21139,12737,21131,12737,21124,12743,21124,12751,21254,12751,21254,12743,21239,12729,21232,12729,21232,12723,21211,12723,21196,12715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059,12715l21023,12715,21023,12723,21016,12723,21002,12737,21103,12737,21088,12729,21088,12723,21059,12715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506,12729l21448,12729,21448,12737,21506,12737,21506,1272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643,12729l21535,12729,21535,12737,21643,12737,21643,1272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995,12723l21981,12723,21959,12729,21959,12737,22024,12737,22024,12729,21995,1272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016,12687l20944,12687,20937,12729,21005,12729,21016,12701,21016,1268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427,12723l21362,12723,21362,12729,21427,12729,21427,1272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499,12723l21455,12723,21455,12729,21499,12729,21499,1272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635,12723l21542,12723,21542,12729,21635,12729,21635,1272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729,12723l21686,12723,21686,12729,21729,12729,21729,12723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923,12679l20843,12679,20836,12723,20936,12723,20930,12687,20923,12687,20923,1267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794,12687l21736,12687,21736,12693,21794,12693,21794,1268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859,12687l21801,12687,21801,12693,21859,12693,21859,1268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923,12687l21866,12687,21866,12693,21923,12693,21923,12687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009,12679l20951,12679,20951,12687,21009,12687,21009,1267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326,12679l21268,12679,21268,12687,21326,12687,21326,1267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787,12679l21743,12679,21743,12687,21787,12687,21787,1267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851,12679l21808,12679,21808,12687,21851,12687,21851,1267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916,12679l21873,12679,21873,12687,21916,12687,21916,12679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822,12671l20757,12671,20757,12679,20822,12679,20822,1267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915,12671l20851,12671,20851,12679,20915,12679,20915,1267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002,12671l20959,12671,20959,12679,21002,12679,21002,1267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1319,12671l21275,12671,21275,12679,21319,12679,21319,12671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815,12665l20764,12665,20764,12671,20815,12671,20815,12665e" filled="t" fillcolor="#A3FF72" stroked="f">
                <v:path arrowok="t"/>
                <v:fill/>
              </v:shape>
              <v:shape style="position:absolute;left:20750;top:12665;width:1735;height:272" coordorigin="20750,12665" coordsize="1735,272" path="m20865,12665l20858,12665,20858,12671,20908,12671,20865,12665e" filled="t" fillcolor="#A3FF72" stroked="f">
                <v:path arrowok="t"/>
                <v:fill/>
              </v:shape>
            </v:group>
            <v:group style="position:absolute;left:1886;top:6012;width:1361;height:223" coordorigin="1886,6012" coordsize="1361,223">
              <v:shape style="position:absolute;left:1886;top:6012;width:1361;height:223" coordorigin="1886,6012" coordsize="1361,223" path="m3218,6213l3103,6213,3103,6220,3125,6228,3154,6235,3168,6235,3182,6228,3204,6228,3204,6220,3218,6213e" filled="t" fillcolor="#FFFFFF" stroked="f">
                <v:path arrowok="t"/>
                <v:fill/>
              </v:shape>
              <v:shape style="position:absolute;left:1886;top:6012;width:1361;height:223" coordorigin="1886,6012" coordsize="1361,223" path="m3024,6220l2981,6220,2981,6228,3024,6228,3024,6220e" filled="t" fillcolor="#FFFFFF" stroked="f">
                <v:path arrowok="t"/>
                <v:fill/>
              </v:shape>
              <v:shape style="position:absolute;left:1886;top:6012;width:1361;height:223" coordorigin="1886,6012" coordsize="1361,223" path="m3031,6213l2974,6213,2974,6220,3031,6220,3031,6213e" filled="t" fillcolor="#FFFFFF" stroked="f">
                <v:path arrowok="t"/>
                <v:fill/>
              </v:shape>
              <v:shape style="position:absolute;left:1886;top:6012;width:1361;height:223" coordorigin="1886,6012" coordsize="1361,223" path="m3038,6091l2966,6091,2966,6213,3038,6213,3038,6091e" filled="t" fillcolor="#FFFFFF" stroked="f">
                <v:path arrowok="t"/>
                <v:fill/>
              </v:shape>
              <v:shape style="position:absolute;left:1886;top:6012;width:1361;height:223" coordorigin="1886,6012" coordsize="1361,223" path="m3247,6134l3074,6134,3074,6141,3067,6141,3067,6156,3074,6184,3082,6184,3082,6192,3096,6213,3226,6213,3226,6206,3240,6177,3247,6177,3247,6163,3161,6163,3146,6156,3247,6156,3247,6134e" filled="t" fillcolor="#FFFFFF" stroked="f">
                <v:path arrowok="t"/>
                <v:fill/>
              </v:shape>
              <v:shape style="position:absolute;left:1886;top:6012;width:1361;height:223" coordorigin="1886,6012" coordsize="1361,223" path="m3247,6156l3161,6156,3161,6163,3247,6163,3247,6156e" filled="t" fillcolor="#FFFFFF" stroked="f">
                <v:path arrowok="t"/>
                <v:fill/>
              </v:shape>
              <v:shape style="position:absolute;left:1886;top:6012;width:1361;height:223" coordorigin="1886,6012" coordsize="1361,223" path="m3226,6105l3082,6105,3082,6112,3089,6127,3082,6127,3082,6134,3240,6134,3240,6127,3226,6112,3226,6105e" filled="t" fillcolor="#FFFFFF" stroked="f">
                <v:path arrowok="t"/>
                <v:fill/>
              </v:shape>
              <v:shape style="position:absolute;left:1886;top:6012;width:1361;height:223" coordorigin="1886,6012" coordsize="1361,223" path="m3089,6033l2916,6033,2916,6076,2923,6076,2923,6084,3074,6084,3074,6105,3233,6105,3233,6098,3240,6098,3240,6091,3247,6091,3247,6076,3240,6055,3233,6055,3233,6048,3226,6040,3089,6040,3089,6033e" filled="t" fillcolor="#FFFFFF" stroked="f">
                <v:path arrowok="t"/>
                <v:fill/>
              </v:shape>
              <v:shape style="position:absolute;left:1886;top:6012;width:1361;height:223" coordorigin="1886,6012" coordsize="1361,223" path="m3074,6084l2930,6084,2930,6091,3074,6091,3074,6084e" filled="t" fillcolor="#FFFFFF" stroked="f">
                <v:path arrowok="t"/>
                <v:fill/>
              </v:shape>
              <v:shape style="position:absolute;left:1886;top:6012;width:1361;height:223" coordorigin="1886,6012" coordsize="1361,223" path="m3218,6033l3096,6033,3089,6040,3226,6040,3218,6033e" filled="t" fillcolor="#FFFFFF" stroked="f">
                <v:path arrowok="t"/>
                <v:fill/>
              </v:shape>
              <v:shape style="position:absolute;left:1886;top:6012;width:1361;height:223" coordorigin="1886,6012" coordsize="1361,223" path="m3082,6026l2923,6026,2923,6033,3082,6033,3082,6026e" filled="t" fillcolor="#FFFFFF" stroked="f">
                <v:path arrowok="t"/>
                <v:fill/>
              </v:shape>
              <v:shape style="position:absolute;left:1886;top:6012;width:1361;height:223" coordorigin="1886,6012" coordsize="1361,223" path="m3168,6012l3132,6012,3132,6019,3103,6033,3211,6033,3211,6026,3168,6012e" filled="t" fillcolor="#FFFFFF" stroked="f">
                <v:path arrowok="t"/>
                <v:fill/>
              </v:shape>
              <v:shape style="position:absolute;left:1886;top:6012;width:1361;height:223" coordorigin="1886,6012" coordsize="1361,223" path="m3074,6019l2930,6019,2930,6026,3074,6026,3074,6019e" filled="t" fillcolor="#FFFFFF" stroked="f">
                <v:path arrowok="t"/>
                <v:fill/>
              </v:shape>
              <v:shape style="position:absolute;left:1886;top:6012;width:1361;height:223" coordorigin="1886,6012" coordsize="1361,223" path="m2484,6213l2369,6213,2369,6220,2390,6228,2419,6235,2434,6235,2448,6228,2470,6228,2470,6220,2484,621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621,6228l2592,6228,2592,6235,2606,6235,2621,6228e" filled="t" fillcolor="#FFFFFF" stroked="f">
                <v:path arrowok="t"/>
                <v:fill/>
              </v:shape>
              <v:shape style="position:absolute;left:1886;top:6012;width:1361;height:223" coordorigin="1886,6012" coordsize="1361,223" path="m1994,6220l1944,6220,1944,6228,1994,6228,1994,6220e" filled="t" fillcolor="#FFFFFF" stroked="f">
                <v:path arrowok="t"/>
                <v:fill/>
              </v:shape>
              <v:shape style="position:absolute;left:1886;top:6012;width:1361;height:223" coordorigin="1886,6012" coordsize="1361,223" path="m2102,6220l2045,6220,2045,6228,2102,6228,2102,6220e" filled="t" fillcolor="#FFFFFF" stroked="f">
                <v:path arrowok="t"/>
                <v:fill/>
              </v:shape>
              <v:shape style="position:absolute;left:1886;top:6012;width:1361;height:223" coordorigin="1886,6012" coordsize="1361,223" path="m2189,6220l2138,6220,2138,6228,2189,6228,2189,6220e" filled="t" fillcolor="#FFFFFF" stroked="f">
                <v:path arrowok="t"/>
                <v:fill/>
              </v:shape>
              <v:shape style="position:absolute;left:1886;top:6012;width:1361;height:223" coordorigin="1886,6012" coordsize="1361,223" path="m2340,6220l2210,6220,2210,6228,2340,6228,2340,6220e" filled="t" fillcolor="#FFFFFF" stroked="f">
                <v:path arrowok="t"/>
                <v:fill/>
              </v:shape>
              <v:shape style="position:absolute;left:1886;top:6012;width:1361;height:223" coordorigin="1886,6012" coordsize="1361,223" path="m2657,6213l2542,6213,2556,6220,2556,6228,2642,6228,2642,6220,2657,621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750,6220l2700,6220,2700,6228,2750,6228,2750,6220e" filled="t" fillcolor="#FFFFFF" stroked="f">
                <v:path arrowok="t"/>
                <v:fill/>
              </v:shape>
              <v:shape style="position:absolute;left:1886;top:6012;width:1361;height:223" coordorigin="1886,6012" coordsize="1361,223" path="m2851,6220l2801,6220,2801,6228,2851,6228,2851,6220e" filled="t" fillcolor="#FFFFFF" stroked="f">
                <v:path arrowok="t"/>
                <v:fill/>
              </v:shape>
              <v:shape style="position:absolute;left:1886;top:6012;width:1361;height:223" coordorigin="1886,6012" coordsize="1361,223" path="m2002,6213l1937,6213,1937,6220,2002,6220,2002,621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110,6213l2038,6213,2038,6220,2110,6220,2110,621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196,6213l2131,6213,2131,6220,2196,6220,2196,621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347,6213l2203,6213,2203,6220,2347,6220,2347,621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758,6213l2693,6213,2693,6220,2758,6220,2758,621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866,6170l2765,6170,2794,6213,2794,6220,2858,6220,2858,6213,2866,6213,2866,6170e" filled="t" fillcolor="#FFFFFF" stroked="f">
                <v:path arrowok="t"/>
                <v:fill/>
              </v:shape>
              <v:shape style="position:absolute;left:1886;top:6012;width:1361;height:223" coordorigin="1886,6012" coordsize="1361,223" path="m1966,6033l1886,6033,1886,6048,1930,6213,2009,6213,2023,6163,2426,6163,2419,6156,2268,6156,2268,6076,1973,6076,1966,603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124,6163l2023,6163,2030,6213,2117,6213,2124,616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866,6033l2794,6033,2794,6084,2599,6084,2614,6091,2621,6091,2628,6120,2621,6141,2621,6148,2606,6163,2124,6163,2124,6213,2354,6213,2354,6199,2496,6199,2506,6184,2765,6184,2765,6170,2866,6170,2866,603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496,6199l2354,6199,2362,6213,2491,6213,2491,6206,2496,6199e" filled="t" fillcolor="#FFFFFF" stroked="f">
                <v:path arrowok="t"/>
                <v:fill/>
              </v:shape>
              <v:shape style="position:absolute;left:1886;top:6012;width:1361;height:223" coordorigin="1886,6012" coordsize="1361,223" path="m2678,6192l2520,6192,2534,6206,2534,6213,2664,6213,2664,6206,2678,6192e" filled="t" fillcolor="#FFFFFF" stroked="f">
                <v:path arrowok="t"/>
                <v:fill/>
              </v:shape>
              <v:shape style="position:absolute;left:1886;top:6012;width:1361;height:223" coordorigin="1886,6012" coordsize="1361,223" path="m2765,6184l2513,6184,2513,6192,2686,6192,2686,6213,2765,6213,2765,6184e" filled="t" fillcolor="#FFFFFF" stroked="f">
                <v:path arrowok="t"/>
                <v:fill/>
              </v:shape>
              <v:shape style="position:absolute;left:1886;top:6012;width:1361;height:223" coordorigin="1886,6012" coordsize="1361,223" path="m2578,6091l2347,6091,2347,6105,2354,6127,2347,6127,2347,6134,2340,6134,2340,6141,2333,6141,2333,6156,2426,6156,2426,6163,2592,6163,2578,6148,2578,6105,2498,6105,2498,6098,2578,6098,2578,6091e" filled="t" fillcolor="#FFFFFF" stroked="f">
                <v:path arrowok="t"/>
                <v:fill/>
              </v:shape>
              <v:shape style="position:absolute;left:1886;top:6012;width:1361;height:223" coordorigin="1886,6012" coordsize="1361,223" path="m2578,6098l2498,6098,2498,6105,2578,6105,2578,6098e" filled="t" fillcolor="#FFFFFF" stroked="f">
                <v:path arrowok="t"/>
                <v:fill/>
              </v:shape>
              <v:shape style="position:absolute;left:1886;top:6012;width:1361;height:223" coordorigin="1886,6012" coordsize="1361,223" path="m2434,6012l2398,6012,2398,6019,2383,6026,2376,6026,2362,6040,2354,6040,2354,6048,2347,6062,2340,6062,2340,6091,2585,6091,2599,6084,2794,6084,2785,6069,2506,6069,2506,6055,2498,6055,2491,6040,2491,6033,2484,6033,2484,6026,2462,6019,2434,6012e" filled="t" fillcolor="#FFFFFF" stroked="f">
                <v:path arrowok="t"/>
                <v:fill/>
              </v:shape>
              <v:shape style="position:absolute;left:1886;top:6012;width:1361;height:223" coordorigin="1886,6012" coordsize="1361,223" path="m2066,6033l1980,6033,1973,6076,2268,6076,2268,6062,2074,6062,2066,603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664,6033l2534,6033,2527,6040,2513,6062,2513,6069,2785,6069,2776,6055,2686,6055,2664,603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268,6033l2074,6033,2074,6062,2268,6062,2268,6033e" filled="t" fillcolor="#FFFFFF" stroked="f">
                <v:path arrowok="t"/>
                <v:fill/>
              </v:shape>
              <v:shape style="position:absolute;left:1886;top:6012;width:1361;height:223" coordorigin="1886,6012" coordsize="1361,223" path="m2758,6026l2693,6026,2693,6033,2686,6033,2686,6055,2776,6055,2758,6026e" filled="t" fillcolor="#FFFFFF" stroked="f">
                <v:path arrowok="t"/>
                <v:fill/>
              </v:shape>
              <v:shape style="position:absolute;left:1886;top:6012;width:1361;height:223" coordorigin="1886,6012" coordsize="1361,223" path="m1958,6026l1894,6026,1894,6033,1958,6033,1958,6026e" filled="t" fillcolor="#FFFFFF" stroked="f">
                <v:path arrowok="t"/>
                <v:fill/>
              </v:shape>
              <v:shape style="position:absolute;left:1886;top:6012;width:1361;height:223" coordorigin="1886,6012" coordsize="1361,223" path="m2059,6026l1987,6026,1987,6033,2059,6033,2059,6026e" filled="t" fillcolor="#FFFFFF" stroked="f">
                <v:path arrowok="t"/>
                <v:fill/>
              </v:shape>
              <v:shape style="position:absolute;left:1886;top:6012;width:1361;height:223" coordorigin="1886,6012" coordsize="1361,223" path="m2196,6026l2081,6026,2081,6033,2196,6033,2196,6026e" filled="t" fillcolor="#FFFFFF" stroked="f">
                <v:path arrowok="t"/>
                <v:fill/>
              </v:shape>
              <v:shape style="position:absolute;left:1886;top:6012;width:1361;height:223" coordorigin="1886,6012" coordsize="1361,223" path="m2261,6026l2203,6026,2203,6033,2261,6033,2261,6026e" filled="t" fillcolor="#FFFFFF" stroked="f">
                <v:path arrowok="t"/>
                <v:fill/>
              </v:shape>
              <v:shape style="position:absolute;left:1886;top:6012;width:1361;height:223" coordorigin="1886,6012" coordsize="1361,223" path="m2628,6012l2570,6012,2570,6019,2542,6033,2657,6033,2628,6019,2628,6012e" filled="t" fillcolor="#FFFFFF" stroked="f">
                <v:path arrowok="t"/>
                <v:fill/>
              </v:shape>
              <v:shape style="position:absolute;left:1886;top:6012;width:1361;height:223" coordorigin="1886,6012" coordsize="1361,223" path="m2858,6026l2801,6026,2801,6033,2858,6033,2858,6026e" filled="t" fillcolor="#FFFFFF" stroked="f">
                <v:path arrowok="t"/>
                <v:fill/>
              </v:shape>
              <v:shape style="position:absolute;left:1886;top:6012;width:1361;height:223" coordorigin="1886,6012" coordsize="1361,223" path="m1951,6019l1901,6019,1901,6026,1951,6026,1951,6019e" filled="t" fillcolor="#FFFFFF" stroked="f">
                <v:path arrowok="t"/>
                <v:fill/>
              </v:shape>
              <v:shape style="position:absolute;left:1886;top:6012;width:1361;height:223" coordorigin="1886,6012" coordsize="1361,223" path="m2052,6019l1994,6019,1994,6026,2052,6026,2052,6019e" filled="t" fillcolor="#FFFFFF" stroked="f">
                <v:path arrowok="t"/>
                <v:fill/>
              </v:shape>
              <v:shape style="position:absolute;left:1886;top:6012;width:1361;height:223" coordorigin="1886,6012" coordsize="1361,223" path="m2189,6019l2088,6019,2088,6026,2189,6026,2189,6019e" filled="t" fillcolor="#FFFFFF" stroked="f">
                <v:path arrowok="t"/>
                <v:fill/>
              </v:shape>
              <v:shape style="position:absolute;left:1886;top:6012;width:1361;height:223" coordorigin="1886,6012" coordsize="1361,223" path="m2254,6019l2210,6019,2210,6026,2254,6026,2254,6019e" filled="t" fillcolor="#FFFFFF" stroked="f">
                <v:path arrowok="t"/>
                <v:fill/>
              </v:shape>
              <v:shape style="position:absolute;left:1886;top:6012;width:1361;height:223" coordorigin="1886,6012" coordsize="1361,223" path="m2750,6019l2700,6019,2700,6026,2750,6026,2750,6019e" filled="t" fillcolor="#FFFFFF" stroked="f">
                <v:path arrowok="t"/>
                <v:fill/>
              </v:shape>
              <v:shape style="position:absolute;left:1886;top:6012;width:1361;height:223" coordorigin="1886,6012" coordsize="1361,223" path="m2851,6019l2808,6019,2808,6026,2851,6026,2851,6019e" filled="t" fillcolor="#FFFFFF" stroked="f">
                <v:path arrowok="t"/>
                <v:fill/>
              </v:shape>
            </v:group>
            <v:group style="position:absolute;left:4125;top:10923;width:2210;height:222" coordorigin="4125,10923" coordsize="2210,222">
              <v:shape style="position:absolute;left:4125;top:10923;width:2210;height:222" coordorigin="4125,10923" coordsize="2210,222" path="m6149,11123l6033,11123,6033,11130,6055,11138,6084,11145,6120,11145,6120,11138,6149,11123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307,11123l6192,11123,6192,11130,6213,11138,6242,11145,6278,11145,6278,11138,6307,11123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329,11094l6012,11094,6012,11102,6026,11123,6156,11123,6163,11116,6163,11109,6170,11102,6325,11102,6329,11094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325,11102l6170,11102,6185,11123,6314,11123,6321,11116,6321,11109,6325,11102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314,11022l6177,11022,6185,11037,6185,11044,6012,11044,6012,11051,6005,11051,6005,11058,5997,11058,5997,11073,6005,11094,6336,11094,6336,11073,6084,11073,6084,11066,6336,11066,6336,11037,6329,11037,6329,11030,6321,11030,6314,11022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242,11066l6091,11066,6091,11073,6242,11073,6242,11066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336,11066l6249,11066,6249,11073,6336,11073,6336,11066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156,11022l6019,11022,6026,11037,6026,11044,6177,11044,6177,11037,6170,11037,6170,11030,6163,11030,6156,11022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329,10972l6005,10972,6005,11001,6012,11022,6163,11022,6163,11015,6329,11015,6329,11008,6336,11008,6336,10994,6329,10972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321,11015l6170,11015,6170,11022,6321,11022,6321,1101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127,10929l6048,10929,6048,10936,6033,10943,6026,10943,6026,10950,6012,10965,6012,10972,6163,10972,6163,10965,6134,10936,6127,10936,6127,10929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6285,10929l6206,10929,6206,10936,6192,10943,6185,10943,6185,10950,6170,10965,6170,10972,6321,10972,6321,10965,6293,10936,6285,10936,6285,10929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940,11139l5796,11139,5796,11145,5940,11145,5940,11139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255,11131l4140,11131,4140,11139,4255,11139,4255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457,11125l4341,11125,4356,11131,4356,11139,4442,11139,4442,11131,4457,1112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579,11131l4529,11131,4529,11139,4579,11139,4579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680,11131l4629,11131,4629,11139,4680,11139,4680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773,11131l4723,11131,4723,11139,4773,11139,4773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838,11131l4788,11131,4788,11139,4838,11139,4838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903,11131l4860,11131,4860,11139,4903,11139,4903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961,11131l4910,11131,4910,11139,4961,11139,4961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148,11131l5047,11131,5047,11139,5148,11139,5148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249,11131l5198,11131,5198,11139,5249,11139,5249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371,11131l5313,11131,5313,11139,5371,11139,5371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479,11131l5429,11131,5429,11139,5479,11139,5479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637,11131l5508,11131,5508,11139,5637,11139,5637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781,11131l5652,11131,5652,11139,5781,11139,5781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947,11131l5789,11131,5789,11139,5947,11139,5947,111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241,10923l4140,10923,4140,10931,4133,10931,4133,10937,4125,10937,4125,11125,4133,11125,4133,11131,4277,11131,4277,11125,4291,11117,4298,11117,4298,11111,4305,11111,4305,11089,4485,11089,4493,11075,4500,11075,4500,11067,4385,11067,4377,11059,4377,11053,4370,11031,4372,11023,4291,11023,4298,11017,4374,11017,4377,11003,4385,11003,4399,10995,4305,10995,4305,10973,4298,10973,4298,10967,4277,10945,4269,10945,4241,10931,4241,10923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586,11125l4521,11125,4521,11131,4586,11131,4586,1112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687,11125l4622,11125,4622,11131,4687,11131,4687,1112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845,11125l4716,11125,4716,11131,4845,11131,4845,1112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968,11125l4853,11125,4853,11131,4968,11131,4968,1112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162,11103l5018,11103,5040,11125,5040,11131,5155,11131,5155,11125,5162,11125,5162,11103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263,11081l5162,11081,5191,11125,5191,11131,5256,11131,5256,11125,5263,11125,5263,1108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378,11125l5306,11125,5306,11131,5378,11131,5378,1112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486,11125l5421,11125,5421,11131,5486,11131,5486,1112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565,10945l5493,10945,5493,11125,5501,11125,5501,11131,5954,11131,5954,11089,5947,11089,5947,11081,5940,11081,5940,11075,5637,11075,5637,11067,5565,11067,5565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485,11089l4313,11089,4313,11095,4334,11117,4334,11125,4464,11125,4464,11117,4485,11095,4485,11089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709,11053l4500,11053,4514,11125,4593,11125,4608,11075,4704,11075,4709,11053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704,11075l4608,11075,4615,11125,4694,11125,4704,1107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917,11053l4709,11053,4709,11125,4975,11125,4982,11103,5162,11103,5162,11081,5263,11081,5263,11067,4917,11067,4917,11053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340,11009l5263,11009,5299,11125,5385,11125,5414,11031,5493,11031,5493,11017,5342,11017,5340,11009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493,11031l5414,11031,5414,11125,5493,11125,5493,110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709,10945l5637,10945,5637,11075,5781,11075,5781,11067,5709,11067,5709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954,10945l5781,10945,5781,11075,5861,11075,5861,11067,5933,11067,5933,11059,5940,11059,5940,11053,5947,11053,5947,11009,5940,11009,5940,10995,5947,10995,5947,10987,5954,10987,5954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464,10945l4334,10945,4327,10951,4313,10973,4313,10981,4305,10981,4305,10995,4399,10995,4413,11003,4421,11003,4421,11059,4406,11067,4500,11067,4500,11053,4917,11053,4917,10987,4557,10987,4551,10951,4471,10951,4464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040,10945l4961,10945,4917,11067,5263,11067,5263,11053,5083,11053,5040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155,10937l5090,10937,5090,10945,5083,10945,5083,11053,5263,11053,5263,11009,5340,11009,5336,10995,5191,10995,5155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374,11017l4298,11017,4291,11023,4372,11023,4374,1101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493,10945l5364,10945,5342,11017,5493,11017,5493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321,10945l5191,10945,5191,10995,5336,10995,5321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651,10945l4565,10945,4557,10987,4817,10987,4814,10973,4658,10973,4651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917,10945l4824,10945,4817,10987,4917,10987,4917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809,10945l4658,10945,4658,10973,4814,10973,4809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550,10945l4471,10945,4471,10951,4551,10951,4550,10945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421,10923l4370,10923,4370,10931,4341,10945,4457,10945,4442,10937,4442,10931,4421,10923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543,10937l4478,10937,4478,10945,4543,10945,4543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644,10937l4572,10937,4572,10945,4644,10945,4644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802,10937l4665,10937,4665,10945,4802,10945,4802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910,10937l4831,10937,4831,10945,4910,10945,4910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033,10937l4968,10937,4968,10945,5033,10945,5033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313,10937l5198,10937,5198,10945,5313,10945,5313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486,10937l5371,10937,5371,10945,5486,10945,5486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558,10937l5501,10937,5501,10945,5558,10945,5558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702,10937l5645,10937,5645,10945,5702,10945,5702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947,10937l5789,10937,5789,10945,5947,10945,5947,10937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536,10931l4485,10931,4485,10937,4536,10937,4536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637,10931l4579,10931,4579,10937,4637,10937,4637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795,10931l4673,10931,4673,10937,4795,10937,4795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4903,10931l4838,10931,4838,10937,4903,10937,4903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025,10931l4975,10931,4975,10937,5025,10937,5025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148,10931l5097,10931,5097,10937,5148,10937,5148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249,10931l5205,10931,5205,10937,5249,10937,5249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306,10931l5256,10931,5256,10937,5306,10937,5306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479,10931l5378,10931,5378,10937,5479,10937,5479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551,10931l5508,10931,5508,10937,5551,10937,5551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695,10931l5652,10931,5652,10937,5695,10937,5695,10931e" filled="t" fillcolor="#FFFFFF" stroked="f">
                <v:path arrowok="t"/>
                <v:fill/>
              </v:shape>
              <v:shape style="position:absolute;left:4125;top:10923;width:2210;height:222" coordorigin="4125,10923" coordsize="2210,222" path="m5940,10931l5796,10931,5796,10937,5940,10937,5940,10931e" filled="t" fillcolor="#FFFFFF" stroked="f">
                <v:path arrowok="t"/>
                <v:fill/>
              </v:shape>
            </v:group>
            <v:group style="position:absolute;left:6710;top:5400;width:1073;height:166" coordorigin="6710,5400" coordsize="1073,166">
              <v:shape style="position:absolute;left:6710;top:5400;width:1073;height:166" coordorigin="6710,5400" coordsize="1073,166" path="m7574,5558l7538,5558,7538,5565,7574,5565,7574,5558e" filled="t" fillcolor="#FFFFFF" stroked="f">
                <v:path arrowok="t"/>
                <v:fill/>
              </v:shape>
              <v:shape style="position:absolute;left:6710;top:5400;width:1073;height:166" coordorigin="6710,5400" coordsize="1073,166" path="m7653,5558l7610,5558,7610,5565,7653,5565,7653,5558e" filled="t" fillcolor="#FFFFFF" stroked="f">
                <v:path arrowok="t"/>
                <v:fill/>
              </v:shape>
              <v:shape style="position:absolute;left:6710;top:5400;width:1073;height:166" coordorigin="6710,5400" coordsize="1073,166" path="m7733,5558l7661,5558,7661,5565,7733,5565,7733,5558e" filled="t" fillcolor="#FFFFFF" stroked="f">
                <v:path arrowok="t"/>
                <v:fill/>
              </v:shape>
              <v:shape style="position:absolute;left:6710;top:5400;width:1073;height:166" coordorigin="6710,5400" coordsize="1073,166" path="m7581,5551l7531,5551,7531,5558,7581,5558,7581,5551e" filled="t" fillcolor="#FFFFFF" stroked="f">
                <v:path arrowok="t"/>
                <v:fill/>
              </v:shape>
              <v:shape style="position:absolute;left:6710;top:5400;width:1073;height:166" coordorigin="6710,5400" coordsize="1073,166" path="m7769,5529l7589,5529,7603,5551,7603,5558,7740,5558,7754,5544,7761,5544,7769,5536,7769,5529e" filled="t" fillcolor="#FFFFFF" stroked="f">
                <v:path arrowok="t"/>
                <v:fill/>
              </v:shape>
              <v:shape style="position:absolute;left:6710;top:5400;width:1073;height:166" coordorigin="6710,5400" coordsize="1073,166" path="m7747,5414l7653,5414,7653,5421,7524,5421,7524,5551,7589,5551,7589,5529,7769,5529,7776,5515,7783,5515,7783,5508,7646,5508,7646,5493,7711,5493,7711,5472,7783,5472,7783,5450,7776,5450,7776,5443,7747,541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711,5493l7646,5493,7646,5508,7783,5508,7783,5500,7711,5500,7711,5493e" filled="t" fillcolor="#FFFFFF" stroked="f">
                <v:path arrowok="t"/>
                <v:fill/>
              </v:shape>
              <v:shape style="position:absolute;left:6710;top:5400;width:1073;height:166" coordorigin="6710,5400" coordsize="1073,166" path="m7783,5472l7718,5472,7718,5500,7783,5500,7783,5472e" filled="t" fillcolor="#FFFFFF" stroked="f">
                <v:path arrowok="t"/>
                <v:fill/>
              </v:shape>
              <v:shape style="position:absolute;left:6710;top:5400;width:1073;height:166" coordorigin="6710,5400" coordsize="1073,166" path="m7639,5414l7531,5414,7531,5421,7646,5421,7639,541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632,5407l7538,5407,7538,5414,7632,5414,7632,5407e" filled="t" fillcolor="#FFFFFF" stroked="f">
                <v:path arrowok="t"/>
                <v:fill/>
              </v:shape>
              <v:shape style="position:absolute;left:6710;top:5400;width:1073;height:166" coordorigin="6710,5400" coordsize="1073,166" path="m7740,5407l7661,5407,7661,5414,7740,5414,7740,5407e" filled="t" fillcolor="#FFFFFF" stroked="f">
                <v:path arrowok="t"/>
                <v:fill/>
              </v:shape>
              <v:shape style="position:absolute;left:6710;top:5400;width:1073;height:166" coordorigin="6710,5400" coordsize="1073,166" path="m7034,5544l6941,5544,6955,5551,6955,5558,6984,5558,6984,5565,7005,5565,7005,5558,7020,5551,7027,5551,7034,554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344,5551l7286,5551,7286,5558,7308,5565,7322,5565,7344,5558,7344,5551e" filled="t" fillcolor="#FFFFFF" stroked="f">
                <v:path arrowok="t"/>
                <v:fill/>
              </v:shape>
              <v:shape style="position:absolute;left:6710;top:5400;width:1073;height:166" coordorigin="6710,5400" coordsize="1073,166" path="m7416,5558l7380,5558,7380,5565,7416,5565,7416,5558e" filled="t" fillcolor="#FFFFFF" stroked="f">
                <v:path arrowok="t"/>
                <v:fill/>
              </v:shape>
              <v:shape style="position:absolute;left:6710;top:5400;width:1073;height:166" coordorigin="6710,5400" coordsize="1073,166" path="m7488,5558l7445,5558,7445,5565,7488,5565,7488,5558e" filled="t" fillcolor="#FFFFFF" stroked="f">
                <v:path arrowok="t"/>
                <v:fill/>
              </v:shape>
              <v:shape style="position:absolute;left:6710;top:5400;width:1073;height:166" coordorigin="6710,5400" coordsize="1073,166" path="m6840,5551l6761,5551,6761,5558,6840,5558,6840,5551e" filled="t" fillcolor="#FFFFFF" stroked="f">
                <v:path arrowok="t"/>
                <v:fill/>
              </v:shape>
              <v:shape style="position:absolute;left:6710;top:5400;width:1073;height:166" coordorigin="6710,5400" coordsize="1073,166" path="m6926,5551l6890,5551,6890,5558,6926,5558,6926,5551e" filled="t" fillcolor="#FFFFFF" stroked="f">
                <v:path arrowok="t"/>
                <v:fill/>
              </v:shape>
              <v:shape style="position:absolute;left:6710;top:5400;width:1073;height:166" coordorigin="6710,5400" coordsize="1073,166" path="m7085,5551l7049,5551,7049,5558,7085,5558,7085,5551e" filled="t" fillcolor="#FFFFFF" stroked="f">
                <v:path arrowok="t"/>
                <v:fill/>
              </v:shape>
              <v:shape style="position:absolute;left:6710;top:5400;width:1073;height:166" coordorigin="6710,5400" coordsize="1073,166" path="m7157,5551l7113,5551,7113,5558,7157,5558,7157,5551e" filled="t" fillcolor="#FFFFFF" stroked="f">
                <v:path arrowok="t"/>
                <v:fill/>
              </v:shape>
              <v:shape style="position:absolute;left:6710;top:5400;width:1073;height:166" coordorigin="6710,5400" coordsize="1073,166" path="m7229,5551l7193,5551,7193,5558,7229,5558,7229,5551e" filled="t" fillcolor="#FFFFFF" stroked="f">
                <v:path arrowok="t"/>
                <v:fill/>
              </v:shape>
              <v:shape style="position:absolute;left:6710;top:5400;width:1073;height:166" coordorigin="6710,5400" coordsize="1073,166" path="m7423,5551l7373,5551,7373,5558,7423,5558,7423,5551e" filled="t" fillcolor="#FFFFFF" stroked="f">
                <v:path arrowok="t"/>
                <v:fill/>
              </v:shape>
              <v:shape style="position:absolute;left:6710;top:5400;width:1073;height:166" coordorigin="6710,5400" coordsize="1073,166" path="m7502,5544l7430,5544,7437,5551,7437,5558,7495,5558,7495,5551,7502,5551,7502,5544e" filled="t" fillcolor="#FFFFFF" stroked="f">
                <v:path arrowok="t"/>
                <v:fill/>
              </v:shape>
              <v:shape style="position:absolute;left:6710;top:5400;width:1073;height:166" coordorigin="6710,5400" coordsize="1073,166" path="m6847,5544l6753,5544,6753,5551,6847,5551,6847,554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171,5529l6869,5529,6883,5544,6883,5551,6933,5551,6933,5544,7099,5544,7099,5536,7171,5536,7171,5529e" filled="t" fillcolor="#FFFFFF" stroked="f">
                <v:path arrowok="t"/>
                <v:fill/>
              </v:shape>
              <v:shape style="position:absolute;left:6710;top:5400;width:1073;height:166" coordorigin="6710,5400" coordsize="1073,166" path="m7092,5544l7041,5544,7041,5551,7092,5551,7092,554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171,5536l7099,5536,7106,5544,7106,5551,7164,5551,7164,5544,7171,5544,7171,5536e" filled="t" fillcolor="#FFFFFF" stroked="f">
                <v:path arrowok="t"/>
                <v:fill/>
              </v:shape>
              <v:shape style="position:absolute;left:6710;top:5400;width:1073;height:166" coordorigin="6710,5400" coordsize="1073,166" path="m7236,5544l7185,5544,7185,5551,7236,5551,7236,554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502,5464l7322,5464,7322,5500,7243,5500,7243,5515,7250,5515,7250,5522,7279,5551,7351,5551,7365,5544,7502,5544,7502,546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430,5544l7365,5544,7365,5551,7430,5551,7430,5544e" filled="t" fillcolor="#FFFFFF" stroked="f">
                <v:path arrowok="t"/>
                <v:fill/>
              </v:shape>
              <v:shape style="position:absolute;left:6710;top:5400;width:1073;height:166" coordorigin="6710,5400" coordsize="1073,166" path="m6811,5464l6746,5464,6746,5544,6854,5544,6854,5529,7171,5529,7171,5500,6984,5500,6984,5486,6919,5486,6915,5472,6811,5472,6811,546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243,5464l7178,5464,7178,5544,7243,5544,7243,5500,7308,5500,7308,5472,7243,5472,7243,546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092,5414l6998,5414,6998,5421,6991,5421,6991,5428,6984,5486,6984,5500,7171,5500,7171,5464,7502,5464,7502,5436,7106,5436,7092,5414e" filled="t" fillcolor="#FFFFFF" stroked="f">
                <v:path arrowok="t"/>
                <v:fill/>
              </v:shape>
              <v:shape style="position:absolute;left:6710;top:5400;width:1073;height:166" coordorigin="6710,5400" coordsize="1073,166" path="m6984,5421l6919,5421,6919,5486,6984,5486,6984,5421e" filled="t" fillcolor="#FFFFFF" stroked="f">
                <v:path arrowok="t"/>
                <v:fill/>
              </v:shape>
              <v:shape style="position:absolute;left:6710;top:5400;width:1073;height:166" coordorigin="6710,5400" coordsize="1073,166" path="m6897,5414l6710,5414,6710,5450,6717,5450,6717,5457,6725,5457,6725,5464,6811,5464,6811,5472,6915,5472,6897,541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308,5464l7243,5464,7243,5472,7308,5472,7308,546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351,5414l7113,5414,7113,5421,7106,5421,7106,5436,7437,5436,7433,5428,7365,5428,7351,541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502,5421l7437,5421,7437,5436,7502,5436,7502,5421e" filled="t" fillcolor="#FFFFFF" stroked="f">
                <v:path arrowok="t"/>
                <v:fill/>
              </v:shape>
              <v:shape style="position:absolute;left:6710;top:5400;width:1073;height:166" coordorigin="6710,5400" coordsize="1073,166" path="m7423,5414l7373,5414,7373,5421,7365,5421,7365,5428,7433,5428,7423,5414e" filled="t" fillcolor="#FFFFFF" stroked="f">
                <v:path arrowok="t"/>
                <v:fill/>
              </v:shape>
              <v:shape style="position:absolute;left:6710;top:5400;width:1073;height:166" coordorigin="6710,5400" coordsize="1073,166" path="m6977,5414l6926,5414,6926,5421,6977,5421,6977,5414e" filled="t" fillcolor="#FFFFFF" stroked="f">
                <v:path arrowok="t"/>
                <v:fill/>
              </v:shape>
              <v:shape style="position:absolute;left:6710;top:5400;width:1073;height:166" coordorigin="6710,5400" coordsize="1073,166" path="m7495,5414l7445,5414,7445,5421,7495,5421,7495,5414e" filled="t" fillcolor="#FFFFFF" stroked="f">
                <v:path arrowok="t"/>
                <v:fill/>
              </v:shape>
              <v:shape style="position:absolute;left:6710;top:5400;width:1073;height:166" coordorigin="6710,5400" coordsize="1073,166" path="m6890,5407l6717,5407,6717,5414,6890,5414,6890,5407e" filled="t" fillcolor="#FFFFFF" stroked="f">
                <v:path arrowok="t"/>
                <v:fill/>
              </v:shape>
              <v:shape style="position:absolute;left:6710;top:5400;width:1073;height:166" coordorigin="6710,5400" coordsize="1073,166" path="m6969,5407l6933,5407,6933,5414,6969,5414,6969,5407e" filled="t" fillcolor="#FFFFFF" stroked="f">
                <v:path arrowok="t"/>
                <v:fill/>
              </v:shape>
              <v:shape style="position:absolute;left:6710;top:5400;width:1073;height:166" coordorigin="6710,5400" coordsize="1073,166" path="m7041,5407l7005,5407,7005,5414,7041,5414,7041,5407e" filled="t" fillcolor="#FFFFFF" stroked="f">
                <v:path arrowok="t"/>
                <v:fill/>
              </v:shape>
              <v:shape style="position:absolute;left:6710;top:5400;width:1073;height:166" coordorigin="6710,5400" coordsize="1073,166" path="m7085,5407l7049,5407,7049,5414,7085,5414,7085,5407e" filled="t" fillcolor="#FFFFFF" stroked="f">
                <v:path arrowok="t"/>
                <v:fill/>
              </v:shape>
              <v:shape style="position:absolute;left:6710;top:5400;width:1073;height:166" coordorigin="6710,5400" coordsize="1073,166" path="m7265,5407l7121,5407,7121,5414,7265,5414,7265,5407e" filled="t" fillcolor="#FFFFFF" stroked="f">
                <v:path arrowok="t"/>
                <v:fill/>
              </v:shape>
              <v:shape style="position:absolute;left:6710;top:5400;width:1073;height:166" coordorigin="6710,5400" coordsize="1073,166" path="m7322,5400l7308,5400,7286,5407,7286,5414,7344,5414,7344,5407,7322,5400e" filled="t" fillcolor="#FFFFFF" stroked="f">
                <v:path arrowok="t"/>
                <v:fill/>
              </v:shape>
              <v:shape style="position:absolute;left:6710;top:5400;width:1073;height:166" coordorigin="6710,5400" coordsize="1073,166" path="m7416,5407l7380,5407,7380,5414,7416,5414,7416,5407e" filled="t" fillcolor="#FFFFFF" stroked="f">
                <v:path arrowok="t"/>
                <v:fill/>
              </v:shape>
              <v:shape style="position:absolute;left:6710;top:5400;width:1073;height:166" coordorigin="6710,5400" coordsize="1073,166" path="m7488,5407l7452,5407,7452,5414,7488,5414,7488,5407e" filled="t" fillcolor="#FFFFFF" stroked="f">
                <v:path arrowok="t"/>
                <v:fill/>
              </v:shape>
              <v:shape style="position:absolute;left:6710;top:5400;width:1073;height:166" coordorigin="6710,5400" coordsize="1073,166" path="m6833,5400l6725,5400,6725,5407,6833,5407,6833,5400e" filled="t" fillcolor="#FFFFFF" stroked="f">
                <v:path arrowok="t"/>
                <v:fill/>
              </v:shape>
              <v:shape style="position:absolute;left:6710;top:5400;width:1073;height:166" coordorigin="6710,5400" coordsize="1073,166" path="m6883,5400l6847,5400,6847,5407,6883,5407,6883,5400e" filled="t" fillcolor="#FFFFFF" stroked="f">
                <v:path arrowok="t"/>
                <v:fill/>
              </v:shape>
            </v:group>
            <v:group style="position:absolute;left:21585;top:4644;width:1339;height:166" coordorigin="21585,4644" coordsize="1339,166">
              <v:shape style="position:absolute;left:21585;top:4644;width:1339;height:166" coordorigin="21585,4644" coordsize="1339,166" path="m22723,4795l22679,4795,22679,4802,22723,4802,22723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867,4795l22759,4795,22759,4802,22867,4802,22867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730,4788l22672,4788,22672,4795,22730,4795,22730,478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903,4773l22737,4773,22751,4795,22888,4795,22888,4788,22895,4788,22895,4780,22903,4780,22903,4773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881,4651l22787,4651,22787,4658,22665,4658,22665,4788,22737,4788,22737,4773,22903,4773,22903,4766,22910,4752,22917,4752,22922,4737,22852,4737,22852,4708,22917,4708,22917,4687,22910,4687,22903,4672,22903,4665,22881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917,4708l22852,4708,22852,4737,22922,4737,22924,4730,22924,4716,22917,4716,22917,470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780,4651l22672,4651,22672,4658,22780,4658,22780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759,4644l22679,4644,22679,4651,22759,4651,22759,4644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874,4644l22795,4644,22795,4651,22874,4651,22874,4644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686,4651l21635,4651,21635,4658,21628,4658,21614,4672,21607,4672,21607,4680,21592,4708,21585,4708,21585,4752,21592,4752,21607,4780,21607,4788,21614,4788,21643,4802,21643,4809,21700,4809,21700,4802,21758,4802,21758,4795,21765,4795,21765,4780,22463,4780,22463,4773,22658,4773,22642,4737,22175,4737,22183,4730,22298,4730,22291,4716,21729,4716,21729,4687,21722,4687,21722,4680,21707,4665,21700,4665,21686,4658,21686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751,4802l21715,4802,21715,4809,21751,4809,21751,4802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873,4802l21801,4802,21801,4809,21873,4809,21873,4802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981,4802l21909,4802,21909,4809,21981,4809,21981,4802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075,4802l22031,4802,22031,4809,22075,4809,22075,4802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384,4795l22319,4795,22319,4802,22341,4809,22370,4809,22370,4802,22384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880,4795l21794,4795,21794,4802,21880,4802,21880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995,4780l21887,4780,21902,4795,21902,4802,21988,4802,21988,4795,21995,4795,21995,4780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111,4795l22024,4795,22024,4802,22111,4802,22111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211,4795l22147,4795,22147,4802,22211,4802,22211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305,4795l22262,4795,22262,4802,22305,4802,22305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449,4795l22413,4795,22413,4802,22449,4802,22449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550,4795l22485,4795,22485,4802,22550,4802,22550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643,4795l22600,4795,22600,4802,22643,4802,22643,479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887,4780l21787,4780,21787,4795,21887,4795,21887,4780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125,4780l22017,4780,22017,4795,22118,4795,22118,4788,22125,4788,22125,4780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226,4780l22125,4780,22139,4795,22219,4795,22219,4788,22226,4788,22226,4780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399,4788l22255,4788,22255,4795,22391,4795,22399,478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456,4788l22406,4788,22406,4795,22456,4795,22456,478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571,4773l22463,4773,22478,4795,22557,4795,22557,4788,22571,4773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651,4788l22593,4788,22593,4795,22651,4795,22651,478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463,4780l22247,4780,22247,4788,22463,4788,22463,4780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658,4773l22586,4773,22586,4788,22658,4788,22658,4773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355,4644l22341,4644,22319,4651,22319,4658,22312,4658,22291,4680,22291,4687,22283,4687,22283,4698,22288,4708,22291,4708,22298,4723,22298,4730,22183,4730,22175,4737,22514,4737,22499,4708,22528,4680,22528,4672,22535,4672,22535,4665,22384,4665,22355,4651,22355,4644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607,4658l22543,4658,22514,4737,22642,4737,22607,465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808,4665l21743,4665,21729,4716,21959,4716,21959,4708,21823,4708,21808,466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039,4665l21974,4665,21959,4716,22190,4716,22190,4708,22053,4708,22039,466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269,4665l22204,4665,22190,4716,22291,4716,22288,4708,22283,4708,22283,4698,22269,466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880,4658l21830,4658,21830,4665,21823,4665,21823,4708,21959,4708,21959,4680,21895,4680,21880,465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168,4658l22060,4658,22060,4665,22053,4665,22053,4708,22190,4708,22190,4680,22183,4680,22183,4672,22168,465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959,4665l21895,4665,21895,4680,21959,4680,21959,4665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801,4658l21751,4658,21751,4665,21801,4665,21801,465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952,4658l21902,4658,21902,4665,21952,4665,21952,465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031,4658l21981,4658,21981,4665,22031,4665,22031,465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262,4658l22211,4658,22211,4665,22262,4665,22262,465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463,4658l22391,4658,22391,4665,22463,4665,22463,4658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528,4651l22471,4651,22463,4665,22535,4665,22535,4658,22528,4658,22528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794,4651l21758,4651,21758,4658,21794,4658,21794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873,4651l21837,4651,21837,4658,21873,4658,21873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1945,4651l21909,4651,21909,4658,21945,4658,21945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024,4651l21988,4651,21988,4658,22024,4658,22024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161,4651l22067,4651,22067,4658,22161,4658,22161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255,4651l22219,4651,22219,4658,22255,4658,22255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456,4651l22399,4651,22399,4658,22456,4658,22456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600,4651l22550,4651,22550,4658,22600,4658,22600,4651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449,4644l22406,4644,22406,4651,22449,4651,22449,4644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521,4644l22478,4644,22478,4651,22521,4651,22521,4644e" filled="t" fillcolor="#FFFFFF" stroked="f">
                <v:path arrowok="t"/>
                <v:fill/>
              </v:shape>
              <v:shape style="position:absolute;left:21585;top:4644;width:1339;height:166" coordorigin="21585,4644" coordsize="1339,166" path="m22593,4644l22557,4644,22557,4651,22593,4651,22593,4644e" filled="t" fillcolor="#FFFFFF" stroked="f">
                <v:path arrowok="t"/>
                <v:fill/>
              </v:shape>
            </v:group>
            <v:group style="position:absolute;left:7646;top:2779;width:158;height:101" coordorigin="7646,2779" coordsize="158,101">
              <v:shape style="position:absolute;left:7646;top:2779;width:158;height:101" coordorigin="7646,2779" coordsize="158,101" path="m7783,2779l7646,2779,7646,2851,7653,2851,7653,2858,7661,2858,7661,2865,7718,2880,7733,2880,7733,2873,7769,2873,7783,2865,7790,2865,7790,2858,7797,2844,7805,2844,7805,2815,7797,2815,7783,2786,7783,2779e" filled="t" fillcolor="#FFFFFF" stroked="f">
                <v:path arrowok="t"/>
                <v:fill/>
              </v:shape>
            </v:group>
            <v:group style="position:absolute;left:7740;top:2873;width:29;height:7" coordorigin="7740,2873" coordsize="29,7">
              <v:shape style="position:absolute;left:7740;top:2873;width:29;height:7" coordorigin="7740,2873" coordsize="29,7" path="m7740,2876l7769,2876e" filled="f" stroked="t" strokeweight=".45998pt" strokecolor="#FFFFFF">
                <v:path arrowok="t"/>
              </v:shape>
            </v:group>
            <v:group style="position:absolute;left:7653;top:2772;width:122;height:7" coordorigin="7653,2772" coordsize="122,7">
              <v:shape style="position:absolute;left:7653;top:2772;width:122;height:7" coordorigin="7653,2772" coordsize="122,7" path="m7769,2772l7653,2772,7653,2779,7776,2779,7769,2772e" filled="t" fillcolor="#FFFFFF" stroked="f">
                <v:path arrowok="t"/>
                <v:fill/>
              </v:shape>
            </v:group>
            <v:group style="position:absolute;left:7646;top:2671;width:158;height:101" coordorigin="7646,2671" coordsize="158,101">
              <v:shape style="position:absolute;left:7646;top:2671;width:158;height:101" coordorigin="7646,2671" coordsize="158,101" path="m7689,2671l7661,2671,7661,2678,7653,2678,7653,2685,7646,2685,7646,2772,7711,2772,7711,2750,7805,2750,7805,2721,7797,2721,7797,2714,7790,2714,7790,2707,7740,2707,7725,2693,7718,2693,7689,2678,7689,2671e" filled="t" fillcolor="#FFFFFF" stroked="f">
                <v:path arrowok="t"/>
                <v:fill/>
              </v:shape>
            </v:group>
            <v:group style="position:absolute;left:7718;top:2765;width:72;height:7" coordorigin="7718,2765" coordsize="72,7">
              <v:shape style="position:absolute;left:7718;top:2765;width:72;height:7" coordorigin="7718,2765" coordsize="72,7" path="m7718,2768l7790,2768e" filled="f" stroked="t" strokeweight=".45997pt" strokecolor="#FFFFFF">
                <v:path arrowok="t"/>
              </v:shape>
            </v:group>
            <v:group style="position:absolute;left:7725;top:2757;width:72;height:7" coordorigin="7725,2757" coordsize="72,7">
              <v:shape style="position:absolute;left:7725;top:2757;width:72;height:7" coordorigin="7725,2757" coordsize="72,7" path="m7725,2761l7797,2761e" filled="f" stroked="t" strokeweight=".45998pt" strokecolor="#FFFFFF">
                <v:path arrowok="t"/>
              </v:shape>
            </v:group>
            <v:group style="position:absolute;left:7711;top:2750;width:94;height:7" coordorigin="7711,2750" coordsize="94,7">
              <v:shape style="position:absolute;left:7711;top:2750;width:94;height:7" coordorigin="7711,2750" coordsize="94,7" path="m7805,2750l7711,2750,7718,2757,7805,2757,7805,2750e" filled="t" fillcolor="#FFFFFF" stroked="f">
                <v:path arrowok="t"/>
                <v:fill/>
              </v:shape>
            </v:group>
            <v:group style="position:absolute;left:7653;top:3139;width:144;height:2" coordorigin="7653,3139" coordsize="144,2">
              <v:shape style="position:absolute;left:7653;top:3139;width:144;height:2" coordorigin="7653,3139" coordsize="144,0" path="m7653,3139l7797,3139e" filled="f" stroked="t" strokeweight=".81994pt" strokecolor="#FFFFFF">
                <v:path arrowok="t"/>
              </v:shape>
            </v:group>
            <v:group style="position:absolute;left:7646;top:2916;width:158;height:216" coordorigin="7646,2916" coordsize="158,216">
              <v:shape style="position:absolute;left:7646;top:2916;width:158;height:216" coordorigin="7646,2916" coordsize="158,216" path="m7783,2916l7668,2916,7653,2937,7653,2945,7646,2945,7646,3017,7653,3017,7653,3024,7661,3024,7661,3031,7653,3038,7653,3045,7646,3045,7646,3132,7805,3132,7805,3096,7797,3096,7797,3089,7790,3089,7790,3081,7769,3081,7790,3067,7797,3067,7797,3060,7805,3060,7805,2966,7797,2966,7797,2945,7790,2923,7783,2923,7783,2916e" filled="t" fillcolor="#FFFFFF" stroked="f">
                <v:path arrowok="t"/>
                <v:fill/>
              </v:shape>
            </v:group>
            <v:group style="position:absolute;left:7675;top:2894;width:101;height:22" coordorigin="7675,2894" coordsize="101,22">
              <v:shape style="position:absolute;left:7675;top:2894;width:101;height:22" coordorigin="7675,2894" coordsize="101,22" path="m7733,2894l7704,2894,7704,2901,7675,2916,7776,2916,7776,2909,7754,2909,7754,2901,7733,2894e" filled="t" fillcolor="#FFFFFF" stroked="f">
                <v:path arrowok="t"/>
                <v:fill/>
              </v:shape>
            </v:group>
            <v:group style="position:absolute;left:7646;top:4025;width:144;height:2" coordorigin="7646,4025" coordsize="144,2">
              <v:shape style="position:absolute;left:7646;top:4025;width:144;height:2" coordorigin="7646,4025" coordsize="144,0" path="m7646,4025l7790,4025e" filled="f" stroked="t" strokeweight=".81995pt" strokecolor="#FFFFFF">
                <v:path arrowok="t"/>
              </v:shape>
            </v:group>
            <v:group style="position:absolute;left:7639;top:3801;width:158;height:216" coordorigin="7639,3801" coordsize="158,216">
              <v:shape style="position:absolute;left:7639;top:3801;width:158;height:216" coordorigin="7639,3801" coordsize="158,216" path="m7797,3801l7646,3801,7646,3809,7639,3809,7639,3902,7646,3902,7646,3909,7653,3909,7653,3924,7646,3924,7646,3938,7639,3938,7639,4017,7797,4017,7797,3981,7790,3981,7790,3974,7783,3974,7783,3967,7761,3967,7783,3953,7790,3953,7790,3945,7797,3945,7797,3801e" filled="t" fillcolor="#FFFFFF" stroked="f">
                <v:path arrowok="t"/>
                <v:fill/>
              </v:shape>
            </v:group>
            <v:group style="position:absolute;left:7653;top:3798;width:137;height:2" coordorigin="7653,3798" coordsize="137,2">
              <v:shape style="position:absolute;left:7653;top:3798;width:137;height:2" coordorigin="7653,3798" coordsize="137,0" path="m7653,3798l7790,3798e" filled="f" stroked="t" strokeweight=".45997pt" strokecolor="#FFFFFF">
                <v:path arrowok="t"/>
              </v:shape>
            </v:group>
            <v:group style="position:absolute;left:7646;top:3765;width:144;height:29" coordorigin="7646,3765" coordsize="144,29">
              <v:shape style="position:absolute;left:7646;top:3765;width:144;height:29" coordorigin="7646,3765" coordsize="144,29" path="m7790,3765l7646,3765,7661,3794,7783,3794,7783,3787,7790,3765e" filled="t" fillcolor="#FFFFFF" stroked="f">
                <v:path arrowok="t"/>
                <v:fill/>
              </v:shape>
            </v:group>
            <v:group style="position:absolute;left:7639;top:3679;width:158;height:86" coordorigin="7639,3679" coordsize="158,86">
              <v:shape style="position:absolute;left:7639;top:3679;width:158;height:86" coordorigin="7639,3679" coordsize="158,86" path="m7783,3679l7653,3679,7653,3686,7668,3686,7661,3693,7653,3693,7653,3701,7646,3701,7646,3722,7639,3737,7639,3765,7797,3765,7797,3708,7790,3708,7783,3693,7783,3679e" filled="t" fillcolor="#FFFFFF" stroked="f">
                <v:path arrowok="t"/>
                <v:fill/>
              </v:shape>
            </v:group>
            <v:group style="position:absolute;left:7646;top:3675;width:144;height:2" coordorigin="7646,3675" coordsize="144,2">
              <v:shape style="position:absolute;left:7646;top:3675;width:144;height:2" coordorigin="7646,3675" coordsize="144,0" path="m7646,3675l7790,3675e" filled="f" stroked="t" strokeweight=".45997pt" strokecolor="#FFFFFF">
                <v:path arrowok="t"/>
              </v:shape>
            </v:group>
            <v:group style="position:absolute;left:7639;top:3635;width:158;height:38" coordorigin="7639,3635" coordsize="158,38">
              <v:shape style="position:absolute;left:7639;top:3635;width:158;height:38" coordorigin="7639,3635" coordsize="158,38" path="m7639,3673l7797,3673,7797,3635,7639,3635,7639,3673xe" filled="t" fillcolor="#FFFFFF" stroked="f">
                <v:path arrowok="t"/>
                <v:fill/>
              </v:shape>
            </v:group>
            <v:group style="position:absolute;left:7646;top:3628;width:144;height:9" coordorigin="7646,3628" coordsize="144,9">
              <v:shape style="position:absolute;left:7646;top:3628;width:144;height:9" coordorigin="7646,3628" coordsize="144,9" path="m7646,3637l7790,3637,7790,3628,7646,3628,7646,3637xe" filled="t" fillcolor="#FFFFFF" stroked="f">
                <v:path arrowok="t"/>
                <v:fill/>
              </v:shape>
            </v:group>
            <v:group style="position:absolute;left:7653;top:3607;width:137;height:22" coordorigin="7653,3607" coordsize="137,22">
              <v:shape style="position:absolute;left:7653;top:3607;width:137;height:22" coordorigin="7653,3607" coordsize="137,22" path="m7790,3607l7653,3607,7661,3621,7653,3621,7653,3629,7783,3629,7783,3621,7790,3614,7790,3607e" filled="t" fillcolor="#FFFFFF" stroked="f">
                <v:path arrowok="t"/>
                <v:fill/>
              </v:shape>
            </v:group>
            <v:group style="position:absolute;left:7639;top:3542;width:158;height:65" coordorigin="7639,3542" coordsize="158,65">
              <v:shape style="position:absolute;left:7639;top:3542;width:158;height:65" coordorigin="7639,3542" coordsize="158,65" path="m7797,3542l7646,3542,7639,3564,7639,3578,7646,3607,7797,3607,7797,3585,7711,3585,7711,3578,7704,3578,7704,3564,7797,3564,7797,3542e" filled="t" fillcolor="#FFFFFF" stroked="f">
                <v:path arrowok="t"/>
                <v:fill/>
              </v:shape>
            </v:group>
            <v:group style="position:absolute;left:7718;top:3564;width:79;height:22" coordorigin="7718,3564" coordsize="79,22">
              <v:shape style="position:absolute;left:7718;top:3564;width:79;height:22" coordorigin="7718,3564" coordsize="79,22" path="m7797,3564l7733,3564,7740,3571,7733,3578,7718,3585,7797,3585,7797,3564e" filled="t" fillcolor="#FFFFFF" stroked="f">
                <v:path arrowok="t"/>
                <v:fill/>
              </v:shape>
            </v:group>
            <v:group style="position:absolute;left:7653;top:3521;width:137;height:22" coordorigin="7653,3521" coordsize="137,22">
              <v:shape style="position:absolute;left:7653;top:3521;width:137;height:22" coordorigin="7653,3521" coordsize="137,22" path="m7776,3521l7661,3521,7661,3528,7653,3542,7790,3542,7790,3535,7776,3521e" filled="t" fillcolor="#FFFFFF" stroked="f">
                <v:path arrowok="t"/>
                <v:fill/>
              </v:shape>
            </v:group>
            <v:group style="position:absolute;left:7646;top:3513;width:144;height:2" coordorigin="7646,3513" coordsize="144,2">
              <v:shape style="position:absolute;left:7646;top:3513;width:144;height:2" coordorigin="7646,3513" coordsize="144,0" path="m7646,3513l7790,3513e" filled="f" stroked="t" strokeweight=".81995pt" strokecolor="#FFFFFF">
                <v:path arrowok="t"/>
              </v:shape>
            </v:group>
            <v:group style="position:absolute;left:7639;top:3469;width:158;height:38" coordorigin="7639,3469" coordsize="158,38">
              <v:shape style="position:absolute;left:7639;top:3469;width:158;height:38" coordorigin="7639,3469" coordsize="158,38" path="m7639,3507l7797,3507,7797,3469,7639,3469,7639,3507xe" filled="t" fillcolor="#FFFFFF" stroked="f">
                <v:path arrowok="t"/>
                <v:fill/>
              </v:shape>
            </v:group>
            <v:group style="position:absolute;left:7646;top:3462;width:144;height:9" coordorigin="7646,3462" coordsize="144,9">
              <v:shape style="position:absolute;left:7646;top:3462;width:144;height:9" coordorigin="7646,3462" coordsize="144,9" path="m7646,3471l7790,3471,7790,3462,7646,3462,7646,3471xe" filled="t" fillcolor="#FFFFFF" stroked="f">
                <v:path arrowok="t"/>
                <v:fill/>
              </v:shape>
            </v:group>
            <v:group style="position:absolute;left:7653;top:3456;width:130;height:7" coordorigin="7653,3456" coordsize="130,7">
              <v:shape style="position:absolute;left:7653;top:3456;width:130;height:7" coordorigin="7653,3456" coordsize="130,7" path="m7783,3456l7661,3456,7653,3463,7783,3463,7783,3456e" filled="t" fillcolor="#FFFFFF" stroked="f">
                <v:path arrowok="t"/>
                <v:fill/>
              </v:shape>
            </v:group>
            <v:group style="position:absolute;left:7653;top:3449;width:130;height:7" coordorigin="7653,3449" coordsize="130,7">
              <v:shape style="position:absolute;left:7653;top:3449;width:130;height:7" coordorigin="7653,3449" coordsize="130,7" path="m7783,3449l7653,3449,7653,3456,7776,3456,7783,3449e" filled="t" fillcolor="#FFFFFF" stroked="f">
                <v:path arrowok="t"/>
                <v:fill/>
              </v:shape>
            </v:group>
            <v:group style="position:absolute;left:7646;top:3445;width:144;height:2" coordorigin="7646,3445" coordsize="144,2">
              <v:shape style="position:absolute;left:7646;top:3445;width:144;height:2" coordorigin="7646,3445" coordsize="144,0" path="m7646,3445l7790,3445e" filled="f" stroked="t" strokeweight=".45998pt" strokecolor="#FFFFFF">
                <v:path arrowok="t"/>
              </v:shape>
            </v:group>
            <v:group style="position:absolute;left:7639;top:3369;width:158;height:72" coordorigin="7639,3369" coordsize="158,72">
              <v:shape style="position:absolute;left:7639;top:3369;width:158;height:72" coordorigin="7639,3369" coordsize="158,72" path="m7797,3369l7653,3369,7653,3377,7704,3391,7653,3391,7653,3398,7646,3398,7646,3405,7639,3405,7639,3441,7797,3441,7797,3369e" filled="t" fillcolor="#FFFFFF" stroked="f">
                <v:path arrowok="t"/>
                <v:fill/>
              </v:shape>
            </v:group>
            <v:group style="position:absolute;left:7639;top:3319;width:151;height:50" coordorigin="7639,3319" coordsize="151,50">
              <v:shape style="position:absolute;left:7639;top:3319;width:151;height:50" coordorigin="7639,3319" coordsize="151,50" path="m7790,3319l7639,3319,7639,3362,7646,3362,7646,3369,7790,3369,7790,3362,7776,3355,7776,3333,7783,3333,7783,3326,7790,3326,7790,3319e" filled="t" fillcolor="#FFFFFF" stroked="f">
                <v:path arrowok="t"/>
                <v:fill/>
              </v:shape>
            </v:group>
            <v:group style="position:absolute;left:7646;top:3276;width:151;height:43" coordorigin="7646,3276" coordsize="151,43">
              <v:shape style="position:absolute;left:7646;top:3276;width:151;height:43" coordorigin="7646,3276" coordsize="151,43" path="m7797,3276l7653,3276,7653,3283,7661,3283,7661,3290,7704,3290,7653,3305,7653,3312,7646,3312,7646,3319,7797,3319,7797,3276e" filled="t" fillcolor="#FFFFFF" stroked="f">
                <v:path arrowok="t"/>
                <v:fill/>
              </v:shape>
            </v:group>
            <v:group style="position:absolute;left:7646;top:3182;width:158;height:94" coordorigin="7646,3182" coordsize="158,94">
              <v:shape style="position:absolute;left:7646;top:3182;width:158;height:94" coordorigin="7646,3182" coordsize="158,94" path="m7805,3182l7740,3182,7740,3225,7661,3225,7661,3233,7653,3233,7653,3240,7646,3240,7646,3276,7805,3276,7805,3182e" filled="t" fillcolor="#FFFFFF" stroked="f">
                <v:path arrowok="t"/>
                <v:fill/>
              </v:shape>
            </v:group>
            <v:group style="position:absolute;left:7747;top:3175;width:50;height:7" coordorigin="7747,3175" coordsize="50,7">
              <v:shape style="position:absolute;left:7747;top:3175;width:50;height:7" coordorigin="7747,3175" coordsize="50,7" path="m7747,3179l7797,3179e" filled="f" stroked="t" strokeweight=".45998pt" strokecolor="#FFFFFF">
                <v:path arrowok="t"/>
              </v:shape>
            </v:group>
            <v:group style="position:absolute;left:7754;top:3168;width:36;height:7" coordorigin="7754,3168" coordsize="36,7">
              <v:shape style="position:absolute;left:7754;top:3168;width:36;height:7" coordorigin="7754,3168" coordsize="36,7" path="m7754,3171l7790,3171e" filled="f" stroked="t" strokeweight=".45997pt" strokecolor="#FFFFFF">
                <v:path arrowok="t"/>
              </v:shape>
            </v:group>
            <v:group style="position:absolute;left:14688;top:10403;width:900;height:166" coordorigin="14688,10403" coordsize="900,166">
              <v:shape style="position:absolute;left:14688;top:10403;width:900;height:166" coordorigin="14688,10403" coordsize="900,166" path="m15573,10562l15487,10562,15487,10569,15573,10569,15573,10562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580,10554l15480,10554,15480,10562,15580,10562,15580,10554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580,10490l15501,10490,15494,10497,15494,10504,15480,10533,15472,10533,15472,10554,15588,10554,15588,10518,15580,10518,15580,10511,15573,10511,15573,10504,15580,1049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566,10425l15494,10425,15494,10432,15480,10461,15472,10461,15472,10475,15480,10475,15480,10482,15487,10482,15487,10490,15588,10490,15588,10446,15580,10446,15580,10439,15566,10425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537,10410l15523,10410,15523,10418,15501,10418,15501,10425,15559,10425,15559,10418,15537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220,10562l15184,10562,15184,10569,15220,10569,15220,10562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264,10562l15228,10562,15228,10569,15264,10569,15264,10562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357,10562l15314,10562,15314,10569,15357,10569,15357,10562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408,10562l15372,10562,15372,10569,15408,10569,15408,10562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810,10554l14767,10554,14767,10562,14810,10562,14810,10554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853,10554l14817,10554,14817,10562,14853,10562,14853,10554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33,10540l14868,10540,14896,10554,14896,10562,14940,10562,14940,10554,14968,10554,14968,10547,15033,10547,15033,1054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19,10554l14983,10554,14983,10562,15019,10562,15019,10554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84,10554l15048,10554,15048,10562,15084,10562,15084,10554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148,10554l15112,10554,15112,10562,15148,10562,15148,10554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422,10526l15170,10526,15170,10554,15177,10554,15177,10562,15271,10562,15271,10554,15285,10540,15422,10540,15422,10526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415,10554l15307,10554,15307,10562,15415,10562,15415,10554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738,10547l14702,10547,14702,10554,14738,10554,14738,10547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860,10547l14760,10547,14760,10554,14860,10554,14860,10547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26,10547l14976,10547,14976,10554,15026,10554,15026,10547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91,10547l15040,10547,15040,10554,15091,10554,15091,10547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156,10547l15105,10547,15105,10554,15156,10554,15156,10547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422,10540l15300,10540,15300,10554,15422,10554,15422,1054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745,10540l14695,10540,14695,10547,14745,10547,14745,1054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33,10511l14752,10511,14752,10547,14868,10547,14868,10540,15033,10540,15033,10511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431,10490l15350,10490,15357,10504,15357,10511,15033,10511,15033,10547,15098,10547,15098,10533,15168,10533,15170,10526,15422,10526,15422,10504,15431,1049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168,10533l15098,10533,15098,10547,15163,10547,15168,10533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752,10418l14688,10418,14688,10540,14752,10540,14752,10511,15357,10511,15350,10490,15431,10490,15453,10454,15033,10454,15033,10446,14752,10446,14752,10418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134,10418l15033,10418,15033,10454,15453,10454,15458,10446,15458,10439,15465,10439,15465,10432,15393,10432,15386,10425,15134,10425,15134,10418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868,10418l14760,10418,14760,10446,15033,10446,15033,10425,14868,10425,14868,10418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458,10418l15400,10418,15400,10425,15393,10432,15465,10432,15465,10425,15458,10425,15458,10418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33,10418l14875,10418,14868,10425,15033,10425,15033,10418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199,10418l15141,10418,15141,10425,15199,10425,15199,10418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256,10418l15206,10418,15206,10425,15256,10425,15256,10418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379,10418l15264,10418,15264,10425,15386,10425,15379,10418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745,10410l14695,10410,14695,10418,14745,10418,14745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860,10410l14767,10410,14767,10418,14860,10418,14860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947,10403l14896,10403,14896,10410,14882,10418,14961,10418,14947,10410,14947,10403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26,10410l14976,10410,14976,10418,15026,10418,15026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127,10410l15040,10410,15040,10418,15127,10418,15127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192,10410l15148,10410,15148,10418,15192,10418,15192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249,10410l15213,10410,15213,10418,15249,10418,15249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314,10410l15271,10410,15271,10418,15314,10418,15314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372,10410l15328,10410,15328,10418,15372,10418,15372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451,10410l15408,10410,15408,10418,15451,10418,15451,10410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738,10403l14702,10403,14702,10410,14738,10410,14738,10403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810,10403l14774,10403,14774,10410,14810,10410,14810,10403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4853,10403l14817,10403,14817,10410,14853,10410,14853,10403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19,10403l14983,10403,14983,10410,15019,10410,15019,10403e" filled="t" fillcolor="#FFFFFF" stroked="f">
                <v:path arrowok="t"/>
                <v:fill/>
              </v:shape>
              <v:shape style="position:absolute;left:14688;top:10403;width:900;height:166" coordorigin="14688,10403" coordsize="900,166" path="m15062,10403l15048,10403,15048,10410,15084,10410,15062,10403e" filled="t" fillcolor="#FFFFFF" stroked="f">
                <v:path arrowok="t"/>
                <v:fill/>
              </v:shape>
            </v:group>
            <v:group style="position:absolute;left:418;top:2196;width:173;height:1058" coordorigin="418,2196" coordsize="173,1058">
              <v:shape style="position:absolute;left:418;top:2196;width:173;height:1058" coordorigin="418,2196" coordsize="173,1058" path="m576,2318l446,2318,446,2325,576,2325,576,2318e" filled="t" fillcolor="#FFFFFF" stroked="f">
                <v:path arrowok="t"/>
                <v:fill/>
              </v:shape>
              <v:shape style="position:absolute;left:418;top:2196;width:173;height:1058" coordorigin="418,2196" coordsize="173,1058" path="m583,2311l439,2311,439,2318,583,2318,583,2311e" filled="t" fillcolor="#FFFFFF" stroked="f">
                <v:path arrowok="t"/>
                <v:fill/>
              </v:shape>
              <v:shape style="position:absolute;left:418;top:2196;width:173;height:1058" coordorigin="418,2196" coordsize="173,1058" path="m590,2275l432,2275,432,2311,590,2311,590,2275e" filled="t" fillcolor="#FFFFFF" stroked="f">
                <v:path arrowok="t"/>
                <v:fill/>
              </v:shape>
              <v:shape style="position:absolute;left:418;top:2196;width:173;height:1058" coordorigin="418,2196" coordsize="173,1058" path="m583,2268l439,2268,439,2275,583,2275,583,2268e" filled="t" fillcolor="#FFFFFF" stroked="f">
                <v:path arrowok="t"/>
                <v:fill/>
              </v:shape>
              <v:shape style="position:absolute;left:418;top:2196;width:173;height:1058" coordorigin="418,2196" coordsize="173,1058" path="m576,2261l454,2261,446,2268,576,2268,576,2261e" filled="t" fillcolor="#FFFFFF" stroked="f">
                <v:path arrowok="t"/>
                <v:fill/>
              </v:shape>
              <v:shape style="position:absolute;left:418;top:2196;width:173;height:1058" coordorigin="418,2196" coordsize="173,1058" path="m576,2253l446,2253,446,2261,569,2261,576,2253e" filled="t" fillcolor="#FFFFFF" stroked="f">
                <v:path arrowok="t"/>
                <v:fill/>
              </v:shape>
              <v:shape style="position:absolute;left:418;top:2196;width:173;height:1058" coordorigin="418,2196" coordsize="173,1058" path="m583,2246l439,2246,439,2253,583,2253,583,2246e" filled="t" fillcolor="#FFFFFF" stroked="f">
                <v:path arrowok="t"/>
                <v:fill/>
              </v:shape>
              <v:shape style="position:absolute;left:418;top:2196;width:173;height:1058" coordorigin="418,2196" coordsize="173,1058" path="m590,2210l432,2210,432,2246,590,2246,590,2210e" filled="t" fillcolor="#FFFFFF" stroked="f">
                <v:path arrowok="t"/>
                <v:fill/>
              </v:shape>
              <v:shape style="position:absolute;left:418;top:2196;width:173;height:1058" coordorigin="418,2196" coordsize="173,1058" path="m583,2203l439,2203,439,2210,583,2210,583,2203e" filled="t" fillcolor="#FFFFFF" stroked="f">
                <v:path arrowok="t"/>
                <v:fill/>
              </v:shape>
              <v:shape style="position:absolute;left:418;top:2196;width:173;height:1058" coordorigin="418,2196" coordsize="173,1058" path="m576,2196l446,2196,446,2203,576,2203,576,2196e" filled="t" fillcolor="#FFFFFF" stroked="f">
                <v:path arrowok="t"/>
                <v:fill/>
              </v:shape>
              <v:shape style="position:absolute;left:418;top:2196;width:173;height:1058" coordorigin="418,2196" coordsize="173,1058" path="m554,2448l526,2448,526,2455,511,2462,439,2462,439,2469,446,2469,446,2477,439,2491,432,2491,432,2549,439,2549,439,2556,454,2570,518,2570,518,2577,526,2577,526,2585,540,2585,540,2577,569,2563,576,2563,576,2556,583,2541,590,2541,590,2484,583,2484,583,2477,562,2455,554,2455,554,2448e" filled="t" fillcolor="#FFFFFF" stroked="f">
                <v:path arrowok="t"/>
                <v:fill/>
              </v:shape>
              <v:shape style="position:absolute;left:418;top:2196;width:173;height:1058" coordorigin="418,2196" coordsize="173,1058" path="m504,2570l461,2570,461,2577,504,2577,504,2570e" filled="t" fillcolor="#FFFFFF" stroked="f">
                <v:path arrowok="t"/>
                <v:fill/>
              </v:shape>
              <v:shape style="position:absolute;left:418;top:2196;width:173;height:1058" coordorigin="418,2196" coordsize="173,1058" path="m497,2361l432,2361,432,2462,497,2462,497,2448,576,2448,576,2441,583,2441,583,2433,590,2433,590,2397,583,2397,583,2390,576,2390,576,2383,569,2383,497,2376,497,2361e" filled="t" fillcolor="#FFFFFF" stroked="f">
                <v:path arrowok="t"/>
                <v:fill/>
              </v:shape>
              <v:shape style="position:absolute;left:418;top:2196;width:173;height:1058" coordorigin="418,2196" coordsize="173,1058" path="m490,2354l439,2354,439,2361,490,2361,490,2354e" filled="t" fillcolor="#FFFFFF" stroked="f">
                <v:path arrowok="t"/>
                <v:fill/>
              </v:shape>
              <v:shape style="position:absolute;left:418;top:2196;width:173;height:1058" coordorigin="418,2196" coordsize="173,1058" path="m482,2347l446,2347,446,2354,482,2354,482,2347e" filled="t" fillcolor="#FFFFFF" stroked="f">
                <v:path arrowok="t"/>
                <v:fill/>
              </v:shape>
              <v:shape style="position:absolute;left:418;top:2196;width:173;height:1058" coordorigin="418,2196" coordsize="173,1058" path="m482,3247l468,3247,468,3254,482,3254,482,3247e" filled="t" fillcolor="#FFFFFF" stroked="f">
                <v:path arrowok="t"/>
                <v:fill/>
              </v:shape>
              <v:shape style="position:absolute;left:418;top:2196;width:173;height:1058" coordorigin="418,2196" coordsize="173,1058" path="m547,3247l511,3247,511,3254,547,3254,547,3247e" filled="t" fillcolor="#FFFFFF" stroked="f">
                <v:path arrowok="t"/>
                <v:fill/>
              </v:shape>
              <v:shape style="position:absolute;left:418;top:2196;width:173;height:1058" coordorigin="418,2196" coordsize="173,1058" path="m497,3240l454,3240,454,3247,490,3247,497,3240e" filled="t" fillcolor="#FFFFFF" stroked="f">
                <v:path arrowok="t"/>
                <v:fill/>
              </v:shape>
              <v:shape style="position:absolute;left:418;top:2196;width:173;height:1058" coordorigin="418,2196" coordsize="173,1058" path="m569,3139l439,3139,439,3146,432,3161,425,3161,418,3182,418,3197,425,3218,432,3218,432,3225,446,3240,504,3240,504,3247,554,3247,554,3240,576,3197,583,3197,583,3182,576,3153,569,3153,569,3139e" filled="t" fillcolor="#FFFFFF" stroked="f">
                <v:path arrowok="t"/>
                <v:fill/>
              </v:shape>
              <v:shape style="position:absolute;left:418;top:2196;width:173;height:1058" coordorigin="418,2196" coordsize="173,1058" path="m576,3132l432,3132,432,3139,576,3139,576,3132e" filled="t" fillcolor="#FFFFFF" stroked="f">
                <v:path arrowok="t"/>
                <v:fill/>
              </v:shape>
              <v:shape style="position:absolute;left:418;top:2196;width:173;height:1058" coordorigin="418,2196" coordsize="173,1058" path="m583,3096l425,3096,425,3132,583,3132,583,3096e" filled="t" fillcolor="#FFFFFF" stroked="f">
                <v:path arrowok="t"/>
                <v:fill/>
              </v:shape>
              <v:shape style="position:absolute;left:418;top:2196;width:173;height:1058" coordorigin="418,2196" coordsize="173,1058" path="m576,3081l432,3081,432,3096,576,3096,576,3081e" filled="t" fillcolor="#FFFFFF" stroked="f">
                <v:path arrowok="t"/>
                <v:fill/>
              </v:shape>
              <v:shape style="position:absolute;left:418;top:2196;width:173;height:1058" coordorigin="418,2196" coordsize="173,1058" path="m583,2959l425,2959,425,3009,432,3009,432,3017,439,3017,439,3024,432,3024,432,3031,425,3031,425,3081,583,3081,583,3045,576,3045,576,3038,583,3038,583,3002,576,3002,576,2995,583,2995,583,2959e" filled="t" fillcolor="#FFFFFF" stroked="f">
                <v:path arrowok="t"/>
                <v:fill/>
              </v:shape>
              <v:shape style="position:absolute;left:418;top:2196;width:173;height:1058" coordorigin="418,2196" coordsize="173,1058" path="m576,2952l432,2952,432,2959,576,2959,576,2952e" filled="t" fillcolor="#FFFFFF" stroked="f">
                <v:path arrowok="t"/>
                <v:fill/>
              </v:shape>
              <v:shape style="position:absolute;left:418;top:2196;width:173;height:1058" coordorigin="418,2196" coordsize="173,1058" path="m497,2887l425,2887,425,2901,439,2945,439,2952,569,2952,569,2945,562,2945,576,2930,576,2923,583,2923,583,2901,490,2901,490,2894,497,2887e" filled="t" fillcolor="#FFFFFF" stroked="f">
                <v:path arrowok="t"/>
                <v:fill/>
              </v:shape>
              <v:shape style="position:absolute;left:418;top:2196;width:173;height:1058" coordorigin="418,2196" coordsize="173,1058" path="m554,2837l454,2837,454,2844,446,2851,446,2858,432,2887,511,2887,526,2894,518,2901,583,2901,583,2873,576,2873,569,2858,569,2851,562,2844,554,2844,554,2837e" filled="t" fillcolor="#FFFFFF" stroked="f">
                <v:path arrowok="t"/>
                <v:fill/>
              </v:shape>
              <v:shape style="position:absolute;left:418;top:2196;width:173;height:1058" coordorigin="418,2196" coordsize="173,1058" path="m583,2750l432,2750,425,2772,425,2786,439,2829,446,2829,446,2837,562,2837,576,2815,576,2808,583,2808,583,2786,490,2786,490,2772,583,2772,583,2750e" filled="t" fillcolor="#FFFFFF" stroked="f">
                <v:path arrowok="t"/>
                <v:fill/>
              </v:shape>
              <v:shape style="position:absolute;left:418;top:2196;width:173;height:1058" coordorigin="418,2196" coordsize="173,1058" path="m583,2772l518,2772,526,2779,518,2786,583,2786,583,2772e" filled="t" fillcolor="#FFFFFF" stroked="f">
                <v:path arrowok="t"/>
                <v:fill/>
              </v:shape>
              <v:shape style="position:absolute;left:418;top:2196;width:173;height:1058" coordorigin="418,2196" coordsize="173,1058" path="m569,2721l446,2721,446,2736,439,2750,576,2750,576,2743,562,2729,569,2729,569,2721e" filled="t" fillcolor="#FFFFFF" stroked="f">
                <v:path arrowok="t"/>
                <v:fill/>
              </v:shape>
              <v:shape style="position:absolute;left:418;top:2196;width:173;height:1058" coordorigin="418,2196" coordsize="173,1058" path="m576,2714l439,2714,439,2721,576,2721,576,2714e" filled="t" fillcolor="#FFFFFF" stroked="f">
                <v:path arrowok="t"/>
                <v:fill/>
              </v:shape>
              <v:shape style="position:absolute;left:418;top:2196;width:173;height:1058" coordorigin="418,2196" coordsize="173,1058" path="m590,2613l432,2613,432,2714,583,2714,583,2707,590,2621,590,2613e" filled="t" fillcolor="#FFFFFF" stroked="f">
                <v:path arrowok="t"/>
                <v:fill/>
              </v:shape>
              <v:shape style="position:absolute;left:418;top:2196;width:173;height:1058" coordorigin="418,2196" coordsize="173,1058" path="m482,2606l439,2606,439,2613,482,2613,482,2606e" filled="t" fillcolor="#FFFFFF" stroked="f">
                <v:path arrowok="t"/>
                <v:fill/>
              </v:shape>
              <v:shape style="position:absolute;left:418;top:2196;width:173;height:1058" coordorigin="418,2196" coordsize="173,1058" path="m526,2606l490,2606,490,2613,526,2613,526,2606e" filled="t" fillcolor="#FFFFFF" stroked="f">
                <v:path arrowok="t"/>
                <v:fill/>
              </v:shape>
              <v:shape style="position:absolute;left:418;top:2196;width:173;height:1058" coordorigin="418,2196" coordsize="173,1058" path="m583,2606l533,2606,533,2613,583,2613,583,2606e" filled="t" fillcolor="#FFFFFF" stroked="f">
                <v:path arrowok="t"/>
                <v:fill/>
              </v:shape>
              <v:shape style="position:absolute;left:418;top:2196;width:173;height:1058" coordorigin="418,2196" coordsize="173,1058" path="m475,2599l446,2599,446,2606,475,2606,475,2599e" filled="t" fillcolor="#FFFFFF" stroked="f">
                <v:path arrowok="t"/>
                <v:fill/>
              </v:shape>
              <v:shape style="position:absolute;left:418;top:2196;width:173;height:1058" coordorigin="418,2196" coordsize="173,1058" path="m576,2599l540,2599,540,2606,576,2606,576,2599e" filled="t" fillcolor="#FFFFFF" stroked="f">
                <v:path arrowok="t"/>
                <v:fill/>
              </v:shape>
            </v:group>
            <v:group style="position:absolute;left:21794;top:7847;width:194;height:1195" coordorigin="21794,7847" coordsize="194,1195">
              <v:shape style="position:absolute;left:21794;top:7847;width:194;height:1195" coordorigin="21794,7847" coordsize="194,1195" path="m21959,8459l21815,8459,21815,8503,21823,8503,21823,8510,21873,8510,21945,8546,21945,8553,21959,8553,21959,8546,21967,8546,21967,8539,21974,8539,21974,8495,21967,8495,21967,8488,21959,8488,21959,8481,21945,8474,21959,8467,21959,8459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873,8510l21830,8510,21830,8517,21837,8517,21873,8510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67,8323l21815,8323,21815,8330,21902,8330,21902,8337,21830,8344,21823,8344,21823,8351,21815,8351,21815,8359,21808,8359,21808,8395,21815,8395,21815,8402,21823,8402,21823,8409,21909,8409,21909,8423,21873,8445,21830,8445,21830,8452,21823,8452,21823,8459,21967,8459,21967,8323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02,8330l21823,8330,21823,8337,21830,8337,21902,8330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52,8265l21837,8265,21815,8279,21815,8287,21808,8287,21808,8323,21959,8323,21959,8315,21967,8315,21967,8279,21959,8279,21959,8272,21952,8272,21952,8265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52,8251l21815,8251,21815,8258,21823,8258,21823,8265,21938,8265,21952,8258,21952,8251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59,8215l21808,8215,21808,8251,21959,8251,21959,8215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52,8092l21830,8092,21830,8099,21815,8114,21808,8114,21808,8121,21801,8121,21801,8186,21808,8186,21808,8193,21823,8207,21815,8207,21815,8215,21952,8215,21952,8200,21959,8200,21959,8164,21952,8164,21952,8157,21945,8157,21945,8143,21952,8143,21952,8135,21959,8135,21959,8099,21952,8099,21952,8092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45,7891l21794,7891,21794,7941,21801,7941,21808,7955,21808,7963,21823,7977,21815,7984,21815,7991,21808,8006,21801,8006,21794,8027,21794,8042,21801,8071,21808,8071,21808,8078,21823,8092,21945,8092,21945,8085,21938,8085,21938,8078,21945,8063,21952,8063,21952,8042,21859,8042,21859,8027,21952,8027,21952,7999,21945,7999,21945,7991,21931,7977,21923,7977,21923,7970,21931,7963,21931,7955,21941,7934,21873,7934,21873,7927,21866,7927,21866,7919,21851,7919,21851,7912,21952,7912,21945,7891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52,8027l21887,8027,21895,8035,21895,8042,21952,8042,21952,8027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45,7927l21880,7927,21880,7934,21941,7934,21945,7927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52,7912l21887,7912,21887,7927,21952,7927,21952,7912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02,7847l21837,7847,21837,7855,21830,7855,21808,7869,21808,7876,21801,7891,21938,7891,21938,7883,21923,7862,21916,7862,21902,7855,21902,7847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81,8740l21916,8740,21916,8747,21830,8747,21830,8769,21837,8769,21844,8783,21844,8791,21851,8798,21859,8798,21873,8805,21873,8812,21938,8812,21938,8805,21945,8805,21967,8791,21967,8783,21974,8783,21974,8762,21981,8762,21981,8740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74,8654l21823,8654,21823,8747,21887,8747,21887,8740,21981,8740,21981,8690,21974,8690,21974,8683,21967,8683,21967,8668,21974,8668,21974,8654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74,8575l21823,8575,21823,8611,21830,8611,21830,8618,21837,8618,21837,8625,21851,8625,21830,8647,21830,8654,21981,8654,21981,8625,21974,8582,21974,8575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67,8567l21830,8567,21830,8575,21967,8575,21967,8567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59,8560l21837,8560,21837,8567,21959,8567,21959,8560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16,9035l21873,9035,21873,9043,21916,9043,21916,9035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88,8949l21837,8949,21837,8978,21830,8978,21830,8992,21837,8992,21844,9007,21844,9014,21866,9035,21923,9035,21938,9021,21988,9021,21988,8949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74,9028l21945,9028,21945,9035,21974,9035,21974,9028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81,9021l21938,9021,21938,9028,21981,9028,21981,9021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67,8855l21844,8855,21844,8863,21837,8877,21830,8877,21830,8920,21837,8920,21844,8935,21844,8949,21981,8949,21981,8942,21974,8942,21974,8927,21981,8913,21988,8913,21988,8891,21981,8870,21974,8870,21974,8863,21967,8855e" filled="t" fillcolor="#FFFFFF" stroked="f">
                <v:path arrowok="t"/>
                <v:fill/>
              </v:shape>
              <v:shape style="position:absolute;left:21794;top:7847;width:194;height:1195" coordorigin="21794,7847" coordsize="194,1195" path="m21916,8834l21902,8834,21873,8841,21851,8848,21851,8855,21959,8855,21959,8848,21916,8834e" filled="t" fillcolor="#FFFFFF" stroked="f">
                <v:path arrowok="t"/>
                <v:fill/>
              </v:shape>
            </v:group>
            <v:group style="position:absolute;left:17676;top:8827;width:166;height:1461" coordorigin="17676,8827" coordsize="166,1461">
              <v:shape style="position:absolute;left:17676;top:8827;width:166;height:1461" coordorigin="17676,8827" coordsize="166,1461" path="m17827,9079l17697,9079,17697,9086,17827,9086,17827,9079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9071l17690,9071,17690,9079,17834,9079,17834,9071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8992l17683,8992,17683,9071,17841,9071,17841,9028,17834,9028,17834,9021,17827,9021,17827,9014,17820,9014,17834,8999,17834,8992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41,8877l17683,8877,17683,8956,17690,8956,17690,8963,17697,8963,17697,8971,17690,8971,17690,8992,17841,8992,17841,8906,17776,8906,17748,8899,17841,8899,17841,8877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41,8899l17776,8899,17776,8906,17841,8906,17841,8899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769,8827l17755,8827,17755,8834,17733,8834,17712,8841,17712,8848,17704,8848,17690,8870,17690,8877,17834,8877,17834,8870,17805,8841,17798,8841,17798,8834,17769,8827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0,10281l17690,10281,17690,10288,17820,10288,17820,10281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10274l17683,10274,17683,10281,17827,10281,17827,10274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10238l17676,10238,17676,10274,17834,10274,17834,10238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0,10209l17690,10209,17690,10216,17704,10216,17683,10230,17683,10238,17827,10238,17827,10230,17820,10230,17820,10223,17805,10223,17820,10209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10202l17683,10202,17683,10209,17827,10209,17827,10202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10166l17676,10166,17676,10202,17834,10202,17834,10166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10158l17683,10158,17683,10166,17827,10166,17827,10158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9777l17690,9777,17697,9791,17690,9791,17690,9799,17683,9799,17683,9806,17676,9806,17676,9943,17683,9943,17683,9950,17690,9950,17690,9957,17683,9957,17683,9964,17676,9964,17676,10007,17683,10007,17683,10014,17690,10014,17690,10022,17683,10022,17683,10029,17676,10029,17676,10158,17834,10158,17834,10058,17827,10058,17827,10043,17834,10043,17834,10000,17827,10000,17827,9993,17820,9993,17820,9979,17827,9979,17827,9971,17834,9971,17834,9935,17827,9935,17827,9928,17820,9928,17820,9921,17740,9907,17740,9892,17820,9892,17820,9885,17827,9885,17827,9878,17834,9878,17834,9842,17827,9842,17827,9835,17820,9835,17820,9827,17740,9827,17740,9820,17791,9820,17791,9813,17798,9813,17827,9784,17827,9777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0,9691l17690,9691,17690,9698,17676,9741,17676,9755,17683,9777,17834,9777,17841,9755,17740,9755,17740,9741,17755,9734,17839,9734,17834,9719,17827,9719,17827,9712,17812,9698,17820,9698,17820,9691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9,9734l17762,9734,17769,9741,17776,9741,17776,9748,17769,9755,17841,9755,17841,9741,17839,9734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9683l17683,9683,17683,9691,17827,9691,17827,9683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9647l17676,9647,17676,9683,17834,9683,17834,9647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9640l17683,9640,17683,9647,17827,9647,17827,9640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0,9626l17704,9626,17690,9640,17820,9640,17820,9633,17812,9633,17820,9626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9619l17697,9619,17697,9626,17827,9626,17827,9619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9575l17683,9575,17683,9611,17690,9611,17690,9619,17834,9619,17834,9575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9539l17676,9539,17676,9575,17827,9575,17827,9568,17820,9568,17820,9561,17784,9561,17820,9554,17820,9547,17827,9547,17827,9539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9503l17697,9503,17697,9511,17726,9518,17690,9525,17690,9532,17683,9532,17683,9539,17834,9539,17834,9503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9496l17690,9496,17690,9503,17827,9503,17827,9496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41,9424l17683,9424,17683,9496,17820,9496,17820,9489,17769,9475,17827,9475,17827,9467,17834,9467,17834,9460,17841,9460,17841,9424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9417l17690,9417,17690,9424,17834,9424,17834,9417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41,9323l17697,9323,17697,9331,17776,9331,17776,9367,17697,9367,17697,9374,17690,9374,17690,9381,17683,9381,17683,9417,17841,9417,17841,9323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9316l17690,9316,17690,9323,17834,9323,17834,9316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41,9122l17683,9122,17683,9223,17690,9223,17690,9230,17697,9230,17697,9237,17776,9237,17776,9266,17697,9266,17697,9273,17690,9273,17690,9280,17683,9280,17683,9316,17841,9316,17841,9122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776,9115l17690,9115,17690,9122,17776,9122,17776,9115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34,9115l17784,9115,17784,9122,17834,9122,17834,9115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733,9107l17697,9107,17697,9115,17733,9115,17733,9107e" filled="t" fillcolor="#FFFFFF" stroked="f">
                <v:path arrowok="t"/>
                <v:fill/>
              </v:shape>
              <v:shape style="position:absolute;left:17676;top:8827;width:166;height:1461" coordorigin="17676,8827" coordsize="166,1461" path="m17827,9107l17791,9107,17791,9115,17827,9115,17827,9107e" filled="t" fillcolor="#FFFFFF" stroked="f">
                <v:path arrowok="t"/>
                <v:fill/>
              </v:shape>
            </v:group>
            <v:group style="position:absolute;left:4788;top:7437;width:166;height:1138" coordorigin="4788,7437" coordsize="166,1138">
              <v:shape style="position:absolute;left:4788;top:7437;width:166;height:1138" coordorigin="4788,7437" coordsize="166,1138" path="m4939,7682l4809,7682,4809,7689,4939,7689,4939,7682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46,7675l4802,7675,4802,7682,4946,7682,4946,7675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9,7459l4817,7459,4817,7466,4802,7495,4795,7495,4795,7559,4802,7559,4802,7567,4809,7567,4809,7574,4802,7581,4802,7588,4795,7588,4795,7675,4953,7675,4953,7639,4946,7639,4946,7631,4939,7631,4939,7624,4917,7624,4939,7610,4946,7610,4946,7603,4953,7603,4953,7509,4860,7509,4867,7502,4953,7502,4953,7487,4946,7466,4939,7466,4939,7459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53,7502l4889,7502,4889,7509,4953,7509,4953,7502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17,7444l4845,7444,4838,7451,4824,7451,4824,7459,4932,7459,4917,7451,4917,7444e" filled="t" fillcolor="#FFFFFF" stroked="f">
                <v:path arrowok="t"/>
                <v:fill/>
              </v:shape>
              <v:shape style="position:absolute;left:4788;top:7437;width:166;height:1138" coordorigin="4788,7437" coordsize="166,1138" path="m4896,7437l4853,7437,4853,7444,4896,7444,4896,7437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17,8553l4817,8553,4831,8560,4831,8567,4860,8575,4874,8575,4917,8560,4917,8553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2,8416l4795,8416,4795,8423,4809,8438,4817,8438,4817,8445,4809,8452,4802,8452,4802,8459,4795,8474,4788,8474,4788,8524,4795,8524,4795,8531,4809,8553,4925,8553,4925,8546,4932,8531,4939,8531,4946,8510,4867,8510,4853,8503,4845,8503,4860,8488,4860,8481,4939,8481,4932,8467,4867,8467,4860,8459,4932,8459,4917,8445,4925,8438,4925,8431,4932,8416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46,8481l4867,8481,4867,8488,4874,8495,4881,8495,4881,8503,4874,8503,4874,8510,4946,8510,4946,8481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2,8459l4867,8459,4867,8467,4932,8467,4932,8459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46,8351l4788,8351,4788,8416,4939,8416,4944,8395,4867,8395,4853,8387,4845,8387,4845,8380,4853,8373,4946,8373,4946,8351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46,8373l4881,8373,4881,8395,4944,8395,4946,8387,4946,8373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9,8200l4795,8200,4795,8215,4788,8215,4788,8251,4795,8251,4795,8258,4802,8258,4802,8272,4795,8272,4795,8279,4788,8279,4788,8315,4795,8315,4795,8323,4802,8323,4802,8330,4809,8330,4795,8344,4795,8351,4939,8351,4939,8344,4917,8323,4939,8301,4939,8294,4946,8294,4946,8236,4939,8236,4932,8222,4932,8207,4939,8207,4939,8200e" filled="t" fillcolor="#FFFFFF" stroked="f">
                <v:path arrowok="t"/>
                <v:fill/>
              </v:shape>
              <v:shape style="position:absolute;left:4788;top:7437;width:166;height:1138" coordorigin="4788,7437" coordsize="166,1138" path="m4881,8092l4802,8092,4802,8107,4795,8107,4795,8121,4788,8121,4788,8200,4946,8200,4946,8164,4939,8164,4939,8157,4932,8157,4932,8150,4917,8150,4939,8135,4939,8128,4946,8128,4946,8099,4881,8099,4881,8092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9,8078l4910,8078,4889,8092,4881,8099,4946,8099,4946,8085,4939,8085,4939,8078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2,7991l4795,7991,4795,8092,4874,8092,4860,8085,4860,8078,4932,8078,4932,8071,4939,8071,4939,8063,4946,8063,4946,8020,4939,8020,4939,8013,4932,8013,4932,8006,4853,8006,4853,7999,4932,7999,4932,7991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9,7984l4802,7984,4802,7991,4939,7991,4939,7984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46,7948l4795,7948,4795,7984,4946,7984,4946,7948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9,7941l4802,7941,4802,7948,4939,7948,4939,7941e" filled="t" fillcolor="#FFFFFF" stroked="f">
                <v:path arrowok="t"/>
                <v:fill/>
              </v:shape>
              <v:shape style="position:absolute;left:4788;top:7437;width:166;height:1138" coordorigin="4788,7437" coordsize="166,1138" path="m4860,7876l4788,7876,4788,7891,4795,7912,4802,7912,4802,7919,4817,7934,4809,7934,4809,7941,4932,7941,4932,7934,4939,7919,4946,7919,4953,7898,4953,7891,4853,7891,4853,7883,4860,7876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49,7869l4874,7869,4874,7876,4881,7883,4889,7883,4889,7891,4953,7891,4953,7883,4949,7869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9,7833l4809,7833,4809,7847,4795,7876,4867,7876,4867,7869,4949,7869,4946,7862,4939,7862,4935,7855,4874,7855,4867,7840,4939,7840,4939,7833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2,7840l4874,7840,4874,7855,4935,7855,4932,7847,4932,7840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46,7826l4802,7826,4802,7833,4946,7833,4946,7826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53,7725l4795,7725,4795,7826,4953,7826,4953,7725e" filled="t" fillcolor="#FFFFFF" stroked="f">
                <v:path arrowok="t"/>
                <v:fill/>
              </v:shape>
              <v:shape style="position:absolute;left:4788;top:7437;width:166;height:1138" coordorigin="4788,7437" coordsize="166,1138" path="m4889,7718l4802,7718,4802,7725,4889,7725,4889,7718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46,7718l4896,7718,4896,7725,4946,7725,4946,7718e" filled="t" fillcolor="#FFFFFF" stroked="f">
                <v:path arrowok="t"/>
                <v:fill/>
              </v:shape>
              <v:shape style="position:absolute;left:4788;top:7437;width:166;height:1138" coordorigin="4788,7437" coordsize="166,1138" path="m4845,7711l4809,7711,4809,7718,4845,7718,4845,7711e" filled="t" fillcolor="#FFFFFF" stroked="f">
                <v:path arrowok="t"/>
                <v:fill/>
              </v:shape>
              <v:shape style="position:absolute;left:4788;top:7437;width:166;height:1138" coordorigin="4788,7437" coordsize="166,1138" path="m4939,7711l4903,7711,4903,7718,4939,7718,4939,7711e" filled="t" fillcolor="#FFFFFF" stroked="f">
                <v:path arrowok="t"/>
                <v:fill/>
              </v:shape>
            </v:group>
            <v:group style="position:absolute;left:21700;top:10497;width:1109;height:166" coordorigin="21700,10497" coordsize="1109,166">
              <v:shape style="position:absolute;left:21700;top:10497;width:1109;height:166" coordorigin="21700,10497" coordsize="1109,166" path="m22795,10655l22708,10655,22708,10662,22795,10662,22795,10655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802,10648l22701,10648,22701,10655,22802,10655,22802,10648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809,10612l22701,10612,22694,10634,22694,10648,22809,10648,22809,10612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802,10576l22730,10576,22715,10590,22715,10598,22708,10612,22802,10612,22802,10605,22795,10605,22795,10590,22802,10576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773,10504l22730,10504,22730,10511,22723,10511,22708,10526,22708,10533,22701,10547,22694,10547,22694,10562,22701,10562,22701,10569,22708,10569,22708,10576,22809,10576,22809,10533,22802,10533,22802,10526,22795,10518,22787,10518,22773,10511,22773,10504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471,10655l22435,10655,22435,10662,22471,10662,22471,10655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615,10655l22507,10655,22507,10662,22615,10662,22615,10655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478,10648l22427,10648,22427,10655,22478,10655,22478,10648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658,10626l22485,10626,22499,10648,22499,10655,22622,10655,22629,10648,22643,10648,22643,10641,22651,10641,22658,10634,22658,10626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651,10518l22420,10518,22420,10648,22485,10648,22485,10626,22665,10626,22665,10605,22672,10605,22672,10598,22600,10598,22600,10562,22665,10562,22665,10547,22658,10526,22651,10526,22651,10518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672,10562l22600,10562,22600,10569,22607,10569,22607,10598,22672,10598,22672,10562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528,10511l22427,10511,22427,10518,22535,10518,22528,10511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622,10504l22550,10504,22550,10511,22543,10511,22543,10518,22643,10518,22643,10511,22622,10504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521,10504l22435,10504,22435,10511,22521,10511,22521,10504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1779,10497l21765,10497,21743,10504,21743,10511,21736,10511,21707,10540,21707,10547,21700,10547,21700,10612,21707,10612,21707,10619,21722,10641,21729,10641,21743,10648,21743,10655,21765,10662,21779,10662,21779,10655,21823,10634,21952,10634,21952,10626,22190,10626,22190,10598,21765,10598,21765,10562,22003,10562,22003,10526,21830,10526,21823,10518,21815,10518,21801,10511,21801,10504,21779,10497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1938,10641l21844,10641,21859,10648,21859,10655,21880,10662,21895,10662,21938,10648,21938,10641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039,10655l21988,10655,21988,10662,22039,10662,22039,10655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111,10655l22075,10655,22075,10662,22111,10662,22111,10655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175,10655l22139,10655,22139,10662,22175,10662,22175,10655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247,10655l22211,10655,22211,10662,22247,10662,22247,10655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355,10655l22319,10655,22319,10662,22355,10662,22355,10655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060,10641l21967,10641,21981,10655,22046,10655,22060,10641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118,10648l22067,10648,22067,10655,22118,10655,22118,10648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190,10626l21952,10626,21959,10634,21959,10641,22125,10641,22132,10648,22132,10655,22183,10655,22183,10648,22190,10648,22190,10626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255,10648l22204,10648,22204,10655,22255,10655,22255,10648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363,10648l22312,10648,22312,10655,22363,10655,22363,10648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125,10641l22060,10641,22060,10648,22125,10648,22125,10641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262,10562l22197,10562,22197,10648,22262,10648,22262,10562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386,10562l22283,10562,22305,10598,22305,10648,22370,10648,22370,10598,22386,10562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1945,10634l21830,10634,21837,10641,21945,10641,21945,10634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1880,10562l21779,10562,21779,10569,21787,10576,21815,10576,21815,10583,21787,10583,21772,10598,21880,10598,21880,10562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003,10562l21902,10562,21902,10598,22010,10598,22010,10590,22003,10590,22003,10562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118,10511l22017,10511,22017,10518,22010,10518,22010,10598,22190,10598,22190,10562,22386,10562,22399,10533,22334,10533,22329,10526,22125,10526,22118,10518,22118,10511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1808,10576l21794,10576,21794,10583,21815,10583,21808,10576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399,10511l22348,10511,22334,10533,22406,10533,22406,10518,22399,10518,22399,10511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1895,10497l21880,10497,21859,10504,21859,10511,21844,10518,21837,10518,21837,10526,21938,10526,21923,10511,21916,10511,21916,10504,21895,10497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003,10518l21938,10518,21938,10526,22003,10526,22003,10518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319,10511l22132,10511,22132,10518,22125,10518,22125,10526,22329,10526,22319,10511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1995,10511l21945,10511,21945,10518,21995,10518,21995,10511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1988,10504l21952,10504,21952,10511,21988,10511,21988,10504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060,10504l22024,10504,22024,10511,22060,10511,22060,10504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111,10504l22075,10504,22075,10511,22111,10511,22111,10504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175,10504l22139,10504,22139,10511,22175,10511,22175,10504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312,10504l22183,10504,22183,10511,22312,10511,22312,10504e" filled="t" fillcolor="#FFFFFF" stroked="f">
                <v:path arrowok="t"/>
                <v:fill/>
              </v:shape>
              <v:shape style="position:absolute;left:21700;top:10497;width:1109;height:166" coordorigin="21700,10497" coordsize="1109,166" path="m22391,10504l22355,10504,22355,10511,22391,10511,22391,10504e" filled="t" fillcolor="#FFFFFF" stroked="f">
                <v:path arrowok="t"/>
                <v:fill/>
              </v:shape>
            </v:group>
            <v:group style="position:absolute;left:2225;top:6429;width:180;height:1282" coordorigin="2225,6429" coordsize="180,1282">
              <v:shape style="position:absolute;left:2225;top:6429;width:180;height:1282" coordorigin="2225,6429" coordsize="180,1282" path="m2390,6559l2261,6559,2261,6566,2390,6566,2390,6559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8,6552l2254,6552,2254,6559,2398,6559,2398,6552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8,6508l2246,6508,2246,6552,2405,6552,2405,6516,2398,6516,2398,6508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0,6501l2254,6501,2254,6508,2390,6508,2390,6501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0,6494l2268,6494,2261,6501,2383,6501,2390,6494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8,6487l2261,6487,2261,6494,2398,6494,2398,6487e" filled="t" fillcolor="#FFFFFF" stroked="f">
                <v:path arrowok="t"/>
                <v:fill/>
              </v:shape>
              <v:shape style="position:absolute;left:2225;top:6429;width:180;height:1282" coordorigin="2225,6429" coordsize="180,1282" path="m2405,6444l2246,6444,2246,6480,2254,6480,2254,6487,2405,6487,2405,6444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8,6436l2254,6436,2254,6444,2398,6444,2398,6436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0,6429l2261,6429,2261,6436,2390,6436,2390,6429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69,7705l2246,7705,2362,7711,2369,7711,2369,7705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76,7697l2239,7697,2239,7705,2376,7705,2376,7697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83,7655l2225,7655,2225,7691,2232,7691,2232,7697,2383,7697,2383,7655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76,7647l2232,7647,2232,7655,2376,7655,2376,7647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69,7633l2246,7633,2246,7641,2239,7641,2239,7647,2369,7647,2369,7633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76,7625l2239,7625,2239,7633,2376,7633,2376,7625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0,7553l2246,7553,2246,7561,2297,7575,2246,7575,2246,7583,2239,7583,2239,7589,2232,7589,2232,7625,2383,7625,2383,7589,2390,7569,2390,7553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83,7547l2239,7547,2239,7553,2383,7553,2383,7547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76,7511l2232,7511,2232,7547,2376,7547,2376,7539,2362,7539,2362,7517,2376,7517,2376,7511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83,7503l2239,7503,2239,7511,2383,7511,2383,7503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0,7273l2239,7273,2239,7281,2246,7281,2246,7295,2239,7295,2239,7301,2232,7301,2232,7353,2239,7353,2239,7359,2246,7359,2239,7367,2239,7373,2232,7373,2232,7461,2239,7461,2239,7467,2246,7467,2246,7475,2297,7475,2246,7497,2246,7503,2390,7503,2390,7425,2383,7425,2383,7417,2376,7417,2376,7409,2362,7409,2383,7395,2383,7389,2390,7389,2390,7317,2383,7317,2383,7309,2390,7309,2390,7273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83,7223l2232,7223,2232,7273,2383,7273,2383,7259,2390,7259,2390,7229,2383,7229,2383,7223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76,7215l2239,7215,2239,7223,2376,7223,2376,7215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83,7193l2246,7193,2254,7209,2246,7209,2246,7215,2369,7215,2383,7201,2383,7193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76,7101l2268,7101,2246,7121,2246,7129,2239,7129,2232,7157,2232,7173,2239,7193,2390,7193,2398,7173,2297,7173,2297,7157,2304,7157,2304,7151,2395,7151,2390,7137,2383,7137,2383,7129,2369,7107,2376,7107,2376,7101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5,7151l2311,7151,2326,7157,2333,7157,2333,7165,2326,7173,2398,7173,2398,7157,2395,7151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83,7093l2246,7093,2246,7101,2383,7101,2383,7093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83,7049l2232,7049,2232,7085,2239,7085,2239,7093,2390,7093,2390,7057,2383,7057,2383,7049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76,7043l2239,7043,2239,7049,2376,7049,2376,7043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83,7021l2246,7021,2246,7029,2254,7029,2254,7035,2246,7043,2362,7043,2383,7029,2383,7021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8,6905l2246,6905,2246,6913,2261,6927,2254,6935,2246,6935,2246,6941,2239,6941,2239,7021,2390,7021,2390,6985,2383,6985,2383,6977,2376,6977,2376,6971,2311,6971,2333,6963,2383,6963,2383,6957,2390,6957,2390,6949,2398,6949,2398,6905e" filled="t" fillcolor="#FFFFFF" stroked="f">
                <v:path arrowok="t"/>
                <v:fill/>
              </v:shape>
              <v:shape style="position:absolute;left:2225;top:6429;width:180;height:1282" coordorigin="2225,6429" coordsize="180,1282" path="m2275,6855l2246,6855,2246,6863,2239,6863,2239,6905,2390,6905,2390,6899,2383,6899,2383,6891,2333,6891,2275,6855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83,6841l2254,6841,2254,6855,2268,6855,2268,6849,2383,6849,2383,6841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0,6833l2246,6833,2246,6841,2390,6841,2390,6833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0,6755l2239,6755,2239,6833,2398,6833,2398,6797,2390,6797,2390,6791,2383,6791,2383,6783,2369,6783,2390,6761,2390,6755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76,6611l2261,6611,2261,6617,2254,6617,2246,6639,2246,6669,2239,6711,2239,6719,2246,6719,2246,6725,2254,6725,2254,6733,2246,6733,2246,6755,2398,6755,2398,6669,2340,6669,2304,6661,2398,6661,2398,6639,2390,6639,2383,6625,2383,6617,2376,6611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98,6661l2340,6661,2340,6669,2398,6669,2398,6661e" filled="t" fillcolor="#FFFFFF" stroked="f">
                <v:path arrowok="t"/>
                <v:fill/>
              </v:shape>
              <v:shape style="position:absolute;left:2225;top:6429;width:180;height:1282" coordorigin="2225,6429" coordsize="180,1282" path="m2354,6597l2290,6597,2268,6603,2268,6611,2369,6611,2354,6603,2354,6597e" filled="t" fillcolor="#FFFFFF" stroked="f">
                <v:path arrowok="t"/>
                <v:fill/>
              </v:shape>
            </v:group>
            <v:group style="position:absolute;left:6170;top:2009;width:115;height:101" coordorigin="6170,2009" coordsize="115,101">
              <v:shape style="position:absolute;left:6170;top:2009;width:115;height:101" coordorigin="6170,2009" coordsize="115,101" path="m6278,2009l6177,2009,6177,2016,6185,2016,6185,2023,6199,2023,6199,2037,6185,2037,6185,2045,6177,2045,6177,2052,6170,2052,6170,2081,6177,2081,6177,2088,6185,2088,6199,2102,6206,2102,6206,2109,6249,2109,6249,2102,6264,2095,6271,2095,6271,2088,6278,2073,6285,2073,6285,2030,6278,2030,6278,2009e" filled="t" fillcolor="#FFFFFF" stroked="f">
                <v:path arrowok="t"/>
                <v:fill/>
              </v:shape>
            </v:group>
            <v:group style="position:absolute;left:6170;top:2001;width:115;height:2" coordorigin="6170,2001" coordsize="115,2">
              <v:shape style="position:absolute;left:6170;top:2001;width:115;height:2" coordorigin="6170,2001" coordsize="115,0" path="m6170,2001l6285,2001e" filled="f" stroked="t" strokeweight=".81995pt" strokecolor="#FFFFFF">
                <v:path arrowok="t"/>
              </v:shape>
            </v:group>
            <v:group style="position:absolute;left:6177;top:1973;width:101;height:22" coordorigin="6177,1973" coordsize="101,22">
              <v:shape style="position:absolute;left:6177;top:1973;width:101;height:22" coordorigin="6177,1973" coordsize="101,22" path="m6271,1973l6185,1973,6185,1980,6177,1994,6278,1994,6278,1980,6271,1980,6271,1973e" filled="t" fillcolor="#FFFFFF" stroked="f">
                <v:path arrowok="t"/>
                <v:fill/>
              </v:shape>
            </v:group>
            <v:group style="position:absolute;left:6192;top:1951;width:72;height:22" coordorigin="6192,1951" coordsize="72,22">
              <v:shape style="position:absolute;left:6192;top:1951;width:72;height:22" coordorigin="6192,1951" coordsize="72,22" path="m6235,1951l6221,1951,6221,1958,6192,1973,6264,1973,6235,1958,6235,1951e" filled="t" fillcolor="#FFFFFF" stroked="f">
                <v:path arrowok="t"/>
                <v:fill/>
              </v:shape>
            </v:group>
            <v:group style="position:absolute;left:5918;top:2106;width:180;height:2" coordorigin="5918,2106" coordsize="180,2">
              <v:shape style="position:absolute;left:5918;top:2106;width:180;height:2" coordorigin="5918,2106" coordsize="180,0" path="m5918,2106l6098,2106e" filled="f" stroked="t" strokeweight=".45997pt" strokecolor="#FFFFFF">
                <v:path arrowok="t"/>
              </v:shape>
            </v:group>
            <v:group style="position:absolute;left:5731;top:2099;width:230;height:2" coordorigin="5731,2099" coordsize="230,2">
              <v:shape style="position:absolute;left:5731;top:2099;width:230;height:2" coordorigin="5731,2099" coordsize="230,0" path="m5731,2099l5961,2099e" filled="f" stroked="t" strokeweight=".45998pt" strokecolor="#FFFFFF">
                <v:path arrowok="t"/>
              </v:shape>
            </v:group>
            <v:group style="position:absolute;left:5969;top:2073;width:173;height:29" coordorigin="5969,2073" coordsize="173,29">
              <v:shape style="position:absolute;left:5969;top:2073;width:173;height:29" coordorigin="5969,2073" coordsize="173,29" path="m6141,2073l5969,2073,5983,2095,5983,2102,6105,2102,6113,2095,6127,2095,6127,2088,6134,2088,6141,2081,6141,2073e" filled="t" fillcolor="#FFFFFF" stroked="f">
                <v:path arrowok="t"/>
                <v:fill/>
              </v:shape>
            </v:group>
            <v:group style="position:absolute;left:5904;top:1958;width:252;height:137" coordorigin="5904,1958" coordsize="252,137">
              <v:shape style="position:absolute;left:5904;top:1958;width:252;height:137" coordorigin="5904,1958" coordsize="252,137" path="m6120,1958l6026,1958,6026,1965,5904,1965,5904,2095,5969,2095,5969,2073,6149,2073,6149,2052,6152,2045,6084,2045,6084,2016,6156,2016,6156,2009,6149,2009,6134,1980,6134,1973,6120,1958e" filled="t" fillcolor="#FFFFFF" stroked="f">
                <v:path arrowok="t"/>
                <v:fill/>
              </v:shape>
            </v:group>
            <v:group style="position:absolute;left:6084;top:2016;width:72;height:29" coordorigin="6084,2016" coordsize="72,29">
              <v:shape style="position:absolute;left:6084;top:2016;width:72;height:29" coordorigin="6084,2016" coordsize="72,29" path="m6156,2016l6084,2016,6091,2023,6091,2045,6152,2045,6156,2037,6156,2016e" filled="t" fillcolor="#FFFFFF" stroked="f">
                <v:path arrowok="t"/>
                <v:fill/>
              </v:shape>
            </v:group>
            <v:group style="position:absolute;left:5911;top:1958;width:108;height:7" coordorigin="5911,1958" coordsize="108,7">
              <v:shape style="position:absolute;left:5911;top:1958;width:108;height:7" coordorigin="5911,1958" coordsize="108,7" path="m6012,1958l5911,1958,5911,1965,6019,1965,6012,1958e" filled="t" fillcolor="#FFFFFF" stroked="f">
                <v:path arrowok="t"/>
                <v:fill/>
              </v:shape>
            </v:group>
            <v:group style="position:absolute;left:5918;top:1955;width:194;height:2" coordorigin="5918,1955" coordsize="194,2">
              <v:shape style="position:absolute;left:5918;top:1955;width:194;height:2" coordorigin="5918,1955" coordsize="194,0" path="m5918,1955l6113,1955e" filled="f" stroked="t" strokeweight=".45997pt" strokecolor="#FFFFFF">
                <v:path arrowok="t"/>
              </v:shape>
            </v:group>
            <v:group style="position:absolute;left:5429;top:2088;width:94;height:22" coordorigin="5429,2088" coordsize="94,22">
              <v:shape style="position:absolute;left:5429;top:2088;width:94;height:22" coordorigin="5429,2088" coordsize="94,22" path="m5522,2088l5429,2088,5436,2095,5443,2095,5443,2102,5472,2109,5486,2109,5508,2102,5508,2095,5522,2088e" filled="t" fillcolor="#FFFFFF" stroked="f">
                <v:path arrowok="t"/>
                <v:fill/>
              </v:shape>
            </v:group>
            <v:group style="position:absolute;left:5774;top:2106;width:94;height:2" coordorigin="5774,2106" coordsize="94,2">
              <v:shape style="position:absolute;left:5774;top:2106;width:94;height:2" coordorigin="5774,2106" coordsize="94,0" path="m5774,2106l5868,2106e" filled="f" stroked="t" strokeweight=".45997pt" strokecolor="#FFFFFF">
                <v:path arrowok="t"/>
              </v:shape>
            </v:group>
            <v:group style="position:absolute;left:5033;top:2099;width:216;height:2" coordorigin="5033,2099" coordsize="216,2">
              <v:shape style="position:absolute;left:5033;top:2099;width:216;height:2" coordorigin="5033,2099" coordsize="216,0" path="m5033,2099l5249,2099e" filled="f" stroked="t" strokeweight=".45998pt" strokecolor="#FFFFFF">
                <v:path arrowok="t"/>
              </v:shape>
            </v:group>
            <v:group style="position:absolute;left:5263;top:2088;width:94;height:14" coordorigin="5263,2088" coordsize="94,14">
              <v:shape style="position:absolute;left:5263;top:2088;width:94;height:14" coordorigin="5263,2088" coordsize="94,14" path="m5357,2088l5263,2088,5285,2095,5285,2102,5342,2102,5342,2095,5357,2088e" filled="t" fillcolor="#FFFFFF" stroked="f">
                <v:path arrowok="t"/>
                <v:fill/>
              </v:shape>
            </v:group>
            <v:group style="position:absolute;left:5378;top:2095;width:36;height:7" coordorigin="5378,2095" coordsize="36,7">
              <v:shape style="position:absolute;left:5378;top:2095;width:36;height:7" coordorigin="5378,2095" coordsize="36,7" path="m5378,2099l5414,2099e" filled="f" stroked="t" strokeweight=".45998pt" strokecolor="#FFFFFF">
                <v:path arrowok="t"/>
              </v:shape>
            </v:group>
            <v:group style="position:absolute;left:5544;top:2095;width:36;height:7" coordorigin="5544,2095" coordsize="36,7">
              <v:shape style="position:absolute;left:5544;top:2095;width:36;height:7" coordorigin="5544,2095" coordsize="36,7" path="m5544,2099l5580,2099e" filled="f" stroked="t" strokeweight=".45998pt" strokecolor="#FFFFFF">
                <v:path arrowok="t"/>
              </v:shape>
            </v:group>
            <v:group style="position:absolute;left:5609;top:2095;width:72;height:7" coordorigin="5609,2095" coordsize="72,7">
              <v:shape style="position:absolute;left:5609;top:2095;width:72;height:7" coordorigin="5609,2095" coordsize="72,7" path="m5609,2099l5681,2099e" filled="f" stroked="t" strokeweight=".45998pt" strokecolor="#FFFFFF">
                <v:path arrowok="t"/>
              </v:shape>
            </v:group>
            <v:group style="position:absolute;left:5025;top:2088;width:50;height:7" coordorigin="5025,2088" coordsize="50,7">
              <v:shape style="position:absolute;left:5025;top:2088;width:50;height:7" coordorigin="5025,2088" coordsize="50,7" path="m5025,2091l5076,2091e" filled="f" stroked="t" strokeweight=".45997pt" strokecolor="#FFFFFF">
                <v:path arrowok="t"/>
              </v:shape>
            </v:group>
            <v:group style="position:absolute;left:5083;top:2066;width:799;height:29" coordorigin="5083,2066" coordsize="799,29">
              <v:shape style="position:absolute;left:5083;top:2066;width:799;height:29" coordorigin="5083,2066" coordsize="799,29" path="m5882,2066l5083,2066,5097,2088,5097,2095,5256,2095,5256,2088,5594,2088,5594,2081,5882,2081,5882,2066e" filled="t" fillcolor="#FFFFFF" stroked="f">
                <v:path arrowok="t"/>
                <v:fill/>
              </v:shape>
            </v:group>
            <v:group style="position:absolute;left:5371;top:2088;width:50;height:7" coordorigin="5371,2088" coordsize="50,7">
              <v:shape style="position:absolute;left:5371;top:2088;width:50;height:7" coordorigin="5371,2088" coordsize="50,7" path="m5371,2091l5421,2091e" filled="f" stroked="t" strokeweight=".45997pt" strokecolor="#FFFFFF">
                <v:path arrowok="t"/>
              </v:shape>
            </v:group>
            <v:group style="position:absolute;left:5537;top:2088;width:50;height:7" coordorigin="5537,2088" coordsize="50,7">
              <v:shape style="position:absolute;left:5537;top:2088;width:50;height:7" coordorigin="5537,2088" coordsize="50,7" path="m5537,2091l5587,2091e" filled="f" stroked="t" strokeweight=".45997pt" strokecolor="#FFFFFF">
                <v:path arrowok="t"/>
              </v:shape>
            </v:group>
            <v:group style="position:absolute;left:5594;top:2081;width:101;height:14" coordorigin="5594,2081" coordsize="101,14">
              <v:shape style="position:absolute;left:5594;top:2081;width:101;height:14" coordorigin="5594,2081" coordsize="101,14" path="m5695,2081l5594,2081,5601,2088,5601,2095,5688,2095,5695,2081e" filled="t" fillcolor="#FFFFFF" stroked="f">
                <v:path arrowok="t"/>
                <v:fill/>
              </v:shape>
            </v:group>
            <v:group style="position:absolute;left:5717;top:2081;width:166;height:14" coordorigin="5717,2081" coordsize="166,14">
              <v:shape style="position:absolute;left:5717;top:2081;width:166;height:14" coordorigin="5717,2081" coordsize="166,14" path="m5882,2081l5717,2081,5717,2088,5724,2088,5724,2095,5882,2095,5882,2081e" filled="t" fillcolor="#FFFFFF" stroked="f">
                <v:path arrowok="t"/>
                <v:fill/>
              </v:shape>
            </v:group>
            <v:group style="position:absolute;left:5018;top:1958;width:864;height:130" coordorigin="5018,1958" coordsize="864,130">
              <v:shape style="position:absolute;left:5018;top:1958;width:864;height:130" coordorigin="5018,1958" coordsize="864,130" path="m5256,1958l5018,1958,5018,2088,5083,2088,5083,2066,5882,2066,5882,2059,5875,2059,5875,2052,5868,2052,5868,2045,5472,2045,5472,2037,5465,2023,5472,2009,5659,2009,5659,1973,5364,1973,5357,1965,5256,1965,5256,1958e" filled="t" fillcolor="#FFFFFF" stroked="f">
                <v:path arrowok="t"/>
                <v:fill/>
              </v:shape>
            </v:group>
            <v:group style="position:absolute;left:5486;top:2009;width:338;height:36" coordorigin="5486,2009" coordsize="338,36">
              <v:shape style="position:absolute;left:5486;top:2009;width:338;height:36" coordorigin="5486,2009" coordsize="338,36" path="m5659,2009l5486,2009,5486,2045,5825,2045,5825,2016,5659,2016,5659,2009e" filled="t" fillcolor="#FFFFFF" stroked="f">
                <v:path arrowok="t"/>
                <v:fill/>
              </v:shape>
            </v:group>
            <v:group style="position:absolute;left:5659;top:1965;width:101;height:50" coordorigin="5659,1965" coordsize="101,50">
              <v:shape style="position:absolute;left:5659;top:1965;width:101;height:50" coordorigin="5659,1965" coordsize="101,50" path="m5745,1965l5673,1965,5659,2016,5760,2016,5745,1965e" filled="t" fillcolor="#FFFFFF" stroked="f">
                <v:path arrowok="t"/>
                <v:fill/>
              </v:shape>
            </v:group>
            <v:group style="position:absolute;left:5760;top:1964;width:65;height:52" coordorigin="5760,1964" coordsize="65,52">
              <v:shape style="position:absolute;left:5760;top:1964;width:65;height:52" coordorigin="5760,1964" coordsize="65,52" path="m5760,2017l5825,2017,5825,1964,5760,1964,5760,2017xe" filled="t" fillcolor="#FFFFFF" stroked="f">
                <v:path arrowok="t"/>
                <v:fill/>
              </v:shape>
            </v:group>
            <v:group style="position:absolute;left:5364;top:1958;width:166;height:14" coordorigin="5364,1958" coordsize="166,14">
              <v:shape style="position:absolute;left:5364;top:1958;width:166;height:14" coordorigin="5364,1958" coordsize="166,14" path="m5429,1958l5364,1958,5364,1973,5529,1973,5522,1965,5429,1965,5429,1958e" filled="t" fillcolor="#FFFFFF" stroked="f">
                <v:path arrowok="t"/>
                <v:fill/>
              </v:shape>
            </v:group>
            <v:group style="position:absolute;left:5529;top:1958;width:65;height:14" coordorigin="5529,1958" coordsize="65,14">
              <v:shape style="position:absolute;left:5529;top:1958;width:65;height:14" coordorigin="5529,1958" coordsize="65,14" path="m5587,1958l5537,1958,5537,1965,5529,1965,5529,1973,5594,1973,5587,1965,5587,1958e" filled="t" fillcolor="#FFFFFF" stroked="f">
                <v:path arrowok="t"/>
                <v:fill/>
              </v:shape>
            </v:group>
            <v:group style="position:absolute;left:5594;top:1965;width:65;height:7" coordorigin="5594,1965" coordsize="65,7">
              <v:shape style="position:absolute;left:5594;top:1965;width:65;height:7" coordorigin="5594,1965" coordsize="65,7" path="m5594,1969l5659,1969e" filled="f" stroked="t" strokeweight=".45998pt" strokecolor="#FFFFFF">
                <v:path arrowok="t"/>
              </v:shape>
            </v:group>
            <v:group style="position:absolute;left:5256;top:1944;width:101;height:22" coordorigin="5256,1944" coordsize="101,22">
              <v:shape style="position:absolute;left:5256;top:1944;width:101;height:22" coordorigin="5256,1944" coordsize="101,22" path="m5335,1944l5285,1944,5285,1951,5256,1965,5357,1965,5357,1958,5349,1958,5335,1951,5335,1944e" filled="t" fillcolor="#FFFFFF" stroked="f">
                <v:path arrowok="t"/>
                <v:fill/>
              </v:shape>
            </v:group>
            <v:group style="position:absolute;left:5429;top:1944;width:94;height:22" coordorigin="5429,1944" coordsize="94,22">
              <v:shape style="position:absolute;left:5429;top:1944;width:94;height:22" coordorigin="5429,1944" coordsize="94,22" path="m5486,1944l5472,1944,5443,1951,5443,1958,5429,1965,5522,1965,5515,1958,5508,1958,5508,1951,5486,1944e" filled="t" fillcolor="#FFFFFF" stroked="f">
                <v:path arrowok="t"/>
                <v:fill/>
              </v:shape>
            </v:group>
            <v:group style="position:absolute;left:5601;top:1958;width:50;height:7" coordorigin="5601,1958" coordsize="50,7">
              <v:shape style="position:absolute;left:5601;top:1958;width:50;height:7" coordorigin="5601,1958" coordsize="50,7" path="m5601,1962l5652,1962e" filled="f" stroked="t" strokeweight=".45997pt" strokecolor="#FFFFFF">
                <v:path arrowok="t"/>
              </v:shape>
            </v:group>
            <v:group style="position:absolute;left:5681;top:1958;width:58;height:7" coordorigin="5681,1958" coordsize="58,7">
              <v:shape style="position:absolute;left:5681;top:1958;width:58;height:7" coordorigin="5681,1958" coordsize="58,7" path="m5681,1962l5738,1962e" filled="f" stroked="t" strokeweight=".45997pt" strokecolor="#FFFFFF">
                <v:path arrowok="t"/>
              </v:shape>
            </v:group>
            <v:group style="position:absolute;left:5767;top:1957;width:50;height:9" coordorigin="5767,1957" coordsize="50,9">
              <v:shape style="position:absolute;left:5767;top:1957;width:50;height:9" coordorigin="5767,1957" coordsize="50,9" path="m5767,1966l5817,1966,5817,1957,5767,1957,5767,1966xe" filled="t" fillcolor="#FFFFFF" stroked="f">
                <v:path arrowok="t"/>
                <v:fill/>
              </v:shape>
            </v:group>
            <v:group style="position:absolute;left:5025;top:1951;width:108;height:7" coordorigin="5025,1951" coordsize="108,7">
              <v:shape style="position:absolute;left:5025;top:1951;width:108;height:7" coordorigin="5025,1951" coordsize="108,7" path="m5126,1951l5025,1951,5025,1958,5133,1958,5126,1951e" filled="t" fillcolor="#FFFFFF" stroked="f">
                <v:path arrowok="t"/>
                <v:fill/>
              </v:shape>
            </v:group>
            <v:group style="position:absolute;left:5141;top:1951;width:108;height:2" coordorigin="5141,1951" coordsize="108,2">
              <v:shape style="position:absolute;left:5141;top:1951;width:108;height:2" coordorigin="5141,1951" coordsize="108,0" path="m5141,1951l5249,1951e" filled="f" stroked="t" strokeweight=".81995pt" strokecolor="#FFFFFF">
                <v:path arrowok="t"/>
              </v:shape>
            </v:group>
            <v:group style="position:absolute;left:5371;top:1951;width:50;height:7" coordorigin="5371,1951" coordsize="50,7">
              <v:shape style="position:absolute;left:5371;top:1951;width:50;height:7" coordorigin="5371,1951" coordsize="50,7" path="m5371,1955l5421,1955e" filled="f" stroked="t" strokeweight=".45997pt" strokecolor="#FFFFFF">
                <v:path arrowok="t"/>
              </v:shape>
            </v:group>
            <v:group style="position:absolute;left:5544;top:1951;width:36;height:7" coordorigin="5544,1951" coordsize="36,7">
              <v:shape style="position:absolute;left:5544;top:1951;width:36;height:7" coordorigin="5544,1951" coordsize="36,7" path="m5544,1955l5580,1955e" filled="f" stroked="t" strokeweight=".45997pt" strokecolor="#FFFFFF">
                <v:path arrowok="t"/>
              </v:shape>
            </v:group>
            <v:group style="position:absolute;left:5609;top:1951;width:36;height:7" coordorigin="5609,1951" coordsize="36,7">
              <v:shape style="position:absolute;left:5609;top:1951;width:36;height:7" coordorigin="5609,1951" coordsize="36,7" path="m5609,1955l5645,1955e" filled="f" stroked="t" strokeweight=".45997pt" strokecolor="#FFFFFF">
                <v:path arrowok="t"/>
              </v:shape>
            </v:group>
            <v:group style="position:absolute;left:5688;top:1951;width:43;height:7" coordorigin="5688,1951" coordsize="43,7">
              <v:shape style="position:absolute;left:5688;top:1951;width:43;height:7" coordorigin="5688,1951" coordsize="43,7" path="m5688,1955l5731,1955e" filled="f" stroked="t" strokeweight=".45997pt" strokecolor="#FFFFFF">
                <v:path arrowok="t"/>
              </v:shape>
            </v:group>
            <v:group style="position:absolute;left:5774;top:1950;width:36;height:9" coordorigin="5774,1950" coordsize="36,9">
              <v:shape style="position:absolute;left:5774;top:1950;width:36;height:9" coordorigin="5774,1950" coordsize="36,9" path="m5774,1959l5810,1959,5810,1950,5774,1950,5774,1959xe" filled="t" fillcolor="#FFFFFF" stroked="f">
                <v:path arrowok="t"/>
                <v:fill/>
              </v:shape>
            </v:group>
            <v:group style="position:absolute;left:5033;top:1947;width:86;height:2" coordorigin="5033,1947" coordsize="86,2">
              <v:shape style="position:absolute;left:5033;top:1947;width:86;height:2" coordorigin="5033,1947" coordsize="86,0" path="m5033,1947l5119,1947e" filled="f" stroked="t" strokeweight=".45998pt" strokecolor="#FFFFFF">
                <v:path arrowok="t"/>
              </v:shape>
            </v:group>
            <v:group style="position:absolute;left:5378;top:1944;width:36;height:7" coordorigin="5378,1944" coordsize="36,7">
              <v:shape style="position:absolute;left:5378;top:1944;width:36;height:7" coordorigin="5378,1944" coordsize="36,7" path="m5378,1947l5414,1947e" filled="f" stroked="t" strokeweight=".45998pt" strokecolor="#FFFFFF">
                <v:path arrowok="t"/>
              </v:shape>
            </v:group>
            <v:group style="position:absolute;left:10123;top:950;width:79;height:7" coordorigin="10123,950" coordsize="79,7">
              <v:shape style="position:absolute;left:10123;top:950;width:79;height:7" coordorigin="10123,950" coordsize="79,7" path="m10202,950l10123,950,10195,958,10202,958,10202,950e" filled="t" fillcolor="#FFFFFF" stroked="f">
                <v:path arrowok="t"/>
                <v:fill/>
              </v:shape>
            </v:group>
            <v:group style="position:absolute;left:10217;top:936;width:72;height:22" coordorigin="10217,936" coordsize="72,22">
              <v:shape style="position:absolute;left:10217;top:936;width:72;height:22" coordorigin="10217,936" coordsize="72,22" path="m10289,936l10217,936,10245,950,10245,958,10260,958,10260,950,10289,936e" filled="t" fillcolor="#FFFFFF" stroked="f">
                <v:path arrowok="t"/>
                <v:fill/>
              </v:shape>
            </v:group>
            <v:group style="position:absolute;left:10109;top:943;width:108;height:2" coordorigin="10109,943" coordsize="108,2">
              <v:shape style="position:absolute;left:10109;top:943;width:108;height:2" coordorigin="10109,943" coordsize="108,0" path="m10109,943l10217,943e" filled="f" stroked="t" strokeweight=".81995pt" strokecolor="#FFFFFF">
                <v:path arrowok="t"/>
              </v:shape>
            </v:group>
            <v:group style="position:absolute;left:10101;top:914;width:202;height:22" coordorigin="10101,914" coordsize="202,22">
              <v:shape style="position:absolute;left:10101;top:914;width:202;height:22" coordorigin="10101,914" coordsize="202,22" path="m10303,914l10101,914,10101,936,10296,936,10296,929,10303,914e" filled="t" fillcolor="#FFFFFF" stroked="f">
                <v:path arrowok="t"/>
                <v:fill/>
              </v:shape>
            </v:group>
            <v:group style="position:absolute;left:10101;top:799;width:209;height:115" coordorigin="10101,799" coordsize="209,115">
              <v:shape style="position:absolute;left:10101;top:799;width:209;height:115" coordorigin="10101,799" coordsize="209,115" path="m10181,799l10137,799,10137,806,10130,806,10116,821,10116,828,10109,842,10101,842,10101,857,10109,857,10109,864,10116,864,10116,871,10137,871,10123,886,10123,893,10109,907,10109,914,10310,914,10310,842,10303,821,10209,821,10202,814,10195,814,10181,806,10181,799e" filled="t" fillcolor="#FFFFFF" stroked="f">
                <v:path arrowok="t"/>
                <v:fill/>
              </v:shape>
            </v:group>
            <v:group style="position:absolute;left:10209;top:799;width:86;height:22" coordorigin="10209,799" coordsize="86,22">
              <v:shape style="position:absolute;left:10209;top:799;width:86;height:22" coordorigin="10209,799" coordsize="86,22" path="m10274,799l10231,799,10231,806,10224,806,10209,821,10296,821,10296,814,10289,814,10274,806,10274,799e" filled="t" fillcolor="#FFFFFF" stroked="f">
                <v:path arrowok="t"/>
                <v:fill/>
              </v:shape>
            </v:group>
            <v:group style="position:absolute;left:9849;top:954;width:173;height:2" coordorigin="9849,954" coordsize="173,2">
              <v:shape style="position:absolute;left:9849;top:954;width:173;height:2" coordorigin="9849,954" coordsize="173,0" path="m9849,954l10022,954e" filled="f" stroked="t" strokeweight=".45997pt" strokecolor="#FFFFFF">
                <v:path arrowok="t"/>
              </v:shape>
            </v:group>
            <v:group style="position:absolute;left:9655;top:947;width:238;height:2" coordorigin="9655,947" coordsize="238,2">
              <v:shape style="position:absolute;left:9655;top:947;width:238;height:2" coordorigin="9655,947" coordsize="238,0" path="m9655,947l9893,947e" filled="f" stroked="t" strokeweight=".45998pt" strokecolor="#FFFFFF">
                <v:path arrowok="t"/>
              </v:shape>
            </v:group>
            <v:group style="position:absolute;left:9900;top:922;width:173;height:29" coordorigin="9900,922" coordsize="173,29">
              <v:shape style="position:absolute;left:9900;top:922;width:173;height:29" coordorigin="9900,922" coordsize="173,29" path="m10073,922l9900,922,9914,943,9914,950,10037,950,10058,943,10058,936,10065,936,10073,929,10073,922e" filled="t" fillcolor="#FFFFFF" stroked="f">
                <v:path arrowok="t"/>
                <v:fill/>
              </v:shape>
            </v:group>
            <v:group style="position:absolute;left:9835;top:806;width:248;height:137" coordorigin="9835,806" coordsize="248,137">
              <v:shape style="position:absolute;left:9835;top:806;width:248;height:137" coordorigin="9835,806" coordsize="248,137" path="m10044,806l9957,806,9957,814,9835,814,9835,943,9900,943,9900,922,10080,922,10080,900,10083,893,10015,893,10015,857,10080,857,10065,828,10065,821,10044,806e" filled="t" fillcolor="#FFFFFF" stroked="f">
                <v:path arrowok="t"/>
                <v:fill/>
              </v:shape>
            </v:group>
            <v:group style="position:absolute;left:10015;top:857;width:72;height:36" coordorigin="10015,857" coordsize="72,36">
              <v:shape style="position:absolute;left:10015;top:857;width:72;height:36" coordorigin="10015,857" coordsize="72,36" path="m10087,857l10015,857,10015,871,10022,871,10022,878,10015,878,10015,893,10083,893,10087,886,10087,857e" filled="t" fillcolor="#FFFFFF" stroked="f">
                <v:path arrowok="t"/>
                <v:fill/>
              </v:shape>
            </v:group>
            <v:group style="position:absolute;left:9842;top:806;width:108;height:7" coordorigin="9842,806" coordsize="108,7">
              <v:shape style="position:absolute;left:9842;top:806;width:108;height:7" coordorigin="9842,806" coordsize="108,7" path="m9943,806l9842,806,9842,814,9950,814,9943,806e" filled="t" fillcolor="#FFFFFF" stroked="f">
                <v:path arrowok="t"/>
                <v:fill/>
              </v:shape>
            </v:group>
            <v:group style="position:absolute;left:9849;top:803;width:187;height:2" coordorigin="9849,803" coordsize="187,2">
              <v:shape style="position:absolute;left:9849;top:803;width:187;height:2" coordorigin="9849,803" coordsize="187,0" path="m9849,803l10037,803e" filled="f" stroked="t" strokeweight=".45998pt" strokecolor="#FFFFFF">
                <v:path arrowok="t"/>
              </v:shape>
            </v:group>
            <v:group style="position:absolute;left:9576;top:950;width:36;height:7" coordorigin="9576,950" coordsize="36,7">
              <v:shape style="position:absolute;left:9576;top:950;width:36;height:7" coordorigin="9576,950" coordsize="36,7" path="m9612,950l9576,950,9597,958,9612,958,9612,950e" filled="t" fillcolor="#FFFFFF" stroked="f">
                <v:path arrowok="t"/>
                <v:fill/>
              </v:shape>
            </v:group>
            <v:group style="position:absolute;left:9662;top:954;width:137;height:2" coordorigin="9662,954" coordsize="137,2">
              <v:shape style="position:absolute;left:9662;top:954;width:137;height:2" coordorigin="9662,954" coordsize="137,0" path="m9662,954l9799,954e" filled="f" stroked="t" strokeweight=".45997pt" strokecolor="#FFFFFF">
                <v:path arrowok="t"/>
              </v:shape>
            </v:group>
            <v:group style="position:absolute;left:8964;top:947;width:216;height:2" coordorigin="8964,947" coordsize="216,2">
              <v:shape style="position:absolute;left:8964;top:947;width:216;height:2" coordorigin="8964,947" coordsize="216,0" path="m8964,947l9180,947e" filled="f" stroked="t" strokeweight=".45998pt" strokecolor="#FFFFFF">
                <v:path arrowok="t"/>
              </v:shape>
            </v:group>
            <v:group style="position:absolute;left:9194;top:936;width:94;height:14" coordorigin="9194,936" coordsize="94,14">
              <v:shape style="position:absolute;left:9194;top:936;width:94;height:14" coordorigin="9194,936" coordsize="94,14" path="m9288,936l9194,936,9216,943,9216,950,9273,950,9273,943,9288,936e" filled="t" fillcolor="#FFFFFF" stroked="f">
                <v:path arrowok="t"/>
                <v:fill/>
              </v:shape>
            </v:group>
            <v:group style="position:absolute;left:9302;top:943;width:43;height:7" coordorigin="9302,943" coordsize="43,7">
              <v:shape style="position:absolute;left:9302;top:943;width:43;height:7" coordorigin="9302,943" coordsize="43,7" path="m9302,947l9345,947e" filled="f" stroked="t" strokeweight=".45998pt" strokecolor="#FFFFFF">
                <v:path arrowok="t"/>
              </v:shape>
            </v:group>
            <v:group style="position:absolute;left:9374;top:943;width:65;height:7" coordorigin="9374,943" coordsize="65,7">
              <v:shape style="position:absolute;left:9374;top:943;width:65;height:7" coordorigin="9374,943" coordsize="65,7" path="m9374,947l9439,947e" filled="f" stroked="t" strokeweight=".45998pt" strokecolor="#FFFFFF">
                <v:path arrowok="t"/>
              </v:shape>
            </v:group>
            <v:group style="position:absolute;left:9475;top:943;width:36;height:7" coordorigin="9475,943" coordsize="36,7">
              <v:shape style="position:absolute;left:9475;top:943;width:36;height:7" coordorigin="9475,943" coordsize="36,7" path="m9475,947l9511,947e" filled="f" stroked="t" strokeweight=".45998pt" strokecolor="#FFFFFF">
                <v:path arrowok="t"/>
              </v:shape>
            </v:group>
            <v:group style="position:absolute;left:9525;top:929;width:108;height:22" coordorigin="9525,929" coordsize="108,22">
              <v:shape style="position:absolute;left:9525;top:929;width:108;height:22" coordorigin="9525,929" coordsize="108,22" path="m9633,929l9525,929,9533,936,9533,943,9540,943,9540,950,9619,950,9619,943,9633,929e" filled="t" fillcolor="#FFFFFF" stroked="f">
                <v:path arrowok="t"/>
                <v:fill/>
              </v:shape>
            </v:group>
            <v:group style="position:absolute;left:8957;top:936;width:50;height:7" coordorigin="8957,936" coordsize="50,7">
              <v:shape style="position:absolute;left:8957;top:936;width:50;height:7" coordorigin="8957,936" coordsize="50,7" path="m8957,940l9007,940e" filled="f" stroked="t" strokeweight=".45997pt" strokecolor="#FFFFFF">
                <v:path arrowok="t"/>
              </v:shape>
            </v:group>
            <v:group style="position:absolute;left:9014;top:922;width:799;height:22" coordorigin="9014,922" coordsize="799,22">
              <v:shape style="position:absolute;left:9014;top:922;width:799;height:22" coordorigin="9014,922" coordsize="799,22" path="m9813,922l9014,922,9029,943,9187,943,9187,936,9453,936,9461,929,9813,929,9813,922e" filled="t" fillcolor="#FFFFFF" stroked="f">
                <v:path arrowok="t"/>
                <v:fill/>
              </v:shape>
            </v:group>
            <v:group style="position:absolute;left:9295;top:936;width:58;height:7" coordorigin="9295,936" coordsize="58,7">
              <v:shape style="position:absolute;left:9295;top:936;width:58;height:7" coordorigin="9295,936" coordsize="58,7" path="m9295,940l9353,940e" filled="f" stroked="t" strokeweight=".45997pt" strokecolor="#FFFFFF">
                <v:path arrowok="t"/>
              </v:shape>
            </v:group>
            <v:group style="position:absolute;left:9360;top:936;width:94;height:7" coordorigin="9360,936" coordsize="94,7">
              <v:shape style="position:absolute;left:9360;top:936;width:94;height:7" coordorigin="9360,936" coordsize="94,7" path="m9453,936l9360,936,9367,943,9446,943,9453,936e" filled="t" fillcolor="#FFFFFF" stroked="f">
                <v:path arrowok="t"/>
                <v:fill/>
              </v:shape>
            </v:group>
            <v:group style="position:absolute;left:9468;top:936;width:50;height:7" coordorigin="9468,936" coordsize="50,7">
              <v:shape style="position:absolute;left:9468;top:936;width:50;height:7" coordorigin="9468,936" coordsize="50,7" path="m9468,940l9518,940e" filled="f" stroked="t" strokeweight=".45997pt" strokecolor="#FFFFFF">
                <v:path arrowok="t"/>
              </v:shape>
            </v:group>
            <v:group style="position:absolute;left:9648;top:936;width:166;height:2" coordorigin="9648,936" coordsize="166,2">
              <v:shape style="position:absolute;left:9648;top:936;width:166;height:2" coordorigin="9648,936" coordsize="166,0" path="m9648,936l9813,936e" filled="f" stroked="t" strokeweight=".81995pt" strokecolor="#FFFFFF">
                <v:path arrowok="t"/>
              </v:shape>
            </v:group>
            <v:group style="position:absolute;left:8949;top:806;width:864;height:130" coordorigin="8949,806" coordsize="864,130">
              <v:shape style="position:absolute;left:8949;top:806;width:864;height:130" coordorigin="8949,806" coordsize="864,130" path="m9187,806l8949,806,8949,936,9014,936,9014,922,9813,922,9813,907,9806,907,9806,900,9799,900,9799,893,9403,893,9403,886,9396,871,9396,864,9403,864,9403,857,9590,857,9590,814,9187,814,9187,806e" filled="t" fillcolor="#FFFFFF" stroked="f">
                <v:path arrowok="t"/>
                <v:fill/>
              </v:shape>
            </v:group>
            <v:group style="position:absolute;left:9461;top:929;width:65;height:7" coordorigin="9461,929" coordsize="65,7">
              <v:shape style="position:absolute;left:9461;top:929;width:65;height:7" coordorigin="9461,929" coordsize="65,7" path="m9461,932l9525,932e" filled="f" stroked="t" strokeweight=".45998pt" strokecolor="#FFFFFF">
                <v:path arrowok="t"/>
              </v:shape>
            </v:group>
            <v:group style="position:absolute;left:9410;top:857;width:346;height:36" coordorigin="9410,857" coordsize="346,36">
              <v:shape style="position:absolute;left:9410;top:857;width:346;height:36" coordorigin="9410,857" coordsize="346,36" path="m9590,857l9417,857,9417,886,9410,893,9756,893,9756,864,9590,864,9590,857e" filled="t" fillcolor="#FFFFFF" stroked="f">
                <v:path arrowok="t"/>
                <v:fill/>
              </v:shape>
            </v:group>
            <v:group style="position:absolute;left:9590;top:814;width:101;height:50" coordorigin="9590,814" coordsize="101,50">
              <v:shape style="position:absolute;left:9590;top:814;width:101;height:50" coordorigin="9590,814" coordsize="101,50" path="m9677,814l9605,814,9590,864,9691,864,9677,814e" filled="t" fillcolor="#FFFFFF" stroked="f">
                <v:path arrowok="t"/>
                <v:fill/>
              </v:shape>
            </v:group>
            <v:group style="position:absolute;left:9691;top:813;width:65;height:52" coordorigin="9691,813" coordsize="65,52">
              <v:shape style="position:absolute;left:9691;top:813;width:65;height:52" coordorigin="9691,813" coordsize="65,52" path="m9691,865l9756,865,9756,813,9691,813,9691,865xe" filled="t" fillcolor="#FFFFFF" stroked="f">
                <v:path arrowok="t"/>
                <v:fill/>
              </v:shape>
            </v:group>
            <v:group style="position:absolute;left:9187;top:792;width:101;height:22" coordorigin="9187,792" coordsize="101,22">
              <v:shape style="position:absolute;left:9187;top:792;width:101;height:22" coordorigin="9187,792" coordsize="101,22" path="m9245,792l9216,792,9216,799,9187,814,9288,814,9281,806,9273,806,9273,799,9245,799,9245,792e" filled="t" fillcolor="#FFFFFF" stroked="f">
                <v:path arrowok="t"/>
                <v:fill/>
              </v:shape>
            </v:group>
            <v:group style="position:absolute;left:9288;top:806;width:72;height:7" coordorigin="9288,806" coordsize="72,7">
              <v:shape style="position:absolute;left:9288;top:806;width:72;height:7" coordorigin="9288,806" coordsize="72,7" path="m9288,810l9360,810e" filled="f" stroked="t" strokeweight=".45997pt" strokecolor="#FFFFFF">
                <v:path arrowok="t"/>
              </v:shape>
            </v:group>
            <v:group style="position:absolute;left:9360;top:792;width:94;height:22" coordorigin="9360,792" coordsize="94,22">
              <v:shape style="position:absolute;left:9360;top:792;width:94;height:22" coordorigin="9360,792" coordsize="94,22" path="m9417,792l9403,792,9374,799,9374,806,9360,814,9453,814,9439,806,9439,799,9417,792e" filled="t" fillcolor="#FFFFFF" stroked="f">
                <v:path arrowok="t"/>
                <v:fill/>
              </v:shape>
            </v:group>
            <v:group style="position:absolute;left:9461;top:799;width:65;height:14" coordorigin="9461,799" coordsize="65,14">
              <v:shape style="position:absolute;left:9461;top:799;width:65;height:14" coordorigin="9461,799" coordsize="65,14" path="m9518,799l9468,799,9468,806,9461,806,9461,814,9525,814,9518,806,9518,799e" filled="t" fillcolor="#FFFFFF" stroked="f">
                <v:path arrowok="t"/>
                <v:fill/>
              </v:shape>
            </v:group>
            <v:group style="position:absolute;left:9525;top:806;width:65;height:7" coordorigin="9525,806" coordsize="65,7">
              <v:shape style="position:absolute;left:9525;top:806;width:65;height:7" coordorigin="9525,806" coordsize="65,7" path="m9525,810l9590,810e" filled="f" stroked="t" strokeweight=".45997pt" strokecolor="#FFFFFF">
                <v:path arrowok="t"/>
              </v:shape>
            </v:group>
            <v:group style="position:absolute;left:9612;top:806;width:58;height:7" coordorigin="9612,806" coordsize="58,7">
              <v:shape style="position:absolute;left:9612;top:806;width:58;height:7" coordorigin="9612,806" coordsize="58,7" path="m9612,810l9669,810e" filled="f" stroked="t" strokeweight=".45997pt" strokecolor="#FFFFFF">
                <v:path arrowok="t"/>
              </v:shape>
            </v:group>
            <v:group style="position:absolute;left:9698;top:805;width:50;height:9" coordorigin="9698,805" coordsize="50,9">
              <v:shape style="position:absolute;left:9698;top:805;width:50;height:9" coordorigin="9698,805" coordsize="50,9" path="m9698,815l9749,815,9749,805,9698,805,9698,815xe" filled="t" fillcolor="#FFFFFF" stroked="f">
                <v:path arrowok="t"/>
                <v:fill/>
              </v:shape>
            </v:group>
            <v:group style="position:absolute;left:8957;top:803;width:223;height:2" coordorigin="8957,803" coordsize="223,2">
              <v:shape style="position:absolute;left:8957;top:803;width:223;height:2" coordorigin="8957,803" coordsize="223,0" path="m8957,803l9180,803e" filled="f" stroked="t" strokeweight=".45998pt" strokecolor="#FFFFFF">
                <v:path arrowok="t"/>
              </v:shape>
            </v:group>
            <v:group style="position:absolute;left:9295;top:799;width:58;height:7" coordorigin="9295,799" coordsize="58,7">
              <v:shape style="position:absolute;left:9295;top:799;width:58;height:7" coordorigin="9295,799" coordsize="58,7" path="m9295,803l9353,803e" filled="f" stroked="t" strokeweight=".45998pt" strokecolor="#FFFFFF">
                <v:path arrowok="t"/>
              </v:shape>
            </v:group>
            <v:group style="position:absolute;left:9533;top:799;width:50;height:7" coordorigin="9533,799" coordsize="50,7">
              <v:shape style="position:absolute;left:9533;top:799;width:50;height:7" coordorigin="9533,799" coordsize="50,7" path="m9533,803l9583,803e" filled="f" stroked="t" strokeweight=".45998pt" strokecolor="#FFFFFF">
                <v:path arrowok="t"/>
              </v:shape>
            </v:group>
            <v:group style="position:absolute;left:9619;top:799;width:43;height:7" coordorigin="9619,799" coordsize="43,7">
              <v:shape style="position:absolute;left:9619;top:799;width:43;height:7" coordorigin="9619,799" coordsize="43,7" path="m9619,803l9662,803e" filled="f" stroked="t" strokeweight=".45998pt" strokecolor="#FFFFFF">
                <v:path arrowok="t"/>
              </v:shape>
            </v:group>
            <v:group style="position:absolute;left:9705;top:798;width:36;height:9" coordorigin="9705,798" coordsize="36,9">
              <v:shape style="position:absolute;left:9705;top:798;width:36;height:9" coordorigin="9705,798" coordsize="36,9" path="m9705,807l9741,807,9741,798,9705,798,9705,807xe" filled="t" fillcolor="#FFFFFF" stroked="f">
                <v:path arrowok="t"/>
                <v:fill/>
              </v:shape>
            </v:group>
            <v:group style="position:absolute;left:8964;top:792;width:58;height:7" coordorigin="8964,792" coordsize="58,7">
              <v:shape style="position:absolute;left:8964;top:792;width:58;height:7" coordorigin="8964,792" coordsize="58,7" path="m8964,796l9021,796e" filled="f" stroked="t" strokeweight=".45997pt" strokecolor="#FFFFFF">
                <v:path arrowok="t"/>
              </v:shape>
            </v:group>
            <v:group style="position:absolute;left:9079;top:796;width:94;height:2" coordorigin="9079,796" coordsize="94,2">
              <v:shape style="position:absolute;left:9079;top:796;width:94;height:2" coordorigin="9079,796" coordsize="94,0" path="m9079,796l9173,796e" filled="f" stroked="t" strokeweight=".45997pt" strokecolor="#FFFFFF">
                <v:path arrowok="t"/>
              </v:shape>
            </v:group>
            <v:group style="position:absolute;left:9302;top:792;width:43;height:7" coordorigin="9302,792" coordsize="43,7">
              <v:shape style="position:absolute;left:9302;top:792;width:43;height:7" coordorigin="9302,792" coordsize="43,7" path="m9302,796l9345,796e" filled="f" stroked="t" strokeweight=".45997pt" strokecolor="#FFFFFF">
                <v:path arrowok="t"/>
              </v:shape>
            </v:group>
            <v:group style="position:absolute;left:9475;top:792;width:36;height:7" coordorigin="9475,792" coordsize="36,7">
              <v:shape style="position:absolute;left:9475;top:792;width:36;height:7" coordorigin="9475,792" coordsize="36,7" path="m9475,796l9511,796e" filled="f" stroked="t" strokeweight=".45997pt" strokecolor="#FFFFFF">
                <v:path arrowok="t"/>
              </v:shape>
            </v:group>
            <v:group style="position:absolute;left:9540;top:792;width:36;height:7" coordorigin="9540,792" coordsize="36,7">
              <v:shape style="position:absolute;left:9540;top:792;width:36;height:7" coordorigin="9540,792" coordsize="36,7" path="m9540,796l9576,796e" filled="f" stroked="t" strokeweight=".45997pt" strokecolor="#FFFFFF">
                <v:path arrowok="t"/>
              </v:shape>
            </v:group>
            <v:group style="position:absolute;left:12585;top:490;width:1210;height:166" coordorigin="12585,490" coordsize="1210,166">
              <v:shape style="position:absolute;left:12585;top:490;width:1210;height:166" coordorigin="12585,490" coordsize="1210,166" path="m13593,648l13557,648,13557,655,13593,655,13593,648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780,626l13608,626,13629,648,13636,648,13636,655,13752,655,13752,648,13766,641,13773,641,13780,634,13780,626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600,641l13550,641,13550,648,13600,648,13600,641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752,504l13672,504,13672,511,13543,511,13543,641,13608,641,13608,626,13780,626,13788,612,13795,612,13795,598,13723,598,13723,562,13795,562,13795,547,13788,526,13780,526,13780,518,13773,518,13773,511,13752,50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795,562l13730,562,13730,598,13795,598,13795,562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658,504l13550,504,13550,511,13658,511,13658,50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636,497l13557,497,13557,504,13636,504,13636,49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334,648l13298,648,13298,655,13334,655,13334,648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413,648l13377,648,13377,655,13413,655,13413,648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471,648l13435,648,13435,655,13471,655,13471,648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693,634l12592,634,12592,641,12600,641,12600,648,12679,648,12679,641,12693,63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823,626l12729,626,12744,634,12744,641,12765,648,12780,648,12823,634,12823,626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924,641l12859,641,12859,648,12924,648,12924,641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988,641l12952,641,12952,648,12988,648,12988,641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060,641l13017,641,13017,648,13060,648,13060,641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226,626l13003,626,13010,634,13010,641,13068,641,13068,648,13147,648,13147,641,13161,634,13226,634,13226,626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212,641l13176,641,13176,648,13212,648,13212,641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341,641l13262,641,13262,648,13341,648,13341,641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499,576l13413,576,13420,590,13420,619,13348,619,13370,648,13420,648,13420,641,13485,641,13485,634,13492,590,13499,576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478,641l13428,641,13428,648,13478,648,13478,641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348,619l12830,619,12852,641,12931,641,12938,634,13003,634,13003,626,13348,626,13348,619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996,634l12945,634,12945,641,12996,641,12996,63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219,634l13168,634,13168,641,13219,641,13219,63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348,626l13248,626,13248,634,13255,634,13255,641,13348,641,13348,626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700,504l12585,504,12585,634,12700,634,12715,619,13420,619,13406,605,13406,590,12888,590,12888,583,12765,583,12765,554,12772,547,12888,547,12888,518,12708,518,12708,511,12700,50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830,619l12715,619,12722,626,12830,626,12830,619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996,497l12902,497,12902,504,12895,504,12895,590,13118,590,13118,554,13190,554,13190,540,13183,540,13183,533,13173,518,13010,518,12996,504,12996,49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190,554l13125,554,13125,590,13406,590,13406,583,13413,576,13499,576,13505,562,13190,562,13190,55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888,547l12772,547,12787,562,12787,569,12780,583,12888,583,12888,54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269,511l13204,511,13190,562,13284,562,13269,511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442,504l13291,504,13291,511,13284,511,13284,562,13505,562,13521,526,13456,526,13442,50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521,504l13471,504,13456,526,13528,526,13528,511,13521,511,13521,50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808,497l12736,497,12715,518,12888,518,12888,511,12823,511,12808,49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147,497l13017,497,13017,504,13010,504,13010,518,13173,518,13168,511,13161,511,13147,504,13147,49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888,504l12823,504,12823,511,12888,511,12888,50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262,504l13212,504,13212,511,13262,511,13262,504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679,490l12600,490,12600,497,12592,497,12592,504,12693,504,12679,497,12679,490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880,497l12830,497,12830,504,12880,504,12880,49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255,497l13219,497,13219,504,13255,504,13255,49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392,497l13298,497,13298,504,13392,504,13392,49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435,497l13399,497,13399,504,13435,504,13435,49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514,497l13478,497,13478,504,13514,504,13514,497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801,490l12744,490,12744,497,12801,497,12801,490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873,490l12837,490,12837,497,12873,497,12873,490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945,490l12909,490,12909,497,12945,497,12945,490e" filled="t" fillcolor="#FFFFFF" stroked="f">
                <v:path arrowok="t"/>
                <v:fill/>
              </v:shape>
              <v:shape style="position:absolute;left:12585;top:490;width:1210;height:166" coordorigin="12585,490" coordsize="1210,166" path="m12988,490l12952,490,12952,497,12988,497,12988,490e" filled="t" fillcolor="#FFFFFF" stroked="f">
                <v:path arrowok="t"/>
                <v:fill/>
              </v:shape>
              <v:shape style="position:absolute;left:12585;top:490;width:1210;height:166" coordorigin="12585,490" coordsize="1210,166" path="m13060,490l13024,490,13024,497,13060,497,13060,490e" filled="t" fillcolor="#FFFFFF" stroked="f">
                <v:path arrowok="t"/>
                <v:fill/>
              </v:shape>
            </v:group>
            <v:group style="position:absolute;left:13024;top:6249;width:166;height:684" coordorigin="13024,6249" coordsize="166,684">
              <v:shape style="position:absolute;left:13024;top:6249;width:166;height:684" coordorigin="13024,6249" coordsize="166,684" path="m13183,6444l13039,6444,13039,6451,13060,6472,13111,6472,13111,6480,13118,6480,13118,6487,13132,6487,13154,6480,13154,6472,13168,6465,13176,6465,13176,6458,13183,6444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04,6472l13068,6472,13068,6480,13104,6480,13104,6472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90,6393l13032,6393,13032,6444,13190,6444,13190,6393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096,6264l13032,6264,13032,6372,13039,6372,13039,6393,13183,6393,13183,6386,13168,6372,13168,6364,13096,6364,13096,6357,13089,6357,13089,6350,13176,6350,13176,6343,13183,6343,13183,6336,13190,6336,13190,6300,13183,6300,13183,6292,13176,6292,13176,6285,13096,6285,13096,6264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47,6350l13111,6350,13111,6357,13104,6357,13096,6364,13161,6364,13147,6357,13147,6350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089,6256l13039,6256,13039,6264,13089,6264,13089,6256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082,6249l13046,6249,13046,6256,13082,6256,13082,6249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68,6926l13039,6926,13039,6933,13168,6933,13168,6926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76,6919l13032,6919,13032,6926,13176,6926,13176,6919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83,6840l13032,6840,13032,6847,13039,6847,13039,6861,13032,6861,13032,6868,13024,6868,13024,6919,13183,6919,13183,6883,13176,6883,13176,6876,13183,6876,13183,6840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83,6760l13046,6760,13046,6768,13096,6782,13039,6782,13039,6789,13032,6789,13032,6796,13024,6796,13024,6840,13176,6840,13176,6832,13183,6832,13183,6760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76,6753l13039,6753,13039,6760,13176,6760,13176,6753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68,6717l13032,6717,13032,6753,13168,6753,13168,6746,13161,6746,13161,6724,13168,6724,13168,6717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76,6710l13039,6710,13039,6717,13176,6717,13176,6710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83,6638l13024,6638,13024,6674,13032,6674,13032,6681,13039,6681,13039,6688,13096,6688,13046,6703,13046,6710,13183,6710,13183,6638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76,6631l13032,6631,13032,6638,13176,6638,13176,6631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83,6595l13024,6595,13024,6631,13183,6631,13183,6595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76,6588l13032,6588,13032,6595,13176,6595,13176,6588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76,6559l13039,6559,13039,6566,13046,6566,13046,6573,13053,6573,13039,6588,13168,6588,13168,6580,13154,6580,13176,6566,13176,6559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83,6523l13032,6523,13032,6559,13183,6559,13183,6523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76,6516l13039,6516,13039,6523,13176,6523,13176,6516e" filled="t" fillcolor="#FFFFFF" stroked="f">
                <v:path arrowok="t"/>
                <v:fill/>
              </v:shape>
              <v:shape style="position:absolute;left:13024;top:6249;width:166;height:684" coordorigin="13024,6249" coordsize="166,684" path="m13168,6508l13046,6508,13046,6516,13168,6516,13168,6508e" filled="t" fillcolor="#FFFFFF" stroked="f">
                <v:path arrowok="t"/>
                <v:fill/>
              </v:shape>
            </v:group>
            <v:group style="position:absolute;left:1318;top:3888;width:173;height:1051" coordorigin="1318,3888" coordsize="173,1051">
              <v:shape style="position:absolute;left:1318;top:3888;width:173;height:1051" coordorigin="1318,3888" coordsize="173,1051" path="m1476,4010l1346,4010,1346,4017,1476,4017,1476,4010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83,4003l1339,4003,1339,4010,1483,4010,1483,4003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90,3967l1332,3967,1332,4003,1490,4003,1490,3967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83,3960l1339,3960,1339,3967,1483,3967,1483,3960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76,3945l1354,3945,1354,3953,1346,3960,1476,3960,1476,3953,1469,3953,1476,3945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83,3938l1346,3938,1346,3945,1483,3945,1483,3938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90,3902l1339,3902,1339,3938,1490,3938,1490,3902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83,3895l1346,3895,1346,3902,1483,3902,1483,3895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76,3888l1354,3888,1354,3895,1476,3895,1476,3888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76,4284l1346,4284,1346,4291,1476,4291,1476,4284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83,4277l1339,4277,1339,4284,1483,4284,1483,4277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54,4046l1375,4046,1354,4061,1339,4075,1339,4082,1332,4082,1332,4161,1339,4161,1339,4169,1346,4169,1346,4183,1339,4183,1339,4197,1332,4197,1332,4277,1490,4277,1490,4241,1483,4241,1483,4233,1476,4233,1476,4226,1454,4226,1476,4212,1483,4212,1483,4205,1490,4205,1490,4111,1397,4111,1397,4104,1490,4104,1490,4089,1483,4089,1483,4082,1469,4061,1462,4053,1454,4053,1454,4046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90,4104l1418,4104,1426,4111,1490,4111,1490,4104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18,4039l1382,4039,1382,4046,1440,4046,1418,4039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62,4932l1332,4932,1332,4939,1462,4939,1462,4932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69,4924l1325,4924,1325,4932,1469,4932,1469,4924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62,4672l1325,4672,1325,4809,1332,4809,1332,4816,1339,4816,1339,4824,1332,4824,1332,4838,1325,4838,1325,4860,1318,4860,1318,4924,1476,4924,1476,4888,1469,4888,1469,4881,1462,4881,1462,4874,1447,4874,1469,4860,1469,4852,1476,4852,1476,4773,1469,4773,1469,4766,1462,4766,1462,4759,1382,4759,1382,4752,1469,4752,1469,4744,1476,4744,1483,4716,1483,4701,1476,4701,1476,4694,1469,4694,1469,4687,1397,4687,1397,4680,1451,4680,1462,4672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62,4752l1382,4752,1454,4759,1462,4759,1462,4752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51,4680l1411,4680,1411,4687,1440,4687,1451,4680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76,4536l1339,4536,1346,4550,1346,4557,1361,4572,1346,4579,1339,4579,1339,4586,1332,4600,1325,4600,1325,4658,1332,4658,1332,4672,1469,4672,1469,4665,1476,4651,1483,4651,1483,4593,1476,4593,1476,4586,1454,4564,1462,4564,1476,4543,1476,4536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69,4442l1346,4442,1346,4456,1339,4456,1325,4500,1325,4514,1332,4536,1483,4536,1483,4514,1390,4514,1390,4500,1483,4500,1483,4478,1476,4478,1476,4471,1454,4449,1469,4449,1469,4442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83,4500l1418,4500,1426,4507,1418,4514,1483,4514,1483,4500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76,4435l1339,4435,1339,4442,1476,4442,1476,4435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83,4399l1332,4399,1332,4435,1483,4435,1483,4399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76,4392l1339,4392,1339,4399,1476,4399,1476,4392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76,4377l1361,4377,1346,4392,1469,4392,1469,4384,1476,4377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83,4370l1346,4370,1346,4377,1483,4377,1483,4370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83,4327l1332,4327,1332,4363,1339,4363,1339,4370,1490,4370,1490,4334,1483,4334,1483,4327e" filled="t" fillcolor="#FFFFFF" stroked="f">
                <v:path arrowok="t"/>
                <v:fill/>
              </v:shape>
              <v:shape style="position:absolute;left:1318;top:3888;width:173;height:1051" coordorigin="1318,3888" coordsize="173,1051" path="m1476,4320l1339,4320,1339,4327,1476,4327,1476,4320e" filled="t" fillcolor="#FFFFFF" stroked="f">
                <v:path arrowok="t"/>
                <v:fill/>
              </v:shape>
              <v:shape style="position:absolute;left:1318;top:3888;width:173;height:1051" coordorigin="1318,3888" coordsize="173,1051" path="m1354,4312l1346,4312,1346,4320,1469,4320,1354,4312e" filled="t" fillcolor="#FFFFFF" stroked="f">
                <v:path arrowok="t"/>
                <v:fill/>
              </v:shape>
            </v:group>
            <v:group style="position:absolute;left:9533;top:2210;width:166;height:1109" coordorigin="9533,2210" coordsize="166,1109">
              <v:shape style="position:absolute;left:9533;top:2210;width:166;height:1109" coordorigin="9533,2210" coordsize="166,1109" path="m9684,2340l9554,2340,9554,2347,9684,2347,9684,2340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2333l9547,2333,9547,2340,9691,2340,9691,2333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8,2297l9540,2297,9540,2333,9698,2333,9698,2297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84,2268l9554,2268,9554,2275,9569,2275,9547,2289,9547,2297,9691,2297,9691,2289,9684,2289,9684,2282,9669,2282,9684,2268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2261l9547,2261,9547,2268,9691,2268,9691,2261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8,2225l9540,2225,9540,2261,9698,2261,9698,2225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2217l9547,2217,9547,2225,9691,2225,9691,2217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84,2210l9554,2210,9554,2217,9684,2217,9684,2210e" filled="t" fillcolor="#FFFFFF" stroked="f">
                <v:path arrowok="t"/>
                <v:fill/>
              </v:shape>
              <v:shape style="position:absolute;left:9533;top:2210;width:166;height:1109" coordorigin="9533,2210" coordsize="166,1109" path="m9597,2383l9540,2383,9540,2484,9547,2484,9547,2505,9540,2505,9533,2527,9533,2541,9540,2563,9547,2563,9547,2570,9561,2585,9626,2585,9626,2592,9633,2592,9633,2599,9648,2599,9648,2592,9677,2577,9684,2577,9684,2570,9691,2556,9698,2556,9698,2520,9691,2505,9691,2491,9684,2491,9684,2484,9677,2477,9597,2477,9597,2462,9684,2462,9684,2455,9691,2455,9691,2448,9698,2448,9698,2412,9691,2412,9691,2405,9684,2405,9684,2397,9597,2397,9597,2383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12,2585l9569,2585,9569,2592,9612,2592,9612,2585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55,2462l9633,2462,9612,2469,9612,2477,9669,2477,9655,2469,9655,2462e" filled="t" fillcolor="#FFFFFF" stroked="f">
                <v:path arrowok="t"/>
                <v:fill/>
              </v:shape>
              <v:shape style="position:absolute;left:9533;top:2210;width:166;height:1109" coordorigin="9533,2210" coordsize="166,1109" path="m9590,2376l9547,2376,9547,2383,9590,2383,9590,2376e" filled="t" fillcolor="#FFFFFF" stroked="f">
                <v:path arrowok="t"/>
                <v:fill/>
              </v:shape>
              <v:shape style="position:absolute;left:9533;top:2210;width:166;height:1109" coordorigin="9533,2210" coordsize="166,1109" path="m9583,2369l9554,2369,9554,2376,9583,2376,9583,2369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84,3312l9554,3312,9554,3319,9684,3319,9684,3312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3305l9547,3305,9547,3312,9691,3312,9691,3305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8,3175l9540,3175,9540,3211,9547,3211,9547,3218,9554,3218,9554,3225,9633,3225,9633,3254,9554,3254,9554,3261,9547,3261,9547,3269,9540,3269,9540,3305,9698,3305,9698,3175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3168l9547,3168,9547,3175,9691,3175,9691,3168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84,3060l9554,3060,9554,3067,9547,3067,9547,3074,9540,3074,9540,3168,9698,3168,9698,3081,9691,3081,9684,3067,9684,3060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3053l9547,3053,9547,3060,9691,3060,9691,3053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8,2952l9540,2952,9540,3053,9698,3053,9698,2952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2945l9547,2945,9547,2952,9691,2952,9691,2945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2815l9662,2815,9648,2829,9633,2837,9547,2837,9547,2851,9540,2851,9540,2945,9698,2945,9698,2909,9691,2909,9691,2901,9684,2901,9684,2894,9655,2894,9662,2887,9684,2873,9691,2873,9691,2865,9698,2865,9698,2822,9691,2822,9691,2815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2700l9540,2700,9540,2837,9626,2837,9619,2829,9612,2829,9612,2822,9597,2822,9597,2815,9684,2815,9684,2808,9691,2808,9691,2801,9698,2801,9698,2765,9691,2765,9691,2757,9684,2757,9684,2750,9597,2750,9597,2736,9633,2714,9684,2714,9684,2707,9691,2707,9691,2700e" filled="t" fillcolor="#FFFFFF" stroked="f">
                <v:path arrowok="t"/>
                <v:fill/>
              </v:shape>
              <v:shape style="position:absolute;left:9533;top:2210;width:166;height:1109" coordorigin="9533,2210" coordsize="166,1109" path="m9691,2657l9547,2657,9547,2664,9569,2678,9547,2693,9547,2700,9698,2700,9698,2664,9691,2664,9691,2657e" filled="t" fillcolor="#FFFFFF" stroked="f">
                <v:path arrowok="t"/>
                <v:fill/>
              </v:shape>
              <v:shape style="position:absolute;left:9533;top:2210;width:166;height:1109" coordorigin="9533,2210" coordsize="166,1109" path="m9576,2613l9547,2613,9547,2621,9540,2621,9540,2657,9684,2657,9684,2649,9633,2649,9576,2613e" filled="t" fillcolor="#FFFFFF" stroked="f">
                <v:path arrowok="t"/>
                <v:fill/>
              </v:shape>
              <v:shape style="position:absolute;left:9533;top:2210;width:166;height:1109" coordorigin="9533,2210" coordsize="166,1109" path="m9569,2606l9554,2606,9554,2613,9569,2613,9569,2606e" filled="t" fillcolor="#FFFFFF" stroked="f">
                <v:path arrowok="t"/>
                <v:fill/>
              </v:shape>
              <v:shape style="position:absolute;left:11343;top:6872;width:173;height:2311" type="#_x0000_t75">
                <v:imagedata r:id="rId11" o:title=""/>
              </v:shape>
            </v:group>
            <v:group style="position:absolute;left:3996;top:9007;width:857;height:166" coordorigin="3996,9007" coordsize="857,166">
              <v:shape style="position:absolute;left:3996;top:9007;width:857;height:166" coordorigin="3996,9007" coordsize="857,166" path="m4853,9028l4629,9028,4629,9035,4622,9050,4615,9050,4615,9079,4622,9079,4622,9093,4615,9093,4615,9100,4608,9100,4608,9115,4615,9136,4622,9136,4622,9143,4629,9151,4637,9151,4651,9158,4651,9165,4673,9172,4687,9172,4687,9165,4709,9165,4709,9158,4716,9158,4737,9136,4737,9129,4745,9129,4745,9086,4737,9086,4737,9071,4838,9071,4838,9064,4845,9064,4845,9057,4853,9057,4853,9028e" filled="t" fillcolor="#FFFFFF" stroked="f">
                <v:path arrowok="t"/>
                <v:fill/>
              </v:shape>
              <v:shape style="position:absolute;left:3996;top:9007;width:857;height:166" coordorigin="3996,9007" coordsize="857,166" path="m4802,9158l4766,9158,4766,9165,4802,9165,4802,9158e" filled="t" fillcolor="#FFFFFF" stroked="f">
                <v:path arrowok="t"/>
                <v:fill/>
              </v:shape>
              <v:shape style="position:absolute;left:3996;top:9007;width:857;height:166" coordorigin="3996,9007" coordsize="857,166" path="m4809,9151l4759,9151,4759,9158,4809,9158,4809,9151e" filled="t" fillcolor="#FFFFFF" stroked="f">
                <v:path arrowok="t"/>
                <v:fill/>
              </v:shape>
              <v:shape style="position:absolute;left:3996;top:9007;width:857;height:166" coordorigin="3996,9007" coordsize="857,166" path="m4817,9071l4752,9071,4752,9151,4817,9151,4817,9071e" filled="t" fillcolor="#FFFFFF" stroked="f">
                <v:path arrowok="t"/>
                <v:fill/>
              </v:shape>
              <v:shape style="position:absolute;left:3996;top:9007;width:857;height:166" coordorigin="3996,9007" coordsize="857,166" path="m4687,9007l4673,9007,4651,9014,4651,9021,4637,9028,4716,9028,4687,9014,4687,9007e" filled="t" fillcolor="#FFFFFF" stroked="f">
                <v:path arrowok="t"/>
                <v:fill/>
              </v:shape>
              <v:shape style="position:absolute;left:3996;top:9007;width:857;height:166" coordorigin="3996,9007" coordsize="857,166" path="m4845,9021l4723,9021,4723,9028,4845,9028,4845,9021e" filled="t" fillcolor="#FFFFFF" stroked="f">
                <v:path arrowok="t"/>
                <v:fill/>
              </v:shape>
              <v:shape style="position:absolute;left:3996;top:9007;width:857;height:166" coordorigin="3996,9007" coordsize="857,166" path="m4838,9014l4730,9014,4730,9021,4838,9021,4838,9014e" filled="t" fillcolor="#FFFFFF" stroked="f">
                <v:path arrowok="t"/>
                <v:fill/>
              </v:shape>
              <v:shape style="position:absolute;left:3996;top:9007;width:857;height:166" coordorigin="3996,9007" coordsize="857,166" path="m4082,9165l4010,9165,4010,9172,4082,9172,4082,9165e" filled="t" fillcolor="#FFFFFF" stroked="f">
                <v:path arrowok="t"/>
                <v:fill/>
              </v:shape>
              <v:shape style="position:absolute;left:3996;top:9007;width:857;height:166" coordorigin="3996,9007" coordsize="857,166" path="m4219,9165l4125,9165,4125,9172,4219,9172,4219,9165e" filled="t" fillcolor="#FFFFFF" stroked="f">
                <v:path arrowok="t"/>
                <v:fill/>
              </v:shape>
              <v:shape style="position:absolute;left:3996;top:9007;width:857;height:166" coordorigin="3996,9007" coordsize="857,166" path="m4305,9158l4248,9158,4248,9165,4269,9172,4284,9172,4305,9165,4305,9158e" filled="t" fillcolor="#FFFFFF" stroked="f">
                <v:path arrowok="t"/>
                <v:fill/>
              </v:shape>
              <v:shape style="position:absolute;left:3996;top:9007;width:857;height:166" coordorigin="3996,9007" coordsize="857,166" path="m4428,9158l4370,9158,4370,9165,4392,9172,4406,9172,4428,9165,4428,9158e" filled="t" fillcolor="#FFFFFF" stroked="f">
                <v:path arrowok="t"/>
                <v:fill/>
              </v:shape>
              <v:shape style="position:absolute;left:3996;top:9007;width:857;height:166" coordorigin="3996,9007" coordsize="857,166" path="m4111,9158l4003,9158,4003,9165,4111,9165,4111,9158e" filled="t" fillcolor="#FFFFFF" stroked="f">
                <v:path arrowok="t"/>
                <v:fill/>
              </v:shape>
              <v:shape style="position:absolute;left:3996;top:9007;width:857;height:166" coordorigin="3996,9007" coordsize="857,166" path="m4226,9158l4118,9158,4118,9165,4226,9165,4226,9158e" filled="t" fillcolor="#FFFFFF" stroked="f">
                <v:path arrowok="t"/>
                <v:fill/>
              </v:shape>
              <v:shape style="position:absolute;left:3996;top:9007;width:857;height:166" coordorigin="3996,9007" coordsize="857,166" path="m4507,9158l4471,9158,4471,9165,4507,9165,4507,9158e" filled="t" fillcolor="#FFFFFF" stroked="f">
                <v:path arrowok="t"/>
                <v:fill/>
              </v:shape>
              <v:shape style="position:absolute;left:3996;top:9007;width:857;height:166" coordorigin="3996,9007" coordsize="857,166" path="m4586,9158l4550,9158,4550,9165,4586,9165,4586,9158e" filled="t" fillcolor="#FFFFFF" stroked="f">
                <v:path arrowok="t"/>
                <v:fill/>
              </v:shape>
              <v:shape style="position:absolute;left:3996;top:9007;width:857;height:166" coordorigin="3996,9007" coordsize="857,166" path="m4176,9028l3996,9028,3996,9158,4233,9158,4233,9151,4323,9151,4334,9143,4334,9136,4593,9136,4593,9129,4579,9107,4176,9107,4176,9028e" filled="t" fillcolor="#FFFFFF" stroked="f">
                <v:path arrowok="t"/>
                <v:fill/>
              </v:shape>
              <v:shape style="position:absolute;left:3996;top:9007;width:857;height:166" coordorigin="3996,9007" coordsize="857,166" path="m4323,9151l4233,9151,4241,9158,4313,9158,4323,9151e" filled="t" fillcolor="#FFFFFF" stroked="f">
                <v:path arrowok="t"/>
                <v:fill/>
              </v:shape>
              <v:shape style="position:absolute;left:3996;top:9007;width:857;height:166" coordorigin="3996,9007" coordsize="857,166" path="m4521,9136l4341,9136,4363,9158,4435,9158,4457,9143,4521,9143,4521,9136e" filled="t" fillcolor="#FFFFFF" stroked="f">
                <v:path arrowok="t"/>
                <v:fill/>
              </v:shape>
              <v:shape style="position:absolute;left:3996;top:9007;width:857;height:166" coordorigin="3996,9007" coordsize="857,166" path="m4514,9151l4464,9151,4464,9158,4514,9158,4514,9151e" filled="t" fillcolor="#FFFFFF" stroked="f">
                <v:path arrowok="t"/>
                <v:fill/>
              </v:shape>
              <v:shape style="position:absolute;left:3996;top:9007;width:857;height:166" coordorigin="3996,9007" coordsize="857,166" path="m4601,9136l4521,9136,4543,9158,4593,9158,4593,9151,4601,9151,4601,9136e" filled="t" fillcolor="#FFFFFF" stroked="f">
                <v:path arrowok="t"/>
                <v:fill/>
              </v:shape>
              <v:shape style="position:absolute;left:3996;top:9007;width:857;height:166" coordorigin="3996,9007" coordsize="857,166" path="m4521,9143l4457,9143,4457,9151,4521,9151,4521,9143e" filled="t" fillcolor="#FFFFFF" stroked="f">
                <v:path arrowok="t"/>
                <v:fill/>
              </v:shape>
              <v:shape style="position:absolute;left:3996;top:9007;width:857;height:166" coordorigin="3996,9007" coordsize="857,166" path="m4593,9050l4205,9050,4205,9107,4277,9107,4269,9100,4269,9071,4593,9071,4593,9050e" filled="t" fillcolor="#FFFFFF" stroked="f">
                <v:path arrowok="t"/>
                <v:fill/>
              </v:shape>
              <v:shape style="position:absolute;left:3996;top:9007;width:857;height:166" coordorigin="3996,9007" coordsize="857,166" path="m4392,9071l4284,9071,4291,9086,4291,9093,4277,9107,4399,9107,4392,9100,4392,9071e" filled="t" fillcolor="#FFFFFF" stroked="f">
                <v:path arrowok="t"/>
                <v:fill/>
              </v:shape>
              <v:shape style="position:absolute;left:3996;top:9007;width:857;height:166" coordorigin="3996,9007" coordsize="857,166" path="m4593,9071l4406,9071,4413,9086,4413,9093,4399,9107,4579,9107,4579,9100,4586,9093,4586,9086,4593,9086,4593,9071e" filled="t" fillcolor="#FFFFFF" stroked="f">
                <v:path arrowok="t"/>
                <v:fill/>
              </v:shape>
              <v:shape style="position:absolute;left:3996;top:9007;width:857;height:166" coordorigin="3996,9007" coordsize="857,166" path="m4334,9028l4226,9028,4212,9043,4212,9050,4586,9050,4579,9035,4334,9035,4334,9028e" filled="t" fillcolor="#FFFFFF" stroked="f">
                <v:path arrowok="t"/>
                <v:fill/>
              </v:shape>
              <v:shape style="position:absolute;left:3996;top:9007;width:857;height:166" coordorigin="3996,9007" coordsize="857,166" path="m4572,9021l4464,9021,4464,9028,4349,9028,4341,9035,4579,9035,4579,9028,4572,9021e" filled="t" fillcolor="#FFFFFF" stroked="f">
                <v:path arrowok="t"/>
                <v:fill/>
              </v:shape>
              <v:shape style="position:absolute;left:3996;top:9007;width:857;height:166" coordorigin="3996,9007" coordsize="857,166" path="m4089,9014l4010,9014,4010,9021,4003,9021,4003,9028,4104,9028,4089,9021,4089,9014e" filled="t" fillcolor="#FFFFFF" stroked="f">
                <v:path arrowok="t"/>
                <v:fill/>
              </v:shape>
              <v:shape style="position:absolute;left:3996;top:9007;width:857;height:166" coordorigin="3996,9007" coordsize="857,166" path="m4169,9021l4118,9021,4118,9028,4169,9028,4169,9021e" filled="t" fillcolor="#FFFFFF" stroked="f">
                <v:path arrowok="t"/>
                <v:fill/>
              </v:shape>
              <v:shape style="position:absolute;left:3996;top:9007;width:857;height:166" coordorigin="3996,9007" coordsize="857,166" path="m4284,9007l4269,9007,4248,9014,4248,9021,4233,9028,4327,9028,4327,9021,4284,9007e" filled="t" fillcolor="#FFFFFF" stroked="f">
                <v:path arrowok="t"/>
                <v:fill/>
              </v:shape>
              <v:shape style="position:absolute;left:3996;top:9007;width:857;height:166" coordorigin="3996,9007" coordsize="857,166" path="m4406,9007l4392,9007,4370,9014,4370,9021,4356,9028,4449,9028,4449,9021,4406,9007e" filled="t" fillcolor="#FFFFFF" stroked="f">
                <v:path arrowok="t"/>
                <v:fill/>
              </v:shape>
              <v:shape style="position:absolute;left:3996;top:9007;width:857;height:166" coordorigin="3996,9007" coordsize="857,166" path="m4161,9014l4125,9014,4125,9021,4161,9021,4161,9014e" filled="t" fillcolor="#FFFFFF" stroked="f">
                <v:path arrowok="t"/>
                <v:fill/>
              </v:shape>
              <v:shape style="position:absolute;left:3996;top:9007;width:857;height:166" coordorigin="3996,9007" coordsize="857,166" path="m4565,9014l4471,9014,4471,9021,4565,9021,4565,9014e" filled="t" fillcolor="#FFFFFF" stroked="f">
                <v:path arrowok="t"/>
                <v:fill/>
              </v:shape>
            </v:group>
            <v:group style="position:absolute;left:3190;top:6638;width:144;height:2" coordorigin="3190,6638" coordsize="144,2">
              <v:shape style="position:absolute;left:3190;top:6638;width:144;height:2" coordorigin="3190,6638" coordsize="144,0" path="m3190,6638l3334,6638e" filled="f" stroked="t" strokeweight=".81995pt" strokecolor="#FFFFFF">
                <v:path arrowok="t"/>
              </v:shape>
            </v:group>
            <v:group style="position:absolute;left:3182;top:6595;width:158;height:36" coordorigin="3182,6595" coordsize="158,36">
              <v:shape style="position:absolute;left:3182;top:6595;width:158;height:36" coordorigin="3182,6595" coordsize="158,36" path="m3341,6595l3190,6595,3182,6616,3182,6631,3341,6631,3341,6595e" filled="t" fillcolor="#FFFFFF" stroked="f">
                <v:path arrowok="t"/>
                <v:fill/>
              </v:shape>
            </v:group>
            <v:group style="position:absolute;left:3197;top:6591;width:137;height:2" coordorigin="3197,6591" coordsize="137,2">
              <v:shape style="position:absolute;left:3197;top:6591;width:137;height:2" coordorigin="3197,6591" coordsize="137,0" path="m3197,6591l3334,6591e" filled="f" stroked="t" strokeweight=".45997pt" strokecolor="#FFFFFF">
                <v:path arrowok="t"/>
              </v:shape>
            </v:group>
            <v:group style="position:absolute;left:3204;top:6573;width:122;height:14" coordorigin="3204,6573" coordsize="122,14">
              <v:shape style="position:absolute;left:3204;top:6573;width:122;height:14" coordorigin="3204,6573" coordsize="122,14" path="m3326,6573l3218,6573,3204,6588,3326,6588,3326,6580,3319,6580,3326,6573e" filled="t" fillcolor="#FFFFFF" stroked="f">
                <v:path arrowok="t"/>
                <v:fill/>
              </v:shape>
            </v:group>
            <v:group style="position:absolute;left:3204;top:6570;width:130;height:2" coordorigin="3204,6570" coordsize="130,2">
              <v:shape style="position:absolute;left:3204;top:6570;width:130;height:2" coordorigin="3204,6570" coordsize="130,0" path="m3204,6570l3334,6570e" filled="f" stroked="t" strokeweight=".45998pt" strokecolor="#FFFFFF">
                <v:path arrowok="t"/>
              </v:shape>
            </v:group>
            <v:group style="position:absolute;left:3190;top:6523;width:151;height:43" coordorigin="3190,6523" coordsize="151,43">
              <v:shape style="position:absolute;left:3190;top:6523;width:151;height:43" coordorigin="3190,6523" coordsize="151,43" path="m3334,6523l3190,6523,3190,6559,3197,6559,3197,6566,3341,6566,3341,6530,3334,6530,3334,6523e" filled="t" fillcolor="#FFFFFF" stroked="f">
                <v:path arrowok="t"/>
                <v:fill/>
              </v:shape>
            </v:group>
            <v:group style="position:absolute;left:3197;top:6519;width:130;height:2" coordorigin="3197,6519" coordsize="130,2">
              <v:shape style="position:absolute;left:3197;top:6519;width:130;height:2" coordorigin="3197,6519" coordsize="130,0" path="m3197,6519l3326,6519e" filled="f" stroked="t" strokeweight=".45997pt" strokecolor="#FFFFFF">
                <v:path arrowok="t"/>
              </v:shape>
            </v:group>
            <v:group style="position:absolute;left:3204;top:6508;width:115;height:7" coordorigin="3204,6508" coordsize="115,7">
              <v:shape style="position:absolute;left:3204;top:6508;width:115;height:7" coordorigin="3204,6508" coordsize="115,7" path="m3211,6508l3204,6508,3204,6516,3319,6516,3211,6508e" filled="t" fillcolor="#FFFFFF" stroked="f">
                <v:path arrowok="t"/>
                <v:fill/>
              </v:shape>
            </v:group>
            <v:group style="position:absolute;left:3190;top:6912;width:144;height:2" coordorigin="3190,6912" coordsize="144,2">
              <v:shape style="position:absolute;left:3190;top:6912;width:144;height:2" coordorigin="3190,6912" coordsize="144,0" path="m3190,6912l3334,6912e" filled="f" stroked="t" strokeweight=".81995pt" strokecolor="#FFFFFF">
                <v:path arrowok="t"/>
              </v:shape>
            </v:group>
            <v:group style="position:absolute;left:3182;top:6674;width:158;height:230" coordorigin="3182,6674" coordsize="158,230">
              <v:shape style="position:absolute;left:3182;top:6674;width:158;height:230" coordorigin="3182,6674" coordsize="158,230" path="m3312,6674l3233,6674,3211,6681,3211,6688,3204,6688,3204,6696,3197,6710,3190,6710,3190,6739,3182,6782,3182,6789,3190,6789,3190,6796,3197,6796,3197,6811,3190,6811,3190,6825,3182,6825,3182,6904,3341,6904,3341,6868,3334,6868,3334,6861,3326,6861,3326,6854,3312,6854,3334,6840,3334,6832,3341,6832,3341,6739,3262,6739,3262,6732,3341,6732,3341,6717,3334,6696,3326,6696,3326,6688,3319,6681,3312,6681,3312,6674e" filled="t" fillcolor="#FFFFFF" stroked="f">
                <v:path arrowok="t"/>
                <v:fill/>
              </v:shape>
            </v:group>
            <v:group style="position:absolute;left:3269;top:6732;width:72;height:7" coordorigin="3269,6732" coordsize="72,7">
              <v:shape style="position:absolute;left:3269;top:6732;width:72;height:7" coordorigin="3269,6732" coordsize="72,7" path="m3269,6735l3341,6735e" filled="f" stroked="t" strokeweight=".45998pt" strokecolor="#FFFFFF">
                <v:path arrowok="t"/>
              </v:shape>
            </v:group>
            <v:group style="position:absolute;left:3247;top:6667;width:43;height:7" coordorigin="3247,6667" coordsize="43,7">
              <v:shape style="position:absolute;left:3247;top:6667;width:43;height:7" coordorigin="3247,6667" coordsize="43,7" path="m3276,6667l3247,6667,3247,6674,3290,6674,3276,6667e" filled="t" fillcolor="#FFFFFF" stroked="f">
                <v:path arrowok="t"/>
                <v:fill/>
              </v:shape>
            </v:group>
            <v:group style="position:absolute;left:3182;top:7811;width:36;height:7" coordorigin="3182,7811" coordsize="36,7">
              <v:shape style="position:absolute;left:3182;top:7811;width:36;height:7" coordorigin="3182,7811" coordsize="36,7" path="m3182,7815l3218,7815e" filled="f" stroked="t" strokeweight=".45997pt" strokecolor="#FFFFFF">
                <v:path arrowok="t"/>
              </v:shape>
            </v:group>
            <v:group style="position:absolute;left:3175;top:7804;width:50;height:7" coordorigin="3175,7804" coordsize="50,7">
              <v:shape style="position:absolute;left:3175;top:7804;width:50;height:7" coordorigin="3175,7804" coordsize="50,7" path="m3175,7808l3226,7808e" filled="f" stroked="t" strokeweight=".45998pt" strokecolor="#FFFFFF">
                <v:path arrowok="t"/>
              </v:shape>
            </v:group>
            <v:group style="position:absolute;left:3168;top:7703;width:158;height:101" coordorigin="3168,7703" coordsize="158,101">
              <v:shape style="position:absolute;left:3168;top:7703;width:158;height:101" coordorigin="3168,7703" coordsize="158,101" path="m3298,7703l3175,7703,3175,7711,3168,7797,3168,7804,3233,7804,3233,7790,3312,7790,3312,7783,3319,7783,3319,7775,3326,7775,3326,7739,3319,7739,3319,7732,3312,7732,3312,7725,3254,7725,3283,7718,3283,7711,3298,7703e" filled="t" fillcolor="#FFFFFF" stroked="f">
                <v:path arrowok="t"/>
                <v:fill/>
              </v:shape>
            </v:group>
            <v:group style="position:absolute;left:3168;top:7617;width:166;height:86" coordorigin="3168,7617" coordsize="166,86">
              <v:shape style="position:absolute;left:3168;top:7617;width:166;height:86" coordorigin="3168,7617" coordsize="166,86" path="m3326,7617l3175,7617,3168,7639,3168,7653,3182,7696,3182,7703,3305,7703,3319,7682,3319,7675,3326,7675,3331,7660,3247,7660,3233,7653,3233,7639,3334,7639,3326,7617e" filled="t" fillcolor="#FFFFFF" stroked="f">
                <v:path arrowok="t"/>
                <v:fill/>
              </v:shape>
            </v:group>
            <v:group style="position:absolute;left:3254;top:7639;width:79;height:22" coordorigin="3254,7639" coordsize="79,22">
              <v:shape style="position:absolute;left:3254;top:7639;width:79;height:22" coordorigin="3254,7639" coordsize="79,22" path="m3334,7639l3269,7639,3269,7653,3262,7653,3254,7660,3331,7660,3334,7653,3334,7639e" filled="t" fillcolor="#FFFFFF" stroked="f">
                <v:path arrowok="t"/>
                <v:fill/>
              </v:shape>
            </v:group>
            <v:group style="position:absolute;left:3175;top:7531;width:158;height:86" coordorigin="3175,7531" coordsize="158,86">
              <v:shape style="position:absolute;left:3175;top:7531;width:158;height:86" coordorigin="3175,7531" coordsize="158,86" path="m3334,7531l3182,7531,3182,7538,3190,7538,3190,7545,3182,7545,3182,7552,3175,7552,3175,7595,3182,7595,3182,7603,3190,7603,3182,7610,3182,7617,3319,7617,3312,7603,3312,7595,3298,7581,3319,7581,3319,7574,3326,7574,3326,7567,3334,7567,3334,7531e" filled="t" fillcolor="#FFFFFF" stroked="f">
                <v:path arrowok="t"/>
                <v:fill/>
              </v:shape>
            </v:group>
            <v:group style="position:absolute;left:3175;top:7394;width:158;height:137" coordorigin="3175,7394" coordsize="158,137">
              <v:shape style="position:absolute;left:3175;top:7394;width:158;height:137" coordorigin="3175,7394" coordsize="158,137" path="m3334,7394l3175,7394,3175,7466,3182,7466,3182,7473,3190,7473,3190,7480,3182,7480,3182,7487,3175,7487,3175,7531,3326,7531,3326,7523,3319,7523,3319,7516,3298,7509,3319,7509,3319,7502,3326,7502,3326,7495,3334,7495,3334,7459,3326,7459,3326,7451,3319,7451,3319,7437,3326,7437,3326,7430,3334,7430,3334,7394e" filled="t" fillcolor="#FFFFFF" stroked="f">
                <v:path arrowok="t"/>
                <v:fill/>
              </v:shape>
            </v:group>
            <v:group style="position:absolute;left:3182;top:7390;width:144;height:2" coordorigin="3182,7390" coordsize="144,2">
              <v:shape style="position:absolute;left:3182;top:7390;width:144;height:2" coordorigin="3182,7390" coordsize="144,0" path="m3182,7390l3326,7390e" filled="f" stroked="t" strokeweight=".45998pt" strokecolor="#FFFFFF">
                <v:path arrowok="t"/>
              </v:shape>
            </v:group>
            <v:group style="position:absolute;left:3190;top:7379;width:130;height:7" coordorigin="3190,7379" coordsize="130,7">
              <v:shape style="position:absolute;left:3190;top:7379;width:130;height:7" coordorigin="3190,7379" coordsize="130,7" path="m3319,7379l3197,7379,3190,7387,3319,7387,3319,7379e" filled="t" fillcolor="#FFFFFF" stroked="f">
                <v:path arrowok="t"/>
                <v:fill/>
              </v:shape>
            </v:group>
            <v:group style="position:absolute;left:3190;top:7372;width:130;height:7" coordorigin="3190,7372" coordsize="130,7">
              <v:shape style="position:absolute;left:3190;top:7372;width:130;height:7" coordorigin="3190,7372" coordsize="130,7" path="m3319,7372l3190,7372,3190,7379,3312,7379,3319,7372e" filled="t" fillcolor="#FFFFFF" stroked="f">
                <v:path arrowok="t"/>
                <v:fill/>
              </v:shape>
            </v:group>
            <v:group style="position:absolute;left:3182;top:7364;width:144;height:9" coordorigin="3182,7364" coordsize="144,9">
              <v:shape style="position:absolute;left:3182;top:7364;width:144;height:9" coordorigin="3182,7364" coordsize="144,9" path="m3182,7373l3326,7373,3326,7364,3182,7364,3182,7373xe" filled="t" fillcolor="#FFFFFF" stroked="f">
                <v:path arrowok="t"/>
                <v:fill/>
              </v:shape>
            </v:group>
            <v:group style="position:absolute;left:3175;top:7328;width:158;height:38" coordorigin="3175,7328" coordsize="158,38">
              <v:shape style="position:absolute;left:3175;top:7328;width:158;height:38" coordorigin="3175,7328" coordsize="158,38" path="m3175,7366l3334,7366,3334,7328,3175,7328,3175,7366xe" filled="t" fillcolor="#FFFFFF" stroked="f">
                <v:path arrowok="t"/>
                <v:fill/>
              </v:shape>
            </v:group>
            <v:group style="position:absolute;left:3182;top:7314;width:144;height:16" coordorigin="3182,7314" coordsize="144,16">
              <v:shape style="position:absolute;left:3182;top:7314;width:144;height:16" coordorigin="3182,7314" coordsize="144,16" path="m3182,7330l3326,7330,3326,7314,3182,7314,3182,7330xe" filled="t" fillcolor="#FFFFFF" stroked="f">
                <v:path arrowok="t"/>
                <v:fill/>
              </v:shape>
            </v:group>
            <v:group style="position:absolute;left:3175;top:7221;width:158;height:94" coordorigin="3175,7221" coordsize="158,94">
              <v:shape style="position:absolute;left:3175;top:7221;width:158;height:94" coordorigin="3175,7221" coordsize="158,94" path="m3334,7221l3190,7221,3190,7228,3269,7228,3269,7264,3190,7264,3190,7271,3182,7271,3182,7279,3175,7279,3175,7315,3334,7315,3334,7221e" filled="t" fillcolor="#FFFFFF" stroked="f">
                <v:path arrowok="t"/>
                <v:fill/>
              </v:shape>
            </v:group>
            <v:group style="position:absolute;left:3182;top:7217;width:144;height:2" coordorigin="3182,7217" coordsize="144,2">
              <v:shape style="position:absolute;left:3182;top:7217;width:144;height:2" coordorigin="3182,7217" coordsize="144,0" path="m3182,7217l3326,7217e" filled="f" stroked="t" strokeweight=".45997pt" strokecolor="#FFFFFF">
                <v:path arrowok="t"/>
              </v:shape>
            </v:group>
            <v:group style="position:absolute;left:3175;top:7171;width:158;height:43" coordorigin="3175,7171" coordsize="158,43">
              <v:shape style="position:absolute;left:3175;top:7171;width:158;height:43" coordorigin="3175,7171" coordsize="158,43" path="m3326,7171l3182,7171,3182,7178,3175,7199,3175,7214,3334,7214,3334,7178,3326,7178,3326,7171e" filled="t" fillcolor="#FFFFFF" stroked="f">
                <v:path arrowok="t"/>
                <v:fill/>
              </v:shape>
            </v:group>
            <v:group style="position:absolute;left:3175;top:7135;width:158;height:36" coordorigin="3175,7135" coordsize="158,36">
              <v:shape style="position:absolute;left:3175;top:7135;width:158;height:36" coordorigin="3175,7135" coordsize="158,36" path="m3334,7135l3182,7135,3175,7156,3175,7171,3334,7171,3334,7135e" filled="t" fillcolor="#FFFFFF" stroked="f">
                <v:path arrowok="t"/>
                <v:fill/>
              </v:shape>
            </v:group>
            <v:group style="position:absolute;left:3190;top:7131;width:137;height:2" coordorigin="3190,7131" coordsize="137,2">
              <v:shape style="position:absolute;left:3190;top:7131;width:137;height:2" coordorigin="3190,7131" coordsize="137,0" path="m3190,7131l3326,7131e" filled="f" stroked="t" strokeweight=".45997pt" strokecolor="#FFFFFF">
                <v:path arrowok="t"/>
              </v:shape>
            </v:group>
            <v:group style="position:absolute;left:3197;top:7120;width:122;height:7" coordorigin="3197,7120" coordsize="122,7">
              <v:shape style="position:absolute;left:3197;top:7120;width:122;height:7" coordorigin="3197,7120" coordsize="122,7" path="m3319,7120l3204,7120,3197,7128,3319,7128,3319,7120e" filled="t" fillcolor="#FFFFFF" stroked="f">
                <v:path arrowok="t"/>
                <v:fill/>
              </v:shape>
            </v:group>
            <v:group style="position:absolute;left:3197;top:7113;width:122;height:7" coordorigin="3197,7113" coordsize="122,7">
              <v:shape style="position:absolute;left:3197;top:7113;width:122;height:7" coordorigin="3197,7113" coordsize="122,7" path="m3319,7113l3197,7113,3197,7120,3312,7120,3319,7113e" filled="t" fillcolor="#FFFFFF" stroked="f">
                <v:path arrowok="t"/>
                <v:fill/>
              </v:shape>
            </v:group>
            <v:group style="position:absolute;left:3190;top:7110;width:137;height:2" coordorigin="3190,7110" coordsize="137,2">
              <v:shape style="position:absolute;left:3190;top:7110;width:137;height:2" coordorigin="3190,7110" coordsize="137,0" path="m3190,7110l3326,7110e" filled="f" stroked="t" strokeweight=".45998pt" strokecolor="#FFFFFF">
                <v:path arrowok="t"/>
              </v:shape>
            </v:group>
            <v:group style="position:absolute;left:3182;top:7088;width:151;height:2" coordorigin="3182,7088" coordsize="151,2">
              <v:shape style="position:absolute;left:3182;top:7088;width:151;height:2" coordorigin="3182,7088" coordsize="151,0" path="m3182,7088l3334,7088e" filled="f" stroked="t" strokeweight="1.89987pt" strokecolor="#FFFFFF">
                <v:path arrowok="t"/>
              </v:shape>
            </v:group>
            <v:group style="position:absolute;left:3190;top:7056;width:144;height:14" coordorigin="3190,7056" coordsize="144,14">
              <v:shape style="position:absolute;left:3190;top:7056;width:144;height:14" coordorigin="3190,7056" coordsize="144,14" path="m3334,7056l3190,7056,3190,7070,3326,7070,3326,7063,3334,7063,3334,7056e" filled="t" fillcolor="#FFFFFF" stroked="f">
                <v:path arrowok="t"/>
                <v:fill/>
              </v:shape>
            </v:group>
            <v:group style="position:absolute;left:3182;top:6955;width:158;height:101" coordorigin="3182,6955" coordsize="158,101">
              <v:shape style="position:absolute;left:3182;top:6955;width:158;height:101" coordorigin="3182,6955" coordsize="158,101" path="m3341,6955l3190,6955,3190,6962,3182,6962,3182,7056,3341,7056,3341,6955e" filled="t" fillcolor="#FFFFFF" stroked="f">
                <v:path arrowok="t"/>
                <v:fill/>
              </v:shape>
            </v:group>
            <v:group style="position:absolute;left:3197;top:6951;width:137;height:2" coordorigin="3197,6951" coordsize="137,2">
              <v:shape style="position:absolute;left:3197;top:6951;width:137;height:2" coordorigin="3197,6951" coordsize="137,0" path="m3197,6951l3334,6951e" filled="f" stroked="t" strokeweight=".45997pt" strokecolor="#FFFFFF">
                <v:path arrowok="t"/>
              </v:shape>
            </v:group>
            <v:group style="position:absolute;left:3290;top:6940;width:36;height:7" coordorigin="3290,6940" coordsize="36,7">
              <v:shape style="position:absolute;left:3290;top:6940;width:36;height:7" coordorigin="3290,6940" coordsize="36,7" path="m3290,6944l3326,6944e" filled="f" stroked="t" strokeweight=".45998pt" strokecolor="#FFFFFF">
                <v:path arrowok="t"/>
              </v:shape>
            </v:group>
            <v:group style="position:absolute;left:1361;top:8819;width:994;height:173" coordorigin="1361,8819" coordsize="994,173">
              <v:shape style="position:absolute;left:1361;top:8819;width:994;height:173" coordorigin="1361,8819" coordsize="994,173" path="m2347,8985l2254,8985,2340,8992,2347,8992,2347,8985e" filled="t" fillcolor="#FFFFFF" stroked="f">
                <v:path arrowok="t"/>
                <v:fill/>
              </v:shape>
              <v:shape style="position:absolute;left:1361;top:8819;width:994;height:173" coordorigin="1361,8819" coordsize="994,173" path="m2354,8978l2246,8978,2246,8985,2354,8985,2354,8978e" filled="t" fillcolor="#FFFFFF" stroked="f">
                <v:path arrowok="t"/>
                <v:fill/>
              </v:shape>
              <v:shape style="position:absolute;left:1361;top:8819;width:994;height:173" coordorigin="1361,8819" coordsize="994,173" path="m2362,8848l2232,8848,2232,8971,2239,8971,2239,8978,2362,8978,2362,8942,2354,8942,2354,8935,2347,8935,2347,8927,2354,8927,2354,8891,2347,8891,2347,8884,2354,8884,2354,8877,2362,8877,2362,8848e" filled="t" fillcolor="#FFFFFF" stroked="f">
                <v:path arrowok="t"/>
                <v:fill/>
              </v:shape>
              <v:shape style="position:absolute;left:1361;top:8819;width:994;height:173" coordorigin="1361,8819" coordsize="994,173" path="m2354,8841l2239,8841,2239,8848,2354,8848,2354,8841e" filled="t" fillcolor="#FFFFFF" stroked="f">
                <v:path arrowok="t"/>
                <v:fill/>
              </v:shape>
              <v:shape style="position:absolute;left:1361;top:8819;width:994;height:173" coordorigin="1361,8819" coordsize="994,173" path="m2347,8834l2246,8834,2246,8841,2347,8841,2347,8834e" filled="t" fillcolor="#FFFFFF" stroked="f">
                <v:path arrowok="t"/>
                <v:fill/>
              </v:shape>
              <v:shape style="position:absolute;left:1361;top:8819;width:994;height:173" coordorigin="1361,8819" coordsize="994,173" path="m2110,8913l1980,8913,1980,8920,1973,8920,1973,8935,1980,8935,1994,8963,1994,8971,2002,8971,2016,8978,2016,8985,2074,8985,2074,8978,2081,8978,2102,8956,2102,8949,2110,8949,2110,8913e" filled="t" fillcolor="#FFFFFF" stroked="f">
                <v:path arrowok="t"/>
                <v:fill/>
              </v:shape>
              <v:shape style="position:absolute;left:1361;top:8819;width:994;height:173" coordorigin="1361,8819" coordsize="994,173" path="m2160,8978l2124,8978,2124,8985,2160,8985,2160,8978e" filled="t" fillcolor="#FFFFFF" stroked="f">
                <v:path arrowok="t"/>
                <v:fill/>
              </v:shape>
              <v:shape style="position:absolute;left:1361;top:8819;width:994;height:173" coordorigin="1361,8819" coordsize="994,173" path="m2167,8971l2117,8971,2117,8978,2167,8978,2167,8971e" filled="t" fillcolor="#FFFFFF" stroked="f">
                <v:path arrowok="t"/>
                <v:fill/>
              </v:shape>
              <v:shape style="position:absolute;left:1361;top:8819;width:994;height:173" coordorigin="1361,8819" coordsize="994,173" path="m2182,8891l2117,8891,2110,8963,2110,8971,2174,8971,2174,8963,2182,8891e" filled="t" fillcolor="#FFFFFF" stroked="f">
                <v:path arrowok="t"/>
                <v:fill/>
              </v:shape>
              <v:shape style="position:absolute;left:1361;top:8819;width:994;height:173" coordorigin="1361,8819" coordsize="994,173" path="m2066,8827l2009,8827,2009,8834,2002,8834,1987,8848,1987,8855,1980,8855,1980,8899,1987,8899,1987,8913,2102,8913,2102,8906,2095,8899,2095,8891,2196,8891,2196,8884,2203,8884,2203,8877,2210,8877,2210,8841,2081,8841,2066,8834,2066,8827e" filled="t" fillcolor="#FFFFFF" stroked="f">
                <v:path arrowok="t"/>
                <v:fill/>
              </v:shape>
              <v:shape style="position:absolute;left:1361;top:8819;width:994;height:173" coordorigin="1361,8819" coordsize="994,173" path="m2203,8834l2088,8834,2088,8841,2203,8841,2203,8834e" filled="t" fillcolor="#FFFFFF" stroked="f">
                <v:path arrowok="t"/>
                <v:fill/>
              </v:shape>
              <v:shape style="position:absolute;left:1361;top:8819;width:994;height:173" coordorigin="1361,8819" coordsize="994,173" path="m2196,8827l2095,8827,2095,8834,2196,8834,2196,8827e" filled="t" fillcolor="#FFFFFF" stroked="f">
                <v:path arrowok="t"/>
                <v:fill/>
              </v:shape>
              <v:shape style="position:absolute;left:1361;top:8819;width:994;height:173" coordorigin="1361,8819" coordsize="994,173" path="m1951,8978l1908,8978,1908,8985,1951,8985,1951,8978e" filled="t" fillcolor="#FFFFFF" stroked="f">
                <v:path arrowok="t"/>
                <v:fill/>
              </v:shape>
              <v:shape style="position:absolute;left:1361;top:8819;width:994;height:173" coordorigin="1361,8819" coordsize="994,173" path="m1584,8971l1498,8971,1577,8978,1584,8978,1584,8971e" filled="t" fillcolor="#FFFFFF" stroked="f">
                <v:path arrowok="t"/>
                <v:fill/>
              </v:shape>
              <v:shape style="position:absolute;left:1361;top:8819;width:994;height:173" coordorigin="1361,8819" coordsize="994,173" path="m1541,8834l1361,8834,1361,8956,1483,8956,1483,8963,1598,8963,1634,8978,1670,8978,1670,8971,1678,8971,1692,8956,1699,8942,1951,8942,1944,8927,1944,8920,1764,8920,1757,8913,1541,8913,1541,8834e" filled="t" fillcolor="#FFFFFF" stroked="f">
                <v:path arrowok="t"/>
                <v:fill/>
              </v:shape>
              <v:shape style="position:absolute;left:1361;top:8819;width:994;height:173" coordorigin="1361,8819" coordsize="994,173" path="m1793,8971l1735,8971,1735,8978,1793,8978,1793,8971e" filled="t" fillcolor="#FFFFFF" stroked="f">
                <v:path arrowok="t"/>
                <v:fill/>
              </v:shape>
              <v:shape style="position:absolute;left:1361;top:8819;width:994;height:173" coordorigin="1361,8819" coordsize="994,173" path="m1872,8971l1836,8971,1836,8978,1872,8978,1872,8971e" filled="t" fillcolor="#FFFFFF" stroked="f">
                <v:path arrowok="t"/>
                <v:fill/>
              </v:shape>
              <v:shape style="position:absolute;left:1361;top:8819;width:994;height:173" coordorigin="1361,8819" coordsize="994,173" path="m1955,8949l1886,8949,1901,8971,1901,8978,1958,8978,1958,8971,1966,8971,1966,8956,1958,8956,1955,8949e" filled="t" fillcolor="#FFFFFF" stroked="f">
                <v:path arrowok="t"/>
                <v:fill/>
              </v:shape>
              <v:shape style="position:absolute;left:1361;top:8819;width:994;height:173" coordorigin="1361,8819" coordsize="994,173" path="m1469,8963l1375,8963,1375,8971,1469,8971,1469,8963e" filled="t" fillcolor="#FFFFFF" stroked="f">
                <v:path arrowok="t"/>
                <v:fill/>
              </v:shape>
              <v:shape style="position:absolute;left:1361;top:8819;width:994;height:173" coordorigin="1361,8819" coordsize="994,173" path="m1591,8963l1490,8963,1490,8971,1591,8971,1591,8963e" filled="t" fillcolor="#FFFFFF" stroked="f">
                <v:path arrowok="t"/>
                <v:fill/>
              </v:shape>
              <v:shape style="position:absolute;left:1361;top:8819;width:994;height:173" coordorigin="1361,8819" coordsize="994,173" path="m1951,8942l1699,8942,1706,8949,1706,8956,1728,8971,1800,8971,1822,8949,1955,8949,1951,8942e" filled="t" fillcolor="#FFFFFF" stroked="f">
                <v:path arrowok="t"/>
                <v:fill/>
              </v:shape>
              <v:shape style="position:absolute;left:1361;top:8819;width:994;height:173" coordorigin="1361,8819" coordsize="994,173" path="m1879,8963l1829,8963,1829,8971,1879,8971,1879,8963e" filled="t" fillcolor="#FFFFFF" stroked="f">
                <v:path arrowok="t"/>
                <v:fill/>
              </v:shape>
              <v:shape style="position:absolute;left:1361;top:8819;width:994;height:173" coordorigin="1361,8819" coordsize="994,173" path="m1476,8956l1368,8956,1368,8963,1476,8963,1476,8956e" filled="t" fillcolor="#FFFFFF" stroked="f">
                <v:path arrowok="t"/>
                <v:fill/>
              </v:shape>
              <v:shape style="position:absolute;left:1361;top:8819;width:994;height:173" coordorigin="1361,8819" coordsize="994,173" path="m1886,8949l1822,8949,1822,8963,1886,8963,1886,8949e" filled="t" fillcolor="#FFFFFF" stroked="f">
                <v:path arrowok="t"/>
                <v:fill/>
              </v:shape>
              <v:shape style="position:absolute;left:1361;top:8819;width:994;height:173" coordorigin="1361,8819" coordsize="994,173" path="m1958,8884l1771,8884,1771,8913,1764,8920,1944,8920,1937,8913,1944,8913,1951,8906,1951,8899,1958,8899,1958,8884e" filled="t" fillcolor="#FFFFFF" stroked="f">
                <v:path arrowok="t"/>
                <v:fill/>
              </v:shape>
              <v:shape style="position:absolute;left:1361;top:8819;width:994;height:173" coordorigin="1361,8819" coordsize="994,173" path="m1678,8827l1606,8827,1577,8855,1577,8863,1570,8877,1562,8877,1562,8906,1570,8913,1634,8913,1627,8899,1627,8891,1634,8884,1958,8884,1958,8863,1951,8863,1951,8855,1699,8855,1692,8841,1678,8827e" filled="t" fillcolor="#FFFFFF" stroked="f">
                <v:path arrowok="t"/>
                <v:fill/>
              </v:shape>
              <v:shape style="position:absolute;left:1361;top:8819;width:994;height:173" coordorigin="1361,8819" coordsize="994,173" path="m1757,8884l1649,8884,1649,8913,1757,8913,1750,8906,1750,8899,1757,8884e" filled="t" fillcolor="#FFFFFF" stroked="f">
                <v:path arrowok="t"/>
                <v:fill/>
              </v:shape>
              <v:shape style="position:absolute;left:1361;top:8819;width:994;height:173" coordorigin="1361,8819" coordsize="994,173" path="m1814,8841l1714,8841,1699,8855,1822,8855,1814,8841e" filled="t" fillcolor="#FFFFFF" stroked="f">
                <v:path arrowok="t"/>
                <v:fill/>
              </v:shape>
              <v:shape style="position:absolute;left:1361;top:8819;width:994;height:173" coordorigin="1361,8819" coordsize="994,173" path="m1930,8834l1829,8834,1829,8841,1822,8841,1822,8855,1951,8855,1930,8834e" filled="t" fillcolor="#FFFFFF" stroked="f">
                <v:path arrowok="t"/>
                <v:fill/>
              </v:shape>
              <v:shape style="position:absolute;left:1361;top:8819;width:994;height:173" coordorigin="1361,8819" coordsize="994,173" path="m1771,8819l1757,8819,1735,8827,1735,8834,1721,8841,1807,8841,1793,8834,1793,8827,1771,8819e" filled="t" fillcolor="#FFFFFF" stroked="f">
                <v:path arrowok="t"/>
                <v:fill/>
              </v:shape>
              <v:shape style="position:absolute;left:1361;top:8819;width:994;height:173" coordorigin="1361,8819" coordsize="994,173" path="m1454,8819l1375,8819,1375,8827,1368,8827,1368,8834,1469,8834,1454,8827,1454,8819e" filled="t" fillcolor="#FFFFFF" stroked="f">
                <v:path arrowok="t"/>
                <v:fill/>
              </v:shape>
              <v:shape style="position:absolute;left:1361;top:8819;width:994;height:173" coordorigin="1361,8819" coordsize="994,173" path="m1534,8827l1483,8827,1483,8834,1534,8834,1534,8827e" filled="t" fillcolor="#FFFFFF" stroked="f">
                <v:path arrowok="t"/>
                <v:fill/>
              </v:shape>
              <v:shape style="position:absolute;left:1361;top:8819;width:994;height:173" coordorigin="1361,8819" coordsize="994,173" path="m1922,8827l1836,8827,1836,8834,1922,8834,1922,8827e" filled="t" fillcolor="#FFFFFF" stroked="f">
                <v:path arrowok="t"/>
                <v:fill/>
              </v:shape>
              <v:shape style="position:absolute;left:1361;top:8819;width:994;height:173" coordorigin="1361,8819" coordsize="994,173" path="m1526,8819l1490,8819,1490,8827,1526,8827,1526,8819e" filled="t" fillcolor="#FFFFFF" stroked="f">
                <v:path arrowok="t"/>
                <v:fill/>
              </v:shape>
              <v:shape style="position:absolute;left:1361;top:8819;width:994;height:173" coordorigin="1361,8819" coordsize="994,173" path="m1670,8819l1613,8819,1613,8827,1670,8827,1670,8819e" filled="t" fillcolor="#FFFFFF" stroked="f">
                <v:path arrowok="t"/>
                <v:fill/>
              </v:shape>
            </v:group>
            <v:group style="position:absolute;left:655;top:7243;width:1346;height:158" coordorigin="655,7243" coordsize="1346,158">
              <v:shape style="position:absolute;left:655;top:7243;width:1346;height:158" coordorigin="655,7243" coordsize="1346,158" path="m2002,7394l1901,7394,1901,7401,2002,7401,2002,7394e" filled="t" fillcolor="#FFFFFF" stroked="f">
                <v:path arrowok="t"/>
                <v:fill/>
              </v:shape>
              <v:shape style="position:absolute;left:655;top:7243;width:1346;height:158" coordorigin="655,7243" coordsize="1346,158" path="m2009,7387l1894,7387,1894,7394,2009,7394,2009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2009,7257l1886,7257,1886,7387,2016,7387,2016,7351,2009,7351,2009,7343,2002,7343,2002,7336,2009,7336,2009,7300,2002,7300,2002,7293,2009,7293,2009,7257e" filled="t" fillcolor="#FFFFFF" stroked="f">
                <v:path arrowok="t"/>
                <v:fill/>
              </v:shape>
              <v:shape style="position:absolute;left:655;top:7243;width:1346;height:158" coordorigin="655,7243" coordsize="1346,158" path="m2002,7250l1894,7250,1894,7257,2002,7257,2002,7250e" filled="t" fillcolor="#FFFFFF" stroked="f">
                <v:path arrowok="t"/>
                <v:fill/>
              </v:shape>
              <v:shape style="position:absolute;left:655;top:7243;width:1346;height:158" coordorigin="655,7243" coordsize="1346,158" path="m1994,7243l1901,7243,1901,7250,1994,7250,1994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706,7394l1670,7394,1670,7401,1706,7401,1706,7394e" filled="t" fillcolor="#FFFFFF" stroked="f">
                <v:path arrowok="t"/>
                <v:fill/>
              </v:shape>
              <v:shape style="position:absolute;left:655;top:7243;width:1346;height:158" coordorigin="655,7243" coordsize="1346,158" path="m1850,7394l1750,7394,1750,7401,1850,7401,1850,7394e" filled="t" fillcolor="#FFFFFF" stroked="f">
                <v:path arrowok="t"/>
                <v:fill/>
              </v:shape>
              <v:shape style="position:absolute;left:655;top:7243;width:1346;height:158" coordorigin="655,7243" coordsize="1346,158" path="m1562,7387l1526,7387,1526,7394,1562,7394,1562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1656,7387l1613,7387,1613,7394,1656,7394,1656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1714,7387l1663,7387,1663,7394,1714,7394,1714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1858,7387l1742,7387,1742,7394,1858,7394,1858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1685,7257l1555,7257,1512,7365,1512,7379,1519,7379,1519,7387,1570,7387,1577,7372,1725,7372,1735,7336,1858,7336,1858,7300,1850,7300,1850,7293,1858,7293,1858,7279,1692,7279,1685,7257e" filled="t" fillcolor="#FFFFFF" stroked="f">
                <v:path arrowok="t"/>
                <v:fill/>
              </v:shape>
              <v:shape style="position:absolute;left:655;top:7243;width:1346;height:158" coordorigin="655,7243" coordsize="1346,158" path="m1725,7372l1598,7372,1598,7379,1606,7379,1606,7387,1721,7387,1725,7372e" filled="t" fillcolor="#FFFFFF" stroked="f">
                <v:path arrowok="t"/>
                <v:fill/>
              </v:shape>
              <v:shape style="position:absolute;left:655;top:7243;width:1346;height:158" coordorigin="655,7243" coordsize="1346,158" path="m1850,7336l1735,7336,1735,7387,1865,7387,1865,7351,1858,7351,1858,7343,1850,7343,1850,7336e" filled="t" fillcolor="#FFFFFF" stroked="f">
                <v:path arrowok="t"/>
                <v:fill/>
              </v:shape>
              <v:shape style="position:absolute;left:655;top:7243;width:1346;height:158" coordorigin="655,7243" coordsize="1346,158" path="m1858,7257l1692,7257,1692,7279,1858,7279,1858,7257e" filled="t" fillcolor="#FFFFFF" stroked="f">
                <v:path arrowok="t"/>
                <v:fill/>
              </v:shape>
              <v:shape style="position:absolute;left:655;top:7243;width:1346;height:158" coordorigin="655,7243" coordsize="1346,158" path="m1678,7250l1562,7250,1562,7257,1678,7257,1678,7250e" filled="t" fillcolor="#FFFFFF" stroked="f">
                <v:path arrowok="t"/>
                <v:fill/>
              </v:shape>
              <v:shape style="position:absolute;left:655;top:7243;width:1346;height:158" coordorigin="655,7243" coordsize="1346,158" path="m1850,7250l1699,7250,1699,7257,1850,7257,1850,7250e" filled="t" fillcolor="#FFFFFF" stroked="f">
                <v:path arrowok="t"/>
                <v:fill/>
              </v:shape>
              <v:shape style="position:absolute;left:655;top:7243;width:1346;height:158" coordorigin="655,7243" coordsize="1346,158" path="m1613,7243l1570,7243,1570,7250,1613,7250,1613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670,7243l1627,7243,1627,7250,1670,7250,1670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843,7243l1706,7243,1706,7250,1843,7250,1843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706,7387l670,7387,670,7394,706,7394,706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893,7379l749,7379,749,7387,756,7387,756,7394,871,7394,893,7387,893,7379e" filled="t" fillcolor="#FFFFFF" stroked="f">
                <v:path arrowok="t"/>
                <v:fill/>
              </v:shape>
              <v:shape style="position:absolute;left:655;top:7243;width:1346;height:158" coordorigin="655,7243" coordsize="1346,158" path="m1015,7387l914,7387,914,7394,1015,7394,1015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1138,7387l1022,7387,1022,7394,1138,7394,1138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1267,7387l1188,7387,1188,7394,1267,7394,1267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1368,7379l1181,7379,1181,7387,1274,7387,1274,7394,1346,7394,1368,7387,1368,7379e" filled="t" fillcolor="#FFFFFF" stroked="f">
                <v:path arrowok="t"/>
                <v:fill/>
              </v:shape>
              <v:shape style="position:absolute;left:655;top:7243;width:1346;height:158" coordorigin="655,7243" coordsize="1346,158" path="m1490,7387l1390,7387,1390,7394,1490,7394,1490,7387e" filled="t" fillcolor="#FFFFFF" stroked="f">
                <v:path arrowok="t"/>
                <v:fill/>
              </v:shape>
              <v:shape style="position:absolute;left:655;top:7243;width:1346;height:158" coordorigin="655,7243" coordsize="1346,158" path="m770,7257l698,7257,655,7365,655,7379,662,7379,662,7387,713,7387,720,7372,1505,7372,1505,7351,1498,7351,1498,7343,1490,7343,1490,7336,850,7336,850,7307,785,7307,770,7257e" filled="t" fillcolor="#FFFFFF" stroked="f">
                <v:path arrowok="t"/>
                <v:fill/>
              </v:shape>
              <v:shape style="position:absolute;left:655;top:7243;width:1346;height:158" coordorigin="655,7243" coordsize="1346,158" path="m1152,7372l742,7372,742,7379,907,7379,907,7387,1145,7387,1152,7372e" filled="t" fillcolor="#FFFFFF" stroked="f">
                <v:path arrowok="t"/>
                <v:fill/>
              </v:shape>
              <v:shape style="position:absolute;left:655;top:7243;width:1346;height:158" coordorigin="655,7243" coordsize="1346,158" path="m1498,7379l1382,7379,1382,7387,1498,7387,1498,7379e" filled="t" fillcolor="#FFFFFF" stroked="f">
                <v:path arrowok="t"/>
                <v:fill/>
              </v:shape>
              <v:shape style="position:absolute;left:655;top:7243;width:1346;height:158" coordorigin="655,7243" coordsize="1346,158" path="m1505,7372l1174,7372,1174,7379,1505,7379,1505,7372e" filled="t" fillcolor="#FFFFFF" stroked="f">
                <v:path arrowok="t"/>
                <v:fill/>
              </v:shape>
              <v:shape style="position:absolute;left:655;top:7243;width:1346;height:158" coordorigin="655,7243" coordsize="1346,158" path="m1073,7300l850,7300,850,7315,857,7315,857,7322,850,7322,850,7336,1073,7336,1073,7300e" filled="t" fillcolor="#FFFFFF" stroked="f">
                <v:path arrowok="t"/>
                <v:fill/>
              </v:shape>
              <v:shape style="position:absolute;left:655;top:7243;width:1346;height:158" coordorigin="655,7243" coordsize="1346,158" path="m1202,7257l1130,7257,1102,7336,1325,7336,1325,7307,1217,7307,1202,7257e" filled="t" fillcolor="#FFFFFF" stroked="f">
                <v:path arrowok="t"/>
                <v:fill/>
              </v:shape>
              <v:shape style="position:absolute;left:655;top:7243;width:1346;height:158" coordorigin="655,7243" coordsize="1346,158" path="m1490,7329l1325,7329,1325,7336,1490,7336,1490,7329e" filled="t" fillcolor="#FFFFFF" stroked="f">
                <v:path arrowok="t"/>
                <v:fill/>
              </v:shape>
              <v:shape style="position:absolute;left:655;top:7243;width:1346;height:158" coordorigin="655,7243" coordsize="1346,158" path="m1498,7300l1325,7300,1332,7307,1332,7329,1498,7329,1498,7300e" filled="t" fillcolor="#FFFFFF" stroked="f">
                <v:path arrowok="t"/>
                <v:fill/>
              </v:shape>
              <v:shape style="position:absolute;left:655;top:7243;width:1346;height:158" coordorigin="655,7243" coordsize="1346,158" path="m1073,7257l785,7257,785,7307,850,7307,850,7300,1073,7300,1073,7257e" filled="t" fillcolor="#FFFFFF" stroked="f">
                <v:path arrowok="t"/>
                <v:fill/>
              </v:shape>
              <v:shape style="position:absolute;left:655;top:7243;width:1346;height:158" coordorigin="655,7243" coordsize="1346,158" path="m1498,7257l1217,7257,1217,7307,1325,7307,1325,7300,1490,7300,1490,7286,1498,7286,1498,7257e" filled="t" fillcolor="#FFFFFF" stroked="f">
                <v:path arrowok="t"/>
                <v:fill/>
              </v:shape>
              <v:shape style="position:absolute;left:655;top:7243;width:1346;height:158" coordorigin="655,7243" coordsize="1346,158" path="m763,7250l706,7250,706,7257,763,7257,763,7250e" filled="t" fillcolor="#FFFFFF" stroked="f">
                <v:path arrowok="t"/>
                <v:fill/>
              </v:shape>
              <v:shape style="position:absolute;left:655;top:7243;width:1346;height:158" coordorigin="655,7243" coordsize="1346,158" path="m871,7243l799,7243,799,7250,792,7250,792,7257,893,7257,893,7250,871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066,7250l907,7250,907,7257,1066,7257,1066,7250e" filled="t" fillcolor="#FFFFFF" stroked="f">
                <v:path arrowok="t"/>
                <v:fill/>
              </v:shape>
              <v:shape style="position:absolute;left:655;top:7243;width:1346;height:158" coordorigin="655,7243" coordsize="1346,158" path="m1195,7250l1138,7250,1138,7257,1195,7257,1195,7250e" filled="t" fillcolor="#FFFFFF" stroked="f">
                <v:path arrowok="t"/>
                <v:fill/>
              </v:shape>
              <v:shape style="position:absolute;left:655;top:7243;width:1346;height:158" coordorigin="655,7243" coordsize="1346,158" path="m1354,7243l1274,7243,1274,7250,1224,7250,1224,7257,1368,7257,1354,7250,1354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490,7250l1382,7250,1382,7257,1490,7257,1490,7250e" filled="t" fillcolor="#FFFFFF" stroked="f">
                <v:path arrowok="t"/>
                <v:fill/>
              </v:shape>
              <v:shape style="position:absolute;left:655;top:7243;width:1346;height:158" coordorigin="655,7243" coordsize="1346,158" path="m756,7243l713,7243,713,7250,756,7250,756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008,7243l914,7243,914,7250,1008,7250,1008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058,7243l1022,7243,1022,7250,1058,7250,1058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188,7243l1145,7243,1145,7250,1188,7250,1188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267,7243l1231,7243,1231,7250,1267,7250,1267,7243e" filled="t" fillcolor="#FFFFFF" stroked="f">
                <v:path arrowok="t"/>
                <v:fill/>
              </v:shape>
              <v:shape style="position:absolute;left:655;top:7243;width:1346;height:158" coordorigin="655,7243" coordsize="1346,158" path="m1483,7243l1390,7243,1390,7250,1483,7250,1483,7243e" filled="t" fillcolor="#FFFFFF" stroked="f">
                <v:path arrowok="t"/>
                <v:fill/>
              </v:shape>
            </v:group>
            <v:group style="position:absolute;left:1865;top:7703;width:115;height:2" coordorigin="1865,7703" coordsize="115,2">
              <v:shape style="position:absolute;left:1865;top:7703;width:115;height:2" coordorigin="1865,7703" coordsize="115,0" path="m1865,7703l1980,7703e" filled="f" stroked="t" strokeweight=".81995pt" strokecolor="#FFFFFF">
                <v:path arrowok="t"/>
              </v:shape>
            </v:group>
            <v:group style="position:absolute;left:1850;top:7567;width:137;height:130" coordorigin="1850,7567" coordsize="137,130">
              <v:shape style="position:absolute;left:1850;top:7567;width:137;height:130" coordorigin="1850,7567" coordsize="137,130" path="m1980,7567l1850,7567,1850,7574,1858,7689,1858,7696,1987,7696,1987,7660,1980,7660,1980,7653,1973,7653,1973,7610,1966,7610,1966,7603,1973,7603,1973,7595,1980,7595,1980,7567e" filled="t" fillcolor="#FFFFFF" stroked="f">
                <v:path arrowok="t"/>
                <v:fill/>
              </v:shape>
            </v:group>
            <v:group style="position:absolute;left:1858;top:7559;width:115;height:2" coordorigin="1858,7559" coordsize="115,2">
              <v:shape style="position:absolute;left:1858;top:7559;width:115;height:2" coordorigin="1858,7559" coordsize="115,0" path="m1858,7559l1973,7559e" filled="f" stroked="t" strokeweight=".81995pt" strokecolor="#FFFFFF">
                <v:path arrowok="t"/>
              </v:shape>
            </v:group>
            <v:group style="position:absolute;left:1627;top:7711;width:72;height:14" coordorigin="1627,7711" coordsize="72,14">
              <v:shape style="position:absolute;left:1627;top:7711;width:72;height:14" coordorigin="1627,7711" coordsize="72,14" path="m1699,7711l1627,7711,1642,7718,1642,7725,1685,7725,1685,7718,1699,7711e" filled="t" fillcolor="#FFFFFF" stroked="f">
                <v:path arrowok="t"/>
                <v:fill/>
              </v:shape>
            </v:group>
            <v:group style="position:absolute;left:1750;top:7710;width:36;height:9" coordorigin="1750,7710" coordsize="36,9">
              <v:shape style="position:absolute;left:1750;top:7710;width:36;height:9" coordorigin="1750,7710" coordsize="36,9" path="m1750,7719l1786,7719,1786,7710,1750,7710,1750,7719xe" filled="t" fillcolor="#FFFFFF" stroked="f">
                <v:path arrowok="t"/>
                <v:fill/>
              </v:shape>
            </v:group>
            <v:group style="position:absolute;left:1606;top:7689;width:115;height:22" coordorigin="1606,7689" coordsize="115,22">
              <v:shape style="position:absolute;left:1606;top:7689;width:115;height:22" coordorigin="1606,7689" coordsize="115,22" path="m1721,7689l1606,7689,1606,7696,1620,7711,1706,7711,1721,7696,1721,7689e" filled="t" fillcolor="#FFFFFF" stroked="f">
                <v:path arrowok="t"/>
                <v:fill/>
              </v:shape>
            </v:group>
            <v:group style="position:absolute;left:1742;top:7702;width:50;height:9" coordorigin="1742,7702" coordsize="50,9">
              <v:shape style="position:absolute;left:1742;top:7702;width:50;height:9" coordorigin="1742,7702" coordsize="50,9" path="m1742,7712l1793,7712,1793,7702,1742,7702,1742,7712xe" filled="t" fillcolor="#FFFFFF" stroked="f">
                <v:path arrowok="t"/>
                <v:fill/>
              </v:shape>
            </v:group>
            <v:group style="position:absolute;left:1735;top:7623;width:65;height:81" coordorigin="1735,7623" coordsize="65,81">
              <v:shape style="position:absolute;left:1735;top:7623;width:65;height:81" coordorigin="1735,7623" coordsize="65,81" path="m1735,7704l1800,7704,1800,7623,1735,7623,1735,7704xe" filled="t" fillcolor="#FFFFFF" stroked="f">
                <v:path arrowok="t"/>
                <v:fill/>
              </v:shape>
            </v:group>
            <v:group style="position:absolute;left:1598;top:7639;width:130;height:50" coordorigin="1598,7639" coordsize="130,50">
              <v:shape style="position:absolute;left:1598;top:7639;width:130;height:50" coordorigin="1598,7639" coordsize="130,50" path="m1728,7639l1606,7639,1606,7646,1613,7646,1613,7653,1606,7653,1606,7660,1598,7660,1598,7689,1728,7689,1728,7639e" filled="t" fillcolor="#FFFFFF" stroked="f">
                <v:path arrowok="t"/>
                <v:fill/>
              </v:shape>
            </v:group>
            <v:group style="position:absolute;left:1598;top:7567;width:230;height:72" coordorigin="1598,7567" coordsize="230,72">
              <v:shape style="position:absolute;left:1598;top:7567;width:230;height:72" coordorigin="1598,7567" coordsize="230,72" path="m1685,7567l1627,7567,1627,7574,1620,7574,1606,7588,1606,7595,1598,7595,1598,7639,1721,7639,1721,7624,1814,7624,1814,7617,1822,7617,1822,7610,1829,7610,1829,7581,1699,7581,1685,7574,1685,7567e" filled="t" fillcolor="#FFFFFF" stroked="f">
                <v:path arrowok="t"/>
                <v:fill/>
              </v:shape>
            </v:group>
            <v:group style="position:absolute;left:1699;top:7574;width:130;height:2" coordorigin="1699,7574" coordsize="130,2">
              <v:shape style="position:absolute;left:1699;top:7574;width:130;height:2" coordorigin="1699,7574" coordsize="130,0" path="m1699,7574l1829,7574e" filled="f" stroked="t" strokeweight=".81995pt" strokecolor="#FFFFFF">
                <v:path arrowok="t"/>
              </v:shape>
            </v:group>
            <v:group style="position:absolute;left:1714;top:7563;width:101;height:2" coordorigin="1714,7563" coordsize="101,2">
              <v:shape style="position:absolute;left:1714;top:7563;width:101;height:2" coordorigin="1714,7563" coordsize="101,0" path="m1714,7563l1814,7563e" filled="f" stroked="t" strokeweight=".45997pt" strokecolor="#FFFFFF">
                <v:path arrowok="t"/>
              </v:shape>
            </v:group>
            <v:group style="position:absolute;left:1102;top:7732;width:101;height:14" coordorigin="1102,7732" coordsize="101,14">
              <v:shape style="position:absolute;left:1102;top:7732;width:101;height:14" coordorigin="1102,7732" coordsize="101,14" path="m1202,7732l1102,7732,1102,7739,1109,7739,1109,7747,1188,7747,1188,7739,1202,7732e" filled="t" fillcolor="#FFFFFF" stroked="f">
                <v:path arrowok="t"/>
                <v:fill/>
              </v:shape>
            </v:group>
            <v:group style="position:absolute;left:1217;top:7718;width:115;height:22" coordorigin="1217,7718" coordsize="115,22">
              <v:shape style="position:absolute;left:1217;top:7718;width:115;height:22" coordorigin="1217,7718" coordsize="115,22" path="m1332,7718l1217,7718,1224,7725,1231,7725,1231,7732,1253,7739,1310,7739,1310,7732,1318,7732,1332,7718e" filled="t" fillcolor="#FFFFFF" stroked="f">
                <v:path arrowok="t"/>
                <v:fill/>
              </v:shape>
            </v:group>
            <v:group style="position:absolute;left:1346;top:7732;width:36;height:7" coordorigin="1346,7732" coordsize="36,7">
              <v:shape style="position:absolute;left:1346;top:7732;width:36;height:7" coordorigin="1346,7732" coordsize="36,7" path="m1346,7736l1382,7736e" filled="f" stroked="t" strokeweight=".45998pt" strokecolor="#FFFFFF">
                <v:path arrowok="t"/>
              </v:shape>
            </v:group>
            <v:group style="position:absolute;left:1087;top:7603;width:490;height:130" coordorigin="1087,7603" coordsize="490,130">
              <v:shape style="position:absolute;left:1087;top:7603;width:490;height:130" coordorigin="1087,7603" coordsize="490,130" path="m1202,7603l1087,7603,1087,7610,1094,7725,1094,7732,1210,7732,1210,7725,1217,7718,1397,7718,1397,7711,1562,7711,1562,7703,1570,7689,1577,7689,1577,7682,1282,7682,1267,7675,1267,7646,1507,7646,1505,7639,1577,7639,1577,7617,1210,7617,1210,7610,1202,7603e" filled="t" fillcolor="#FFFFFF" stroked="f">
                <v:path arrowok="t"/>
                <v:fill/>
              </v:shape>
            </v:group>
            <v:group style="position:absolute;left:1339;top:7725;width:50;height:7" coordorigin="1339,7725" coordsize="50,7">
              <v:shape style="position:absolute;left:1339;top:7725;width:50;height:7" coordorigin="1339,7725" coordsize="50,7" path="m1339,7729l1390,7729e" filled="f" stroked="t" strokeweight=".45997pt" strokecolor="#FFFFFF">
                <v:path arrowok="t"/>
              </v:shape>
            </v:group>
            <v:group style="position:absolute;left:1411;top:7725;width:36;height:7" coordorigin="1411,7725" coordsize="36,7">
              <v:shape style="position:absolute;left:1411;top:7725;width:36;height:7" coordorigin="1411,7725" coordsize="36,7" path="m1411,7729l1447,7729e" filled="f" stroked="t" strokeweight=".45997pt" strokecolor="#FFFFFF">
                <v:path arrowok="t"/>
              </v:shape>
            </v:group>
            <v:group style="position:absolute;left:1462;top:7725;width:58;height:7" coordorigin="1462,7725" coordsize="58,7">
              <v:shape style="position:absolute;left:1462;top:7725;width:58;height:7" coordorigin="1462,7725" coordsize="58,7" path="m1462,7729l1519,7729e" filled="f" stroked="t" strokeweight=".45997pt" strokecolor="#FFFFFF">
                <v:path arrowok="t"/>
              </v:shape>
            </v:group>
            <v:group style="position:absolute;left:1332;top:7718;width:65;height:7" coordorigin="1332,7718" coordsize="65,7">
              <v:shape style="position:absolute;left:1332;top:7718;width:65;height:7" coordorigin="1332,7718" coordsize="65,7" path="m1332,7721l1397,7721e" filled="f" stroked="t" strokeweight=".45998pt" strokecolor="#FFFFFF">
                <v:path arrowok="t"/>
              </v:shape>
            </v:group>
            <v:group style="position:absolute;left:1397;top:7711;width:158;height:14" coordorigin="1397,7711" coordsize="158,14">
              <v:shape style="position:absolute;left:1397;top:7711;width:158;height:14" coordorigin="1397,7711" coordsize="158,14" path="m1555,7711l1397,7711,1404,7725,1534,7725,1555,7718,1555,7711e" filled="t" fillcolor="#FFFFFF" stroked="f">
                <v:path arrowok="t"/>
                <v:fill/>
              </v:shape>
            </v:group>
            <v:group style="position:absolute;left:1282;top:7639;width:302;height:43" coordorigin="1282,7639" coordsize="302,43">
              <v:shape style="position:absolute;left:1282;top:7639;width:302;height:43" coordorigin="1282,7639" coordsize="302,43" path="m1584,7639l1512,7639,1512,7667,1282,7667,1282,7682,1577,7682,1577,7675,1584,7653,1584,7639e" filled="t" fillcolor="#FFFFFF" stroked="f">
                <v:path arrowok="t"/>
                <v:fill/>
              </v:shape>
            </v:group>
            <v:group style="position:absolute;left:1282;top:7646;width:230;height:22" coordorigin="1282,7646" coordsize="230,22">
              <v:shape style="position:absolute;left:1282;top:7646;width:230;height:22" coordorigin="1282,7646" coordsize="230,22" path="m1507,7646l1282,7646,1289,7660,1289,7667,1512,7667,1507,7646e" filled="t" fillcolor="#FFFFFF" stroked="f">
                <v:path arrowok="t"/>
                <v:fill/>
              </v:shape>
            </v:group>
            <v:group style="position:absolute;left:1217;top:7588;width:353;height:29" coordorigin="1217,7588" coordsize="353,29">
              <v:shape style="position:absolute;left:1217;top:7588;width:353;height:29" coordorigin="1217,7588" coordsize="353,29" path="m1555,7588l1397,7588,1397,7595,1390,7595,1390,7603,1224,7603,1217,7617,1570,7617,1570,7610,1555,7588e" filled="t" fillcolor="#FFFFFF" stroked="f">
                <v:path arrowok="t"/>
                <v:fill/>
              </v:shape>
            </v:group>
            <v:group style="position:absolute;left:1094;top:7588;width:101;height:14" coordorigin="1094,7588" coordsize="101,14">
              <v:shape style="position:absolute;left:1094;top:7588;width:101;height:14" coordorigin="1094,7588" coordsize="101,14" path="m1181,7588l1102,7588,1102,7595,1094,7595,1094,7603,1195,7603,1181,7595,1181,7588e" filled="t" fillcolor="#FFFFFF" stroked="f">
                <v:path arrowok="t"/>
                <v:fill/>
              </v:shape>
            </v:group>
            <v:group style="position:absolute;left:1231;top:7581;width:94;height:22" coordorigin="1231,7581" coordsize="94,22">
              <v:shape style="position:absolute;left:1231;top:7581;width:94;height:22" coordorigin="1231,7581" coordsize="94,22" path="m1282,7581l1267,7581,1246,7588,1246,7595,1231,7603,1325,7603,1325,7595,1282,7581e" filled="t" fillcolor="#FFFFFF" stroked="f">
                <v:path arrowok="t"/>
                <v:fill/>
              </v:shape>
            </v:group>
            <v:group style="position:absolute;left:1325;top:7588;width:65;height:14" coordorigin="1325,7588" coordsize="65,14">
              <v:shape style="position:absolute;left:1325;top:7588;width:65;height:14" coordorigin="1325,7588" coordsize="65,14" path="m1382,7588l1332,7588,1332,7595,1325,7595,1325,7603,1390,7603,1382,7588e" filled="t" fillcolor="#FFFFFF" stroked="f">
                <v:path arrowok="t"/>
                <v:fill/>
              </v:shape>
            </v:group>
            <v:group style="position:absolute;left:1339;top:7581;width:36;height:7" coordorigin="1339,7581" coordsize="36,7">
              <v:shape style="position:absolute;left:1339;top:7581;width:36;height:7" coordorigin="1339,7581" coordsize="36,7" path="m1339,7585l1375,7585e" filled="f" stroked="t" strokeweight=".45998pt" strokecolor="#FFFFFF">
                <v:path arrowok="t"/>
              </v:shape>
            </v:group>
            <v:group style="position:absolute;left:1404;top:7574;width:144;height:14" coordorigin="1404,7574" coordsize="144,14">
              <v:shape style="position:absolute;left:1404;top:7574;width:144;height:14" coordorigin="1404,7574" coordsize="144,14" path="m1440,7574l1426,7574,1404,7581,1404,7588,1548,7588,1534,7581,1440,7581,1440,7574e" filled="t" fillcolor="#FFFFFF" stroked="f">
                <v:path arrowok="t"/>
                <v:fill/>
              </v:shape>
            </v:group>
            <v:group style="position:absolute;left:1454;top:7574;width:79;height:7" coordorigin="1454,7574" coordsize="79,7">
              <v:shape style="position:absolute;left:1454;top:7574;width:79;height:7" coordorigin="1454,7574" coordsize="79,7" path="m1454,7577l1534,7577e" filled="f" stroked="t" strokeweight=".45997pt" strokecolor="#FFFFFF">
                <v:path arrowok="t"/>
              </v:shape>
            </v:group>
            <v:group style="position:absolute;left:9108;top:9410;width:821;height:331" coordorigin="9108,9410" coordsize="821,331">
              <v:shape style="position:absolute;left:9108;top:9410;width:821;height:331" coordorigin="9108,9410" coordsize="821,331" path="m9828,9568l9813,9568,9813,9575,9806,9575,9806,9583,9799,9583,9777,9691,9777,9705,9785,9705,9785,9712,9792,9712,9792,9719,9878,9741,9893,9741,9893,9734,9900,9734,9900,9727,9907,9727,9907,9691,9900,9691,9900,9676,9907,9676,9914,9655,9914,9633,9921,9619,9929,9619,9929,9604,9921,9604,9921,9597,9914,9597,9914,9590,9828,9568e" filled="t" fillcolor="#FFFFFF" stroked="f">
                <v:path arrowok="t"/>
                <v:fill/>
              </v:shape>
              <v:shape style="position:absolute;left:9108;top:9410;width:821;height:331" coordorigin="9108,9410" coordsize="821,331" path="m9720,9683l9677,9683,9677,9691,9698,9698,9713,9698,9713,9691,9720,9691,9720,9683e" filled="t" fillcolor="#FFFFFF" stroked="f">
                <v:path arrowok="t"/>
                <v:fill/>
              </v:shape>
              <v:shape style="position:absolute;left:9108;top:9410;width:821;height:331" coordorigin="9108,9410" coordsize="821,331" path="m9777,9597l9684,9597,9662,9662,9662,9676,9669,9676,9669,9683,9727,9683,9741,9604,9777,9604,9777,9597e" filled="t" fillcolor="#FFFFFF" stroked="f">
                <v:path arrowok="t"/>
                <v:fill/>
              </v:shape>
              <v:shape style="position:absolute;left:9108;top:9410;width:821;height:331" coordorigin="9108,9410" coordsize="821,331" path="m9662,9597l9533,9597,9533,9626,9540,9626,9547,9640,9547,9647,9561,9662,9569,9662,9583,9669,9583,9676,9633,9676,9633,9669,9641,9669,9655,9655,9655,9647,9662,9633,9669,9633,9669,9611,9662,9611,9662,9597e" filled="t" fillcolor="#FFFFFF" stroked="f">
                <v:path arrowok="t"/>
                <v:fill/>
              </v:shape>
              <v:shape style="position:absolute;left:9108;top:9410;width:821;height:331" coordorigin="9108,9410" coordsize="821,331" path="m9511,9619l9410,9619,9439,9633,9439,9640,9489,9640,9489,9633,9504,9626,9511,9626,9511,9619e" filled="t" fillcolor="#FFFFFF" stroked="f">
                <v:path arrowok="t"/>
                <v:fill/>
              </v:shape>
              <v:shape style="position:absolute;left:9108;top:9410;width:821;height:331" coordorigin="9108,9410" coordsize="821,331" path="m9381,9604l9338,9604,9338,9611,9360,9619,9374,9619,9374,9611,9381,9611,9381,9604e" filled="t" fillcolor="#FFFFFF" stroked="f">
                <v:path arrowok="t"/>
                <v:fill/>
              </v:shape>
              <v:shape style="position:absolute;left:9108;top:9410;width:821;height:331" coordorigin="9108,9410" coordsize="821,331" path="m9523,9583l9324,9583,9324,9597,9331,9597,9331,9604,9389,9604,9403,9619,9518,9619,9518,9611,9523,9583e" filled="t" fillcolor="#FFFFFF" stroked="f">
                <v:path arrowok="t"/>
                <v:fill/>
              </v:shape>
              <v:shape style="position:absolute;left:9108;top:9410;width:821;height:331" coordorigin="9108,9410" coordsize="821,331" path="m9770,9604l9741,9604,9756,9611,9770,9611,9770,9604e" filled="t" fillcolor="#FFFFFF" stroked="f">
                <v:path arrowok="t"/>
                <v:fill/>
              </v:shape>
              <v:shape style="position:absolute;left:9108;top:9410;width:821;height:331" coordorigin="9108,9410" coordsize="821,331" path="m9317,9590l9273,9590,9273,9597,9295,9604,9309,9604,9309,9597,9317,9597,9317,9590e" filled="t" fillcolor="#FFFFFF" stroked="f">
                <v:path arrowok="t"/>
                <v:fill/>
              </v:shape>
              <v:shape style="position:absolute;left:9108;top:9410;width:821;height:331" coordorigin="9108,9410" coordsize="821,331" path="m9266,9590l9230,9590,9252,9597,9266,9597,9266,9590e" filled="t" fillcolor="#FFFFFF" stroked="f">
                <v:path arrowok="t"/>
                <v:fill/>
              </v:shape>
              <v:shape style="position:absolute;left:9108;top:9410;width:821;height:331" coordorigin="9108,9410" coordsize="821,331" path="m9626,9518l9590,9518,9569,9525,9569,9532,9561,9532,9561,9539,9554,9554,9547,9554,9547,9590,9540,9590,9540,9597,9785,9597,9785,9568,9777,9568,9777,9561,9770,9561,9770,9554,9713,9539,9655,9539,9626,9525,9626,9518e" filled="t" fillcolor="#FFFFFF" stroked="f">
                <v:path arrowok="t"/>
                <v:fill/>
              </v:shape>
              <v:shape style="position:absolute;left:9108;top:9410;width:821;height:331" coordorigin="9108,9410" coordsize="821,331" path="m9533,9547l9173,9547,9173,9568,9180,9568,9180,9575,9187,9575,9187,9583,9216,9590,9324,9590,9324,9583,9523,9583,9525,9568,9525,9554,9533,9554,9533,9547e" filled="t" fillcolor="#FFFFFF" stroked="f">
                <v:path arrowok="t"/>
                <v:fill/>
              </v:shape>
              <v:shape style="position:absolute;left:9108;top:9410;width:821;height:331" coordorigin="9108,9410" coordsize="821,331" path="m9158,9561l9122,9561,9122,9568,9158,9568,9158,9561e" filled="t" fillcolor="#FFFFFF" stroked="f">
                <v:path arrowok="t"/>
                <v:fill/>
              </v:shape>
              <v:shape style="position:absolute;left:9108;top:9410;width:821;height:331" coordorigin="9108,9410" coordsize="821,331" path="m9165,9554l9115,9554,9115,9561,9165,9561,9165,9554e" filled="t" fillcolor="#FFFFFF" stroked="f">
                <v:path arrowok="t"/>
                <v:fill/>
              </v:shape>
              <v:shape style="position:absolute;left:9108;top:9410;width:821;height:331" coordorigin="9108,9410" coordsize="821,331" path="m9187,9424l9129,9424,9108,9539,9108,9554,9173,9554,9173,9547,9533,9547,9533,9539,9525,9539,9518,9525,9230,9525,9216,9496,9237,9482,9350,9482,9345,9467,9338,9467,9338,9460,9331,9460,9331,9453,9309,9446,9295,9446,9295,9439,9194,9439,9194,9431,9187,9431,9187,9424e" filled="t" fillcolor="#FFFFFF" stroked="f">
                <v:path arrowok="t"/>
                <v:fill/>
              </v:shape>
              <v:shape style="position:absolute;left:9108;top:9410;width:821;height:331" coordorigin="9108,9410" coordsize="821,331" path="m9684,9532l9669,9532,9669,9539,9713,9539,9684,9532e" filled="t" fillcolor="#FFFFFF" stroked="f">
                <v:path arrowok="t"/>
                <v:fill/>
              </v:shape>
              <v:shape style="position:absolute;left:9108;top:9410;width:821;height:331" coordorigin="9108,9410" coordsize="821,331" path="m9350,9482l9237,9482,9230,9525,9518,9525,9511,9511,9511,9503,9504,9496,9417,9496,9417,9489,9353,9489,9350,9482e" filled="t" fillcolor="#FFFFFF" stroked="f">
                <v:path arrowok="t"/>
                <v:fill/>
              </v:shape>
              <v:shape style="position:absolute;left:9108;top:9410;width:821;height:331" coordorigin="9108,9410" coordsize="821,331" path="m9475,9482l9432,9482,9432,9489,9417,9496,9497,9496,9497,9489,9475,9482e" filled="t" fillcolor="#FFFFFF" stroked="f">
                <v:path arrowok="t"/>
                <v:fill/>
              </v:shape>
              <v:shape style="position:absolute;left:9108;top:9410;width:821;height:331" coordorigin="9108,9410" coordsize="821,331" path="m9410,9475l9353,9475,9353,9489,9417,9489,9417,9482,9410,9482,9410,9475e" filled="t" fillcolor="#FFFFFF" stroked="f">
                <v:path arrowok="t"/>
                <v:fill/>
              </v:shape>
              <v:shape style="position:absolute;left:9108;top:9410;width:821;height:331" coordorigin="9108,9410" coordsize="821,331" path="m9381,9460l9367,9460,9367,9467,9360,9467,9360,9475,9403,9475,9403,9467,9381,9460e" filled="t" fillcolor="#FFFFFF" stroked="f">
                <v:path arrowok="t"/>
                <v:fill/>
              </v:shape>
              <v:shape style="position:absolute;left:9108;top:9410;width:821;height:331" coordorigin="9108,9410" coordsize="821,331" path="m9223,9424l9209,9424,9209,9431,9201,9431,9194,9439,9259,9439,9259,9431,9223,9424e" filled="t" fillcolor="#FFFFFF" stroked="f">
                <v:path arrowok="t"/>
                <v:fill/>
              </v:shape>
              <v:shape style="position:absolute;left:9108;top:9410;width:821;height:331" coordorigin="9108,9410" coordsize="821,331" path="m9158,9410l9144,9410,9144,9417,9137,9417,9137,9424,9180,9424,9180,9417,9158,9410e" filled="t" fillcolor="#FFFFFF" stroked="f">
                <v:path arrowok="t"/>
                <v:fill/>
              </v:shape>
            </v:group>
            <v:group style="position:absolute;left:23817;top:482;width:166;height:1195" coordorigin="23817,482" coordsize="166,1195">
              <v:shape style="position:absolute;left:23817;top:482;width:166;height:1195" coordorigin="23817,482" coordsize="166,1195" path="m23896,677l23860,677,23860,684,23896,684,23896,677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75,605l23817,605,23817,634,23824,634,23824,641,23853,670,23853,677,23903,677,23903,670,23911,670,23911,655,23961,655,23961,648,23968,648,23968,641,23975,641,23975,605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68,598l23824,598,23824,605,23968,605,23968,598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61,590l23831,590,23831,598,23961,598,23961,590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54,504l23831,504,23824,511,23824,518,23817,518,23817,562,23824,562,23831,576,23831,583,23839,583,23839,590,23947,590,23954,583,23954,576,23968,547,23975,547,23975,533,23968,533,23961,518,23961,511,23954,504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03,482l23889,482,23860,490,23839,497,23839,504,23947,504,23932,497,23932,490,23903,482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61,958l23839,958,23839,965,23961,965,23961,958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68,950l23831,950,23831,958,23968,958,23968,950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75,756l23817,756,23817,835,23824,835,23824,842,23831,842,23831,850,23824,850,23824,886,23817,886,23817,893,23824,943,23824,950,23975,950,23975,907,23968,907,23968,900,23961,900,23961,893,23954,893,23968,878,23968,871,23975,871,23975,785,23882,785,23882,778,23975,778,23975,756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75,778l23911,778,23882,785,23975,785,23975,778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03,706l23889,706,23889,713,23860,713,23860,720,23853,720,23824,749,23824,756,23968,756,23968,749,23947,727,23939,727,23925,720,23925,713,23903,706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39,1670l23875,1670,23875,1677,23939,1677,23939,1670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75,1634l23839,1634,23846,1649,23846,1656,23867,1670,23947,1670,23975,1641,23975,1634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75,1519l23831,1519,23831,1526,23853,1548,23846,1555,23846,1562,23839,1577,23831,1577,23824,1598,23824,1613,23831,1634,23983,1634,23983,1613,23889,1613,23889,1605,23896,1598,23903,1598,23903,1591,23983,1591,23983,1584,23975,1584,23961,1555,23961,1548,23954,1548,23975,1526,23975,1519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83,1591l23911,1591,23925,1605,23918,1605,23918,1613,23983,1613,23983,1591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61,1318l23824,1318,23824,1354,23831,1354,23831,1361,23839,1361,23839,1375,23831,1375,23831,1382,23824,1382,23824,1426,23831,1426,23831,1433,23839,1433,23839,1440,23846,1440,23831,1454,23831,1461,23824,1461,23824,1519,23983,1519,23983,1497,23889,1497,23889,1483,23896,1483,23896,1476,23983,1476,23983,1454,23975,1454,23975,1447,23954,1426,23975,1404,23975,1397,23983,1397,23983,1339,23975,1339,23975,1332,23961,1318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83,1476l23918,1476,23918,1497,23983,1497,23983,1476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68,1310l23831,1310,23831,1318,23968,1318,23968,1310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83,1274l23824,1274,23824,1310,23975,1310,23975,1303,23983,1303,23983,1274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68,1246l23839,1246,23839,1253,23853,1253,23831,1267,23831,1274,23975,1274,23975,1267,23968,1267,23968,1260,23954,1260,23968,1246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75,1238l23831,1238,23831,1246,23975,1246,23975,1238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61,1066l23817,1066,23817,1080,23824,1102,23824,1238,23983,1238,23983,1224,23975,1202,23968,1202,23968,1195,23961,1195,23961,1188,23889,1188,23882,1181,23968,1181,23968,1174,23975,1174,23975,1166,23983,1166,23983,1130,23975,1130,23975,1123,23968,1123,23968,1116,23882,1116,23882,1094,23918,1073,23961,1073,23961,1066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68,1058l23824,1058,23824,1066,23968,1066,23968,1058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975,1022l23824,1022,23824,1030,23831,1030,23846,1044,23831,1058,23975,1058,23975,1022e" filled="t" fillcolor="#FFFFFF" stroked="f">
                <v:path arrowok="t"/>
                <v:fill/>
              </v:shape>
              <v:shape style="position:absolute;left:23817;top:482;width:166;height:1195" coordorigin="23817,482" coordsize="166,1195" path="m23846,972l23831,972,23831,979,23824,979,23824,986,23817,986,23817,1022,23968,1022,23968,1015,23961,1015,23961,1008,23918,1008,23846,979,23846,972e" filled="t" fillcolor="#FFFFFF" stroked="f">
                <v:path arrowok="t"/>
                <v:fill/>
              </v:shape>
            </v:group>
            <v:group style="position:absolute;left:346;top:7113;width:166;height:886" coordorigin="346,7113" coordsize="166,886">
              <v:shape style="position:absolute;left:346;top:7113;width:166;height:886" coordorigin="346,7113" coordsize="166,886" path="m497,7235l367,7235,367,7243,497,7243,497,7235e" filled="t" fillcolor="#FFFFFF" stroked="f">
                <v:path arrowok="t"/>
                <v:fill/>
              </v:shape>
              <v:shape style="position:absolute;left:346;top:7113;width:166;height:886" coordorigin="346,7113" coordsize="166,886" path="m504,7228l360,7228,360,7235,504,7235,504,7228e" filled="t" fillcolor="#FFFFFF" stroked="f">
                <v:path arrowok="t"/>
                <v:fill/>
              </v:shape>
              <v:shape style="position:absolute;left:346;top:7113;width:166;height:886" coordorigin="346,7113" coordsize="166,886" path="m511,7192l353,7192,353,7228,511,7228,511,7192e" filled="t" fillcolor="#FFFFFF" stroked="f">
                <v:path arrowok="t"/>
                <v:fill/>
              </v:shape>
              <v:shape style="position:absolute;left:346;top:7113;width:166;height:886" coordorigin="346,7113" coordsize="166,886" path="m504,7185l360,7185,360,7192,504,7192,504,7185e" filled="t" fillcolor="#FFFFFF" stroked="f">
                <v:path arrowok="t"/>
                <v:fill/>
              </v:shape>
              <v:shape style="position:absolute;left:346;top:7113;width:166;height:886" coordorigin="346,7113" coordsize="166,886" path="m497,7178l374,7178,367,7185,497,7185,497,7178e" filled="t" fillcolor="#FFFFFF" stroked="f">
                <v:path arrowok="t"/>
                <v:fill/>
              </v:shape>
              <v:shape style="position:absolute;left:346;top:7113;width:166;height:886" coordorigin="346,7113" coordsize="166,886" path="m497,7171l367,7171,367,7178,490,7178,497,7171e" filled="t" fillcolor="#FFFFFF" stroked="f">
                <v:path arrowok="t"/>
                <v:fill/>
              </v:shape>
              <v:shape style="position:absolute;left:346;top:7113;width:166;height:886" coordorigin="346,7113" coordsize="166,886" path="m504,7163l360,7163,360,7171,504,7171,504,7163e" filled="t" fillcolor="#FFFFFF" stroked="f">
                <v:path arrowok="t"/>
                <v:fill/>
              </v:shape>
              <v:shape style="position:absolute;left:346;top:7113;width:166;height:886" coordorigin="346,7113" coordsize="166,886" path="m511,7128l353,7128,353,7163,511,7163,511,7128e" filled="t" fillcolor="#FFFFFF" stroked="f">
                <v:path arrowok="t"/>
                <v:fill/>
              </v:shape>
              <v:shape style="position:absolute;left:346;top:7113;width:166;height:886" coordorigin="346,7113" coordsize="166,886" path="m504,7120l360,7120,360,7128,504,7128,504,7120e" filled="t" fillcolor="#FFFFFF" stroked="f">
                <v:path arrowok="t"/>
                <v:fill/>
              </v:shape>
              <v:shape style="position:absolute;left:346;top:7113;width:166;height:886" coordorigin="346,7113" coordsize="166,886" path="m497,7113l367,7113,367,7120,497,7120,497,7113e" filled="t" fillcolor="#FFFFFF" stroked="f">
                <v:path arrowok="t"/>
                <v:fill/>
              </v:shape>
              <v:shape style="position:absolute;left:346;top:7113;width:166;height:886" coordorigin="346,7113" coordsize="166,886" path="m490,7509l367,7509,367,7516,490,7516,490,7509e" filled="t" fillcolor="#FFFFFF" stroked="f">
                <v:path arrowok="t"/>
                <v:fill/>
              </v:shape>
              <v:shape style="position:absolute;left:346;top:7113;width:166;height:886" coordorigin="346,7113" coordsize="166,886" path="m497,7502l360,7502,360,7509,497,7509,497,7502e" filled="t" fillcolor="#FFFFFF" stroked="f">
                <v:path arrowok="t"/>
                <v:fill/>
              </v:shape>
              <v:shape style="position:absolute;left:346;top:7113;width:166;height:886" coordorigin="346,7113" coordsize="166,886" path="m439,7264l410,7264,410,7271,382,7286,374,7286,360,7300,360,7307,353,7307,353,7387,360,7387,360,7394,367,7394,367,7401,360,7408,360,7415,353,7415,353,7502,504,7502,504,7466,497,7466,497,7459,490,7459,490,7451,475,7451,497,7437,504,7437,504,7430,511,7430,511,7336,418,7336,425,7329,511,7329,511,7315,504,7315,504,7307,490,7286,482,7279,475,7279,475,7271,461,7271,439,7264e" filled="t" fillcolor="#FFFFFF" stroked="f">
                <v:path arrowok="t"/>
                <v:fill/>
              </v:shape>
              <v:shape style="position:absolute;left:346;top:7113;width:166;height:886" coordorigin="346,7113" coordsize="166,886" path="m511,7329l446,7329,446,7336,511,7336,511,7329e" filled="t" fillcolor="#FFFFFF" stroked="f">
                <v:path arrowok="t"/>
                <v:fill/>
              </v:shape>
              <v:shape style="position:absolute;left:346;top:7113;width:166;height:886" coordorigin="346,7113" coordsize="166,886" path="m482,7991l360,7991,360,7999,482,7999,482,7991e" filled="t" fillcolor="#FFFFFF" stroked="f">
                <v:path arrowok="t"/>
                <v:fill/>
              </v:shape>
              <v:shape style="position:absolute;left:346;top:7113;width:166;height:886" coordorigin="346,7113" coordsize="166,886" path="m490,7984l353,7984,353,7991,490,7991,490,7984e" filled="t" fillcolor="#FFFFFF" stroked="f">
                <v:path arrowok="t"/>
                <v:fill/>
              </v:shape>
              <v:shape style="position:absolute;left:346;top:7113;width:166;height:886" coordorigin="346,7113" coordsize="166,886" path="m454,7905l346,7905,346,7984,497,7984,497,7948,490,7948,490,7941,482,7941,482,7934,461,7934,461,7919,454,7919,454,7905e" filled="t" fillcolor="#FFFFFF" stroked="f">
                <v:path arrowok="t"/>
                <v:fill/>
              </v:shape>
              <v:shape style="position:absolute;left:346;top:7113;width:166;height:886" coordorigin="346,7113" coordsize="166,886" path="m497,7905l454,7905,475,7919,490,7919,490,7912,497,7912,497,7905e" filled="t" fillcolor="#FFFFFF" stroked="f">
                <v:path arrowok="t"/>
                <v:fill/>
              </v:shape>
              <v:shape style="position:absolute;left:346;top:7113;width:166;height:886" coordorigin="346,7113" coordsize="166,886" path="m504,7862l360,7862,360,7869,374,7876,353,7898,353,7905,504,7905,504,7862e" filled="t" fillcolor="#FFFFFF" stroked="f">
                <v:path arrowok="t"/>
                <v:fill/>
              </v:shape>
              <v:shape style="position:absolute;left:346;top:7113;width:166;height:886" coordorigin="346,7113" coordsize="166,886" path="m497,7855l353,7855,353,7862,497,7862,497,7855e" filled="t" fillcolor="#FFFFFF" stroked="f">
                <v:path arrowok="t"/>
                <v:fill/>
              </v:shape>
              <v:shape style="position:absolute;left:346;top:7113;width:166;height:886" coordorigin="346,7113" coordsize="166,886" path="m497,7819l346,7819,346,7855,490,7855,490,7847,475,7847,475,7833,490,7833,490,7826,497,7826,497,7819e" filled="t" fillcolor="#FFFFFF" stroked="f">
                <v:path arrowok="t"/>
                <v:fill/>
              </v:shape>
              <v:shape style="position:absolute;left:346;top:7113;width:166;height:886" coordorigin="346,7113" coordsize="166,886" path="m504,7624l346,7624,346,7660,353,7660,353,7667,360,7667,360,7682,353,7682,353,7711,346,7711,346,7775,353,7775,353,7783,360,7783,360,7790,410,7790,360,7804,360,7811,353,7811,353,7819,504,7819,504,7739,497,7739,497,7732,490,7732,490,7725,475,7725,497,7711,497,7703,504,7703,504,7624e" filled="t" fillcolor="#FFFFFF" stroked="f">
                <v:path arrowok="t"/>
                <v:fill/>
              </v:shape>
              <v:shape style="position:absolute;left:346;top:7113;width:166;height:886" coordorigin="346,7113" coordsize="166,886" path="m497,7617l353,7617,353,7624,497,7624,497,7617e" filled="t" fillcolor="#FFFFFF" stroked="f">
                <v:path arrowok="t"/>
                <v:fill/>
              </v:shape>
              <v:shape style="position:absolute;left:346;top:7113;width:166;height:886" coordorigin="346,7113" coordsize="166,886" path="m490,7610l360,7610,360,7617,490,7617,490,7610e" filled="t" fillcolor="#FFFFFF" stroked="f">
                <v:path arrowok="t"/>
                <v:fill/>
              </v:shape>
              <v:shape style="position:absolute;left:346;top:7113;width:166;height:886" coordorigin="346,7113" coordsize="166,886" path="m497,7588l353,7588,353,7595,367,7610,468,7610,490,7595,497,7595,497,7588e" filled="t" fillcolor="#FFFFFF" stroked="f">
                <v:path arrowok="t"/>
                <v:fill/>
              </v:shape>
              <v:shape style="position:absolute;left:346;top:7113;width:166;height:886" coordorigin="346,7113" coordsize="166,886" path="m382,7538l353,7538,353,7545,346,7545,346,7588,504,7588,504,7574,418,7574,382,7538e" filled="t" fillcolor="#FFFFFF" stroked="f">
                <v:path arrowok="t"/>
                <v:fill/>
              </v:shape>
              <v:shape style="position:absolute;left:346;top:7113;width:166;height:886" coordorigin="346,7113" coordsize="166,886" path="m497,7538l468,7538,418,7574,504,7574,504,7545,497,7545,497,7538e" filled="t" fillcolor="#FFFFFF" stroked="f">
                <v:path arrowok="t"/>
                <v:fill/>
              </v:shape>
              <v:shape style="position:absolute;left:346;top:7113;width:166;height:886" coordorigin="346,7113" coordsize="166,886" path="m374,7531l360,7531,360,7538,374,7538,374,7531e" filled="t" fillcolor="#FFFFFF" stroked="f">
                <v:path arrowok="t"/>
                <v:fill/>
              </v:shape>
              <v:shape style="position:absolute;left:346;top:7113;width:166;height:886" coordorigin="346,7113" coordsize="166,886" path="m490,7531l475,7531,475,7538,490,7538,490,7531e" filled="t" fillcolor="#FFFFFF" stroked="f">
                <v:path arrowok="t"/>
                <v:fill/>
              </v:shape>
              <v:shape style="position:absolute;left:14367;top:350;width:1505;height:993" type="#_x0000_t75">
                <v:imagedata r:id="rId12" o:title=""/>
              </v:shape>
            </v:group>
            <v:group style="position:absolute;left:1130;top:9014;width:670;height:914" coordorigin="1130,9014" coordsize="670,914">
              <v:shape style="position:absolute;left:1130;top:9014;width:670;height:914" coordorigin="1130,9014" coordsize="670,914" path="m1742,9922l1706,9922,1706,9928,1742,9928,1742,9922e" filled="t" fillcolor="#FFFFFF" stroked="f">
                <v:path arrowok="t"/>
                <v:fill/>
              </v:shape>
              <v:shape style="position:absolute;left:1130;top:9014;width:670;height:914" coordorigin="1130,9014" coordsize="670,914" path="m1771,9894l1670,9894,1670,9900,1678,9900,1699,9922,1750,9922,1771,9900,1771,9894e" filled="t" fillcolor="#FFFFFF" stroked="f">
                <v:path arrowok="t"/>
                <v:fill/>
              </v:shape>
              <v:shape style="position:absolute;left:1130;top:9014;width:670;height:914" coordorigin="1130,9014" coordsize="670,914" path="m1807,9806l1678,9806,1678,9814,1663,9842,1656,9842,1656,9872,1663,9894,1786,9894,1786,9886,1793,9886,1793,9878,1807,9864,1807,9858,1814,9858,1814,9828,1807,9806e" filled="t" fillcolor="#FFFFFF" stroked="f">
                <v:path arrowok="t"/>
                <v:fill/>
              </v:shape>
              <v:shape style="position:absolute;left:1130;top:9014;width:670;height:914" coordorigin="1130,9014" coordsize="670,914" path="m1699,9800l1685,9800,1685,9806,1699,9806,1699,9800e" filled="t" fillcolor="#FFFFFF" stroked="f">
                <v:path arrowok="t"/>
                <v:fill/>
              </v:shape>
              <v:shape style="position:absolute;left:1130;top:9014;width:670;height:914" coordorigin="1130,9014" coordsize="670,914" path="m1764,9770l1742,9770,1742,9778,1728,9786,1721,9786,1714,9792,1714,9800,1706,9806,1800,9806,1800,9800,1793,9792,1786,9792,1771,9778,1764,9778,1764,9770e" filled="t" fillcolor="#FFFFFF" stroked="f">
                <v:path arrowok="t"/>
                <v:fill/>
              </v:shape>
              <v:shape style="position:absolute;left:1130;top:9014;width:670;height:914" coordorigin="1130,9014" coordsize="670,914" path="m1735,9742l1577,9742,1577,9756,1584,9778,1591,9778,1591,9786,1598,9786,1598,9792,1613,9792,1613,9786,1685,9750,1735,9750,1735,9742e" filled="t" fillcolor="#FFFFFF" stroked="f">
                <v:path arrowok="t"/>
                <v:fill/>
              </v:shape>
              <v:shape style="position:absolute;left:1130;top:9014;width:670;height:914" coordorigin="1130,9014" coordsize="670,914" path="m1728,9750l1685,9750,1692,9756,1699,9756,1699,9764,1714,9764,1714,9756,1728,9750e" filled="t" fillcolor="#FFFFFF" stroked="f">
                <v:path arrowok="t"/>
                <v:fill/>
              </v:shape>
              <v:shape style="position:absolute;left:1130;top:9014;width:670;height:914" coordorigin="1130,9014" coordsize="670,914" path="m1710,9684l1642,9684,1642,9692,1584,9734,1584,9742,1742,9742,1742,9728,1735,9728,1735,9720,1710,9684e" filled="t" fillcolor="#FFFFFF" stroked="f">
                <v:path arrowok="t"/>
                <v:fill/>
              </v:shape>
              <v:shape style="position:absolute;left:1130;top:9014;width:670;height:914" coordorigin="1130,9014" coordsize="670,914" path="m1598,9714l1562,9714,1562,9720,1598,9720,1598,9714e" filled="t" fillcolor="#FFFFFF" stroked="f">
                <v:path arrowok="t"/>
                <v:fill/>
              </v:shape>
              <v:shape style="position:absolute;left:1130;top:9014;width:670;height:914" coordorigin="1130,9014" coordsize="670,914" path="m1627,9570l1584,9570,1584,9576,1577,9576,1577,9584,1562,9598,1562,9606,1534,9606,1526,9612,1526,9620,1519,9634,1512,9634,1512,9670,1519,9670,1526,9684,1526,9692,1534,9692,1555,9714,1606,9714,1627,9692,1627,9684,1710,9684,1685,9648,1678,9648,1678,9642,1670,9642,1670,9620,1663,9620,1649,9590,1649,9584,1642,9584,1627,9576,1627,9570e" filled="t" fillcolor="#FFFFFF" stroked="f">
                <v:path arrowok="t"/>
                <v:fill/>
              </v:shape>
              <v:shape style="position:absolute;left:1130;top:9014;width:670;height:914" coordorigin="1130,9014" coordsize="670,914" path="m1490,9606l1476,9606,1476,9612,1490,9612,1490,9606e" filled="t" fillcolor="#FFFFFF" stroked="f">
                <v:path arrowok="t"/>
                <v:fill/>
              </v:shape>
              <v:shape style="position:absolute;left:1130;top:9014;width:670;height:914" coordorigin="1130,9014" coordsize="670,914" path="m1519,9404l1368,9404,1361,9410,1361,9446,1368,9468,1375,9468,1375,9476,1397,9490,1404,9490,1418,9498,1418,9512,1411,9512,1411,9526,1418,9526,1418,9534,1469,9606,1498,9606,1512,9590,1512,9584,1519,9584,1519,9576,1526,9576,1526,9570,1541,9562,1548,9562,1548,9554,1555,9554,1555,9548,1570,9548,1584,9540,1591,9540,1591,9534,1598,9534,1598,9518,1591,9518,1591,9512,1541,9440,1433,9440,1426,9432,1426,9426,1433,9418,1440,9418,1447,9410,1519,9410,1519,9404e" filled="t" fillcolor="#FFFFFF" stroked="f">
                <v:path arrowok="t"/>
                <v:fill/>
              </v:shape>
              <v:shape style="position:absolute;left:1130;top:9014;width:670;height:914" coordorigin="1130,9014" coordsize="670,914" path="m1555,9598l1541,9598,1541,9606,1555,9606,1555,9598e" filled="t" fillcolor="#FFFFFF" stroked="f">
                <v:path arrowok="t"/>
                <v:fill/>
              </v:shape>
              <v:shape style="position:absolute;left:1130;top:9014;width:670;height:914" coordorigin="1130,9014" coordsize="670,914" path="m1570,9548l1555,9548,1555,9554,1570,9554,1570,9548e" filled="t" fillcolor="#FFFFFF" stroked="f">
                <v:path arrowok="t"/>
                <v:fill/>
              </v:shape>
              <v:shape style="position:absolute;left:1130;top:9014;width:670;height:914" coordorigin="1130,9014" coordsize="670,914" path="m1519,9410l1447,9410,1454,9418,1447,9440,1519,9440,1519,9410e" filled="t" fillcolor="#FFFFFF" stroked="f">
                <v:path arrowok="t"/>
                <v:fill/>
              </v:shape>
              <v:shape style="position:absolute;left:1130;top:9014;width:670;height:914" coordorigin="1130,9014" coordsize="670,914" path="m1534,9432l1519,9432,1519,9440,1534,9440,1534,9432e" filled="t" fillcolor="#FFFFFF" stroked="f">
                <v:path arrowok="t"/>
                <v:fill/>
              </v:shape>
              <v:shape style="position:absolute;left:1130;top:9014;width:670;height:914" coordorigin="1130,9014" coordsize="670,914" path="m1498,9368l1310,9368,1310,9374,1325,9390,1332,9390,1346,9396,1346,9404,1512,9404,1498,9374,1498,9368e" filled="t" fillcolor="#FFFFFF" stroked="f">
                <v:path arrowok="t"/>
                <v:fill/>
              </v:shape>
              <v:shape style="position:absolute;left:1130;top:9014;width:670;height:914" coordorigin="1130,9014" coordsize="670,914" path="m1375,9318l1296,9318,1296,9346,1303,9368,1397,9368,1397,9360,1474,9360,1462,9354,1462,9346,1382,9346,1382,9338,1361,9338,1361,9332,1375,9318e" filled="t" fillcolor="#FFFFFF" stroked="f">
                <v:path arrowok="t"/>
                <v:fill/>
              </v:shape>
              <v:shape style="position:absolute;left:1130;top:9014;width:670;height:914" coordorigin="1130,9014" coordsize="670,914" path="m1474,9360l1397,9360,1404,9368,1490,9368,1474,9360e" filled="t" fillcolor="#FFFFFF" stroked="f">
                <v:path arrowok="t"/>
                <v:fill/>
              </v:shape>
              <v:shape style="position:absolute;left:1130;top:9014;width:670;height:914" coordorigin="1130,9014" coordsize="670,914" path="m1397,9246l1231,9246,1231,9260,1238,9260,1246,9274,1246,9282,1253,9282,1253,9296,1260,9296,1260,9302,1274,9318,1390,9318,1390,9332,1382,9332,1382,9346,1447,9346,1447,9338,1454,9338,1454,9302,1447,9302,1440,9288,1440,9282,1418,9266,1411,9266,1397,9260,1397,9246e" filled="t" fillcolor="#FFFFFF" stroked="f">
                <v:path arrowok="t"/>
                <v:fill/>
              </v:shape>
              <v:shape style="position:absolute;left:1130;top:9014;width:670;height:914" coordorigin="1130,9014" coordsize="670,914" path="m1296,9318l1282,9318,1282,9324,1296,9324,1296,9318e" filled="t" fillcolor="#FFFFFF" stroked="f">
                <v:path arrowok="t"/>
                <v:fill/>
              </v:shape>
              <v:shape style="position:absolute;left:1130;top:9014;width:670;height:914" coordorigin="1130,9014" coordsize="670,914" path="m1274,9044l1174,9044,1174,9050,1152,9050,1138,9066,1138,9072,1130,9072,1130,9116,1138,9116,1152,9144,1152,9152,1159,9152,1174,9158,1174,9180,1181,9180,1181,9188,1195,9210,1202,9210,1202,9224,1210,9224,1210,9230,1224,9246,1404,9246,1404,9230,1397,9230,1397,9224,1375,9202,1346,9202,1354,9194,1354,9188,1361,9188,1361,9174,1354,9174,1354,9166,1332,9138,1325,9138,1325,9122,1318,9122,1318,9116,1303,9094,1296,9094,1296,9086,1289,9086,1289,9066,1282,9066,1274,9050,1274,9044e" filled="t" fillcolor="#FFFFFF" stroked="f">
                <v:path arrowok="t"/>
                <v:fill/>
              </v:shape>
              <v:shape style="position:absolute;left:1130;top:9014;width:670;height:914" coordorigin="1130,9014" coordsize="670,914" path="m1368,9194l1354,9194,1346,9202,1368,9202,1368,9194e" filled="t" fillcolor="#FFFFFF" stroked="f">
                <v:path arrowok="t"/>
                <v:fill/>
              </v:shape>
              <v:shape style="position:absolute;left:1130;top:9014;width:670;height:914" coordorigin="1130,9014" coordsize="670,914" path="m1174,9044l1159,9044,1159,9050,1174,9050,1174,9044e" filled="t" fillcolor="#FFFFFF" stroked="f">
                <v:path arrowok="t"/>
                <v:fill/>
              </v:shape>
              <v:shape style="position:absolute;left:1130;top:9014;width:670;height:914" coordorigin="1130,9014" coordsize="670,914" path="m1238,9014l1217,9014,1217,9022,1188,9036,1181,9036,1181,9044,1267,9044,1246,9022,1238,9022,1238,9014e" filled="t" fillcolor="#FFFFFF" stroked="f">
                <v:path arrowok="t"/>
                <v:fill/>
              </v:shape>
              <v:shape style="position:absolute;left:10883;top:9435;width:2268;height:1447" type="#_x0000_t75">
                <v:imagedata r:id="rId13" o:title=""/>
              </v:shape>
            </v:group>
            <v:group style="position:absolute;left:2160;top:5349;width:1217;height:180" coordorigin="2160,5349" coordsize="1217,180">
              <v:shape style="position:absolute;left:2160;top:5349;width:1217;height:180" coordorigin="2160,5349" coordsize="1217,180" path="m3370,5522l3269,5522,3269,5529,3370,5529,3370,5522e" filled="t" fillcolor="#FFFFFF" stroked="f">
                <v:path arrowok="t"/>
                <v:fill/>
              </v:shape>
              <v:shape style="position:absolute;left:2160;top:5349;width:1217;height:180" coordorigin="2160,5349" coordsize="1217,180" path="m3377,5515l3262,5515,3262,5522,3377,5522,3377,5515e" filled="t" fillcolor="#FFFFFF" stroked="f">
                <v:path arrowok="t"/>
                <v:fill/>
              </v:shape>
              <v:shape style="position:absolute;left:2160;top:5349;width:1217;height:180" coordorigin="2160,5349" coordsize="1217,180" path="m3384,5385l3254,5385,3254,5515,3384,5515,3384,5479,3377,5479,3377,5472,3370,5472,3370,5464,3377,5464,3377,5421,3384,5421,3384,5385e" filled="t" fillcolor="#FFFFFF" stroked="f">
                <v:path arrowok="t"/>
                <v:fill/>
              </v:shape>
              <v:shape style="position:absolute;left:2160;top:5349;width:1217;height:180" coordorigin="2160,5349" coordsize="1217,180" path="m3377,5378l3262,5378,3262,5385,3377,5385,3377,5378e" filled="t" fillcolor="#FFFFFF" stroked="f">
                <v:path arrowok="t"/>
                <v:fill/>
              </v:shape>
              <v:shape style="position:absolute;left:2160;top:5349;width:1217;height:180" coordorigin="2160,5349" coordsize="1217,180" path="m3370,5371l3269,5371,3269,5378,3370,5378,3370,5371e" filled="t" fillcolor="#FFFFFF" stroked="f">
                <v:path arrowok="t"/>
                <v:fill/>
              </v:shape>
              <v:shape style="position:absolute;left:2160;top:5349;width:1217;height:180" coordorigin="2160,5349" coordsize="1217,180" path="m3024,5515l2988,5515,2988,5522,3024,5522,3024,5515e" filled="t" fillcolor="#FFFFFF" stroked="f">
                <v:path arrowok="t"/>
                <v:fill/>
              </v:shape>
              <v:shape style="position:absolute;left:2160;top:5349;width:1217;height:180" coordorigin="2160,5349" coordsize="1217,180" path="m3103,5515l3060,5515,3060,5522,3103,5522,3103,5515e" filled="t" fillcolor="#FFFFFF" stroked="f">
                <v:path arrowok="t"/>
                <v:fill/>
              </v:shape>
              <v:shape style="position:absolute;left:2160;top:5349;width:1217;height:180" coordorigin="2160,5349" coordsize="1217,180" path="m3197,5515l3110,5515,3110,5522,3197,5522,3197,5515e" filled="t" fillcolor="#FFFFFF" stroked="f">
                <v:path arrowok="t"/>
                <v:fill/>
              </v:shape>
              <v:shape style="position:absolute;left:2160;top:5349;width:1217;height:180" coordorigin="2160,5349" coordsize="1217,180" path="m3031,5508l2981,5508,2981,5515,3031,5515,3031,5508e" filled="t" fillcolor="#FFFFFF" stroked="f">
                <v:path arrowok="t"/>
                <v:fill/>
              </v:shape>
              <v:shape style="position:absolute;left:2160;top:5349;width:1217;height:180" coordorigin="2160,5349" coordsize="1217,180" path="m3218,5493l3038,5493,3053,5515,3204,5515,3218,5500,3218,5493e" filled="t" fillcolor="#FFFFFF" stroked="f">
                <v:path arrowok="t"/>
                <v:fill/>
              </v:shape>
              <v:shape style="position:absolute;left:2160;top:5349;width:1217;height:180" coordorigin="2160,5349" coordsize="1217,180" path="m3074,5371l2981,5371,2981,5378,2974,5378,2974,5508,3038,5508,3038,5493,3218,5493,3226,5479,3233,5479,3233,5464,3096,5464,3089,5457,3161,5457,3161,5428,3233,5428,3233,5414,3226,5414,3226,5407,3204,5385,3089,5385,3074,5378,3074,5371e" filled="t" fillcolor="#FFFFFF" stroked="f">
                <v:path arrowok="t"/>
                <v:fill/>
              </v:shape>
              <v:shape style="position:absolute;left:2160;top:5349;width:1217;height:180" coordorigin="2160,5349" coordsize="1217,180" path="m3161,5457l3096,5457,3096,5464,3161,5464,3161,5457e" filled="t" fillcolor="#FFFFFF" stroked="f">
                <v:path arrowok="t"/>
                <v:fill/>
              </v:shape>
              <v:shape style="position:absolute;left:2160;top:5349;width:1217;height:180" coordorigin="2160,5349" coordsize="1217,180" path="m3233,5428l3161,5428,3161,5436,3168,5436,3168,5464,3233,5464,3233,5428e" filled="t" fillcolor="#FFFFFF" stroked="f">
                <v:path arrowok="t"/>
                <v:fill/>
              </v:shape>
              <v:shape style="position:absolute;left:2160;top:5349;width:1217;height:180" coordorigin="2160,5349" coordsize="1217,180" path="m3197,5378l3103,5378,3103,5385,3204,5385,3197,5378e" filled="t" fillcolor="#FFFFFF" stroked="f">
                <v:path arrowok="t"/>
                <v:fill/>
              </v:shape>
              <v:shape style="position:absolute;left:2160;top:5349;width:1217;height:180" coordorigin="2160,5349" coordsize="1217,180" path="m3190,5371l3110,5371,3110,5378,3190,5378,3190,5371e" filled="t" fillcolor="#FFFFFF" stroked="f">
                <v:path arrowok="t"/>
                <v:fill/>
              </v:shape>
              <v:shape style="position:absolute;left:2160;top:5349;width:1217;height:180" coordorigin="2160,5349" coordsize="1217,180" path="m3053,5364l2988,5364,2988,5371,3053,5371,3053,5364e" filled="t" fillcolor="#FFFFFF" stroked="f">
                <v:path arrowok="t"/>
                <v:fill/>
              </v:shape>
              <v:shape style="position:absolute;left:2160;top:5349;width:1217;height:180" coordorigin="2160,5349" coordsize="1217,180" path="m2808,5500l2714,5500,2714,5508,2758,5522,2772,5522,2794,5515,2794,5508,2808,5500e" filled="t" fillcolor="#FFFFFF" stroked="f">
                <v:path arrowok="t"/>
                <v:fill/>
              </v:shape>
              <v:shape style="position:absolute;left:2160;top:5349;width:1217;height:180" coordorigin="2160,5349" coordsize="1217,180" path="m2866,5515l2830,5515,2830,5522,2866,5522,2866,5515e" filled="t" fillcolor="#FFFFFF" stroked="f">
                <v:path arrowok="t"/>
                <v:fill/>
              </v:shape>
              <v:shape style="position:absolute;left:2160;top:5349;width:1217;height:180" coordorigin="2160,5349" coordsize="1217,180" path="m2930,5515l2894,5515,2894,5522,2930,5522,2930,5515e" filled="t" fillcolor="#FFFFFF" stroked="f">
                <v:path arrowok="t"/>
                <v:fill/>
              </v:shape>
              <v:shape style="position:absolute;left:2160;top:5349;width:1217;height:180" coordorigin="2160,5349" coordsize="1217,180" path="m2455,5508l2412,5508,2412,5515,2455,5515,2455,5508e" filled="t" fillcolor="#FFFFFF" stroked="f">
                <v:path arrowok="t"/>
                <v:fill/>
              </v:shape>
              <v:shape style="position:absolute;left:2160;top:5349;width:1217;height:180" coordorigin="2160,5349" coordsize="1217,180" path="m2534,5508l2498,5508,2498,5515,2534,5515,2534,5508e" filled="t" fillcolor="#FFFFFF" stroked="f">
                <v:path arrowok="t"/>
                <v:fill/>
              </v:shape>
              <v:shape style="position:absolute;left:2160;top:5349;width:1217;height:180" coordorigin="2160,5349" coordsize="1217,180" path="m2599,5508l2563,5508,2563,5515,2599,5515,2599,5508e" filled="t" fillcolor="#FFFFFF" stroked="f">
                <v:path arrowok="t"/>
                <v:fill/>
              </v:shape>
              <v:shape style="position:absolute;left:2160;top:5349;width:1217;height:180" coordorigin="2160,5349" coordsize="1217,180" path="m2671,5508l2635,5508,2635,5515,2671,5515,2671,5508e" filled="t" fillcolor="#FFFFFF" stroked="f">
                <v:path arrowok="t"/>
                <v:fill/>
              </v:shape>
              <v:shape style="position:absolute;left:2160;top:5349;width:1217;height:180" coordorigin="2160,5349" coordsize="1217,180" path="m2873,5508l2822,5508,2822,5515,2873,5515,2873,5508e" filled="t" fillcolor="#FFFFFF" stroked="f">
                <v:path arrowok="t"/>
                <v:fill/>
              </v:shape>
              <v:shape style="position:absolute;left:2160;top:5349;width:1217;height:180" coordorigin="2160,5349" coordsize="1217,180" path="m2758,5450l2686,5450,2700,5493,2707,5493,2707,5500,2880,5500,2887,5508,2887,5515,2938,5515,2938,5508,2945,5508,2945,5500,2947,5457,2758,5457,2758,5450e" filled="t" fillcolor="#FFFFFF" stroked="f">
                <v:path arrowok="t"/>
                <v:fill/>
              </v:shape>
              <v:shape style="position:absolute;left:2160;top:5349;width:1217;height:180" coordorigin="2160,5349" coordsize="1217,180" path="m2239,5500l2203,5500,2203,5508,2239,5508,2239,5500e" filled="t" fillcolor="#FFFFFF" stroked="f">
                <v:path arrowok="t"/>
                <v:fill/>
              </v:shape>
              <v:shape style="position:absolute;left:2160;top:5349;width:1217;height:180" coordorigin="2160,5349" coordsize="1217,180" path="m2290,5500l2246,5500,2246,5508,2290,5508,2290,5500e" filled="t" fillcolor="#FFFFFF" stroked="f">
                <v:path arrowok="t"/>
                <v:fill/>
              </v:shape>
              <v:shape style="position:absolute;left:2160;top:5349;width:1217;height:180" coordorigin="2160,5349" coordsize="1217,180" path="m2376,5500l2333,5500,2333,5508,2376,5508,2376,5500e" filled="t" fillcolor="#FFFFFF" stroked="f">
                <v:path arrowok="t"/>
                <v:fill/>
              </v:shape>
              <v:shape style="position:absolute;left:2160;top:5349;width:1217;height:180" coordorigin="2160,5349" coordsize="1217,180" path="m2477,5493l2390,5493,2405,5508,2462,5508,2477,5493e" filled="t" fillcolor="#FFFFFF" stroked="f">
                <v:path arrowok="t"/>
                <v:fill/>
              </v:shape>
              <v:shape style="position:absolute;left:2160;top:5349;width:1217;height:180" coordorigin="2160,5349" coordsize="1217,180" path="m2542,5500l2491,5500,2491,5508,2542,5508,2542,5500e" filled="t" fillcolor="#FFFFFF" stroked="f">
                <v:path arrowok="t"/>
                <v:fill/>
              </v:shape>
              <v:shape style="position:absolute;left:2160;top:5349;width:1217;height:180" coordorigin="2160,5349" coordsize="1217,180" path="m2614,5479l2318,5479,2318,5493,2549,5493,2556,5500,2556,5508,2606,5508,2606,5500,2614,5500,2614,5479e" filled="t" fillcolor="#FFFFFF" stroked="f">
                <v:path arrowok="t"/>
                <v:fill/>
              </v:shape>
              <v:shape style="position:absolute;left:2160;top:5349;width:1217;height:180" coordorigin="2160,5349" coordsize="1217,180" path="m2678,5500l2628,5500,2628,5508,2678,5508,2678,5500e" filled="t" fillcolor="#FFFFFF" stroked="f">
                <v:path arrowok="t"/>
                <v:fill/>
              </v:shape>
              <v:shape style="position:absolute;left:2160;top:5349;width:1217;height:180" coordorigin="2160,5349" coordsize="1217,180" path="m2880,5500l2815,5500,2815,5508,2880,5508,2880,5500e" filled="t" fillcolor="#FFFFFF" stroked="f">
                <v:path arrowok="t"/>
                <v:fill/>
              </v:shape>
              <v:shape style="position:absolute;left:2160;top:5349;width:1217;height:180" coordorigin="2160,5349" coordsize="1217,180" path="m2297,5493l2196,5493,2196,5500,2297,5500,2297,5493e" filled="t" fillcolor="#FFFFFF" stroked="f">
                <v:path arrowok="t"/>
                <v:fill/>
              </v:shape>
              <v:shape style="position:absolute;left:2160;top:5349;width:1217;height:180" coordorigin="2160,5349" coordsize="1217,180" path="m2383,5493l2326,5493,2326,5500,2383,5500,2383,5493e" filled="t" fillcolor="#FFFFFF" stroked="f">
                <v:path arrowok="t"/>
                <v:fill/>
              </v:shape>
              <v:shape style="position:absolute;left:2160;top:5349;width:1217;height:180" coordorigin="2160,5349" coordsize="1217,180" path="m2549,5493l2484,5493,2484,5500,2549,5500,2549,5493e" filled="t" fillcolor="#FFFFFF" stroked="f">
                <v:path arrowok="t"/>
                <v:fill/>
              </v:shape>
              <v:shape style="position:absolute;left:2160;top:5349;width:1217;height:180" coordorigin="2160,5349" coordsize="1217,180" path="m2693,5421l2628,5421,2621,5493,2621,5500,2686,5500,2686,5450,2758,5450,2758,5436,2686,5436,2693,5421e" filled="t" fillcolor="#FFFFFF" stroked="f">
                <v:path arrowok="t"/>
                <v:fill/>
              </v:shape>
              <v:shape style="position:absolute;left:2160;top:5349;width:1217;height:180" coordorigin="2160,5349" coordsize="1217,180" path="m2261,5414l2196,5414,2189,5486,2189,5493,2304,5493,2304,5479,2614,5479,2614,5450,2434,5450,2434,5436,2369,5436,2367,5428,2254,5428,2261,5414e" filled="t" fillcolor="#FFFFFF" stroked="f">
                <v:path arrowok="t"/>
                <v:fill/>
              </v:shape>
              <v:shape style="position:absolute;left:2160;top:5349;width:1217;height:180" coordorigin="2160,5349" coordsize="1217,180" path="m2950,5421l2765,5421,2772,5428,2772,5457,2947,5457,2950,5421e" filled="t" fillcolor="#FFFFFF" stroked="f">
                <v:path arrowok="t"/>
                <v:fill/>
              </v:shape>
              <v:shape style="position:absolute;left:2160;top:5349;width:1217;height:180" coordorigin="2160,5349" coordsize="1217,180" path="m2542,5364l2441,5364,2441,5371,2434,5371,2434,5450,2614,5450,2614,5421,2950,5421,2951,5400,2887,5400,2882,5392,2556,5392,2542,5371,2542,5364e" filled="t" fillcolor="#FFFFFF" stroked="f">
                <v:path arrowok="t"/>
                <v:fill/>
              </v:shape>
              <v:shape style="position:absolute;left:2160;top:5349;width:1217;height:180" coordorigin="2160,5349" coordsize="1217,180" path="m2434,5371l2369,5371,2369,5436,2434,5436,2434,5371e" filled="t" fillcolor="#FFFFFF" stroked="f">
                <v:path arrowok="t"/>
                <v:fill/>
              </v:shape>
              <v:shape style="position:absolute;left:2160;top:5349;width:1217;height:180" coordorigin="2160,5349" coordsize="1217,180" path="m2758,5421l2693,5421,2686,5436,2758,5436,2758,5421e" filled="t" fillcolor="#FFFFFF" stroked="f">
                <v:path arrowok="t"/>
                <v:fill/>
              </v:shape>
              <v:shape style="position:absolute;left:2160;top:5349;width:1217;height:180" coordorigin="2160,5349" coordsize="1217,180" path="m2347,5364l2160,5364,2160,5400,2167,5400,2167,5407,2174,5407,2174,5414,2261,5414,2254,5428,2367,5428,2347,5364e" filled="t" fillcolor="#FFFFFF" stroked="f">
                <v:path arrowok="t"/>
                <v:fill/>
              </v:shape>
              <v:shape style="position:absolute;left:2160;top:5349;width:1217;height:180" coordorigin="2160,5349" coordsize="1217,180" path="m2952,5378l2887,5378,2887,5400,2951,5400,2952,5385,2952,5378e" filled="t" fillcolor="#FFFFFF" stroked="f">
                <v:path arrowok="t"/>
                <v:fill/>
              </v:shape>
              <v:shape style="position:absolute;left:2160;top:5349;width:1217;height:180" coordorigin="2160,5349" coordsize="1217,180" path="m2722,5371l2556,5371,2556,5392,2882,5392,2878,5385,2815,5385,2808,5378,2722,5378,2722,5371e" filled="t" fillcolor="#FFFFFF" stroked="f">
                <v:path arrowok="t"/>
                <v:fill/>
              </v:shape>
              <v:shape style="position:absolute;left:2160;top:5349;width:1217;height:180" coordorigin="2160,5349" coordsize="1217,180" path="m2873,5371l2822,5371,2822,5378,2815,5378,2815,5385,2878,5385,2873,5378,2873,5371e" filled="t" fillcolor="#FFFFFF" stroked="f">
                <v:path arrowok="t"/>
                <v:fill/>
              </v:shape>
              <v:shape style="position:absolute;left:2160;top:5349;width:1217;height:180" coordorigin="2160,5349" coordsize="1217,180" path="m2772,5356l2758,5356,2736,5364,2736,5371,2722,5378,2808,5378,2801,5371,2794,5371,2794,5364,2772,5356e" filled="t" fillcolor="#FFFFFF" stroked="f">
                <v:path arrowok="t"/>
                <v:fill/>
              </v:shape>
              <v:shape style="position:absolute;left:2160;top:5349;width:1217;height:180" coordorigin="2160,5349" coordsize="1217,180" path="m2945,5371l2894,5371,2894,5378,2945,5378,2945,5371e" filled="t" fillcolor="#FFFFFF" stroked="f">
                <v:path arrowok="t"/>
                <v:fill/>
              </v:shape>
              <v:shape style="position:absolute;left:2160;top:5349;width:1217;height:180" coordorigin="2160,5349" coordsize="1217,180" path="m2426,5364l2376,5364,2376,5371,2426,5371,2426,5364e" filled="t" fillcolor="#FFFFFF" stroked="f">
                <v:path arrowok="t"/>
                <v:fill/>
              </v:shape>
              <v:shape style="position:absolute;left:2160;top:5349;width:1217;height:180" coordorigin="2160,5349" coordsize="1217,180" path="m2714,5364l2563,5364,2563,5371,2714,5371,2714,5364e" filled="t" fillcolor="#FFFFFF" stroked="f">
                <v:path arrowok="t"/>
                <v:fill/>
              </v:shape>
              <v:shape style="position:absolute;left:2160;top:5349;width:1217;height:180" coordorigin="2160,5349" coordsize="1217,180" path="m2866,5364l2830,5364,2830,5371,2866,5371,2866,5364e" filled="t" fillcolor="#FFFFFF" stroked="f">
                <v:path arrowok="t"/>
                <v:fill/>
              </v:shape>
              <v:shape style="position:absolute;left:2160;top:5349;width:1217;height:180" coordorigin="2160,5349" coordsize="1217,180" path="m2938,5364l2902,5364,2902,5371,2938,5371,2938,5364e" filled="t" fillcolor="#FFFFFF" stroked="f">
                <v:path arrowok="t"/>
                <v:fill/>
              </v:shape>
              <v:shape style="position:absolute;left:2160;top:5349;width:1217;height:180" coordorigin="2160,5349" coordsize="1217,180" path="m2282,5356l2167,5356,2167,5364,2282,5364,2282,5356e" filled="t" fillcolor="#FFFFFF" stroked="f">
                <v:path arrowok="t"/>
                <v:fill/>
              </v:shape>
              <v:shape style="position:absolute;left:2160;top:5349;width:1217;height:180" coordorigin="2160,5349" coordsize="1217,180" path="m2340,5356l2290,5356,2290,5364,2340,5364,2340,5356e" filled="t" fillcolor="#FFFFFF" stroked="f">
                <v:path arrowok="t"/>
                <v:fill/>
              </v:shape>
              <v:shape style="position:absolute;left:2160;top:5349;width:1217;height:180" coordorigin="2160,5349" coordsize="1217,180" path="m2419,5356l2383,5356,2383,5364,2419,5364,2419,5356e" filled="t" fillcolor="#FFFFFF" stroked="f">
                <v:path arrowok="t"/>
                <v:fill/>
              </v:shape>
              <v:shape style="position:absolute;left:2160;top:5349;width:1217;height:180" coordorigin="2160,5349" coordsize="1217,180" path="m2491,5356l2448,5356,2448,5364,2491,5364,2491,5356e" filled="t" fillcolor="#FFFFFF" stroked="f">
                <v:path arrowok="t"/>
                <v:fill/>
              </v:shape>
              <v:shape style="position:absolute;left:2160;top:5349;width:1217;height:180" coordorigin="2160,5349" coordsize="1217,180" path="m2534,5356l2498,5356,2498,5364,2534,5364,2534,5356e" filled="t" fillcolor="#FFFFFF" stroked="f">
                <v:path arrowok="t"/>
                <v:fill/>
              </v:shape>
              <v:shape style="position:absolute;left:2160;top:5349;width:1217;height:180" coordorigin="2160,5349" coordsize="1217,180" path="m2707,5356l2570,5356,2570,5364,2707,5364,2707,5356e" filled="t" fillcolor="#FFFFFF" stroked="f">
                <v:path arrowok="t"/>
                <v:fill/>
              </v:shape>
              <v:shape style="position:absolute;left:2160;top:5349;width:1217;height:180" coordorigin="2160,5349" coordsize="1217,180" path="m2275,5349l2174,5349,2174,5356,2275,5356,2275,5349e" filled="t" fillcolor="#FFFFFF" stroked="f">
                <v:path arrowok="t"/>
                <v:fill/>
              </v:shape>
              <v:shape style="position:absolute;left:2160;top:5349;width:1217;height:180" coordorigin="2160,5349" coordsize="1217,180" path="m2333,5349l2297,5349,2297,5356,2333,5356,2333,5349e" filled="t" fillcolor="#FFFFFF" stroked="f">
                <v:path arrowok="t"/>
                <v:fill/>
              </v:shape>
            </v:group>
            <v:group style="position:absolute;left:8078;top:9388;width:144;height:2" coordorigin="8078,9388" coordsize="144,2">
              <v:shape style="position:absolute;left:8078;top:9388;width:144;height:2" coordorigin="8078,9388" coordsize="144,0" path="m8078,9388l8222,9388e" filled="f" stroked="t" strokeweight=".81995pt" strokecolor="#FFFFFF">
                <v:path arrowok="t"/>
              </v:shape>
            </v:group>
            <v:group style="position:absolute;left:8071;top:9158;width:158;height:223" coordorigin="8071,9158" coordsize="158,223">
              <v:shape style="position:absolute;left:8071;top:9158;width:158;height:223" coordorigin="8071,9158" coordsize="158,223" path="m8201,9158l8100,9158,8100,9165,8093,9165,8093,9172,8078,9201,8071,9201,8071,9266,8078,9266,8078,9273,8085,9273,8085,9280,8078,9287,8078,9295,8071,9295,8071,9381,8229,9381,8229,9345,8222,9345,8222,9338,8215,9338,8215,9331,8193,9331,8215,9316,8222,9316,8222,9309,8229,9309,8229,9215,8136,9215,8143,9208,8229,9208,8229,9194,8222,9194,8222,9187,8208,9165,8201,9158e" filled="t" fillcolor="#FFFFFF" stroked="f">
                <v:path arrowok="t"/>
                <v:fill/>
              </v:shape>
            </v:group>
            <v:group style="position:absolute;left:8165;top:9208;width:65;height:7" coordorigin="8165,9208" coordsize="65,7">
              <v:shape style="position:absolute;left:8165;top:9208;width:65;height:7" coordorigin="8165,9208" coordsize="65,7" path="m8165,9212l8229,9212e" filled="f" stroked="t" strokeweight=".45997pt" strokecolor="#FFFFFF">
                <v:path arrowok="t"/>
              </v:shape>
            </v:group>
            <v:group style="position:absolute;left:8114;top:9151;width:79;height:7" coordorigin="8114,9151" coordsize="79,7">
              <v:shape style="position:absolute;left:8114;top:9151;width:79;height:7" coordorigin="8114,9151" coordsize="79,7" path="m8193,9151l8121,9151,8114,9158,8193,9158,8193,9151e" filled="t" fillcolor="#FFFFFF" stroked="f">
                <v:path arrowok="t"/>
                <v:fill/>
              </v:shape>
            </v:group>
            <v:group style="position:absolute;left:8129;top:9143;width:43;height:7" coordorigin="8129,9143" coordsize="43,7">
              <v:shape style="position:absolute;left:8129;top:9143;width:43;height:7" coordorigin="8129,9143" coordsize="43,7" path="m8129,9147l8172,9147e" filled="f" stroked="t" strokeweight=".45997pt" strokecolor="#FFFFFF">
                <v:path arrowok="t"/>
              </v:shape>
            </v:group>
            <v:group style="position:absolute;left:8071;top:10050;width:144;height:2" coordorigin="8071,10050" coordsize="144,2">
              <v:shape style="position:absolute;left:8071;top:10050;width:144;height:2" coordorigin="8071,10050" coordsize="144,0" path="m8071,10050l8215,10050e" filled="f" stroked="t" strokeweight=".81995pt" strokecolor="#FFFFFF">
                <v:path arrowok="t"/>
              </v:shape>
            </v:group>
            <v:group style="position:absolute;left:8064;top:9885;width:158;height:158" coordorigin="8064,9885" coordsize="158,158">
              <v:shape style="position:absolute;left:8064;top:9885;width:158;height:158" coordorigin="8064,9885" coordsize="158,158" path="m8222,9885l8071,9885,8071,9892,8078,9892,8078,9899,8107,9907,8078,9907,8078,9914,8071,9914,8071,9921,8064,9921,8064,9971,8071,9971,8071,9979,8078,9979,8078,9986,8071,9986,8071,9993,8064,9993,8064,10043,8222,10043,8222,10007,8215,10007,8215,10000,8222,10000,8222,9964,8215,9964,8215,9957,8222,9957,8222,9885e" filled="t" fillcolor="#FFFFFF" stroked="f">
                <v:path arrowok="t"/>
                <v:fill/>
              </v:shape>
            </v:group>
            <v:group style="position:absolute;left:8064;top:9842;width:151;height:43" coordorigin="8064,9842" coordsize="151,43">
              <v:shape style="position:absolute;left:8064;top:9842;width:151;height:43" coordorigin="8064,9842" coordsize="151,43" path="m8208,9842l8064,9842,8064,9885,8215,9885,8215,9878,8208,9878,8208,9871,8193,9871,8193,9856,8208,9842e" filled="t" fillcolor="#FFFFFF" stroked="f">
                <v:path arrowok="t"/>
                <v:fill/>
              </v:shape>
            </v:group>
            <v:group style="position:absolute;left:8071;top:9838;width:144;height:2" coordorigin="8071,9838" coordsize="144,2">
              <v:shape style="position:absolute;left:8071;top:9838;width:144;height:2" coordorigin="8071,9838" coordsize="144,0" path="m8071,9838l8215,9838e" filled="f" stroked="t" strokeweight=".45997pt" strokecolor="#FFFFFF">
                <v:path arrowok="t"/>
              </v:shape>
            </v:group>
            <v:group style="position:absolute;left:8064;top:9676;width:158;height:158" coordorigin="8064,9676" coordsize="158,158">
              <v:shape style="position:absolute;left:8064;top:9676;width:158;height:158" coordorigin="8064,9676" coordsize="158,158" path="m8215,9676l8186,9676,8172,9691,8071,9691,8071,9698,8078,9698,8078,9705,8071,9705,8071,9719,8064,9719,8064,9799,8071,9799,8071,9806,8078,9806,8078,9813,8129,9813,8078,9827,8078,9835,8222,9835,8222,9763,8215,9763,8215,9755,8208,9755,8208,9748,8193,9748,8215,9734,8215,9727,8222,9727,8222,9683,8215,9683,8215,9676e" filled="t" fillcolor="#FFFFFF" stroked="f">
                <v:path arrowok="t"/>
                <v:fill/>
              </v:shape>
            </v:group>
            <v:group style="position:absolute;left:8064;top:9583;width:158;height:108" coordorigin="8064,9583" coordsize="158,108">
              <v:shape style="position:absolute;left:8064;top:9583;width:158;height:108" coordorigin="8064,9583" coordsize="158,108" path="m8215,9583l8071,9583,8071,9597,8064,9683,8064,9691,8150,9691,8150,9683,8129,9683,8129,9676,8208,9676,8208,9669,8215,9669,8215,9662,8222,9662,8222,9626,8215,9626,8215,9619,8208,9619,8208,9611,8201,9611,8129,9604,8129,9597,8208,9597,8208,9590,8215,9590,8215,9583e" filled="t" fillcolor="#FFFFFF" stroked="f">
                <v:path arrowok="t"/>
                <v:fill/>
              </v:shape>
            </v:group>
            <v:group style="position:absolute;left:8064;top:9539;width:158;height:43" coordorigin="8064,9539" coordsize="158,43">
              <v:shape style="position:absolute;left:8064;top:9539;width:158;height:43" coordorigin="8064,9539" coordsize="158,43" path="m8222,9539l8078,9539,8078,9547,8071,9547,8064,9568,8064,9583,8222,9583,8222,9539e" filled="t" fillcolor="#FFFFFF" stroked="f">
                <v:path arrowok="t"/>
                <v:fill/>
              </v:shape>
            </v:group>
            <v:group style="position:absolute;left:8071;top:9521;width:158;height:2" coordorigin="8071,9521" coordsize="158,2">
              <v:shape style="position:absolute;left:8071;top:9521;width:158;height:2" coordorigin="8071,9521" coordsize="158,0" path="m8071,9521l8229,9521e" filled="f" stroked="t" strokeweight="1.89987pt" strokecolor="#FFFFFF">
                <v:path arrowok="t"/>
              </v:shape>
            </v:group>
            <v:group style="position:absolute;left:8078;top:9500;width:144;height:2" coordorigin="8078,9500" coordsize="144,2">
              <v:shape style="position:absolute;left:8078;top:9500;width:144;height:2" coordorigin="8078,9500" coordsize="144,0" path="m8078,9500l8222,9500e" filled="f" stroked="t" strokeweight=".45998pt" strokecolor="#FFFFFF">
                <v:path arrowok="t"/>
              </v:shape>
            </v:group>
            <v:group style="position:absolute;left:8085;top:9489;width:130;height:7" coordorigin="8085,9489" coordsize="130,7">
              <v:shape style="position:absolute;left:8085;top:9489;width:130;height:7" coordorigin="8085,9489" coordsize="130,7" path="m8215,9489l8093,9489,8085,9496,8215,9496,8215,9489e" filled="t" fillcolor="#FFFFFF" stroked="f">
                <v:path arrowok="t"/>
                <v:fill/>
              </v:shape>
            </v:group>
            <v:group style="position:absolute;left:8085;top:9482;width:130;height:7" coordorigin="8085,9482" coordsize="130,7">
              <v:shape style="position:absolute;left:8085;top:9482;width:130;height:7" coordorigin="8085,9482" coordsize="130,7" path="m8215,9482l8085,9482,8085,9489,8208,9489,8215,9482e" filled="t" fillcolor="#FFFFFF" stroked="f">
                <v:path arrowok="t"/>
                <v:fill/>
              </v:shape>
            </v:group>
            <v:group style="position:absolute;left:8078;top:9478;width:144;height:2" coordorigin="8078,9478" coordsize="144,2">
              <v:shape style="position:absolute;left:8078;top:9478;width:144;height:2" coordorigin="8078,9478" coordsize="144,0" path="m8078,9478l8222,9478e" filled="f" stroked="t" strokeweight=".45997pt" strokecolor="#FFFFFF">
                <v:path arrowok="t"/>
              </v:shape>
            </v:group>
            <v:group style="position:absolute;left:8071;top:9457;width:158;height:2" coordorigin="8071,9457" coordsize="158,2">
              <v:shape style="position:absolute;left:8071;top:9457;width:158;height:2" coordorigin="8071,9457" coordsize="158,0" path="m8071,9457l8229,9457e" filled="f" stroked="t" strokeweight="1.89988pt" strokecolor="#FFFFFF">
                <v:path arrowok="t"/>
              </v:shape>
            </v:group>
            <v:group style="position:absolute;left:8078;top:9431;width:144;height:2" coordorigin="8078,9431" coordsize="144,2">
              <v:shape style="position:absolute;left:8078;top:9431;width:144;height:2" coordorigin="8078,9431" coordsize="144,0" path="m8078,9431l8222,9431e" filled="f" stroked="t" strokeweight=".81995pt" strokecolor="#FFFFFF">
                <v:path arrowok="t"/>
              </v:shape>
            </v:group>
            <v:group style="position:absolute;left:13219;top:10389;width:914;height:166" coordorigin="13219,10389" coordsize="914,166">
              <v:shape style="position:absolute;left:13219;top:10389;width:914;height:166" coordorigin="13219,10389" coordsize="914,166" path="m14133,10540l14032,10540,14032,10547,14133,10547,14133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4140,10533l14025,10533,14025,10540,14140,10540,14140,1053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4140,10410l14018,10410,14018,10533,14148,10533,14148,10504,14140,10504,14140,10497,14133,10497,14133,10482,14140,10482,14140,10454,14133,10454,14133,10439,14140,10439,14140,1041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4133,10403l14025,10403,14025,10410,14133,10410,14133,1040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4126,10396l14032,10396,14032,10403,14126,10403,14126,10396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694,10540l13658,10540,13658,10547,13694,10547,13694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788,10540l13744,10540,13744,10547,13788,10547,13788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838,10540l13802,10540,13802,10547,13838,10547,13838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982,10540l13881,10540,13881,10547,13982,10547,13982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809,10410l13687,10410,13644,10518,13644,10533,13651,10533,13651,10540,13701,10540,13708,10526,13854,10526,13867,10482,13989,10482,13989,10454,13982,10454,13982,10439,13816,10439,13809,1041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845,10533l13737,10533,13737,10540,13845,10540,13845,1053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989,10533l13874,10533,13874,10540,13989,10540,13989,1053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854,10526l13730,10526,13730,10533,13852,10533,13854,10526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982,10482l13867,10482,13867,10533,13996,10533,13996,10504,13989,10504,13989,10497,13982,10497,13982,10482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989,10410l13824,10410,13816,10439,13989,10439,13989,1041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744,10403l13694,10403,13694,10410,13744,10410,13744,1040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802,10403l13752,10403,13752,10410,13802,10410,13802,1040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982,10403l13831,10403,13831,10410,13982,10410,13982,1040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737,10396l13701,10396,13701,10403,13737,10403,13737,10396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795,10396l13759,10396,13759,10403,13795,10403,13795,10396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975,10396l13838,10396,13838,10403,13975,10403,13975,10396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572,10547l13557,10547,13557,10554,13572,10554,13572,10547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269,10540l13233,10540,13233,10547,13269,10547,13269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384,10540l13305,10540,13305,10547,13384,10547,13384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420,10540l13392,10540,13392,10547,13420,10547,13420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492,10540l13456,10540,13456,10547,13492,10547,13492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600,10540l13528,10540,13528,10547,13600,10547,13600,1054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276,10533l13226,10533,13226,10540,13276,10540,13276,1053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435,10518l13284,10518,13298,10540,13428,10540,13428,10533,13435,10533,13435,10518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629,10518l13435,10518,13449,10533,13449,10540,13500,10540,13500,10533,13507,10533,13507,10526,13629,10526,13629,10518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622,10526l13507,10526,13521,10540,13608,10540,13622,10526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284,10410l13219,10410,13219,10533,13284,10533,13284,10518,13636,10518,13636,10468,13327,10468,13320,10461,13327,10454,13636,10454,13636,10439,13629,10439,13622,10425,13622,10418,13284,10418,13284,10410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629,10454l13327,10454,13327,10468,13636,10468,13636,10461,13629,10461,13629,10454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435,10403l13291,10403,13284,10418,13442,10418,13435,10410,13435,1040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572,10389l13557,10389,13557,10396,13528,10396,13528,10403,13514,10410,13442,10410,13442,10418,13615,10418,13572,10396,13572,10389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276,10403l13226,10403,13226,10410,13276,10410,13276,1040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500,10403l13449,10403,13449,10410,13500,10410,13500,10403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269,10396l13233,10396,13233,10403,13269,10403,13269,10396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384,10396l13298,10396,13298,10403,13384,10403,13384,10396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428,10396l13392,10396,13392,10403,13428,10403,13428,10396e" filled="t" fillcolor="#FFFFFF" stroked="f">
                <v:path arrowok="t"/>
                <v:fill/>
              </v:shape>
              <v:shape style="position:absolute;left:13219;top:10389;width:914;height:166" coordorigin="13219,10389" coordsize="914,166" path="m13492,10396l13456,10396,13456,10403,13492,10403,13492,10396e" filled="t" fillcolor="#FFFFFF" stroked="f">
                <v:path arrowok="t"/>
                <v:fill/>
              </v:shape>
            </v:group>
            <v:group style="position:absolute;left:2750;top:1915;width:180;height:1426" coordorigin="2750,1915" coordsize="180,1426">
              <v:shape style="position:absolute;left:2750;top:1915;width:180;height:1426" coordorigin="2750,1915" coordsize="180,1426" path="m2916,2045l2794,2045,2909,2052,2916,2052,2916,2045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23,2037l2786,2037,2786,2045,2923,2045,2923,2037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23,1994l2772,1994,2772,2030,2779,2030,2779,2037,2930,2037,2930,2001,2923,2001,2923,1994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1987l2779,1987,2779,1994,2916,1994,2916,1987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1973l2786,1973,2786,1980,2794,1980,2786,1987,2902,1987,2916,1973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23,1965l2779,1965,2779,1973,2923,1973,2923,1965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30,1929l2772,1929,2772,1965,2930,1965,2930,1929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23,1922l2779,1922,2779,1929,2923,1929,2923,1922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1915l2786,1915,2786,1922,2916,1922,2916,1915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2,2289l2786,2289,2786,2297,2851,2297,2851,2304,2858,2304,2858,2311,2873,2311,2873,2304,2902,2289e" filled="t" fillcolor="#FFFFFF" stroked="f">
                <v:path arrowok="t"/>
                <v:fill/>
              </v:shape>
              <v:shape style="position:absolute;left:2750;top:1915;width:180;height:1426" coordorigin="2750,1915" coordsize="180,1426" path="m2837,2297l2801,2297,2801,2304,2837,2304,2837,2297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2268l2772,2268,2779,2282,2779,2289,2909,2289,2909,2282,2916,2268e" filled="t" fillcolor="#FFFFFF" stroked="f">
                <v:path arrowok="t"/>
                <v:fill/>
              </v:shape>
              <v:shape style="position:absolute;left:2750;top:1915;width:180;height:1426" coordorigin="2750,1915" coordsize="180,1426" path="m2887,2174l2858,2174,2858,2181,2837,2189,2772,2189,2772,2196,2779,2196,2779,2203,2772,2217,2765,2217,2765,2268,2923,2268,2923,2210,2916,2210,2916,2203,2894,2181,2887,2181,2887,2174e" filled="t" fillcolor="#FFFFFF" stroked="f">
                <v:path arrowok="t"/>
                <v:fill/>
              </v:shape>
              <v:shape style="position:absolute;left:2750;top:1915;width:180;height:1426" coordorigin="2750,1915" coordsize="180,1426" path="m2830,2081l2772,2081,2772,2088,2765,2181,2765,2189,2837,2189,2837,2181,2830,2181,2830,2167,2909,2167,2909,2160,2916,2160,2916,2153,2923,2153,2923,2117,2916,2117,2916,2109,2909,2109,2909,2102,2830,2102,2830,2081e" filled="t" fillcolor="#FFFFFF" stroked="f">
                <v:path arrowok="t"/>
                <v:fill/>
              </v:shape>
              <v:shape style="position:absolute;left:2750;top:1915;width:180;height:1426" coordorigin="2750,1915" coordsize="180,1426" path="m2822,2073l2779,2073,2779,2081,2822,2081,2822,2073e" filled="t" fillcolor="#FFFFFF" stroked="f">
                <v:path arrowok="t"/>
                <v:fill/>
              </v:shape>
              <v:shape style="position:absolute;left:2750;top:1915;width:180;height:1426" coordorigin="2750,1915" coordsize="180,1426" path="m2815,2066l2786,2066,2786,2073,2815,2073,2815,2066e" filled="t" fillcolor="#FFFFFF" stroked="f">
                <v:path arrowok="t"/>
                <v:fill/>
              </v:shape>
              <v:shape style="position:absolute;left:2750;top:1915;width:180;height:1426" coordorigin="2750,1915" coordsize="180,1426" path="m2880,3319l2779,3319,2808,3333,2808,3341,2851,3341,2851,3333,2880,3319e" filled="t" fillcolor="#FFFFFF" stroked="f">
                <v:path arrowok="t"/>
                <v:fill/>
              </v:shape>
              <v:shape style="position:absolute;left:2750;top:1915;width:180;height:1426" coordorigin="2750,1915" coordsize="180,1426" path="m2894,3211l2765,3211,2765,3225,2758,3240,2750,3240,2750,3283,2758,3283,2772,3312,2772,3319,2887,3319,2894,3312,2894,3305,2902,3290,2909,3290,2909,3233,2902,3233,2894,3218,2894,3211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2,3204l2758,3204,2758,3211,2902,3211,2902,3204e" filled="t" fillcolor="#FFFFFF" stroked="f">
                <v:path arrowok="t"/>
                <v:fill/>
              </v:shape>
              <v:shape style="position:absolute;left:2750;top:1915;width:180;height:1426" coordorigin="2750,1915" coordsize="180,1426" path="m2837,3089l2779,3089,2765,3103,2765,3110,2758,3110,2758,3146,2750,3197,2750,3204,2909,3204,2909,3168,2902,3168,2902,3161,2894,3161,2894,3153,2880,3153,2902,3132,2902,3125,2909,3125,2909,3096,2844,3096,2837,3089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3060l2772,3060,2772,3067,2822,3081,2786,3081,2786,3089,2837,3089,2851,3096,2916,3096,2916,3060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9,3053l2765,3053,2765,3060,2909,3060,2909,3053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2,3017l2758,3017,2758,3053,2902,3053,2902,3045,2887,3045,2887,3024,2902,3024,2902,3017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9,3009l2765,3009,2765,3017,2909,3017,2909,3009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2937l2758,2937,2758,2973,2765,2973,2765,2981,2772,2981,2772,2988,2822,2988,2772,3002,2772,3009,2916,3009,2916,2937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2,2916l2786,2916,2765,2930,2765,2937,2909,2937,2909,2930,2902,2930,2902,2923,2894,2923,2902,2916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9,2909l2772,2909,2772,2916,2909,2916,2909,2909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2865l2758,2865,2758,2901,2765,2901,2765,2909,2916,2909,2916,2865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9,2858l2765,2858,2765,2865,2909,2865,2909,2858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9,2714l2758,2714,2758,2750,2765,2750,2765,2757,2772,2757,2772,2765,2779,2765,2765,2779,2765,2786,2758,2786,2758,2858,2916,2858,2916,2808,2822,2808,2822,2801,2916,2801,2916,2779,2909,2779,2909,2772,2880,2743,2873,2743,2873,2736,2866,2736,2902,2729,2902,2721,2909,2721,2909,2714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2801l2851,2801,2851,2808,2916,2808,2916,2801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2671l2772,2671,2772,2678,2779,2678,2779,2685,2808,2693,2772,2700,2772,2707,2765,2707,2765,2714,2916,2714,2916,2671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09,2635l2765,2635,2765,2671,2909,2671,2909,2664,2902,2664,2902,2657,2866,2649,2902,2649,2902,2642,2909,2642,2909,2635e" filled="t" fillcolor="#FFFFFF" stroked="f">
                <v:path arrowok="t"/>
                <v:fill/>
              </v:shape>
              <v:shape style="position:absolute;left:2750;top:1915;width:180;height:1426" coordorigin="2750,1915" coordsize="180,1426" path="m2916,2592l2772,2592,2772,2599,2765,2599,2758,2621,2758,2635,2916,2635,2916,2592e" filled="t" fillcolor="#FFFFFF" stroked="f">
                <v:path arrowok="t"/>
                <v:fill/>
              </v:shape>
              <v:shape style="position:absolute;left:2750;top:1915;width:180;height:1426" coordorigin="2750,1915" coordsize="180,1426" path="m2794,2318l2779,2318,2779,2325,2772,2325,2772,2333,2765,2333,2765,2369,2772,2369,2772,2376,2779,2376,2779,2383,2772,2383,2772,2390,2765,2390,2765,2433,2772,2433,2772,2441,2779,2441,2779,2448,2772,2448,2772,2455,2765,2455,2765,2592,2923,2592,2923,2491,2916,2491,2916,2484,2909,2484,2909,2477,2916,2477,2916,2469,2923,2469,2923,2426,2916,2426,2916,2419,2909,2419,2909,2405,2916,2405,2916,2397,2923,2397,2923,2361,2916,2361,2916,2354,2909,2354,2909,2347,2794,2318e" filled="t" fillcolor="#FFFFFF" stroked="f">
                <v:path arrowok="t"/>
                <v:fill/>
              </v:shape>
            </v:group>
            <v:group style="position:absolute;left:713;top:7617;width:173;height:1087" coordorigin="713,7617" coordsize="173,1087">
              <v:shape style="position:absolute;left:713;top:7617;width:173;height:1087" coordorigin="713,7617" coordsize="173,1087" path="m871,7660l713,7660,713,7718,720,7718,720,7725,734,7739,799,7739,799,7747,806,7747,806,7754,821,7754,821,7747,850,7732,857,7732,857,7725,864,7711,871,7711,871,7660e" filled="t" fillcolor="#FFFFFF" stroked="f">
                <v:path arrowok="t"/>
                <v:fill/>
              </v:shape>
              <v:shape style="position:absolute;left:713;top:7617;width:173;height:1087" coordorigin="713,7617" coordsize="173,1087" path="m785,7739l742,7739,742,7747,785,7747,785,7739e" filled="t" fillcolor="#FFFFFF" stroked="f">
                <v:path arrowok="t"/>
                <v:fill/>
              </v:shape>
              <v:shape style="position:absolute;left:713;top:7617;width:173;height:1087" coordorigin="713,7617" coordsize="173,1087" path="m850,7631l734,7631,727,7639,727,7646,720,7660,864,7660,864,7646,857,7646,857,7639,850,7631e" filled="t" fillcolor="#FFFFFF" stroked="f">
                <v:path arrowok="t"/>
                <v:fill/>
              </v:shape>
              <v:shape style="position:absolute;left:713;top:7617;width:173;height:1087" coordorigin="713,7617" coordsize="173,1087" path="m770,7624l742,7624,742,7631,770,7631,770,7624e" filled="t" fillcolor="#FFFFFF" stroked="f">
                <v:path arrowok="t"/>
                <v:fill/>
              </v:shape>
              <v:shape style="position:absolute;left:713;top:7617;width:173;height:1087" coordorigin="713,7617" coordsize="173,1087" path="m828,7617l806,7617,785,7624,785,7631,842,7631,828,7624,828,7617e" filled="t" fillcolor="#FFFFFF" stroked="f">
                <v:path arrowok="t"/>
                <v:fill/>
              </v:shape>
              <v:shape style="position:absolute;left:713;top:7617;width:173;height:1087" coordorigin="713,7617" coordsize="173,1087" path="m835,7869l806,7869,806,7876,785,7883,720,7883,720,7891,727,7891,727,7898,720,7912,713,7912,713,7948,720,7970,727,7970,734,7984,734,7991,799,7991,799,7999,806,7999,806,8006,821,8006,821,7999,850,7984,857,7984,857,7977,864,7963,871,7963,871,7905,864,7905,864,7898,842,7876,835,7876,835,7869e" filled="t" fillcolor="#FFFFFF" stroked="f">
                <v:path arrowok="t"/>
                <v:fill/>
              </v:shape>
              <v:shape style="position:absolute;left:713;top:7617;width:173;height:1087" coordorigin="713,7617" coordsize="173,1087" path="m785,7991l742,7991,742,7999,785,7999,785,7991e" filled="t" fillcolor="#FFFFFF" stroked="f">
                <v:path arrowok="t"/>
                <v:fill/>
              </v:shape>
              <v:shape style="position:absolute;left:713;top:7617;width:173;height:1087" coordorigin="713,7617" coordsize="173,1087" path="m770,7783l713,7783,713,7883,778,7883,778,7869,850,7862,857,7862,857,7855,864,7855,864,7847,871,7847,871,7811,864,7811,864,7804,857,7804,857,7797,770,7797,770,7783e" filled="t" fillcolor="#FFFFFF" stroked="f">
                <v:path arrowok="t"/>
                <v:fill/>
              </v:shape>
              <v:shape style="position:absolute;left:713;top:7617;width:173;height:1087" coordorigin="713,7617" coordsize="173,1087" path="m763,7775l720,7775,720,7783,763,7783,763,7775e" filled="t" fillcolor="#FFFFFF" stroked="f">
                <v:path arrowok="t"/>
                <v:fill/>
              </v:shape>
              <v:shape style="position:absolute;left:713;top:7617;width:173;height:1087" coordorigin="713,7617" coordsize="173,1087" path="m756,7768l727,7768,727,7775,756,7775,756,7768e" filled="t" fillcolor="#FFFFFF" stroked="f">
                <v:path arrowok="t"/>
                <v:fill/>
              </v:shape>
              <v:shape style="position:absolute;left:713;top:7617;width:173;height:1087" coordorigin="713,7617" coordsize="173,1087" path="m850,8683l756,8683,770,8690,770,8697,799,8704,814,8704,835,8697,835,8690,850,8683e" filled="t" fillcolor="#FFFFFF" stroked="f">
                <v:path arrowok="t"/>
                <v:fill/>
              </v:shape>
              <v:shape style="position:absolute;left:713;top:7617;width:173;height:1087" coordorigin="713,7617" coordsize="173,1087" path="m871,8654l734,8654,734,8661,749,8683,857,8683,871,8661,871,8654e" filled="t" fillcolor="#FFFFFF" stroked="f">
                <v:path arrowok="t"/>
                <v:fill/>
              </v:shape>
              <v:shape style="position:absolute;left:713;top:7617;width:173;height:1087" coordorigin="713,7617" coordsize="173,1087" path="m792,8618l720,8618,720,8632,727,8654,878,8654,886,8632,785,8632,785,8625,792,8618e" filled="t" fillcolor="#FFFFFF" stroked="f">
                <v:path arrowok="t"/>
                <v:fill/>
              </v:shape>
              <v:shape style="position:absolute;left:713;top:7617;width:173;height:1087" coordorigin="713,7617" coordsize="173,1087" path="m886,8618l806,8618,821,8625,821,8632,886,8632,886,8618e" filled="t" fillcolor="#FFFFFF" stroked="f">
                <v:path arrowok="t"/>
                <v:fill/>
              </v:shape>
              <v:shape style="position:absolute;left:713;top:7617;width:173;height:1087" coordorigin="713,7617" coordsize="173,1087" path="m864,8575l734,8575,734,8582,742,8582,742,8589,727,8618,878,8618,864,8589,864,8575e" filled="t" fillcolor="#FFFFFF" stroked="f">
                <v:path arrowok="t"/>
                <v:fill/>
              </v:shape>
              <v:shape style="position:absolute;left:713;top:7617;width:173;height:1087" coordorigin="713,7617" coordsize="173,1087" path="m871,8567l727,8567,727,8575,871,8575,871,8567e" filled="t" fillcolor="#FFFFFF" stroked="f">
                <v:path arrowok="t"/>
                <v:fill/>
              </v:shape>
              <v:shape style="position:absolute;left:713;top:7617;width:173;height:1087" coordorigin="713,7617" coordsize="173,1087" path="m878,8431l720,8431,720,8467,727,8467,727,8474,720,8474,720,8567,878,8567,878,8431e" filled="t" fillcolor="#FFFFFF" stroked="f">
                <v:path arrowok="t"/>
                <v:fill/>
              </v:shape>
              <v:shape style="position:absolute;left:713;top:7617;width:173;height:1087" coordorigin="713,7617" coordsize="173,1087" path="m871,8423l727,8423,727,8431,871,8431,871,8423e" filled="t" fillcolor="#FFFFFF" stroked="f">
                <v:path arrowok="t"/>
                <v:fill/>
              </v:shape>
              <v:shape style="position:absolute;left:713;top:7617;width:173;height:1087" coordorigin="713,7617" coordsize="173,1087" path="m864,8416l742,8416,734,8423,864,8423,864,8416e" filled="t" fillcolor="#FFFFFF" stroked="f">
                <v:path arrowok="t"/>
                <v:fill/>
              </v:shape>
              <v:shape style="position:absolute;left:713;top:7617;width:173;height:1087" coordorigin="713,7617" coordsize="173,1087" path="m864,8409l734,8409,734,8416,857,8416,864,8409e" filled="t" fillcolor="#FFFFFF" stroked="f">
                <v:path arrowok="t"/>
                <v:fill/>
              </v:shape>
              <v:shape style="position:absolute;left:713;top:7617;width:173;height:1087" coordorigin="713,7617" coordsize="173,1087" path="m871,8402l727,8402,727,8409,871,8409,871,8402e" filled="t" fillcolor="#FFFFFF" stroked="f">
                <v:path arrowok="t"/>
                <v:fill/>
              </v:shape>
              <v:shape style="position:absolute;left:713;top:7617;width:173;height:1087" coordorigin="713,7617" coordsize="173,1087" path="m878,8366l720,8366,720,8402,878,8402,878,8366e" filled="t" fillcolor="#FFFFFF" stroked="f">
                <v:path arrowok="t"/>
                <v:fill/>
              </v:shape>
              <v:shape style="position:absolute;left:713;top:7617;width:173;height:1087" coordorigin="713,7617" coordsize="173,1087" path="m864,8351l727,8351,727,8366,871,8366,871,8359,864,8359,864,8351e" filled="t" fillcolor="#FFFFFF" stroked="f">
                <v:path arrowok="t"/>
                <v:fill/>
              </v:shape>
              <v:shape style="position:absolute;left:713;top:7617;width:173;height:1087" coordorigin="713,7617" coordsize="173,1087" path="m871,8035l713,8035,713,8042,720,8128,720,8135,727,8135,727,8143,734,8143,734,8150,727,8150,727,8164,720,8164,720,8351,785,8351,785,8337,864,8337,864,8330,871,8330,871,8323,878,8323,878,8279,871,8279,871,8272,778,8272,778,8265,857,8265,857,8258,864,8258,864,8251,871,8251,871,8215,864,8215,864,8207,857,8207,857,8200,842,8200,864,8179,864,8171,871,8171,871,8035e" filled="t" fillcolor="#FFFFFF" stroked="f">
                <v:path arrowok="t"/>
                <v:fill/>
              </v:shape>
              <v:shape style="position:absolute;left:713;top:7617;width:173;height:1087" coordorigin="713,7617" coordsize="173,1087" path="m864,8265l857,8265,778,8272,864,8272,864,8265e" filled="t" fillcolor="#FFFFFF" stroked="f">
                <v:path arrowok="t"/>
                <v:fill/>
              </v:shape>
              <v:shape style="position:absolute;left:713;top:7617;width:173;height:1087" coordorigin="713,7617" coordsize="173,1087" path="m770,8027l720,8027,720,8035,770,8035,770,8027e" filled="t" fillcolor="#FFFFFF" stroked="f">
                <v:path arrowok="t"/>
                <v:fill/>
              </v:shape>
              <v:shape style="position:absolute;left:713;top:7617;width:173;height:1087" coordorigin="713,7617" coordsize="173,1087" path="m806,8027l778,8027,778,8035,806,8035,806,8027e" filled="t" fillcolor="#FFFFFF" stroked="f">
                <v:path arrowok="t"/>
                <v:fill/>
              </v:shape>
              <v:shape style="position:absolute;left:713;top:7617;width:173;height:1087" coordorigin="713,7617" coordsize="173,1087" path="m864,8027l821,8027,821,8035,864,8035,864,8027e" filled="t" fillcolor="#FFFFFF" stroked="f">
                <v:path arrowok="t"/>
                <v:fill/>
              </v:shape>
              <v:shape style="position:absolute;left:713;top:7617;width:173;height:1087" coordorigin="713,7617" coordsize="173,1087" path="m763,8020l727,8020,727,8027,763,8027,763,8020e" filled="t" fillcolor="#FFFFFF" stroked="f">
                <v:path arrowok="t"/>
                <v:fill/>
              </v:shape>
              <v:shape style="position:absolute;left:713;top:7617;width:173;height:1087" coordorigin="713,7617" coordsize="173,1087" path="m857,8020l828,8020,828,8027,857,8027,857,8020e" filled="t" fillcolor="#FFFFFF" stroked="f">
                <v:path arrowok="t"/>
                <v:fill/>
              </v:shape>
            </v:group>
            <v:group style="position:absolute;left:8510;top:9806;width:223;height:1073" coordorigin="8510,9806" coordsize="223,1073">
              <v:shape style="position:absolute;left:8510;top:9806;width:223;height:1073" coordorigin="8510,9806" coordsize="223,1073" path="m8705,10511l8561,10511,8561,10518,8553,10518,8553,10533,8561,10554,8568,10554,8568,10562,8575,10562,8575,10569,8618,10569,8690,10598,8690,10605,8705,10605,8705,10598,8712,10598,8712,10590,8719,10590,8719,10576,8712,10547,8705,10547,8705,10540,8697,10540,8690,10533,8705,10518,8705,10511e" filled="t" fillcolor="#FFFFFF" stroked="f">
                <v:path arrowok="t"/>
                <v:fill/>
              </v:shape>
              <v:shape style="position:absolute;left:8510;top:9806;width:223;height:1073" coordorigin="8510,9806" coordsize="223,1073" path="m8705,10461l8676,10461,8618,10504,8568,10504,8568,10511,8712,10511,8712,10468,8705,10468,8705,10461e" filled="t" fillcolor="#FFFFFF" stroked="f">
                <v:path arrowok="t"/>
                <v:fill/>
              </v:shape>
              <v:shape style="position:absolute;left:8510;top:9806;width:223;height:1073" coordorigin="8510,9806" coordsize="223,1073" path="m8611,10497l8561,10497,8561,10504,8611,10504,8611,10497e" filled="t" fillcolor="#FFFFFF" stroked="f">
                <v:path arrowok="t"/>
                <v:fill/>
              </v:shape>
              <v:shape style="position:absolute;left:8510;top:9806;width:223;height:1073" coordorigin="8510,9806" coordsize="223,1073" path="m8690,10144l8539,10144,8539,10151,8546,10151,8546,10158,8597,10173,8546,10173,8546,10180,8539,10180,8539,10187,8532,10187,8532,10194,8539,10281,8539,10324,8546,10324,8546,10331,8553,10331,8553,10338,8575,10338,8553,10353,8553,10360,8546,10360,8546,10410,8553,10490,8553,10497,8618,10497,8618,10490,8611,10454,8683,10446,8690,10446,8690,10439,8697,10439,8697,10432,8705,10432,8705,10396,8697,10396,8697,10389,8690,10389,8690,10374,8697,10374,8697,10274,8690,10187,8690,10144e" filled="t" fillcolor="#FFFFFF" stroked="f">
                <v:path arrowok="t"/>
                <v:fill/>
              </v:shape>
              <v:shape style="position:absolute;left:8510;top:9806;width:223;height:1073" coordorigin="8510,9806" coordsize="223,1073" path="m8697,10454l8683,10454,8683,10461,8697,10461,8697,10454e" filled="t" fillcolor="#FFFFFF" stroked="f">
                <v:path arrowok="t"/>
                <v:fill/>
              </v:shape>
              <v:shape style="position:absolute;left:8510;top:9806;width:223;height:1073" coordorigin="8510,9806" coordsize="223,1073" path="m8669,10108l8532,10108,8532,10144,8683,10144,8683,10137,8676,10137,8676,10130,8640,10122,8669,10115,8669,10108e" filled="t" fillcolor="#FFFFFF" stroked="f">
                <v:path arrowok="t"/>
                <v:fill/>
              </v:shape>
              <v:shape style="position:absolute;left:8510;top:9806;width:223;height:1073" coordorigin="8510,9806" coordsize="223,1073" path="m8676,10050l8525,10050,8525,10086,8532,10086,8532,10094,8539,10094,8539,10108,8676,10108,8676,10101,8683,10101,8683,10058,8676,10058,8676,10050e" filled="t" fillcolor="#FFFFFF" stroked="f">
                <v:path arrowok="t"/>
                <v:fill/>
              </v:shape>
              <v:shape style="position:absolute;left:8510;top:9806;width:223;height:1073" coordorigin="8510,9806" coordsize="223,1073" path="m8669,10043l8532,10043,8532,10050,8669,10050,8669,10043e" filled="t" fillcolor="#FFFFFF" stroked="f">
                <v:path arrowok="t"/>
                <v:fill/>
              </v:shape>
              <v:shape style="position:absolute;left:8510;top:9806;width:223;height:1073" coordorigin="8510,9806" coordsize="223,1073" path="m8676,10000l8525,10000,8525,10007,8532,10007,8532,10014,8553,10014,8553,10029,8539,10043,8676,10043,8676,10036,8683,10036,8683,10022,8676,10000e" filled="t" fillcolor="#FFFFFF" stroked="f">
                <v:path arrowok="t"/>
                <v:fill/>
              </v:shape>
              <v:shape style="position:absolute;left:8510;top:9806;width:223;height:1073" coordorigin="8510,9806" coordsize="223,1073" path="m8661,9921l8517,9921,8517,10000,8669,10000,8669,9993,8661,9993,8661,9986,8669,9986,8669,9979,8676,9979,8676,9943,8669,9943,8669,9935,8661,9935,8661,9921e" filled="t" fillcolor="#FFFFFF" stroked="f">
                <v:path arrowok="t"/>
                <v:fill/>
              </v:shape>
              <v:shape style="position:absolute;left:8510;top:9806;width:223;height:1073" coordorigin="8510,9806" coordsize="223,1073" path="m8654,9806l8640,9806,8525,9835,8525,9842,8517,9842,8517,9849,8510,9849,8510,9892,8517,9892,8517,9899,8525,9899,8525,9907,8532,9907,8532,9914,8525,9914,8525,9921,8669,9921,8669,9878,8661,9878,8661,9871,8654,9871,8654,9863,8661,9863,8661,9856,8669,9856,8669,9820,8661,9820,8661,9813,8654,9813,8654,9806e" filled="t" fillcolor="#FFFFFF" stroked="f">
                <v:path arrowok="t"/>
                <v:fill/>
              </v:shape>
              <v:shape style="position:absolute;left:8510;top:9806;width:223;height:1073" coordorigin="8510,9806" coordsize="223,1073" path="m8719,10835l8582,10835,8582,10842,8597,10857,8604,10857,8604,10864,8647,10878,8661,10878,8661,10871,8690,10871,8690,10864,8697,10864,8719,10842,8719,10835e" filled="t" fillcolor="#FFFFFF" stroked="f">
                <v:path arrowok="t"/>
                <v:fill/>
              </v:shape>
              <v:shape style="position:absolute;left:8510;top:9806;width:223;height:1073" coordorigin="8510,9806" coordsize="223,1073" path="m8719,10713l8568,10713,8568,10763,8575,10806,8575,10835,8726,10835,8726,10814,8733,10814,8733,10806,8633,10806,8633,10799,8726,10799,8726,10749,8719,10749,8719,10742,8712,10742,8712,10727,8719,10727,8719,10713e" filled="t" fillcolor="#FFFFFF" stroked="f">
                <v:path arrowok="t"/>
                <v:fill/>
              </v:shape>
              <v:shape style="position:absolute;left:8510;top:9806;width:223;height:1073" coordorigin="8510,9806" coordsize="223,1073" path="m8733,10799l8669,10799,8669,10806,8733,10806,8733,10799e" filled="t" fillcolor="#FFFFFF" stroked="f">
                <v:path arrowok="t"/>
                <v:fill/>
              </v:shape>
              <v:shape style="position:absolute;left:8510;top:9806;width:223;height:1073" coordorigin="8510,9806" coordsize="223,1073" path="m8719,10634l8568,10634,8568,10641,8561,10641,8561,10655,8568,10677,8575,10677,8575,10684,8582,10684,8582,10691,8597,10691,8575,10706,8575,10713,8726,10713,8726,10691,8719,10641,8719,10634e" filled="t" fillcolor="#FFFFFF" stroked="f">
                <v:path arrowok="t"/>
                <v:fill/>
              </v:shape>
              <v:shape style="position:absolute;left:8510;top:9806;width:223;height:1073" coordorigin="8510,9806" coordsize="223,1073" path="m8712,10626l8575,10626,8575,10634,8712,10634,8712,10626e" filled="t" fillcolor="#FFFFFF" stroked="f">
                <v:path arrowok="t"/>
                <v:fill/>
              </v:shape>
              <v:shape style="position:absolute;left:8510;top:9806;width:223;height:1073" coordorigin="8510,9806" coordsize="223,1073" path="m8705,10619l8697,10619,8582,10626,8705,10626,8705,10619e" filled="t" fillcolor="#FFFFFF" stroked="f">
                <v:path arrowok="t"/>
                <v:fill/>
              </v:shape>
            </v:group>
            <v:group style="position:absolute;left:338;top:8056;width:158;height:878" coordorigin="338,8056" coordsize="158,878">
              <v:shape style="position:absolute;left:338;top:8056;width:158;height:878" coordorigin="338,8056" coordsize="158,878" path="m497,8150l353,8150,353,8157,374,8179,382,8179,382,8186,403,8186,403,8179,418,8171,482,8171,497,8157,497,8150e" filled="t" fillcolor="#FFFFFF" stroked="f">
                <v:path arrowok="t"/>
                <v:fill/>
              </v:shape>
              <v:shape style="position:absolute;left:338;top:8056;width:158;height:878" coordorigin="338,8056" coordsize="158,878" path="m468,8179l439,8179,439,8186,468,8186,468,8179e" filled="t" fillcolor="#FFFFFF" stroked="f">
                <v:path arrowok="t"/>
                <v:fill/>
              </v:shape>
              <v:shape style="position:absolute;left:338;top:8056;width:158;height:878" coordorigin="338,8056" coordsize="158,878" path="m482,8171l432,8171,432,8179,475,8179,482,8171e" filled="t" fillcolor="#FFFFFF" stroked="f">
                <v:path arrowok="t"/>
                <v:fill/>
              </v:shape>
              <v:shape style="position:absolute;left:338;top:8056;width:158;height:878" coordorigin="338,8056" coordsize="158,878" path="m482,8063l374,8063,353,8085,353,8092,346,8092,346,8150,504,8150,504,8099,497,8099,482,8071,482,8063e" filled="t" fillcolor="#FFFFFF" stroked="f">
                <v:path arrowok="t"/>
                <v:fill/>
              </v:shape>
              <v:shape style="position:absolute;left:338;top:8056;width:158;height:878" coordorigin="338,8056" coordsize="158,878" path="m410,8056l382,8056,382,8063,410,8063,410,8056e" filled="t" fillcolor="#FFFFFF" stroked="f">
                <v:path arrowok="t"/>
                <v:fill/>
              </v:shape>
              <v:shape style="position:absolute;left:338;top:8056;width:158;height:878" coordorigin="338,8056" coordsize="158,878" path="m475,8056l425,8056,425,8063,475,8063,475,8056e" filled="t" fillcolor="#FFFFFF" stroked="f">
                <v:path arrowok="t"/>
                <v:fill/>
              </v:shape>
              <v:shape style="position:absolute;left:338;top:8056;width:158;height:878" coordorigin="338,8056" coordsize="158,878" path="m482,8445l360,8445,360,8452,482,8452,482,8445e" filled="t" fillcolor="#FFFFFF" stroked="f">
                <v:path arrowok="t"/>
                <v:fill/>
              </v:shape>
              <v:shape style="position:absolute;left:338;top:8056;width:158;height:878" coordorigin="338,8056" coordsize="158,878" path="m490,8438l353,8438,353,8445,490,8445,490,8438e" filled="t" fillcolor="#FFFFFF" stroked="f">
                <v:path arrowok="t"/>
                <v:fill/>
              </v:shape>
              <v:shape style="position:absolute;left:338;top:8056;width:158;height:878" coordorigin="338,8056" coordsize="158,878" path="m490,8229l353,8229,346,8251,346,8323,353,8323,353,8330,360,8330,360,8337,353,8344,353,8351,346,8351,346,8438,497,8438,497,8402,490,8402,490,8395,482,8395,482,8387,468,8387,490,8373,490,8366,497,8366,497,8251,490,8229e" filled="t" fillcolor="#FFFFFF" stroked="f">
                <v:path arrowok="t"/>
                <v:fill/>
              </v:shape>
              <v:shape style="position:absolute;left:338;top:8056;width:158;height:878" coordorigin="338,8056" coordsize="158,878" path="m482,8222l360,8222,360,8229,482,8229,482,8222e" filled="t" fillcolor="#FFFFFF" stroked="f">
                <v:path arrowok="t"/>
                <v:fill/>
              </v:shape>
              <v:shape style="position:absolute;left:338;top:8056;width:158;height:878" coordorigin="338,8056" coordsize="158,878" path="m432,8200l403,8200,403,8207,389,8207,367,8215,367,8222,475,8222,475,8215,454,8215,454,8207,432,8200e" filled="t" fillcolor="#FFFFFF" stroked="f">
                <v:path arrowok="t"/>
                <v:fill/>
              </v:shape>
              <v:shape style="position:absolute;left:338;top:8056;width:158;height:878" coordorigin="338,8056" coordsize="158,878" path="m482,8927l353,8927,353,8935,482,8935,482,8927e" filled="t" fillcolor="#FFFFFF" stroked="f">
                <v:path arrowok="t"/>
                <v:fill/>
              </v:shape>
              <v:shape style="position:absolute;left:338;top:8056;width:158;height:878" coordorigin="338,8056" coordsize="158,878" path="m490,8920l346,8920,346,8927,490,8927,490,8920e" filled="t" fillcolor="#FFFFFF" stroked="f">
                <v:path arrowok="t"/>
                <v:fill/>
              </v:shape>
              <v:shape style="position:absolute;left:338;top:8056;width:158;height:878" coordorigin="338,8056" coordsize="158,878" path="m497,8805l353,8805,353,8812,367,8812,367,8819,360,8819,353,8827,353,8834,346,8834,346,8855,338,8855,338,8920,497,8920,497,8884,490,8884,490,8877,482,8877,482,8870,454,8870,454,8851,446,8848,490,8848,490,8841,497,8841,497,8805e" filled="t" fillcolor="#FFFFFF" stroked="f">
                <v:path arrowok="t"/>
                <v:fill/>
              </v:shape>
              <v:shape style="position:absolute;left:338;top:8056;width:158;height:878" coordorigin="338,8056" coordsize="158,878" path="m482,8848l454,8848,454,8851,468,8855,482,8855,482,8848e" filled="t" fillcolor="#FFFFFF" stroked="f">
                <v:path arrowok="t"/>
                <v:fill/>
              </v:shape>
              <v:shape style="position:absolute;left:338;top:8056;width:158;height:878" coordorigin="338,8056" coordsize="158,878" path="m490,8798l346,8798,346,8805,490,8805,490,8798e" filled="t" fillcolor="#FFFFFF" stroked="f">
                <v:path arrowok="t"/>
                <v:fill/>
              </v:shape>
              <v:shape style="position:absolute;left:338;top:8056;width:158;height:878" coordorigin="338,8056" coordsize="158,878" path="m490,8755l338,8755,338,8798,482,8798,468,8783,468,8769,482,8769,482,8762,490,8762,490,8755e" filled="t" fillcolor="#FFFFFF" stroked="f">
                <v:path arrowok="t"/>
                <v:fill/>
              </v:shape>
              <v:shape style="position:absolute;left:338;top:8056;width:158;height:878" coordorigin="338,8056" coordsize="158,878" path="m497,8560l346,8560,346,8596,353,8596,353,8603,360,8603,353,8611,353,8618,346,8618,346,8632,338,8632,338,8711,346,8711,346,8719,353,8719,353,8726,403,8726,353,8740,353,8747,346,8747,346,8755,497,8755,497,8675,490,8675,490,8668,482,8668,482,8661,468,8661,490,8647,490,8639,497,8639,497,8560e" filled="t" fillcolor="#FFFFFF" stroked="f">
                <v:path arrowok="t"/>
                <v:fill/>
              </v:shape>
              <v:shape style="position:absolute;left:338;top:8056;width:158;height:878" coordorigin="338,8056" coordsize="158,878" path="m490,8553l353,8553,353,8560,490,8560,490,8553e" filled="t" fillcolor="#FFFFFF" stroked="f">
                <v:path arrowok="t"/>
                <v:fill/>
              </v:shape>
              <v:shape style="position:absolute;left:338;top:8056;width:158;height:878" coordorigin="338,8056" coordsize="158,878" path="m482,8546l360,8546,360,8553,482,8553,482,8546e" filled="t" fillcolor="#FFFFFF" stroked="f">
                <v:path arrowok="t"/>
                <v:fill/>
              </v:shape>
              <v:shape style="position:absolute;left:338;top:8056;width:158;height:878" coordorigin="338,8056" coordsize="158,878" path="m382,8474l353,8474,353,8481,346,8481,346,8531,353,8531,353,8539,367,8546,468,8546,490,8531,490,8524,497,8524,497,8503,410,8503,382,8474e" filled="t" fillcolor="#FFFFFF" stroked="f">
                <v:path arrowok="t"/>
                <v:fill/>
              </v:shape>
              <v:shape style="position:absolute;left:338;top:8056;width:158;height:878" coordorigin="338,8056" coordsize="158,878" path="m490,8474l461,8474,410,8503,497,8503,497,8481,490,8481,490,8474e" filled="t" fillcolor="#FFFFFF" stroked="f">
                <v:path arrowok="t"/>
                <v:fill/>
              </v:shape>
              <v:shape style="position:absolute;left:338;top:8056;width:158;height:878" coordorigin="338,8056" coordsize="158,878" path="m374,8467l360,8467,360,8474,374,8474,374,8467e" filled="t" fillcolor="#FFFFFF" stroked="f">
                <v:path arrowok="t"/>
                <v:fill/>
              </v:shape>
              <v:shape style="position:absolute;left:338;top:8056;width:158;height:878" coordorigin="338,8056" coordsize="158,878" path="m482,8467l468,8467,468,8474,482,8474,482,8467e" filled="t" fillcolor="#FFFFFF" stroked="f">
                <v:path arrowok="t"/>
                <v:fill/>
              </v:shape>
            </v:group>
            <v:group style="position:absolute;left:3852;top:7927;width:907;height:180" coordorigin="3852,7927" coordsize="907,180">
              <v:shape style="position:absolute;left:3852;top:7927;width:907;height:180" coordorigin="3852,7927" coordsize="907,180" path="m4745,8078l4658,8078,4658,8085,4745,8085,4745,8078e" filled="t" fillcolor="#FFFFFF" stroked="f">
                <v:path arrowok="t"/>
                <v:fill/>
              </v:shape>
              <v:shape style="position:absolute;left:3852;top:7927;width:907;height:180" coordorigin="3852,7927" coordsize="907,180" path="m4752,8071l4651,8071,4651,8078,4752,8078,4752,8071e" filled="t" fillcolor="#FFFFFF" stroked="f">
                <v:path arrowok="t"/>
                <v:fill/>
              </v:shape>
              <v:shape style="position:absolute;left:3852;top:7927;width:907;height:180" coordorigin="3852,7927" coordsize="907,180" path="m4759,8035l4644,8035,4644,8071,4759,8071,4759,8035e" filled="t" fillcolor="#FFFFFF" stroked="f">
                <v:path arrowok="t"/>
                <v:fill/>
              </v:shape>
              <v:shape style="position:absolute;left:3852;top:7927;width:907;height:180" coordorigin="3852,7927" coordsize="907,180" path="m4752,8006l4673,8006,4651,8027,4651,8035,4752,8035,4752,8027,4745,8027,4745,8020,4752,8013,4752,8006e" filled="t" fillcolor="#FFFFFF" stroked="f">
                <v:path arrowok="t"/>
                <v:fill/>
              </v:shape>
              <v:shape style="position:absolute;left:3852;top:7927;width:907;height:180" coordorigin="3852,7927" coordsize="907,180" path="m4737,7941l4658,7941,4658,7948,4651,7963,4644,7963,4644,7991,4651,7991,4651,7999,4658,7999,4658,8006,4759,8006,4759,7970,4752,7970,4752,7963,4737,7948,4737,7941e" filled="t" fillcolor="#FFFFFF" stroked="f">
                <v:path arrowok="t"/>
                <v:fill/>
              </v:shape>
              <v:shape style="position:absolute;left:3852;top:7927;width:907;height:180" coordorigin="3852,7927" coordsize="907,180" path="m4730,7934l4665,7934,4665,7941,4730,7941,4730,7934e" filled="t" fillcolor="#FFFFFF" stroked="f">
                <v:path arrowok="t"/>
                <v:fill/>
              </v:shape>
              <v:shape style="position:absolute;left:3852;top:7927;width:907;height:180" coordorigin="3852,7927" coordsize="907,180" path="m4709,7927l4694,7927,4694,7934,4709,7934,4709,7927e" filled="t" fillcolor="#FFFFFF" stroked="f">
                <v:path arrowok="t"/>
                <v:fill/>
              </v:shape>
              <v:shape style="position:absolute;left:3852;top:7927;width:907;height:180" coordorigin="3852,7927" coordsize="907,180" path="m3909,8099l3873,8099,3873,8107,3909,8107,3909,8099e" filled="t" fillcolor="#FFFFFF" stroked="f">
                <v:path arrowok="t"/>
                <v:fill/>
              </v:shape>
              <v:shape style="position:absolute;left:3852;top:7927;width:907;height:180" coordorigin="3852,7927" coordsize="907,180" path="m3974,8092l3931,8092,3931,8099,3938,8099,3938,8107,3953,8107,3974,8099,3974,8092e" filled="t" fillcolor="#FFFFFF" stroked="f">
                <v:path arrowok="t"/>
                <v:fill/>
              </v:shape>
              <v:shape style="position:absolute;left:3852;top:7927;width:907;height:180" coordorigin="3852,7927" coordsize="907,180" path="m3917,8092l3866,8092,3866,8099,3917,8099,3917,8092e" filled="t" fillcolor="#FFFFFF" stroked="f">
                <v:path arrowok="t"/>
                <v:fill/>
              </v:shape>
              <v:shape style="position:absolute;left:3852;top:7927;width:907;height:180" coordorigin="3852,7927" coordsize="907,180" path="m4025,8092l3981,8092,3981,8099,4025,8099,4025,8092e" filled="t" fillcolor="#FFFFFF" stroked="f">
                <v:path arrowok="t"/>
                <v:fill/>
              </v:shape>
              <v:shape style="position:absolute;left:3852;top:7927;width:907;height:180" coordorigin="3852,7927" coordsize="907,180" path="m4205,8078l4039,8078,4068,8092,4068,8099,4111,8099,4111,8092,4133,8092,4133,8085,4205,8085,4205,8078e" filled="t" fillcolor="#FFFFFF" stroked="f">
                <v:path arrowok="t"/>
                <v:fill/>
              </v:shape>
              <v:shape style="position:absolute;left:3852;top:7927;width:907;height:180" coordorigin="3852,7927" coordsize="907,180" path="m4190,8092l4154,8092,4154,8099,4190,8099,4190,8092e" filled="t" fillcolor="#FFFFFF" stroked="f">
                <v:path arrowok="t"/>
                <v:fill/>
              </v:shape>
              <v:shape style="position:absolute;left:3852;top:7927;width:907;height:180" coordorigin="3852,7927" coordsize="907,180" path="m4255,8085l4212,8085,4212,8092,4219,8092,4219,8099,4233,8099,4255,8092,4255,8085e" filled="t" fillcolor="#FFFFFF" stroked="f">
                <v:path arrowok="t"/>
                <v:fill/>
              </v:shape>
              <v:shape style="position:absolute;left:3852;top:7927;width:907;height:180" coordorigin="3852,7927" coordsize="907,180" path="m3917,7963l3852,7963,3852,7970,3859,8085,3859,8092,3924,8092,3924,8056,4205,8056,4205,8049,4593,8049,4593,8042,4529,8042,4514,7999,4606,7999,4609,7991,3917,7991,3917,7963e" filled="t" fillcolor="#FFFFFF" stroked="f">
                <v:path arrowok="t"/>
                <v:fill/>
              </v:shape>
              <v:shape style="position:absolute;left:3852;top:7927;width:907;height:180" coordorigin="3852,7927" coordsize="907,180" path="m4205,8056l3924,8056,3924,8092,4032,8092,4032,8085,4039,8085,4039,8078,4205,8078,4205,8056e" filled="t" fillcolor="#FFFFFF" stroked="f">
                <v:path arrowok="t"/>
                <v:fill/>
              </v:shape>
              <v:shape style="position:absolute;left:3852;top:7927;width:907;height:180" coordorigin="3852,7927" coordsize="907,180" path="m4197,8085l4147,8085,4147,8092,4197,8092,4197,8085e" filled="t" fillcolor="#FFFFFF" stroked="f">
                <v:path arrowok="t"/>
                <v:fill/>
              </v:shape>
              <v:shape style="position:absolute;left:3852;top:7927;width:907;height:180" coordorigin="3852,7927" coordsize="907,180" path="m4320,8085l4284,8085,4284,8092,4320,8092,4320,8085e" filled="t" fillcolor="#FFFFFF" stroked="f">
                <v:path arrowok="t"/>
                <v:fill/>
              </v:shape>
              <v:shape style="position:absolute;left:3852;top:7927;width:907;height:180" coordorigin="3852,7927" coordsize="907,180" path="m4392,8085l4356,8085,4356,8092,4392,8092,4392,8085e" filled="t" fillcolor="#FFFFFF" stroked="f">
                <v:path arrowok="t"/>
                <v:fill/>
              </v:shape>
              <v:shape style="position:absolute;left:3852;top:7927;width:907;height:180" coordorigin="3852,7927" coordsize="907,180" path="m4435,8085l4399,8085,4399,8092,4435,8092,4435,8085e" filled="t" fillcolor="#FFFFFF" stroked="f">
                <v:path arrowok="t"/>
                <v:fill/>
              </v:shape>
              <v:shape style="position:absolute;left:3852;top:7927;width:907;height:180" coordorigin="3852,7927" coordsize="907,180" path="m4529,8085l4485,8085,4485,8092,4529,8092,4529,8085e" filled="t" fillcolor="#FFFFFF" stroked="f">
                <v:path arrowok="t"/>
                <v:fill/>
              </v:shape>
              <v:shape style="position:absolute;left:3852;top:7927;width:907;height:180" coordorigin="3852,7927" coordsize="907,180" path="m4579,8085l4543,8085,4543,8092,4579,8092,4579,8085e" filled="t" fillcolor="#FFFFFF" stroked="f">
                <v:path arrowok="t"/>
                <v:fill/>
              </v:shape>
              <v:shape style="position:absolute;left:3852;top:7927;width:907;height:180" coordorigin="3852,7927" coordsize="907,180" path="m4593,8049l4205,8049,4205,8085,4262,8085,4262,8078,4269,8078,4269,8063,4334,8063,4334,8056,4593,8056,4593,8049e" filled="t" fillcolor="#FFFFFF" stroked="f">
                <v:path arrowok="t"/>
                <v:fill/>
              </v:shape>
              <v:shape style="position:absolute;left:3852;top:7927;width:907;height:180" coordorigin="3852,7927" coordsize="907,180" path="m4327,8078l4277,8078,4277,8085,4327,8085,4327,8078e" filled="t" fillcolor="#FFFFFF" stroked="f">
                <v:path arrowok="t"/>
                <v:fill/>
              </v:shape>
              <v:shape style="position:absolute;left:3852;top:7927;width:907;height:180" coordorigin="3852,7927" coordsize="907,180" path="m4593,8056l4334,8056,4341,8078,4349,8078,4349,8085,4442,8085,4442,8078,4457,8063,4593,8063,4593,8056e" filled="t" fillcolor="#FFFFFF" stroked="f">
                <v:path arrowok="t"/>
                <v:fill/>
              </v:shape>
              <v:shape style="position:absolute;left:3852;top:7927;width:907;height:180" coordorigin="3852,7927" coordsize="907,180" path="m4586,8078l4478,8078,4478,8085,4586,8085,4586,8078e" filled="t" fillcolor="#FFFFFF" stroked="f">
                <v:path arrowok="t"/>
                <v:fill/>
              </v:shape>
              <v:shape style="position:absolute;left:3852;top:7927;width:907;height:180" coordorigin="3852,7927" coordsize="907,180" path="m4334,8063l4269,8063,4269,8078,4334,8078,4334,8063e" filled="t" fillcolor="#FFFFFF" stroked="f">
                <v:path arrowok="t"/>
                <v:fill/>
              </v:shape>
              <v:shape style="position:absolute;left:3852;top:7927;width:907;height:180" coordorigin="3852,7927" coordsize="907,180" path="m4593,8063l4471,8063,4471,8078,4593,8078,4593,8063e" filled="t" fillcolor="#FFFFFF" stroked="f">
                <v:path arrowok="t"/>
                <v:fill/>
              </v:shape>
              <v:shape style="position:absolute;left:3852;top:7927;width:907;height:180" coordorigin="3852,7927" coordsize="907,180" path="m4606,7999l4514,7999,4529,8027,4529,8042,4593,8042,4593,8027,4606,7999e" filled="t" fillcolor="#FFFFFF" stroked="f">
                <v:path arrowok="t"/>
                <v:fill/>
              </v:shape>
              <v:shape style="position:absolute;left:3852;top:7927;width:907;height:180" coordorigin="3852,7927" coordsize="907,180" path="m4111,7941l4061,7941,4061,7948,4053,7948,4039,7963,3924,7963,3924,7991,4609,7991,4613,7984,4197,7984,4197,7955,4125,7955,4111,7948,4111,7941e" filled="t" fillcolor="#FFFFFF" stroked="f">
                <v:path arrowok="t"/>
                <v:fill/>
              </v:shape>
              <v:shape style="position:absolute;left:3852;top:7927;width:907;height:180" coordorigin="3852,7927" coordsize="907,180" path="m4428,7948l4305,7948,4305,7955,4205,7955,4205,7984,4613,7984,4622,7963,4428,7963,4428,7948e" filled="t" fillcolor="#FFFFFF" stroked="f">
                <v:path arrowok="t"/>
                <v:fill/>
              </v:shape>
              <v:shape style="position:absolute;left:3852;top:7927;width:907;height:180" coordorigin="3852,7927" coordsize="907,180" path="m3909,7955l3859,7955,3859,7963,3909,7963,3909,7955e" filled="t" fillcolor="#FFFFFF" stroked="f">
                <v:path arrowok="t"/>
                <v:fill/>
              </v:shape>
              <v:shape style="position:absolute;left:3852;top:7927;width:907;height:180" coordorigin="3852,7927" coordsize="907,180" path="m4025,7955l3931,7955,3931,7963,4025,7963,4025,7955e" filled="t" fillcolor="#FFFFFF" stroked="f">
                <v:path arrowok="t"/>
                <v:fill/>
              </v:shape>
              <v:shape style="position:absolute;left:3852;top:7927;width:907;height:180" coordorigin="3852,7927" coordsize="907,180" path="m4543,7941l4493,7941,4493,7948,4428,7948,4428,7963,4557,7963,4543,7941e" filled="t" fillcolor="#FFFFFF" stroked="f">
                <v:path arrowok="t"/>
                <v:fill/>
              </v:shape>
              <v:shape style="position:absolute;left:3852;top:7927;width:907;height:180" coordorigin="3852,7927" coordsize="907,180" path="m4622,7941l4572,7941,4557,7963,4629,7963,4629,7948,4622,7948,4622,7941e" filled="t" fillcolor="#FFFFFF" stroked="f">
                <v:path arrowok="t"/>
                <v:fill/>
              </v:shape>
              <v:shape style="position:absolute;left:3852;top:7927;width:907;height:180" coordorigin="3852,7927" coordsize="907,180" path="m3902,7948l3866,7948,3866,7955,3902,7955,3902,7948e" filled="t" fillcolor="#FFFFFF" stroked="f">
                <v:path arrowok="t"/>
                <v:fill/>
              </v:shape>
              <v:shape style="position:absolute;left:3852;top:7927;width:907;height:180" coordorigin="3852,7927" coordsize="907,180" path="m3974,7948l3938,7948,3938,7955,3974,7955,3974,7948e" filled="t" fillcolor="#FFFFFF" stroked="f">
                <v:path arrowok="t"/>
                <v:fill/>
              </v:shape>
              <v:shape style="position:absolute;left:3852;top:7927;width:907;height:180" coordorigin="3852,7927" coordsize="907,180" path="m4017,7948l3981,7948,3981,7955,4017,7955,4017,7948e" filled="t" fillcolor="#FFFFFF" stroked="f">
                <v:path arrowok="t"/>
                <v:fill/>
              </v:shape>
              <v:shape style="position:absolute;left:3852;top:7927;width:907;height:180" coordorigin="3852,7927" coordsize="907,180" path="m4190,7948l4140,7948,4140,7955,4190,7955,4190,7948e" filled="t" fillcolor="#FFFFFF" stroked="f">
                <v:path arrowok="t"/>
                <v:fill/>
              </v:shape>
              <v:shape style="position:absolute;left:3852;top:7927;width:907;height:180" coordorigin="3852,7927" coordsize="907,180" path="m4298,7948l4212,7948,4212,7955,4298,7955,4298,7948e" filled="t" fillcolor="#FFFFFF" stroked="f">
                <v:path arrowok="t"/>
                <v:fill/>
              </v:shape>
              <v:shape style="position:absolute;left:3852;top:7927;width:907;height:180" coordorigin="3852,7927" coordsize="907,180" path="m4183,7941l4147,7941,4147,7948,4183,7948,4183,7941e" filled="t" fillcolor="#FFFFFF" stroked="f">
                <v:path arrowok="t"/>
                <v:fill/>
              </v:shape>
              <v:shape style="position:absolute;left:3852;top:7927;width:907;height:180" coordorigin="3852,7927" coordsize="907,180" path="m4291,7941l4219,7941,4219,7948,4291,7948,4291,7941e" filled="t" fillcolor="#FFFFFF" stroked="f">
                <v:path arrowok="t"/>
                <v:fill/>
              </v:shape>
              <v:shape style="position:absolute;left:3852;top:7927;width:907;height:180" coordorigin="3852,7927" coordsize="907,180" path="m4356,7934l4341,7934,4313,7941,4313,7948,4363,7948,4363,7941,4356,7941,4356,7934e" filled="t" fillcolor="#FFFFFF" stroked="f">
                <v:path arrowok="t"/>
                <v:fill/>
              </v:shape>
              <v:shape style="position:absolute;left:3852;top:7927;width:907;height:180" coordorigin="3852,7927" coordsize="907,180" path="m4421,7941l4370,7941,4370,7948,4421,7948,4421,7941e" filled="t" fillcolor="#FFFFFF" stroked="f">
                <v:path arrowok="t"/>
                <v:fill/>
              </v:shape>
              <v:shape style="position:absolute;left:3852;top:7927;width:907;height:180" coordorigin="3852,7927" coordsize="907,180" path="m4485,7941l4435,7941,4435,7948,4485,7948,4485,7941e" filled="t" fillcolor="#FFFFFF" stroked="f">
                <v:path arrowok="t"/>
                <v:fill/>
              </v:shape>
              <v:shape style="position:absolute;left:3852;top:7927;width:907;height:180" coordorigin="3852,7927" coordsize="907,180" path="m4413,7934l4377,7934,4377,7941,4413,7941,4413,7934e" filled="t" fillcolor="#FFFFFF" stroked="f">
                <v:path arrowok="t"/>
                <v:fill/>
              </v:shape>
              <v:shape style="position:absolute;left:3852;top:7927;width:907;height:180" coordorigin="3852,7927" coordsize="907,180" path="m4478,7934l4442,7934,4442,7941,4478,7941,4478,7934e" filled="t" fillcolor="#FFFFFF" stroked="f">
                <v:path arrowok="t"/>
                <v:fill/>
              </v:shape>
              <v:shape style="position:absolute;left:3852;top:7927;width:907;height:180" coordorigin="3852,7927" coordsize="907,180" path="m4536,7934l4500,7934,4500,7941,4536,7941,4536,7934e" filled="t" fillcolor="#FFFFFF" stroked="f">
                <v:path arrowok="t"/>
                <v:fill/>
              </v:shape>
              <v:shape style="position:absolute;left:3852;top:7927;width:907;height:180" coordorigin="3852,7927" coordsize="907,180" path="m4615,7934l4579,7934,4579,7941,4615,7941,4615,7934e" filled="t" fillcolor="#FFFFFF" stroked="f">
                <v:path arrowok="t"/>
                <v:fill/>
              </v:shape>
            </v:group>
            <v:group style="position:absolute;left:9014;top:4831;width:166;height:1109" coordorigin="9014,4831" coordsize="166,1109">
              <v:shape style="position:absolute;left:9014;top:4831;width:166;height:1109" coordorigin="9014,4831" coordsize="166,1109" path="m9165,4960l9036,4960,9036,4968,9165,4968,9165,4960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73,4953l9029,4953,9029,4960,9173,4960,9173,4953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80,4917l9021,4917,9021,4953,9180,4953,9180,4917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65,4888l9036,4888,9036,4896,9050,4896,9029,4910,9029,4917,9173,4917,9173,4910,9165,4910,9165,4903,9151,4903,9165,4888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73,4881l9029,4881,9029,4888,9173,4888,9173,4881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80,4845l9021,4845,9021,4881,9180,4881,9180,4845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73,4838l9029,4838,9029,4845,9173,4845,9173,4838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65,4831l9036,4831,9036,4838,9165,4838,9165,4831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73,5176l9029,5176,9029,5184,9050,5205,9101,5205,9101,5212,9108,5212,9108,5220,9122,5220,9144,5212,9144,5205,9158,5198,9165,5198,9165,5191,9173,5176e" filled="t" fillcolor="#FFFFFF" stroked="f">
                <v:path arrowok="t"/>
                <v:fill/>
              </v:shape>
              <v:shape style="position:absolute;left:9014;top:4831;width:166;height:1109" coordorigin="9014,4831" coordsize="166,1109" path="m9093,5205l9057,5205,9057,5212,9093,5212,9093,5205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80,5126l9021,5126,9021,5176,9180,5176,9180,5126e" filled="t" fillcolor="#FFFFFF" stroked="f">
                <v:path arrowok="t"/>
                <v:fill/>
              </v:shape>
              <v:shape style="position:absolute;left:9014;top:4831;width:166;height:1109" coordorigin="9014,4831" coordsize="166,1109" path="m9086,4996l9021,4996,9021,5104,9029,5104,9029,5126,9173,5126,9173,5119,9158,5104,9158,5097,9086,5097,9086,5083,9165,5083,9165,5076,9173,5076,9173,5068,9180,5068,9180,5032,9173,5032,9173,5025,9165,5025,9165,5018,9086,5018,9086,4996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37,5083l9101,5083,9101,5090,9093,5090,9086,5097,9151,5097,9137,5090,9137,5083e" filled="t" fillcolor="#FFFFFF" stroked="f">
                <v:path arrowok="t"/>
                <v:fill/>
              </v:shape>
              <v:shape style="position:absolute;left:9014;top:4831;width:166;height:1109" coordorigin="9014,4831" coordsize="166,1109" path="m9079,4989l9029,4989,9029,4996,9079,4996,9079,4989e" filled="t" fillcolor="#FFFFFF" stroked="f">
                <v:path arrowok="t"/>
                <v:fill/>
              </v:shape>
              <v:shape style="position:absolute;left:9014;top:4831;width:166;height:1109" coordorigin="9014,4831" coordsize="166,1109" path="m9072,4982l9036,4982,9036,4989,9072,4989,9072,4982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58,5932l9029,5932,9029,5940,9158,5940,9158,5932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65,5925l9021,5925,9021,5932,9165,5932,9165,5925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73,5796l9014,5796,9014,5832,9021,5832,9021,5839,9029,5839,9029,5846,9108,5846,9108,5875,9029,5875,9029,5882,9021,5882,9021,5889,9014,5889,9014,5925,9173,5925,9173,5796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65,5788l9021,5788,9021,5796,9165,5796,9165,5788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73,5709l9014,5709,9014,5788,9173,5788,9173,5709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58,5680l9029,5680,9029,5695,9021,5709,9165,5709,9158,5688,9158,5680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65,5673l9021,5673,9021,5680,9165,5680,9165,5673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73,5572l9014,5572,9014,5673,9173,5673,9173,5572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65,5443l9137,5443,9115,5457,9115,5464,9036,5464,9029,5472,9029,5479,9021,5479,9021,5572,9165,5572,9165,5565,9173,5565,9173,5529,9165,5529,9165,5522,9158,5522,9158,5515,9144,5515,9165,5500,9165,5493,9173,5493,9173,5450,9165,5450,9165,5443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65,5320l9021,5320,9021,5457,9029,5457,9029,5464,9115,5464,9101,5450,9093,5450,9093,5443,9079,5443,9079,5436,9158,5436,9158,5428,9165,5428,9165,5421,9173,5421,9173,5385,9165,5385,9165,5378,9158,5378,9158,5371,9079,5371,9079,5356,9115,5335,9158,5335,9158,5328,9165,5328,9165,5320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58,5436l9144,5436,9144,5443,9158,5443,9158,5436e" filled="t" fillcolor="#FFFFFF" stroked="f">
                <v:path arrowok="t"/>
                <v:fill/>
              </v:shape>
              <v:shape style="position:absolute;left:9014;top:4831;width:166;height:1109" coordorigin="9014,4831" coordsize="166,1109" path="m9173,5277l9029,5277,9029,5284,9050,5299,9029,5313,9029,5320,9173,5320,9173,5277e" filled="t" fillcolor="#FFFFFF" stroked="f">
                <v:path arrowok="t"/>
                <v:fill/>
              </v:shape>
              <v:shape style="position:absolute;left:9014;top:4831;width:166;height:1109" coordorigin="9014,4831" coordsize="166,1109" path="m9050,5227l9036,5227,9036,5234,9029,5234,9029,5241,9021,5241,9021,5277,9165,5277,9165,5270,9158,5270,9158,5263,9115,5263,9050,5234,9050,5227e" filled="t" fillcolor="#FFFFFF" stroked="f">
                <v:path arrowok="t"/>
                <v:fill/>
              </v:shape>
            </v:group>
            <v:group style="position:absolute;left:19619;top:10972;width:1318;height:202" coordorigin="19619,10972" coordsize="1318,202">
              <v:shape style="position:absolute;left:19619;top:10972;width:1318;height:202" coordorigin="19619,10972" coordsize="1318,202" path="m20836,11130l20613,11130,20613,11138,20728,11138,20750,11159,20757,11159,20771,11166,20771,11174,20786,11174,20807,11166,20807,11159,20822,11152,20829,11152,20829,11145,20836,11130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923,11166l20879,11166,20879,11174,20923,11174,20923,1116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707,11159l20663,11159,20663,11166,20707,11166,20707,1115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930,11159l20872,11159,20872,11166,20930,11166,20930,1115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714,11152l20656,11152,20656,11159,20714,11159,20714,1115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937,11080l20865,11080,20865,11159,20937,11159,20937,11080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728,11138l20649,11138,20649,11152,20721,11152,20721,11145,20728,11145,20728,11138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851,11087l20599,11087,20599,11123,20606,11123,20606,11130,20843,11130,20843,11116,20851,11102,20851,11087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714,10994l20663,10994,20606,11080,20606,11087,20858,11087,20865,11080,20937,11080,20937,11066,20721,11066,20721,11001,20714,11001,20714,10994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793,10986l20757,10986,20757,10994,20750,10994,20735,11008,20735,11015,20728,11015,20728,11037,20721,11037,20721,11066,20937,11066,20937,11022,20836,11022,20836,11015,20829,11008,20822,11008,20793,10994,20793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930,10994l20879,10994,20879,11001,20865,11015,20843,11022,20937,11022,20937,11001,20930,11001,20930,10994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707,10986l20671,10986,20671,10994,20707,10994,20707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923,10986l20887,10986,20887,10994,20923,10994,20923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339,11159l20296,11159,20296,11166,20339,11166,20339,1115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447,11159l20404,11159,20404,11166,20447,11166,20447,1115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512,11159l20469,11159,20469,11166,20512,11166,20512,1115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972,11130l19843,11130,19857,11138,19857,11145,19879,11152,19893,11152,19893,11159,19929,11159,19929,11152,19972,11130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030,11152l19987,11152,19987,11159,20030,11159,20030,1115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116,11152l20073,11152,20073,11159,20116,11159,20116,1115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195,11152l20152,11152,20152,11159,20195,11159,20195,1115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282,11152l20239,11152,20239,11159,20282,11159,20282,1115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347,11152l20289,11152,20289,11159,20347,11159,20347,1115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455,11152l20397,11152,20397,11159,20455,11159,20455,1115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519,11152l20462,11152,20462,11159,20519,11159,20519,1115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677,11145l19634,11145,19634,11152,19677,11152,19677,11145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763,11145l19720,11145,19720,11152,19763,11152,19763,11145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821,11145l19778,11145,19778,11152,19821,11152,19821,11145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037,11145l19979,11145,19979,11152,20037,11152,20037,11145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123,11145l20066,11145,20066,11152,20123,11152,20123,11145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203,11145l20145,11145,20145,11152,20203,11152,20203,11145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448,11109l20217,11109,20224,11145,20231,11145,20231,11152,20354,11152,20361,11130,20455,11130,20448,1110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558,11037l20426,11037,20455,11094,20455,11130,20390,11130,20390,11152,20527,11152,20527,11094,20558,11037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684,11138l19627,11138,19627,11145,19684,11145,19684,11138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828,11138l19713,11138,19713,11145,19828,11145,19828,11138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044,11130l19972,11130,19972,11145,20044,11145,20044,11130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444,11094l20059,11094,20059,11145,20131,11145,20131,11102,20446,11102,20444,11094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446,11102l20131,11102,20138,11145,20210,11145,20217,11109,20448,11109,20446,1110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699,10986l19627,10986,19627,10994,19619,11130,19619,11138,19691,11138,19691,11094,20444,11094,20432,11058,20318,11058,20322,11044,19886,11044,19893,11037,20324,11037,20326,11030,20044,11030,20046,11022,19691,11022,19699,10994,19699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044,11094l19706,11094,19706,11138,19835,11138,19835,11130,20044,11130,20044,11094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476,10986l20411,10986,20411,10994,20339,10994,20318,11058,20432,11058,20426,11037,20558,11037,20570,11015,20491,11015,20476,10994,20476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324,11037l19893,11037,19893,11044,20322,11044,20324,11037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167,10986l20059,10986,20059,11030,20326,11030,20330,11015,20174,11015,20174,10994,20167,10994,20167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835,10986l19706,10986,19706,11022,20046,11022,20047,11015,19979,11015,19979,11008,19972,11008,19972,11001,19835,11001,19835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051,10986l19979,10986,19979,11015,20047,11015,20051,10994,20051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260,10994l20181,10994,20174,11015,20330,11015,20332,11008,20260,11008,20260,10994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534,10979l20519,10979,20519,10986,20512,10986,20512,10994,20491,11015,20577,11015,20577,11001,20570,11001,20570,10994,20563,10994,20563,10986,20534,1097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332,10994l20260,10994,20260,11008,20332,11008,20332,10994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936,10972l19879,10972,19879,10979,19850,10994,19843,10994,19835,11001,19972,11001,19958,10986,19951,10986,19936,10979,19936,1097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253,10986l20188,10986,20188,10994,20253,10994,20253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325,10986l20267,10986,20267,10994,20325,10994,20325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404,10986l20347,10986,20347,10994,20404,10994,20404,10986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691,10979l19634,10979,19634,10986,19691,10986,19691,1097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828,10979l19713,10979,19713,10986,19828,10986,19828,1097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044,10979l19987,10979,19987,10986,20044,10986,20044,1097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159,10979l20066,10979,20066,10986,20159,10986,20159,1097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246,10979l20195,10979,20195,10986,20246,10986,20246,1097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318,10979l20275,10979,20275,10986,20318,10986,20318,1097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397,10979l20354,10979,20354,10986,20397,10986,20397,1097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469,10979l20419,10979,20419,10986,20469,10986,20469,10979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684,10972l19641,10972,19641,10979,19684,10979,19684,1097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763,10972l19720,10972,19720,10979,19763,10979,19763,1097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19821,10972l19778,10972,19778,10979,19821,10979,19821,1097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037,10972l19994,10972,19994,10979,20037,10979,20037,10972e" filled="t" fillcolor="#FFFFFF" stroked="f">
                <v:path arrowok="t"/>
                <v:fill/>
              </v:shape>
              <v:shape style="position:absolute;left:19619;top:10972;width:1318;height:202" coordorigin="19619,10972" coordsize="1318,202" path="m20087,10972l20073,10972,20073,10979,20116,10979,20087,10972e" filled="t" fillcolor="#FFFFFF" stroked="f">
                <v:path arrowok="t"/>
                <v:fill/>
              </v:shape>
            </v:group>
            <v:group style="position:absolute;left:13975;top:3564;width:295;height:1814" coordorigin="13975,3564" coordsize="295,1814">
              <v:shape style="position:absolute;left:13975;top:3564;width:295;height:1814" coordorigin="13975,3564" coordsize="295,1814" path="m14162,3895l14119,3895,14119,3902,14162,3902,14162,3895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69,3888l14112,3888,14112,3895,14169,3895,14169,3888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48,3809l14076,3809,14076,3845,14083,3845,14083,3852,14104,3873,14104,3888,14176,3888,14176,3873,14169,3866,14248,3866,14248,3859,14256,3859,14256,3816,14248,3816,14248,3809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41,3866l14169,3866,14234,3873,14241,3873,14241,3866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41,3801l14083,3801,14083,3809,14241,3809,14241,3801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69,3794l14090,3794,14090,3801,14169,3801,14169,379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76,3787l14119,3787,14119,3794,14176,3794,14176,3787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56,3708l14083,3708,14083,3744,14090,3744,14090,3751,14112,3773,14112,3787,14184,3787,14184,3773,14176,3765,14256,3765,14256,3758,14263,3758,14263,3715,14256,3715,14256,3708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48,3765l14176,3765,14241,3773,14248,3773,14248,3765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48,3701l14090,3701,14090,3708,14248,3708,14248,3701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04,3693l14097,3693,14097,3701,14176,3701,14163,3696,14104,3693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91,3698l14191,3701,14205,3701,14205,3699,14191,3698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34,3700l14234,3701,14241,3701,14234,3700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34,3693l14205,3693,14205,3699,14234,3700,14234,3693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63,3665l14097,3665,14097,3672,14104,3672,14104,3679,14163,3696,14191,3698,14191,3693,14234,3693,14248,3686,14256,3686,14256,3679,14263,3665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55,3578l14090,3578,14090,3665,14270,3665,14270,3643,14198,3643,14198,3636,14270,3636,14270,3607,14263,3607,14263,3600,14248,3585,14155,3585,14155,3578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70,3636l14205,3636,14205,3643,14270,3643,14270,3636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12,3564l14198,3564,14176,3571,14176,3578,14162,3585,14241,3585,14212,3571,14212,356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19,3564l14104,3564,14104,3571,14097,3571,14097,3578,14148,3578,14148,3571,14119,356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12,4097l14148,4097,14162,4104,14162,4111,14198,4111,14198,4104,14212,4097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41,3989l14076,3989,14068,3996,14068,4003,14061,4003,14061,4053,14068,4053,14076,4068,14076,4075,14083,4082,14133,4082,14133,4089,14140,4097,14220,4097,14234,4082,14234,4075,14241,4075,14248,4053,14248,4039,14234,4003,14241,3996,14241,3989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33,4082l14090,4082,14090,4089,14126,4089,14133,4082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48,3974l14097,3974,14097,3981,14083,3989,14248,3989,14248,397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27,3953l14198,3953,14191,3960,14148,3960,14148,3967,14140,3967,14140,3974,14241,3974,14241,3967,14227,3953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84,3953l14155,3953,14155,3960,14184,3960,14184,3953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20,3945l14205,3945,14205,3953,14220,3953,14220,3945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12,4377l14076,4377,14090,4384,14090,4392,14104,4392,14104,4384,14112,4384,14112,4377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91,4384l14155,4384,14155,4392,14191,4392,14191,438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20,4356l14140,4356,14140,4377,14148,4377,14148,4384,14198,4384,14220,4363,14220,4356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27,4241l14054,4241,14054,4248,14061,4248,14061,4255,14097,4262,14083,4262,14083,4269,14068,4277,14061,4277,14061,4284,14047,4312,14040,4312,14040,4327,14047,4348,14054,4348,14061,4363,14061,4370,14068,4377,14119,4377,14119,4356,14227,4356,14227,4305,14220,4305,14212,4291,14212,4284,14198,4269,14205,4269,14227,4248,14227,4241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19,4154l14054,4154,14054,4161,14047,4233,14047,4241,14234,4241,14234,4183,14227,4183,14227,4176,14212,4161,14119,4161,14119,415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76,4140l14162,4140,14140,4147,14140,4154,14126,4161,14205,4161,14176,4147,14176,4140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083,4140l14068,4140,14068,4147,14061,4147,14061,4154,14112,4154,14112,4147,14083,4140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48,5364l13996,5364,14133,5378,14140,5378,14140,5371,14148,5371,14148,536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48,5313l13975,5313,13975,5349,13982,5349,13982,5356,13989,5356,13989,5364,14155,5364,14155,5320,14148,5320,14148,5313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40,5306l13982,5306,13982,5313,14140,5313,14140,5306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48,5284l14032,5284,14032,5299,13989,5299,13989,5306,14097,5306,14097,5292,14148,5292,14148,528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55,5277l13996,5277,13996,5284,14155,5284,14155,5277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62,5169l13982,5169,13982,5212,13989,5212,13989,5227,13982,5227,13982,5270,13989,5270,13989,5277,14162,5277,14162,5234,14155,5234,14155,5220,14162,5220,14169,5191,14169,5176,14162,5176,14162,5169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55,5162l13989,5162,13989,5169,14155,5169,14155,5162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62,5018l14025,5018,14011,5032,14011,5040,14004,5054,13996,5054,13989,5083,13989,5112,13996,5112,14011,5140,14011,5148,14018,5155,13996,5155,13996,5162,14148,5162,14148,5155,14155,5140,14169,5126,14169,5119,14176,5119,14176,5068,14169,5068,14169,5040,14162,5040,14155,5025,14162,5025,14162,5018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061,5011l14032,5011,14032,5018,14061,5018,14061,5011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69,5011l14061,5011,14076,5018,14169,5018,14169,5011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76,4960l13996,4960,13996,4996,14004,4996,14004,5004,14011,5004,14011,5011,14176,5011,14184,4982,14184,4968,14176,4968,14176,4960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69,4953l14004,4953,14004,4960,14169,4960,14169,4953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69,4932l14054,4932,14054,4946,14011,4946,14011,4953,14119,4953,14119,4939,14169,4939,14169,4932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76,4924l14018,4924,14018,4932,14176,4932,14176,492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76,4874l14004,4874,14004,4917,14011,4917,14011,4924,14184,4924,14184,4881,14176,4881,14176,4874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69,4867l14011,4867,14011,4874,14169,4874,14169,4867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91,4802l14025,4802,14025,4816,14018,4816,14018,4824,14011,4824,14004,4852,14004,4867,14119,4867,14169,4860,14176,4860,14176,4852,14184,4852,14184,4845,14191,4845,14191,4802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84,4795l14018,4795,14018,4802,14184,4802,14184,4795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98,4716l14025,4716,14025,4723,14032,4723,14032,4730,14025,4730,14025,4737,14018,4737,14018,4744,14011,4744,14011,4795,14176,4795,14176,4788,14140,4780,14184,4773,14184,4766,14191,4766,14191,4759,14198,4759,14198,4716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98,4593l14025,4593,14018,4622,14018,4636,14025,4636,14025,4644,14032,4644,14032,4651,14083,4672,14018,4672,14018,4716,14191,4716,14191,4701,14198,4701,14205,4672,14205,4658,14198,4658,14198,4651,14191,4651,14191,4644,14169,4636,14176,4608,14191,4608,14191,4600,14198,4600,14198,4593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047,4658l14032,4658,14032,4665,14025,4665,14025,4672,14083,4672,14047,4658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05,4478l14047,4478,14068,4500,14047,4514,14040,4514,14040,4521,14032,4521,14025,4557,14025,4572,14032,4572,14032,4579,14040,4579,14040,4586,14032,4586,14032,4593,14205,4593,14211,4564,14083,4564,14140,4536,14205,4536,14205,4528,14212,4528,14212,4485,14205,4485,14205,4478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205,4536l14162,4536,14083,4564,14211,4564,14212,4557,14212,4543,14205,4543,14205,4536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198,4471l14040,4471,14040,4478,14198,4478,14198,4471e" filled="t" fillcolor="#FFFFFF" stroked="f">
                <v:path arrowok="t"/>
                <v:fill/>
              </v:shape>
              <v:shape style="position:absolute;left:13975;top:3564;width:295;height:1814" coordorigin="13975,3564" coordsize="295,1814" path="m14061,4413l14047,4413,14047,4420,14040,4420,14040,4428,14032,4428,14032,4471,14191,4471,14140,4464,14061,4420,14061,4413e" filled="t" fillcolor="#FFFFFF" stroked="f">
                <v:path arrowok="t"/>
                <v:fill/>
              </v:shape>
            </v:group>
            <v:group style="position:absolute;left:17316;top:10943;width:1318;height:202" coordorigin="17316,10943" coordsize="1318,202">
              <v:shape style="position:absolute;left:17316;top:10943;width:1318;height:202" coordorigin="17316,10943" coordsize="1318,202" path="m18539,11094l18302,11094,18302,11102,18309,11102,18309,11109,18424,11109,18446,11130,18453,11130,18453,11138,18475,11145,18489,11145,18489,11138,18518,11123,18525,11123,18525,11116,18539,11102,18539,11094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619,11138l18575,11138,18575,11145,18619,11145,18619,1113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403,11130l18367,11130,18367,11138,18403,11138,18403,1113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626,11130l18568,11130,18568,11138,18626,11138,18626,1113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410,11123l18359,11123,18359,11130,18410,11130,18410,1112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633,11051l18561,11051,18561,11130,18633,11130,18633,11051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424,11109l18352,11109,18352,11123,18417,11123,18417,11116,18424,11116,18424,11109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417,10965l18359,10965,18302,11051,18302,11058,18295,11058,18295,11094,18547,11094,18547,11051,18633,11051,18633,11044,18417,11044,18417,11030,18633,11030,18633,11008,18417,11008,18424,10979,18424,10972,18417,10972,18417,10965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561,11051l18547,11051,18547,11058,18561,11058,18561,11051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633,11030l18417,11030,18417,11044,18633,11044,18633,1103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489,10958l18453,10958,18453,10965,18446,10965,18446,10972,18431,10986,18431,10994,18424,11008,18633,11008,18633,11001,18539,11001,18532,10994,18532,10986,18525,10979,18518,10979,18489,10965,18489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626,10965l18575,10965,18575,10972,18554,10994,18547,10994,18539,11001,18633,11001,18633,10972,18626,10972,18626,10965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410,10958l18367,10958,18367,10965,18410,10965,18410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619,10958l18583,10958,18583,10965,18619,10965,18619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036,11130l17992,11130,17992,11138,18036,11138,18036,1113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151,11130l18100,11130,18100,11138,18151,11138,18151,1113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208,11130l18165,11130,18165,11138,18208,11138,18208,1113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668,11102l17539,11102,17568,11116,17568,11123,17589,11130,17625,11130,17625,11123,17668,11102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726,11123l17683,11123,17683,11130,17726,11130,17726,1112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812,11123l17769,11123,17769,11130,17812,11130,17812,1112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892,11123l17848,11123,17848,11130,17892,11130,17892,1112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978,11123l17935,11123,17935,11130,17978,11130,17978,1112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043,11123l17985,11123,17985,11130,18043,11130,18043,1112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216,11123l18093,11123,18093,11130,18216,11130,18216,1112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373,11116l17330,11116,17330,11123,17373,11123,17373,11116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460,11116l17416,11116,17416,11123,17460,11123,17460,11116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517,11116l17474,11116,17474,11123,17517,11123,17517,11116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733,11116l17676,11116,17676,11123,17733,11123,17733,11116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820,11116l17762,11116,17762,11123,17820,11123,17820,11116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899,11116l17841,11116,17841,11123,17899,11123,17899,11116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148,11080l17913,11080,17920,11116,17928,11116,17928,11123,18050,11123,18057,11102,18223,11102,18223,11087,18151,11087,18148,1108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223,11102l18086,11102,18086,11123,18223,11123,18223,11102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380,11109l17323,11109,17323,11116,17380,11116,17380,11109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524,11109l17409,11109,17409,11116,17524,11116,17524,11109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740,11102l17668,11102,17668,11116,17740,11116,17740,11102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827,11066l17755,11066,17755,11116,17827,11116,17827,11066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141,11058l17827,11058,17834,11116,17906,11116,17913,11080,18148,11080,18141,110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388,10958l17316,10958,17316,11109,17388,11109,17388,11066,17827,11066,17827,11058,18141,11058,18132,11030,18014,11030,18022,11001,17740,11001,17740,10994,17388,10994,17388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740,11066l17402,11066,17402,11109,17532,11109,17532,11102,17740,11102,17740,11066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253,11022l18129,11022,18151,11066,18151,11087,18223,11087,18223,11066,18253,11022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172,10958l18108,10958,18108,10965,18036,10965,18014,11030,18132,11030,18129,11022,18253,11022,18273,10994,18273,10986,18187,10986,18172,10965,18172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870,10958l17755,10958,17755,11001,18022,11001,18028,10979,17877,10979,17877,10965,17870,10965,17870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532,10958l17402,10958,17402,10994,17740,10994,17740,10972,17532,10972,17532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230,10950l18216,10950,18216,10958,18208,10958,18208,10965,18187,10986,18280,10986,18280,10972,18273,10972,18273,10965,18266,10965,18266,10958,18230,1095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956,10965l17877,10965,17877,10979,17956,10979,17956,10965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028,10965l17956,10965,17956,10979,18028,10979,18028,10965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632,10943l17575,10943,17575,10950,17546,10965,17539,10965,17532,10972,17668,10972,17654,10958,17647,10958,17632,10950,17632,1094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740,10958l17668,10958,17668,10972,17740,10972,17740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949,10958l17884,10958,17884,10965,17949,10965,17949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021,10958l17964,10958,17964,10965,18021,10965,18021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100,10958l18043,10958,18043,10965,18100,10965,18100,10958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380,10950l17323,10950,17323,10958,17380,10958,17380,1095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524,10950l17409,10950,17409,10958,17524,10958,17524,1095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733,10950l17676,10950,17676,10958,17733,10958,17733,1095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784,10943l17769,10943,17769,10950,17762,10950,17762,10958,17812,10958,17812,10950,17784,1094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863,10950l17820,10950,17820,10958,17863,10958,17863,1095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942,10950l17892,10950,17892,10958,17942,10958,17942,1095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014,10950l17971,10950,17971,10958,18014,10958,18014,1095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093,10950l18050,10950,18050,10958,18093,10958,18093,1095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8165,10950l18115,10950,18115,10958,18165,10958,18165,10950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373,10943l17330,10943,17330,10950,17373,10950,17373,1094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460,10943l17416,10943,17416,10950,17460,10950,17460,1094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517,10943l17474,10943,17474,10950,17517,10950,17517,10943e" filled="t" fillcolor="#FFFFFF" stroked="f">
                <v:path arrowok="t"/>
                <v:fill/>
              </v:shape>
              <v:shape style="position:absolute;left:17316;top:10943;width:1318;height:202" coordorigin="17316,10943" coordsize="1318,202" path="m17726,10943l17683,10943,17683,10950,17726,10950,17726,10943e" filled="t" fillcolor="#FFFFFF" stroked="f">
                <v:path arrowok="t"/>
                <v:fill/>
              </v:shape>
            </v:group>
            <v:group style="position:absolute;left:288;top:288;width:23903;height:13247" coordorigin="288,288" coordsize="23903,13247">
              <v:shape style="position:absolute;left:288;top:288;width:23903;height:13247" coordorigin="288,288" coordsize="23903,13247" path="m288,6912l288,288,24191,288,24191,13535,288,13535,288,6912e" filled="f" stroked="t" strokeweight=".35999pt" strokecolor="#000000">
                <v:path arrowok="t"/>
              </v:shape>
            </v:group>
            <v:group style="position:absolute;left:288;top:13679;width:23903;height:1872" coordorigin="288,13679" coordsize="23903,1872">
              <v:shape style="position:absolute;left:288;top:13679;width:23903;height:1872" coordorigin="288,13679" coordsize="23903,1872" path="m288,15551l288,13679,24191,13679,24191,15551,288,15551e" filled="t" fillcolor="#FFFFFF" stroked="f">
                <v:path arrowok="t"/>
                <v:fill/>
              </v:shape>
            </v:group>
            <v:group style="position:absolute;left:288;top:13679;width:23903;height:1872" coordorigin="288,13679" coordsize="23903,1872">
              <v:shape style="position:absolute;left:288;top:13679;width:23903;height:1872" coordorigin="288,13679" coordsize="23903,1872" path="m288,15551l288,13679,24191,13679,24191,15551,288,15551xe" filled="f" stroked="t" strokeweight=".35999pt" strokecolor="#000000">
                <v:path arrowok="t"/>
              </v:shape>
              <v:shape style="position:absolute;left:382;top:13701;width:749;height:475" type="#_x0000_t75">
                <v:imagedata r:id="rId14" o:title=""/>
              </v:shape>
              <v:shape style="position:absolute;left:4615;top:13737;width:490;height:274" type="#_x0000_t75">
                <v:imagedata r:id="rId15" o:title=""/>
              </v:shape>
            </v:group>
            <v:group style="position:absolute;left:5177;top:13679;width:2;height:1872" coordorigin="5177,13679" coordsize="2,1872">
              <v:shape style="position:absolute;left:5177;top:13679;width:2;height:1872" coordorigin="5177,13679" coordsize="0,1872" path="m5177,13679l5177,15551e" filled="f" stroked="t" strokeweight=".35999pt" strokecolor="#000000">
                <v:path arrowok="t"/>
              </v:shape>
            </v:group>
            <v:group style="position:absolute;left:8337;top:14291;width:497;height:2" coordorigin="8337,14291" coordsize="497,2">
              <v:shape style="position:absolute;left:8337;top:14291;width:497;height:2" coordorigin="8337,14291" coordsize="497,0" path="m8337,14291l8834,14291e" filled="f" stroked="t" strokeweight="1.079970pt" strokecolor="#A900E5">
                <v:path arrowok="t"/>
              </v:shape>
            </v:group>
            <v:group style="position:absolute;left:8337;top:14644;width:497;height:2" coordorigin="8337,14644" coordsize="497,2">
              <v:shape style="position:absolute;left:8337;top:14644;width:497;height:2" coordorigin="8337,14644" coordsize="497,0" path="m8337,14644l8834,14644e" filled="f" stroked="t" strokeweight="1.079970pt" strokecolor="#FF0000">
                <v:path arrowok="t"/>
              </v:shape>
            </v:group>
            <v:group style="position:absolute;left:8337;top:14989;width:497;height:2" coordorigin="8337,14989" coordsize="497,2">
              <v:shape style="position:absolute;left:8337;top:14989;width:497;height:2" coordorigin="8337,14989" coordsize="497,0" path="m8337,14989l8834,14989e" filled="f" stroked="t" strokeweight="1.079970pt" strokecolor="#A77000">
                <v:path arrowok="t"/>
              </v:shape>
            </v:group>
            <v:group style="position:absolute;left:13420;top:13931;width:497;height:2" coordorigin="13420,13931" coordsize="497,2">
              <v:shape style="position:absolute;left:13420;top:13931;width:497;height:2" coordorigin="13420,13931" coordsize="497,0" path="m13420,13931l13917,13931e" filled="f" stroked="t" strokeweight="1.079970pt" strokecolor="#72DFFF">
                <v:path arrowok="t"/>
              </v:shape>
            </v:group>
            <v:group style="position:absolute;left:13420;top:14161;width:497;height:238" coordorigin="13420,14161" coordsize="497,238">
              <v:shape style="position:absolute;left:13420;top:14161;width:497;height:238" coordorigin="13420,14161" coordsize="497,238" path="m13420,14399l13420,14161,13917,14161,13917,14399,13420,14399e" filled="t" fillcolor="#97DAF2" stroked="f">
                <v:path arrowok="t"/>
                <v:fill/>
              </v:shape>
            </v:group>
            <v:group style="position:absolute;left:13593;top:14533;width:15;height:32" coordorigin="13593,14533" coordsize="15,32">
              <v:shape style="position:absolute;left:13593;top:14533;width:15;height:32" coordorigin="13593,14533" coordsize="15,32" path="m13593,14565l13608,14565,13608,14533,13593,14533,13593,14565xe" filled="t" fillcolor="#8DD0E5" stroked="f">
                <v:path arrowok="t"/>
                <v:fill/>
              </v:shape>
            </v:group>
            <v:group style="position:absolute;left:13473;top:14549;width:15;height:15" coordorigin="13473,14549" coordsize="15,15">
              <v:shape style="position:absolute;left:13473;top:14549;width:15;height:15" coordorigin="13473,14549" coordsize="15,15" path="m13473,14556l13488,14556e" filled="f" stroked="t" strokeweight=".85012pt" strokecolor="#8DD0E5">
                <v:path arrowok="t"/>
              </v:shape>
            </v:group>
            <v:group style="position:absolute;left:13788;top:14549;width:15;height:15" coordorigin="13788,14549" coordsize="15,15">
              <v:shape style="position:absolute;left:13788;top:14549;width:15;height:15" coordorigin="13788,14549" coordsize="15,15" path="m13788,14556l13803,14556e" filled="f" stroked="t" strokeweight=".85012pt" strokecolor="#8DD0E5">
                <v:path arrowok="t"/>
              </v:shape>
            </v:group>
            <v:group style="position:absolute;left:13848;top:14556;width:45;height:2" coordorigin="13848,14556" coordsize="45,2">
              <v:shape style="position:absolute;left:13848;top:14556;width:45;height:2" coordorigin="13848,14556" coordsize="45,0" path="m13848,14556l13893,14556e" filled="f" stroked="t" strokeweight=".85012pt" strokecolor="#8DD0E5">
                <v:path arrowok="t"/>
              </v:shape>
            </v:group>
            <v:group style="position:absolute;left:13533;top:14563;width:30;height:32" coordorigin="13533,14563" coordsize="30,32">
              <v:shape style="position:absolute;left:13533;top:14563;width:30;height:32" coordorigin="13533,14563" coordsize="30,32" path="m13533,14595l13563,14595,13563,14563,13533,14563,13533,14595xe" filled="t" fillcolor="#8DD0E5" stroked="f">
                <v:path arrowok="t"/>
                <v:fill/>
              </v:shape>
            </v:group>
            <v:group style="position:absolute;left:13593;top:14563;width:15;height:32" coordorigin="13593,14563" coordsize="15,32">
              <v:shape style="position:absolute;left:13593;top:14563;width:15;height:32" coordorigin="13593,14563" coordsize="15,32" path="m13593,14595l13608,14595,13608,14563,13593,14563,13593,14595xe" filled="t" fillcolor="#8DD0E5" stroked="f">
                <v:path arrowok="t"/>
                <v:fill/>
              </v:shape>
            </v:group>
            <v:group style="position:absolute;left:13638;top:14563;width:30;height:32" coordorigin="13638,14563" coordsize="30,32">
              <v:shape style="position:absolute;left:13638;top:14563;width:30;height:32" coordorigin="13638,14563" coordsize="30,32" path="m13638,14595l13668,14595,13668,14563,13638,14563,13638,14595xe" filled="t" fillcolor="#8DD0E5" stroked="f">
                <v:path arrowok="t"/>
                <v:fill/>
              </v:shape>
            </v:group>
            <v:group style="position:absolute;left:13488;top:14594;width:30;height:2" coordorigin="13488,14594" coordsize="30,2">
              <v:shape style="position:absolute;left:13488;top:14594;width:30;height:2" coordorigin="13488,14594" coordsize="30,0" path="m13488,14594l13518,14594e" filled="f" stroked="t" strokeweight="1.60023pt" strokecolor="#8DD0E5">
                <v:path arrowok="t"/>
              </v:shape>
            </v:group>
            <v:group style="position:absolute;left:13683;top:14594;width:30;height:2" coordorigin="13683,14594" coordsize="30,2">
              <v:shape style="position:absolute;left:13683;top:14594;width:30;height:2" coordorigin="13683,14594" coordsize="30,0" path="m13683,14594l13713,14594e" filled="f" stroked="t" strokeweight="1.60023pt" strokecolor="#8DD0E5">
                <v:path arrowok="t"/>
              </v:shape>
            </v:group>
            <v:group style="position:absolute;left:13803;top:14579;width:15;height:15" coordorigin="13803,14579" coordsize="15,15">
              <v:shape style="position:absolute;left:13803;top:14579;width:15;height:15" coordorigin="13803,14579" coordsize="15,15" path="m13803,14586l13818,14586e" filled="f" stroked="t" strokeweight=".85012pt" strokecolor="#8DD0E5">
                <v:path arrowok="t"/>
              </v:shape>
            </v:group>
            <v:group style="position:absolute;left:13833;top:14579;width:30;height:15" coordorigin="13833,14579" coordsize="30,15">
              <v:shape style="position:absolute;left:13833;top:14579;width:30;height:15" coordorigin="13833,14579" coordsize="30,15" path="m13833,14586l13863,14586e" filled="f" stroked="t" strokeweight=".85012pt" strokecolor="#8DD0E5">
                <v:path arrowok="t"/>
              </v:shape>
            </v:group>
            <v:group style="position:absolute;left:13548;top:14593;width:30;height:32" coordorigin="13548,14593" coordsize="30,32">
              <v:shape style="position:absolute;left:13548;top:14593;width:30;height:32" coordorigin="13548,14593" coordsize="30,32" path="m13548,14625l13578,14625,13578,14593,13548,14593,13548,14625xe" filled="t" fillcolor="#8DD0E5" stroked="f">
                <v:path arrowok="t"/>
                <v:fill/>
              </v:shape>
            </v:group>
            <v:group style="position:absolute;left:13593;top:14593;width:15;height:32" coordorigin="13593,14593" coordsize="15,32">
              <v:shape style="position:absolute;left:13593;top:14593;width:15;height:32" coordorigin="13593,14593" coordsize="15,32" path="m13593,14625l13608,14625,13608,14593,13593,14593,13593,14625xe" filled="t" fillcolor="#8DD0E5" stroked="f">
                <v:path arrowok="t"/>
                <v:fill/>
              </v:shape>
            </v:group>
            <v:group style="position:absolute;left:13623;top:14593;width:30;height:32" coordorigin="13623,14593" coordsize="30,32">
              <v:shape style="position:absolute;left:13623;top:14593;width:30;height:32" coordorigin="13623,14593" coordsize="30,32" path="m13623,14625l13653,14625,13653,14593,13623,14593,13623,14625xe" filled="t" fillcolor="#8DD0E5" stroked="f">
                <v:path arrowok="t"/>
                <v:fill/>
              </v:shape>
            </v:group>
            <v:group style="position:absolute;left:13518;top:14608;width:30;height:32" coordorigin="13518,14608" coordsize="30,32">
              <v:shape style="position:absolute;left:13518;top:14608;width:30;height:32" coordorigin="13518,14608" coordsize="30,32" path="m13518,14640l13548,14640,13548,14608,13518,14608,13518,14640xe" filled="t" fillcolor="#8DD0E5" stroked="f">
                <v:path arrowok="t"/>
                <v:fill/>
              </v:shape>
            </v:group>
            <v:group style="position:absolute;left:13653;top:14608;width:30;height:32" coordorigin="13653,14608" coordsize="30,32">
              <v:shape style="position:absolute;left:13653;top:14608;width:30;height:32" coordorigin="13653,14608" coordsize="30,32" path="m13653,14640l13683,14640,13683,14608,13653,14608,13653,14640xe" filled="t" fillcolor="#8DD0E5" stroked="f">
                <v:path arrowok="t"/>
                <v:fill/>
              </v:shape>
            </v:group>
            <v:group style="position:absolute;left:13548;top:14623;width:30;height:32" coordorigin="13548,14623" coordsize="30,32">
              <v:shape style="position:absolute;left:13548;top:14623;width:30;height:32" coordorigin="13548,14623" coordsize="30,32" path="m13548,14655l13578,14655,13578,14623,13548,14623,13548,14655xe" filled="t" fillcolor="#8DD0E5" stroked="f">
                <v:path arrowok="t"/>
                <v:fill/>
              </v:shape>
            </v:group>
            <v:group style="position:absolute;left:13578;top:14623;width:30;height:32" coordorigin="13578,14623" coordsize="30,32">
              <v:shape style="position:absolute;left:13578;top:14623;width:30;height:32" coordorigin="13578,14623" coordsize="30,32" path="m13578,14655l13608,14655,13608,14623,13578,14623,13578,14655xe" filled="t" fillcolor="#8DD0E5" stroked="f">
                <v:path arrowok="t"/>
                <v:fill/>
              </v:shape>
            </v:group>
            <v:group style="position:absolute;left:13608;top:14623;width:30;height:32" coordorigin="13608,14623" coordsize="30,32">
              <v:shape style="position:absolute;left:13608;top:14623;width:30;height:32" coordorigin="13608,14623" coordsize="30,32" path="m13608,14655l13638,14655,13638,14623,13608,14623,13608,14655xe" filled="t" fillcolor="#8DD0E5" stroked="f">
                <v:path arrowok="t"/>
                <v:fill/>
              </v:shape>
            </v:group>
            <v:group style="position:absolute;left:13488;top:14639;width:15;height:15" coordorigin="13488,14639" coordsize="15,15">
              <v:shape style="position:absolute;left:13488;top:14639;width:15;height:15" coordorigin="13488,14639" coordsize="15,15" path="m13488,14646l13503,14646e" filled="f" stroked="t" strokeweight=".85011pt" strokecolor="#8DD0E5">
                <v:path arrowok="t"/>
              </v:shape>
            </v:group>
            <v:group style="position:absolute;left:13518;top:14638;width:15;height:17" coordorigin="13518,14638" coordsize="15,17">
              <v:shape style="position:absolute;left:13518;top:14638;width:15;height:17" coordorigin="13518,14638" coordsize="15,17" path="m13518,14655l13533,14655,13533,14638,13518,14638,13518,14655xe" filled="t" fillcolor="#8DD0E5" stroked="f">
                <v:path arrowok="t"/>
                <v:fill/>
              </v:shape>
            </v:group>
            <v:group style="position:absolute;left:13638;top:14639;width:15;height:15" coordorigin="13638,14639" coordsize="15,15">
              <v:shape style="position:absolute;left:13638;top:14639;width:15;height:15" coordorigin="13638,14639" coordsize="15,15" path="m13638,14646l13653,14646e" filled="f" stroked="t" strokeweight=".85011pt" strokecolor="#8DD0E5">
                <v:path arrowok="t"/>
              </v:shape>
            </v:group>
            <v:group style="position:absolute;left:13668;top:14638;width:15;height:17" coordorigin="13668,14638" coordsize="15,17">
              <v:shape style="position:absolute;left:13668;top:14638;width:15;height:17" coordorigin="13668,14638" coordsize="15,17" path="m13668,14655l13683,14655,13683,14638,13668,14638,13668,14655xe" filled="t" fillcolor="#8DD0E5" stroked="f">
                <v:path arrowok="t"/>
                <v:fill/>
              </v:shape>
            </v:group>
            <v:group style="position:absolute;left:13698;top:14639;width:15;height:15" coordorigin="13698,14639" coordsize="15,15">
              <v:shape style="position:absolute;left:13698;top:14639;width:15;height:15" coordorigin="13698,14639" coordsize="15,15" path="m13698,14646l13713,14646e" filled="f" stroked="t" strokeweight=".85011pt" strokecolor="#8DD0E5">
                <v:path arrowok="t"/>
              </v:shape>
            </v:group>
            <v:group style="position:absolute;left:13533;top:14669;width:15;height:15" coordorigin="13533,14669" coordsize="15,15">
              <v:shape style="position:absolute;left:13533;top:14669;width:15;height:15" coordorigin="13533,14669" coordsize="15,15" path="m13533,14676l13548,14676e" filled="f" stroked="t" strokeweight=".85012pt" strokecolor="#8DD0E5">
                <v:path arrowok="t"/>
              </v:shape>
            </v:group>
            <v:group style="position:absolute;left:13563;top:14669;width:45;height:15" coordorigin="13563,14669" coordsize="45,15">
              <v:shape style="position:absolute;left:13563;top:14669;width:45;height:15" coordorigin="13563,14669" coordsize="45,15" path="m13563,14676l13608,14676e" filled="f" stroked="t" strokeweight=".85012pt" strokecolor="#8DD0E5">
                <v:path arrowok="t"/>
              </v:shape>
            </v:group>
            <v:group style="position:absolute;left:13623;top:14669;width:15;height:15" coordorigin="13623,14669" coordsize="15,15">
              <v:shape style="position:absolute;left:13623;top:14669;width:15;height:15" coordorigin="13623,14669" coordsize="15,15" path="m13623,14676l13638,14676e" filled="f" stroked="t" strokeweight=".85012pt" strokecolor="#8DD0E5">
                <v:path arrowok="t"/>
              </v:shape>
            </v:group>
            <v:group style="position:absolute;left:13653;top:14669;width:15;height:15" coordorigin="13653,14669" coordsize="15,15">
              <v:shape style="position:absolute;left:13653;top:14669;width:15;height:15" coordorigin="13653,14669" coordsize="15,15" path="m13653,14676l13668,14676e" filled="f" stroked="t" strokeweight=".85012pt" strokecolor="#8DD0E5">
                <v:path arrowok="t"/>
              </v:shape>
            </v:group>
            <v:group style="position:absolute;left:13420;top:14684;width:7;height:15" coordorigin="13420,14684" coordsize="7,15">
              <v:shape style="position:absolute;left:13420;top:14684;width:7;height:15" coordorigin="13420,14684" coordsize="7,15" path="m13428,14691l13435,14691e" filled="f" stroked="t" strokeweight=".85011pt" strokecolor="#8DD0E5">
                <v:path arrowok="t"/>
              </v:shape>
            </v:group>
            <v:group style="position:absolute;left:13773;top:14684;width:30;height:15" coordorigin="13773,14684" coordsize="30,15">
              <v:shape style="position:absolute;left:13773;top:14684;width:30;height:15" coordorigin="13773,14684" coordsize="30,15" path="m13773,14691l13803,14691e" filled="f" stroked="t" strokeweight=".85011pt" strokecolor="#8DD0E5">
                <v:path arrowok="t"/>
              </v:shape>
            </v:group>
            <v:group style="position:absolute;left:13818;top:14684;width:15;height:15" coordorigin="13818,14684" coordsize="15,15">
              <v:shape style="position:absolute;left:13818;top:14684;width:15;height:15" coordorigin="13818,14684" coordsize="15,15" path="m13818,14691l13833,14691e" filled="f" stroked="t" strokeweight=".85011pt" strokecolor="#8DD0E5">
                <v:path arrowok="t"/>
              </v:shape>
            </v:group>
            <v:group style="position:absolute;left:13848;top:14684;width:15;height:15" coordorigin="13848,14684" coordsize="15,15">
              <v:shape style="position:absolute;left:13848;top:14684;width:15;height:15" coordorigin="13848,14684" coordsize="15,15" path="m13848,14691l13863,14691e" filled="f" stroked="t" strokeweight=".85011pt" strokecolor="#8DD0E5">
                <v:path arrowok="t"/>
              </v:shape>
            </v:group>
            <v:group style="position:absolute;left:13563;top:14729;width:15;height:15" coordorigin="13563,14729" coordsize="15,15">
              <v:shape style="position:absolute;left:13563;top:14729;width:15;height:15" coordorigin="13563,14729" coordsize="15,15" path="m13563,14736l13578,14736e" filled="f" stroked="t" strokeweight=".85012pt" strokecolor="#8DD0E5">
                <v:path arrowok="t"/>
              </v:shape>
            </v:group>
            <v:group style="position:absolute;left:13593;top:14729;width:15;height:15" coordorigin="13593,14729" coordsize="15,15">
              <v:shape style="position:absolute;left:13593;top:14729;width:15;height:15" coordorigin="13593,14729" coordsize="15,15" path="m13593,14736l13608,14736e" filled="f" stroked="t" strokeweight=".85012pt" strokecolor="#8DD0E5">
                <v:path arrowok="t"/>
              </v:shape>
            </v:group>
            <v:group style="position:absolute;left:13623;top:14729;width:15;height:15" coordorigin="13623,14729" coordsize="15,15">
              <v:shape style="position:absolute;left:13623;top:14729;width:15;height:15" coordorigin="13623,14729" coordsize="15,15" path="m13623,14736l13638,14736e" filled="f" stroked="t" strokeweight=".85012pt" strokecolor="#8DD0E5">
                <v:path arrowok="t"/>
              </v:shape>
            </v:group>
            <v:group style="position:absolute;left:13653;top:14729;width:45;height:15" coordorigin="13653,14729" coordsize="45,15">
              <v:shape style="position:absolute;left:13653;top:14729;width:45;height:15" coordorigin="13653,14729" coordsize="45,15" path="m13653,14736l13698,14736e" filled="f" stroked="t" strokeweight=".85012pt" strokecolor="#8DD0E5">
                <v:path arrowok="t"/>
              </v:shape>
            </v:group>
            <v:group style="position:absolute;left:13713;top:14729;width:15;height:15" coordorigin="13713,14729" coordsize="15,15">
              <v:shape style="position:absolute;left:13713;top:14729;width:15;height:15" coordorigin="13713,14729" coordsize="15,15" path="m13713,14736l13728,14736e" filled="f" stroked="t" strokeweight=".85012pt" strokecolor="#8DD0E5">
                <v:path arrowok="t"/>
              </v:shape>
            </v:group>
            <v:group style="position:absolute;left:13878;top:14729;width:15;height:15" coordorigin="13878,14729" coordsize="15,15">
              <v:shape style="position:absolute;left:13878;top:14729;width:15;height:15" coordorigin="13878,14729" coordsize="15,15" path="m13878,14736l13893,14736e" filled="f" stroked="t" strokeweight=".85012pt" strokecolor="#8DD0E5">
                <v:path arrowok="t"/>
              </v:shape>
            </v:group>
            <v:group style="position:absolute;left:13908;top:14729;width:9;height:15" coordorigin="13908,14729" coordsize="9,15">
              <v:shape style="position:absolute;left:13908;top:14729;width:9;height:15" coordorigin="13908,14729" coordsize="9,15" path="m13908,14736l13917,14736e" filled="f" stroked="t" strokeweight=".85012pt" strokecolor="#8DD0E5">
                <v:path arrowok="t"/>
              </v:shape>
            </v:group>
            <v:group style="position:absolute;left:13420;top:14507;width:497;height:238" coordorigin="13420,14507" coordsize="497,238">
              <v:shape style="position:absolute;left:13420;top:14507;width:497;height:238" coordorigin="13420,14507" coordsize="497,238" path="m13420,14745l13420,14507,13917,14507,13917,14745,13420,14745e" filled="f" stroked="t" strokeweight=".35999pt" strokecolor="#8DD0E5">
                <v:path arrowok="t"/>
              </v:shape>
            </v:group>
            <v:group style="position:absolute;left:13420;top:14853;width:497;height:238" coordorigin="13420,14853" coordsize="497,238">
              <v:shape style="position:absolute;left:13420;top:14853;width:497;height:238" coordorigin="13420,14853" coordsize="497,238" path="m13420,14975l13420,14853,13917,14853,13917,15090,13420,15090,13420,14975e" filled="f" stroked="t" strokeweight="3.95989pt" strokecolor="#AAAAAA">
                <v:path arrowok="t"/>
              </v:shape>
            </v:group>
            <v:group style="position:absolute;left:13420;top:14853;width:2;height:238" coordorigin="13420,14853" coordsize="2,238">
              <v:shape style="position:absolute;left:13420;top:14853;width:2;height:238" coordorigin="13420,14853" coordsize="0,238" path="m13420,14853l13420,15090e" filled="f" stroked="t" strokeweight=".35999pt" strokecolor="#000000">
                <v:path arrowok="t"/>
              </v:shape>
            </v:group>
            <v:group style="position:absolute;left:13435;top:14853;width:439;height:2" coordorigin="13435,14853" coordsize="439,2">
              <v:shape style="position:absolute;left:13435;top:14853;width:439;height:2" coordorigin="13435,14853" coordsize="439,0" path="m13435,14853l13874,14853e" filled="f" stroked="t" strokeweight=".35999pt" strokecolor="#000000">
                <v:path arrowok="t"/>
              </v:shape>
            </v:group>
            <v:group style="position:absolute;left:13896;top:14853;width:22;height:22" coordorigin="13896,14853" coordsize="22,22">
              <v:shape style="position:absolute;left:13896;top:14853;width:22;height:22" coordorigin="13896,14853" coordsize="22,22" path="m13896,14853l13917,14853,13917,14874e" filled="f" stroked="t" strokeweight=".35999pt" strokecolor="#000000">
                <v:path arrowok="t"/>
              </v:shape>
            </v:group>
            <v:group style="position:absolute;left:13917;top:14889;width:2;height:180" coordorigin="13917,14889" coordsize="2,180">
              <v:shape style="position:absolute;left:13917;top:14889;width:2;height:180" coordorigin="13917,14889" coordsize="0,180" path="m13917,14889l13917,15069e" filled="f" stroked="t" strokeweight=".35999pt" strokecolor="#000000">
                <v:path arrowok="t"/>
              </v:shape>
            </v:group>
            <v:group style="position:absolute;left:13420;top:15090;width:497;height:2" coordorigin="13420,15090" coordsize="497,2">
              <v:shape style="position:absolute;left:13420;top:15090;width:497;height:2" coordorigin="13420,15090" coordsize="497,0" path="m13420,15090l13917,15090e" filled="f" stroked="t" strokeweight=".35999pt" strokecolor="#000000">
                <v:path arrowok="t"/>
              </v:shape>
            </v:group>
            <v:group style="position:absolute;left:13420;top:15198;width:497;height:238" coordorigin="13420,15198" coordsize="497,238">
              <v:shape style="position:absolute;left:13420;top:15198;width:497;height:238" coordorigin="13420,15198" coordsize="497,238" path="m13420,15436l13420,15198,13917,15198,13917,15436,13420,15436e" filled="t" fillcolor="#B3D79E" stroked="f">
                <v:path arrowok="t"/>
                <v:fill/>
              </v:shape>
            </v:group>
            <v:group style="position:absolute;left:23551;top:14464;width:526;height:540" coordorigin="23551,14464" coordsize="526,540">
              <v:shape style="position:absolute;left:23551;top:14464;width:526;height:540" coordorigin="23551,14464" coordsize="526,540" path="m23875,14759l23788,14997,23846,15004,23903,14982,23954,14961,23997,14925,24033,14881,24062,14831,24062,14817,24071,14781,23925,14781,23875,14759e" filled="t" fillcolor="#000000" stroked="f">
                <v:path arrowok="t"/>
                <v:fill/>
              </v:shape>
              <v:shape style="position:absolute;left:23551;top:14464;width:526;height:540" coordorigin="23551,14464" coordsize="526,540" path="m23817,14464l23716,14485,23630,14543,23565,14644,23565,14651,23551,14709,23551,14766,23565,14817,23587,14867,23615,14910,23637,14939,23666,14961,23752,14716,23702,14701,23889,14529,23983,14529,23947,14500,23903,14478,23817,14464e" filled="t" fillcolor="#000000" stroked="f">
                <v:path arrowok="t"/>
                <v:fill/>
              </v:shape>
              <v:shape style="position:absolute;left:23551;top:14464;width:526;height:540" coordorigin="23551,14464" coordsize="526,540" path="m23983,14529l23889,14529,23925,14781,24071,14781,24076,14759,24076,14701,24069,14651,24047,14601,23983,14529e" filled="t" fillcolor="#000000" stroked="f">
                <v:path arrowok="t"/>
                <v:fill/>
              </v:shape>
            </v:group>
            <v:group style="position:absolute;left:20966;top:15364;width:1418;height:101" coordorigin="20966,15364" coordsize="1418,101">
              <v:shape style="position:absolute;left:20966;top:15364;width:1418;height:101" coordorigin="20966,15364" coordsize="1418,101" path="m20966,15465l20966,15364,22384,15364,22384,15465,20966,15465e" filled="t" fillcolor="#000000" stroked="f">
                <v:path arrowok="t"/>
                <v:fill/>
              </v:shape>
            </v:group>
            <v:group style="position:absolute;left:22384;top:15364;width:1418;height:101" coordorigin="22384,15364" coordsize="1418,101">
              <v:shape style="position:absolute;left:22384;top:15364;width:1418;height:101" coordorigin="22384,15364" coordsize="1418,101" path="m22384,15465l22384,15364,23803,15364,23803,15465,22384,15465e" filled="f" stroked="t" strokeweight=".35999pt" strokecolor="#000000">
                <v:path arrowok="t"/>
              </v:shape>
            </v:group>
            <v:group style="position:absolute;left:5342;top:13852;width:245;height:245" coordorigin="5342,13852" coordsize="245,245">
              <v:shape style="position:absolute;left:5342;top:13852;width:245;height:245" coordorigin="5342,13852" coordsize="245,245" path="m5587,14097l5587,13852,5342,13852,5342,14097,5587,14097e" filled="t" fillcolor="#FF0000" stroked="f">
                <v:path arrowok="t"/>
                <v:fill/>
              </v:shape>
            </v:group>
            <v:group style="position:absolute;left:5335;top:13852;width:252;height:252" coordorigin="5335,13852" coordsize="252,252">
              <v:shape style="position:absolute;left:5335;top:13852;width:252;height:252" coordorigin="5335,13852" coordsize="252,252" path="m5587,13852l5335,13852,5335,14104,5587,14104,5587,14097,5342,14097,5342,13859,5587,13859,5587,13852e" filled="t" fillcolor="#000000" stroked="f">
                <v:path arrowok="t"/>
                <v:fill/>
              </v:shape>
              <v:shape style="position:absolute;left:5335;top:13852;width:252;height:252" coordorigin="5335,13852" coordsize="252,252" path="m5587,13859l5580,13859,5580,14097,5587,14097,5587,13859e" filled="t" fillcolor="#000000" stroked="f">
                <v:path arrowok="t"/>
                <v:fill/>
              </v:shape>
            </v:group>
            <v:group style="position:absolute;left:5342;top:14255;width:245;height:245" coordorigin="5342,14255" coordsize="245,245">
              <v:shape style="position:absolute;left:5342;top:14255;width:245;height:245" coordorigin="5342,14255" coordsize="245,245" path="m5587,14500l5587,14255,5342,14255,5342,14500,5587,14500e" filled="t" fillcolor="#A77000" stroked="f">
                <v:path arrowok="t"/>
                <v:fill/>
              </v:shape>
            </v:group>
            <v:group style="position:absolute;left:5335;top:14255;width:252;height:252" coordorigin="5335,14255" coordsize="252,252">
              <v:shape style="position:absolute;left:5335;top:14255;width:252;height:252" coordorigin="5335,14255" coordsize="252,252" path="m5587,14255l5335,14255,5335,14507,5587,14507,5587,14500,5342,14500,5342,14262,5587,14262,5587,14255e" filled="t" fillcolor="#000000" stroked="f">
                <v:path arrowok="t"/>
                <v:fill/>
              </v:shape>
              <v:shape style="position:absolute;left:5335;top:14255;width:252;height:252" coordorigin="5335,14255" coordsize="252,252" path="m5587,14262l5580,14262,5580,14500,5587,14500,5587,14262e" filled="t" fillcolor="#000000" stroked="f">
                <v:path arrowok="t"/>
                <v:fill/>
              </v:shape>
            </v:group>
            <v:group style="position:absolute;left:5342;top:14651;width:245;height:245" coordorigin="5342,14651" coordsize="245,245">
              <v:shape style="position:absolute;left:5342;top:14651;width:245;height:245" coordorigin="5342,14651" coordsize="245,245" path="m5587,14896l5587,14651,5342,14651,5342,14896,5587,14896e" filled="t" fillcolor="#00FF00" stroked="f">
                <v:path arrowok="t"/>
                <v:fill/>
              </v:shape>
            </v:group>
            <v:group style="position:absolute;left:5335;top:14651;width:252;height:252" coordorigin="5335,14651" coordsize="252,252">
              <v:shape style="position:absolute;left:5335;top:14651;width:252;height:252" coordorigin="5335,14651" coordsize="252,252" path="m5587,14651l5335,14651,5335,14903,5587,14903,5587,14896,5342,14896,5342,14658,5587,14658,5587,14651e" filled="t" fillcolor="#000000" stroked="f">
                <v:path arrowok="t"/>
                <v:fill/>
              </v:shape>
              <v:shape style="position:absolute;left:5335;top:14651;width:252;height:252" coordorigin="5335,14651" coordsize="252,252" path="m5587,14658l5580,14658,5580,14896,5587,14896,5587,14658e" filled="t" fillcolor="#000000" stroked="f">
                <v:path arrowok="t"/>
                <v:fill/>
              </v:shape>
            </v:group>
            <v:group style="position:absolute;left:10562;top:14860;width:374;height:238" coordorigin="10562,14860" coordsize="374,238">
              <v:shape style="position:absolute;left:10562;top:14860;width:374;height:238" coordorigin="10562,14860" coordsize="374,238" path="m10706,15234l10800,15141e" filled="f" stroked="t" strokeweight="2.87992pt" strokecolor="#FFFF00">
                <v:path arrowok="t"/>
              </v:shape>
            </v:group>
            <v:group style="position:absolute;left:10670;top:14860;width:389;height:238" coordorigin="10670,14860" coordsize="389,238">
              <v:shape style="position:absolute;left:10670;top:14860;width:389;height:238" coordorigin="10670,14860" coordsize="389,238" path="m10670,15378l10908,15141e" filled="f" stroked="t" strokeweight="2.87992pt" strokecolor="#FFFF00">
                <v:path arrowok="t"/>
              </v:shape>
            </v:group>
            <v:group style="position:absolute;left:10922;top:14860;width:137;height:238" coordorigin="10922,14860" coordsize="137,238">
              <v:shape style="position:absolute;left:10922;top:14860;width:137;height:238" coordorigin="10922,14860" coordsize="137,238" path="m10922,15378l11059,15241e" filled="f" stroked="t" strokeweight="2.87992pt" strokecolor="#FFFF00">
                <v:path arrowok="t"/>
              </v:shape>
            </v:group>
            <v:group style="position:absolute;left:10562;top:14997;width:2;height:101" coordorigin="10562,14997" coordsize="2,101">
              <v:shape style="position:absolute;left:10562;top:14997;width:2;height:101" coordorigin="10562,14997" coordsize="0,101" path="m10562,15097l10562,14997e" filled="f" stroked="t" strokeweight="1.079970pt" strokecolor="#000000">
                <v:path arrowok="t"/>
              </v:shape>
            </v:group>
            <v:group style="position:absolute;left:10562;top:14860;width:58;height:36" coordorigin="10562,14860" coordsize="58,36">
              <v:shape style="position:absolute;left:10562;top:14860;width:58;height:36" coordorigin="10562,14860" coordsize="58,36" path="m10562,14896l10562,14860,10620,14860e" filled="f" stroked="t" strokeweight="1.079970pt" strokecolor="#000000">
                <v:path arrowok="t"/>
              </v:shape>
            </v:group>
            <v:group style="position:absolute;left:10721;top:14860;width:101;height:2" coordorigin="10721,14860" coordsize="101,2">
              <v:shape style="position:absolute;left:10721;top:14860;width:101;height:2" coordorigin="10721,14860" coordsize="101,0" path="m10721,14860l10821,14860e" filled="f" stroked="t" strokeweight="1.079970pt" strokecolor="#000000">
                <v:path arrowok="t"/>
              </v:shape>
            </v:group>
            <v:group style="position:absolute;left:10922;top:14860;width:94;height:2" coordorigin="10922,14860" coordsize="94,2">
              <v:shape style="position:absolute;left:10922;top:14860;width:94;height:2" coordorigin="10922,14860" coordsize="94,0" path="m10922,14860l11016,14860e" filled="f" stroked="t" strokeweight="1.079970pt" strokecolor="#000000">
                <v:path arrowok="t"/>
              </v:shape>
            </v:group>
            <v:group style="position:absolute;left:11059;top:14917;width:2;height:101" coordorigin="11059,14917" coordsize="2,101">
              <v:shape style="position:absolute;left:11059;top:14917;width:2;height:101" coordorigin="11059,14917" coordsize="0,101" path="m11059,14917l11059,15018e" filled="f" stroked="t" strokeweight="1.079970pt" strokecolor="#000000">
                <v:path arrowok="t"/>
              </v:shape>
            </v:group>
            <v:group style="position:absolute;left:10937;top:15097;width:101;height:2" coordorigin="10937,15097" coordsize="101,2">
              <v:shape style="position:absolute;left:10937;top:15097;width:101;height:2" coordorigin="10937,15097" coordsize="101,0" path="m11037,15097l10937,15097e" filled="f" stroked="t" strokeweight="1.079970pt" strokecolor="#000000">
                <v:path arrowok="t"/>
              </v:shape>
            </v:group>
            <v:group style="position:absolute;left:10562;top:15097;width:79;height:2" coordorigin="10562,15097" coordsize="79,2">
              <v:shape style="position:absolute;left:10562;top:15097;width:79;height:2" coordorigin="10562,15097" coordsize="79,0" path="m10641,15097l10562,15097e" filled="f" stroked="t" strokeweight="1.079970pt" strokecolor="#000000">
                <v:path arrowok="t"/>
              </v:shape>
            </v:group>
            <v:group style="position:absolute;left:10562;top:15241;width:497;height:238" coordorigin="10562,15241" coordsize="497,238">
              <v:shape style="position:absolute;left:10562;top:15241;width:497;height:238" coordorigin="10562,15241" coordsize="497,238" path="m10562,15479l10562,15241,11059,15241,11059,15479,10562,15479e" filled="f" stroked="t" strokeweight="2.159940pt" strokecolor="#000000">
                <v:path arrowok="t"/>
              </v:shape>
            </v:group>
            <v:group style="position:absolute;left:10562;top:13953;width:497;height:2" coordorigin="10562,13953" coordsize="497,2">
              <v:shape style="position:absolute;left:10562;top:13953;width:497;height:2" coordorigin="10562,13953" coordsize="497,0" path="m10562,13953l11059,13953e" filled="f" stroked="t" strokeweight="1.79995pt" strokecolor="#000000">
                <v:path arrowok="t"/>
              </v:shape>
            </v:group>
            <v:group style="position:absolute;left:10562;top:14298;width:497;height:2" coordorigin="10562,14298" coordsize="497,2">
              <v:shape style="position:absolute;left:10562;top:14298;width:497;height:2" coordorigin="10562,14298" coordsize="497,0" path="m10562,14298l11059,14298e" filled="f" stroked="t" strokeweight="1.079970pt" strokecolor="#818181">
                <v:path arrowok="t"/>
              </v:shape>
            </v:group>
            <v:group style="position:absolute;left:10562;top:14651;width:497;height:2" coordorigin="10562,14651" coordsize="497,2">
              <v:shape style="position:absolute;left:10562;top:14651;width:497;height:2" coordorigin="10562,14651" coordsize="497,0" path="m10562,14651l11059,14651e" filled="f" stroked="t" strokeweight=".71998pt" strokecolor="#000000">
                <v:path arrowok="t"/>
              </v:shape>
            </v:group>
            <v:group style="position:absolute;left:10706;top:14608;width:2;height:79" coordorigin="10706,14608" coordsize="2,79">
              <v:shape style="position:absolute;left:10706;top:14608;width:2;height:79" coordorigin="10706,14608" coordsize="0,79" path="m10706,14608l10706,14687e" filled="f" stroked="t" strokeweight=".35999pt" strokecolor="#000000">
                <v:path arrowok="t"/>
              </v:shape>
            </v:group>
            <v:group style="position:absolute;left:11009;top:14608;width:2;height:79" coordorigin="11009,14608" coordsize="2,79">
              <v:shape style="position:absolute;left:11009;top:14608;width:2;height:79" coordorigin="11009,14608" coordsize="0,79" path="m11009,14608l11009,14687e" filled="f" stroked="t" strokeweight=".35999pt" strokecolor="#000000">
                <v:path arrowok="t"/>
              </v:shape>
            </v:group>
            <v:group style="position:absolute;left:16318;top:14104;width:2;height:65" coordorigin="16318,14104" coordsize="2,65">
              <v:shape style="position:absolute;left:16318;top:14104;width:2;height:65" coordorigin="16318,14104" coordsize="0,65" path="m16318,14104l16318,14169e" filled="f" stroked="t" strokeweight="1.079970pt" strokecolor="#000000">
                <v:path arrowok="t"/>
              </v:shape>
            </v:group>
            <v:group style="position:absolute;left:16362;top:13953;width:2;height:115" coordorigin="16362,13953" coordsize="2,115">
              <v:shape style="position:absolute;left:16362;top:13953;width:2;height:115" coordorigin="16362,13953" coordsize="0,115" path="m16362,13953l16362,14068e" filled="f" stroked="t" strokeweight="1.79996pt" strokecolor="#000000">
                <v:path arrowok="t"/>
              </v:shape>
            </v:group>
            <v:group style="position:absolute;left:16495;top:14053;width:2;height:108" coordorigin="16495,14053" coordsize="2,108">
              <v:shape style="position:absolute;left:16495;top:14053;width:2;height:108" coordorigin="16495,14053" coordsize="0,108" path="m16495,14053l16495,14161e" filled="f" stroked="t" strokeweight="2.159940pt" strokecolor="#000000">
                <v:path arrowok="t"/>
              </v:shape>
            </v:group>
            <v:group style="position:absolute;left:16552;top:13931;width:2;height:79" coordorigin="16552,13931" coordsize="2,79">
              <v:shape style="position:absolute;left:16552;top:13931;width:2;height:79" coordorigin="16552,13931" coordsize="0,79" path="m16552,13960l16552,14039e" filled="f" stroked="t" strokeweight="2.159940pt" strokecolor="#000000">
                <v:path arrowok="t"/>
              </v:shape>
            </v:group>
            <v:group style="position:absolute;left:16646;top:14147;width:7;height:22" coordorigin="16646,14147" coordsize="7,22">
              <v:shape style="position:absolute;left:16646;top:14147;width:7;height:22" coordorigin="16646,14147" coordsize="7,22" path="m16646,14169l16653,14147e" filled="f" stroked="t" strokeweight=".35999pt" strokecolor="#000000">
                <v:path arrowok="t"/>
              </v:shape>
            </v:group>
            <v:group style="position:absolute;left:16686;top:13996;width:2;height:115" coordorigin="16686,13996" coordsize="2,115">
              <v:shape style="position:absolute;left:16686;top:13996;width:2;height:115" coordorigin="16686,13996" coordsize="0,115" path="m16686,13996l16686,14111e" filled="f" stroked="t" strokeweight="1.79995pt" strokecolor="#000000">
                <v:path arrowok="t"/>
              </v:shape>
            </v:group>
            <v:group style="position:absolute;left:16272;top:13931;width:245;height:238" coordorigin="16272,13931" coordsize="245,238">
              <v:shape style="position:absolute;left:16272;top:13931;width:245;height:238" coordorigin="16272,13931" coordsize="245,238" path="m16272,14601l16358,14363e" filled="f" stroked="t" strokeweight="2.87992pt" strokecolor="#E0C61F">
                <v:path arrowok="t"/>
              </v:shape>
            </v:group>
            <v:group style="position:absolute;left:16444;top:13931;width:245;height:238" coordorigin="16444,13931" coordsize="245,238">
              <v:shape style="position:absolute;left:16444;top:13931;width:245;height:238" coordorigin="16444,13931" coordsize="245,238" path="m16444,14601l16531,14363e" filled="f" stroked="t" strokeweight="2.87992pt" strokecolor="#E0C61F">
                <v:path arrowok="t"/>
              </v:shape>
            </v:group>
            <v:group style="position:absolute;left:16610;top:13931;width:115;height:238" coordorigin="16610,13931" coordsize="115,238">
              <v:shape style="position:absolute;left:16610;top:13931;width:115;height:238" coordorigin="16610,13931" coordsize="115,238" path="m16610,14601l16697,14363e" filled="f" stroked="t" strokeweight="2.87992pt" strokecolor="#E0C61F">
                <v:path arrowok="t"/>
              </v:shape>
            </v:group>
            <v:group style="position:absolute;left:16228;top:13931;width:497;height:238" coordorigin="16228,13931" coordsize="497,238">
              <v:shape style="position:absolute;left:16228;top:13931;width:497;height:238" coordorigin="16228,13931" coordsize="497,238" path="m16228,14169l16228,13931,16725,13931,16725,14169,16228,14169e" filled="f" stroked="t" strokeweight=".35999pt" strokecolor="#000000">
                <v:path arrowok="t"/>
              </v:shape>
            </v:group>
            <v:group style="position:absolute;left:16228;top:14529;width:238;height:238" coordorigin="16228,14529" coordsize="238,238">
              <v:shape style="position:absolute;left:16228;top:14529;width:238;height:238" coordorigin="16228,14529" coordsize="238,238" path="m16236,15178l16315,14961e" filled="f" stroked="t" strokeweight="3.95989pt" strokecolor="#FF7F00">
                <v:path arrowok="t"/>
              </v:shape>
            </v:group>
            <v:group style="position:absolute;left:16394;top:14529;width:245;height:238" coordorigin="16394,14529" coordsize="245,238">
              <v:shape style="position:absolute;left:16394;top:14529;width:245;height:238" coordorigin="16394,14529" coordsize="245,238" path="m16394,15198l16481,14961e" filled="f" stroked="t" strokeweight="3.95989pt" strokecolor="#FF7F00">
                <v:path arrowok="t"/>
              </v:shape>
            </v:group>
            <v:group style="position:absolute;left:16567;top:14529;width:158;height:238" coordorigin="16567,14529" coordsize="158,238">
              <v:shape style="position:absolute;left:16567;top:14529;width:158;height:238" coordorigin="16567,14529" coordsize="158,238" path="m16567,15198l16654,14961e" filled="f" stroked="t" strokeweight="3.95989pt" strokecolor="#FF7F00">
                <v:path arrowok="t"/>
              </v:shape>
            </v:group>
            <v:group style="position:absolute;left:16257;top:14529;width:252;height:238" coordorigin="16257,14529" coordsize="252,238">
              <v:shape style="position:absolute;left:16257;top:14529;width:252;height:238" coordorigin="16257,14529" coordsize="252,238" path="m16257,15227l16343,14989e" filled="f" stroked="t" strokeweight=".35999pt" strokecolor="#000000">
                <v:path arrowok="t"/>
              </v:shape>
            </v:group>
            <v:group style="position:absolute;left:16430;top:14529;width:252;height:238" coordorigin="16430,14529" coordsize="252,238">
              <v:shape style="position:absolute;left:16430;top:14529;width:252;height:238" coordorigin="16430,14529" coordsize="252,238" path="m16430,15227l16516,14989e" filled="f" stroked="t" strokeweight=".35999pt" strokecolor="#000000">
                <v:path arrowok="t"/>
              </v:shape>
            </v:group>
            <v:group style="position:absolute;left:16596;top:14529;width:130;height:238" coordorigin="16596,14529" coordsize="130,238">
              <v:shape style="position:absolute;left:16596;top:14529;width:130;height:238" coordorigin="16596,14529" coordsize="130,238" path="m16596,15227l16684,14989e" filled="f" stroked="t" strokeweight=".35999pt" strokecolor="#000000">
                <v:path arrowok="t"/>
              </v:shape>
            </v:group>
            <v:group style="position:absolute;left:16228;top:14529;width:497;height:238" coordorigin="16228,14529" coordsize="497,238">
              <v:shape style="position:absolute;left:16228;top:14529;width:497;height:238" coordorigin="16228,14529" coordsize="497,238" path="m16228,14766l16228,14529,16725,14529,16725,14766,16228,14766e" filled="f" stroked="t" strokeweight=".35999pt" strokecolor="#000000">
                <v:path arrowok="t"/>
              </v:shape>
              <v:shape style="position:absolute;left:6073;top:4719;width:1447;height:1454" type="#_x0000_t75">
                <v:imagedata r:id="rId16" o:title=""/>
              </v:shape>
            </v:group>
            <v:group style="position:absolute;left:16279;top:14953;width:396;height:403" coordorigin="16279,14953" coordsize="396,403">
              <v:shape style="position:absolute;left:16279;top:14953;width:396;height:403" coordorigin="16279,14953" coordsize="396,403" path="m16675,15155l16675,15155,16675,15191,16668,15198,16668,15205,16668,15213,16668,15220,16660,15227,16660,15234,16653,15241,16653,15249,16646,15256,16646,15263,16639,15270,16632,15277,16632,15285,16624,15292,16617,15299,16610,15306,16603,15313,16596,15313,16588,15321,16581,15328,16574,15328,16567,15335,16560,15335,16552,15342,16545,15342,16538,15349,16531,15349,16524,15349,16516,15349,16509,15357,16444,15357,16437,15349,16430,15349,16423,15349,16416,15349,16408,15342,16401,15342,16394,15335,16387,15335,16380,15328,16372,15328,16365,15321,16358,15313,16351,15313,16344,15306,16336,15299,16329,15292,16322,15285,16322,15277,16315,15270,16308,15263,16308,15256,16300,15249,16300,15241,16293,15234,16293,15227,16286,15220,16286,15213,16286,15205,16286,15198,16279,15191,16279,15119,16286,15112,16286,15105,16286,15097,16286,15090,16293,15083,16293,15076,16300,15069,16300,15061,16308,15054,16308,15047,16315,15040,16322,15033,16322,15025,16329,15018,16336,15011,16344,15004,16351,14997,16358,14997,16365,14989,16372,14982,16380,14982,16387,14975,16394,14975,16401,14968,16408,14968,16416,14961,16423,14961,16430,14961,16437,14961,16444,14953,16509,14953,16516,14961,16524,14961,16531,14961,16538,14961,16545,14968,16552,14968,16560,14975,16567,14975,16574,14982,16581,14982,16588,14989,16596,14997,16603,14997,16610,15004,16617,15011,16624,15018,16632,15025,16632,15033,16639,15040,16646,15047,16646,15054,16653,15061,16653,15069,16660,15076,16660,15083,16668,15090,16668,15097,16668,15105,16668,15112,16675,15119,16675,15126,16675,15133,16675,15141,16675,15148,16675,15155e" filled="f" stroked="t" strokeweight="3.95989pt" strokecolor="#000000">
                <v:path arrowok="t"/>
              </v:shape>
            </v:group>
            <v:group style="position:absolute;left:16279;top:14953;width:396;height:403" coordorigin="16279,14953" coordsize="396,403">
              <v:shape style="position:absolute;left:16279;top:14953;width:396;height:403" coordorigin="16279,14953" coordsize="396,403" path="m16675,15155l16675,15155,16675,15191,16668,15198,16668,15205,16668,15213,16668,15220,16660,15227,16660,15234,16653,15241,16653,15249,16646,15256,16646,15263,16639,15270,16632,15277,16632,15285,16624,15292,16617,15299,16610,15306,16603,15313,16596,15313,16588,15321,16581,15328,16574,15328,16567,15335,16560,15335,16552,15342,16545,15342,16538,15349,16531,15349,16524,15349,16516,15349,16509,15357,16444,15357,16437,15349,16430,15349,16423,15349,16416,15349,16408,15342,16401,15342,16394,15335,16387,15335,16380,15328,16372,15328,16365,15321,16358,15313,16351,15313,16344,15306,16336,15299,16329,15292,16322,15285,16322,15277,16315,15270,16308,15263,16308,15256,16300,15249,16300,15241,16293,15234,16293,15227,16286,15220,16286,15213,16286,15205,16286,15198,16279,15191,16279,15119,16286,15112,16286,15105,16286,15097,16286,15090,16293,15083,16293,15076,16300,15069,16300,15061,16308,15054,16308,15047,16315,15040,16322,15033,16322,15025,16329,15018,16336,15011,16344,15004,16351,14997,16358,14997,16365,14989,16372,14982,16380,14982,16387,14975,16394,14975,16401,14968,16408,14968,16416,14961,16423,14961,16430,14961,16437,14961,16444,14953,16509,14953,16516,14961,16524,14961,16531,14961,16538,14961,16545,14968,16552,14968,16560,14975,16567,14975,16574,14982,16581,14982,16588,14989,16596,14997,16603,14997,16610,15004,16617,15011,16624,15018,16632,15025,16632,15033,16639,15040,16646,15047,16646,15054,16653,15061,16653,15069,16660,15076,16660,15083,16668,15090,16668,15097,16668,15105,16668,15112,16675,15119,16675,15126,16675,15133,16675,15141,16675,15148,16675,15155e" filled="f" stroked="t" strokeweight="2.87992pt" strokecolor="#0070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811.417908pt;margin-top:696.55127pt;width:.1pt;height:1.79987pt;mso-position-horizontal-relative:page;mso-position-vertical-relative:page;z-index:-6314" coordorigin="16228,13931" coordsize="2,36">
            <v:shape style="position:absolute;left:16228;top:13931;width:2;height:36" coordorigin="16228,13931" coordsize="0,36" path="m16228,14010l16228,14046e" filled="f" stroked="t" strokeweight="2.159940pt" strokecolor="#000000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8.821289pt;margin-top:23.724739pt;width:61.435275pt;height:10.540537pt;mso-position-horizontal-relative:page;mso-position-vertical-relative:page;z-index:-6313" type="#_x0000_t202" filled="f" stroked="f">
            <v:textbox inset="0,0,0,0">
              <w:txbxContent>
                <w:p>
                  <w:pPr>
                    <w:spacing w:before="0" w:after="0" w:line="193" w:lineRule="exact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B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U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8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90.098877pt;margin-top:23.774254pt;width:10.530879pt;height:60.478046pt;mso-position-horizontal-relative:page;mso-position-vertical-relative:page;z-index:-6285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40" w:lineRule="auto"/>
                    <w:ind w:left="20" w:right="-46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98"/>
                      <w:b/>
                      <w:bCs/>
                    </w:rPr>
                    <w:t>C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2"/>
                      <w:w w:val="98"/>
                      <w:b/>
                      <w:bCs/>
                    </w:rPr>
                    <w:t>O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98"/>
                      <w:b/>
                      <w:bCs/>
                    </w:rPr>
                    <w:t>U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98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2"/>
                      <w:w w:val="98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98"/>
                      <w:b/>
                      <w:bCs/>
                      <w:position w:val="1"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4"/>
                      <w:w w:val="98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1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3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1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0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704.684425pt;margin-top:38.575624pt;width:48.412863pt;height:7.98899pt;mso-position-horizontal-relative:page;mso-position-vertical-relative:page;z-index:-6282;rotation:285" type="#_x0000_t136" fillcolor="#4D4D4D" stroked="f">
            <o:extrusion v:ext="view" autorotationcenter="t"/>
            <v:textpath style="font-family:&amp;quot;Arial&amp;quot;;font-size:8pt;v-text-kern:t;mso-text-shadow:auto;font-weight:bold" string="HIGHWAY 35"/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ss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s.</w:t>
      </w:r>
    </w:p>
    <w:p>
      <w:pPr>
        <w:spacing w:before="14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4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7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-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2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2</w:t>
      </w:r>
    </w:p>
    <w:p>
      <w:pPr>
        <w:spacing w:before="7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7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</w:p>
    <w:p>
      <w:pPr>
        <w:spacing w:before="0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©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Q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’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2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9</w:t>
      </w:r>
    </w:p>
    <w:p>
      <w:pPr>
        <w:spacing w:before="7" w:after="0" w:line="240" w:lineRule="auto"/>
        <w:ind w:left="114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K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82"/>
        <w:jc w:val="left"/>
        <w:rPr>
          <w:rFonts w:ascii="Arial Rounded MT Bold" w:hAnsi="Arial Rounded MT Bold" w:cs="Arial Rounded MT Bold" w:eastAsia="Arial Rounded MT Bold"/>
          <w:sz w:val="28"/>
          <w:szCs w:val="28"/>
        </w:rPr>
      </w:pPr>
      <w:rPr/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</w:rPr>
        <w:t>Figure</w:t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</w:rPr>
        <w:t> </w:t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</w:rPr>
        <w:t>4-2</w:t>
      </w:r>
    </w:p>
    <w:p>
      <w:pPr>
        <w:spacing w:before="0" w:after="0" w:line="242" w:lineRule="exact"/>
        <w:ind w:right="-73"/>
        <w:jc w:val="left"/>
        <w:tabs>
          <w:tab w:pos="1700" w:val="left"/>
          <w:tab w:pos="180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5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0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0</w:t>
      </w:r>
      <w:r>
        <w:rPr>
          <w:rFonts w:ascii="Arial" w:hAnsi="Arial" w:cs="Arial" w:eastAsia="Arial"/>
          <w:sz w:val="22"/>
          <w:szCs w:val="22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4"/>
          <w:w w:val="101"/>
        </w:rPr>
        <w:t>k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V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spacing w:val="0"/>
          <w:w w:val="101"/>
        </w:rPr>
      </w:r>
      <w:r>
        <w:rPr>
          <w:rFonts w:ascii="Arial" w:hAnsi="Arial" w:cs="Arial" w:eastAsia="Arial"/>
          <w:sz w:val="22"/>
          <w:szCs w:val="22"/>
          <w:spacing w:val="0"/>
          <w:w w:val="101"/>
          <w:u w:val="thick" w:color="0000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  <w:u w:val="thick" w:color="000000"/>
        </w:rPr>
        <w:tab/>
      </w:r>
      <w:r>
        <w:rPr>
          <w:rFonts w:ascii="Arial" w:hAnsi="Arial" w:cs="Arial" w:eastAsia="Arial"/>
          <w:sz w:val="22"/>
          <w:szCs w:val="22"/>
          <w:spacing w:val="0"/>
          <w:w w:val="100"/>
          <w:u w:val="thick" w:color="000000"/>
        </w:rPr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0" w:after="0" w:line="227" w:lineRule="exact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spacing w:val="-7"/>
          <w:w w:val="100"/>
        </w:rPr>
        <w:t>F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4"/>
          <w:w w:val="100"/>
        </w:rPr>
        <w:t>H</w:t>
      </w:r>
      <w:r>
        <w:rPr>
          <w:rFonts w:ascii="Arial" w:hAnsi="Arial" w:cs="Arial" w:eastAsia="Arial"/>
          <w:sz w:val="22"/>
          <w:szCs w:val="22"/>
          <w:spacing w:val="-6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g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h</w:t>
      </w:r>
      <w:r>
        <w:rPr>
          <w:rFonts w:ascii="Arial" w:hAnsi="Arial" w:cs="Arial" w:eastAsia="Arial"/>
          <w:sz w:val="22"/>
          <w:szCs w:val="22"/>
          <w:spacing w:val="4"/>
          <w:w w:val="100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y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4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0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7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5"/>
          <w:w w:val="100"/>
        </w:rPr>
        <w:t>P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o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j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c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1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5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0" w:after="0" w:line="227" w:lineRule="exact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spacing w:val="-6"/>
          <w:w w:val="100"/>
        </w:rPr>
        <w:t>M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c</w:t>
      </w:r>
      <w:r>
        <w:rPr>
          <w:rFonts w:ascii="Arial" w:hAnsi="Arial" w:cs="Arial" w:eastAsia="Arial"/>
          <w:sz w:val="22"/>
          <w:szCs w:val="22"/>
          <w:spacing w:val="1"/>
          <w:w w:val="100"/>
        </w:rPr>
        <w:t>i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p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l</w:t>
      </w:r>
      <w:r>
        <w:rPr>
          <w:rFonts w:ascii="Arial" w:hAnsi="Arial" w:cs="Arial" w:eastAsia="Arial"/>
          <w:sz w:val="22"/>
          <w:szCs w:val="22"/>
          <w:spacing w:val="6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2"/>
          <w:w w:val="101"/>
        </w:rPr>
        <w:t>B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d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y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2" w:after="0" w:line="240" w:lineRule="auto"/>
        <w:ind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9"/>
          <w:w w:val="100"/>
        </w:rPr>
        <w:t>W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o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d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d</w:t>
      </w:r>
      <w:r>
        <w:rPr>
          <w:rFonts w:ascii="Arial" w:hAnsi="Arial" w:cs="Arial" w:eastAsia="Arial"/>
          <w:sz w:val="22"/>
          <w:szCs w:val="22"/>
          <w:spacing w:val="-4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5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73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spacing w:val="-3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d</w:t>
      </w:r>
      <w:r>
        <w:rPr>
          <w:rFonts w:ascii="Arial" w:hAnsi="Arial" w:cs="Arial" w:eastAsia="Arial"/>
          <w:sz w:val="22"/>
          <w:szCs w:val="22"/>
          <w:spacing w:val="-6"/>
          <w:w w:val="100"/>
        </w:rPr>
        <w:t>l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e</w:t>
      </w:r>
      <w:r>
        <w:rPr>
          <w:rFonts w:ascii="Arial" w:hAnsi="Arial" w:cs="Arial" w:eastAsia="Arial"/>
          <w:sz w:val="22"/>
          <w:szCs w:val="22"/>
          <w:spacing w:val="9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3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d</w:t>
      </w:r>
      <w:r>
        <w:rPr>
          <w:rFonts w:ascii="Arial" w:hAnsi="Arial" w:cs="Arial" w:eastAsia="Arial"/>
          <w:sz w:val="22"/>
          <w:szCs w:val="22"/>
          <w:spacing w:val="5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/</w:t>
      </w:r>
      <w:r>
        <w:rPr>
          <w:rFonts w:ascii="Arial" w:hAnsi="Arial" w:cs="Arial" w:eastAsia="Arial"/>
          <w:sz w:val="22"/>
          <w:szCs w:val="22"/>
          <w:spacing w:val="-7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28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u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3"/>
          <w:w w:val="100"/>
        </w:rPr>
        <w:t>t</w:t>
      </w:r>
      <w:r>
        <w:rPr>
          <w:rFonts w:ascii="Arial" w:hAnsi="Arial" w:cs="Arial" w:eastAsia="Arial"/>
          <w:sz w:val="22"/>
          <w:szCs w:val="22"/>
          <w:spacing w:val="-2"/>
          <w:w w:val="100"/>
        </w:rPr>
        <w:t>o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n</w:t>
      </w:r>
      <w:r>
        <w:rPr>
          <w:rFonts w:ascii="Arial" w:hAnsi="Arial" w:cs="Arial" w:eastAsia="Arial"/>
          <w:sz w:val="22"/>
          <w:szCs w:val="22"/>
          <w:spacing w:val="10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-3"/>
          <w:w w:val="100"/>
        </w:rPr>
        <w:t>R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d</w:t>
      </w:r>
      <w:r>
        <w:rPr>
          <w:rFonts w:ascii="Arial" w:hAnsi="Arial" w:cs="Arial" w:eastAsia="Arial"/>
          <w:sz w:val="22"/>
          <w:szCs w:val="22"/>
          <w:spacing w:val="-17"/>
          <w:w w:val="100"/>
        </w:rPr>
        <w:t> </w:t>
      </w:r>
      <w:r>
        <w:rPr>
          <w:rFonts w:ascii="Arial" w:hAnsi="Arial" w:cs="Arial" w:eastAsia="Arial"/>
          <w:sz w:val="22"/>
          <w:szCs w:val="22"/>
          <w:spacing w:val="2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r</w:t>
      </w:r>
      <w:r>
        <w:rPr>
          <w:rFonts w:ascii="Arial" w:hAnsi="Arial" w:cs="Arial" w:eastAsia="Arial"/>
          <w:sz w:val="22"/>
          <w:szCs w:val="22"/>
          <w:spacing w:val="-2"/>
          <w:w w:val="101"/>
        </w:rPr>
        <w:t>e</w:t>
      </w:r>
      <w:r>
        <w:rPr>
          <w:rFonts w:ascii="Arial" w:hAnsi="Arial" w:cs="Arial" w:eastAsia="Arial"/>
          <w:sz w:val="22"/>
          <w:szCs w:val="22"/>
          <w:spacing w:val="0"/>
          <w:w w:val="101"/>
        </w:rPr>
        <w:t>a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21" w:lineRule="exact"/>
        <w:ind w:right="-20"/>
        <w:jc w:val="left"/>
        <w:tabs>
          <w:tab w:pos="1320" w:val="left"/>
          <w:tab w:pos="28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0</w:t>
        <w:tab/>
      </w:r>
      <w:r>
        <w:rPr>
          <w:rFonts w:ascii="Arial" w:hAnsi="Arial" w:cs="Arial" w:eastAsia="Arial"/>
          <w:sz w:val="20"/>
          <w:szCs w:val="20"/>
          <w:spacing w:val="-4"/>
          <w:w w:val="100"/>
          <w:position w:val="-1"/>
        </w:rPr>
        <w:t>2</w:t>
      </w:r>
      <w:r>
        <w:rPr>
          <w:rFonts w:ascii="Arial" w:hAnsi="Arial" w:cs="Arial" w:eastAsia="Arial"/>
          <w:sz w:val="20"/>
          <w:szCs w:val="20"/>
          <w:spacing w:val="2"/>
          <w:w w:val="100"/>
          <w:position w:val="-1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5</w:t>
        <w:tab/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5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196" w:lineRule="exact"/>
        <w:ind w:right="111"/>
        <w:jc w:val="righ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7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</w:t>
      </w:r>
    </w:p>
    <w:p>
      <w:pPr>
        <w:jc w:val="right"/>
        <w:spacing w:after="0"/>
        <w:sectPr>
          <w:type w:val="continuous"/>
          <w:pgSz w:w="24480" w:h="15840" w:orient="landscape"/>
          <w:pgMar w:top="700" w:bottom="0" w:left="260" w:right="220"/>
          <w:cols w:num="7" w:equalWidth="0">
            <w:col w:w="4801" w:space="862"/>
            <w:col w:w="1375" w:space="1738"/>
            <w:col w:w="1800" w:space="424"/>
            <w:col w:w="1968" w:space="891"/>
            <w:col w:w="1934" w:space="882"/>
            <w:col w:w="2860" w:space="1117"/>
            <w:col w:w="3348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41" w:after="0" w:line="226" w:lineRule="exact"/>
        <w:ind w:left="9824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0.206772pt;margin-top:.898358pt;width:56.842366pt;height:12.388237pt;mso-position-horizontal-relative:page;mso-position-vertical-relative:paragraph;z-index:-6276" type="#_x0000_t202" filled="f" stroked="f">
            <v:textbox inset="0,0,0,0">
              <w:txbxContent>
                <w:p>
                  <w:pPr>
                    <w:spacing w:before="1" w:after="0" w:line="240" w:lineRule="auto"/>
                    <w:ind w:left="20" w:right="-51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6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6"/>
                      <w:w w:val="100"/>
                      <w:b/>
                      <w:bCs/>
                      <w:position w:val="1"/>
                    </w:rPr>
                    <w:t>W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0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Y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0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7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1"/>
        </w:rPr>
        <w:t>W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0"/>
        </w:rPr>
        <w:t>I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0"/>
        </w:rPr>
        <w:t>N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0"/>
        </w:rPr>
        <w:t>C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0"/>
        </w:rPr>
        <w:t>H</w:t>
      </w:r>
      <w:r>
        <w:rPr>
          <w:rFonts w:ascii="Arial" w:hAnsi="Arial" w:cs="Arial" w:eastAsia="Arial"/>
          <w:sz w:val="19"/>
          <w:szCs w:val="19"/>
          <w:color w:val="4D4D4D"/>
          <w:spacing w:val="-1"/>
          <w:w w:val="100"/>
          <w:b/>
          <w:bCs/>
          <w:position w:val="0"/>
        </w:rPr>
        <w:t>E</w:t>
      </w:r>
      <w:r>
        <w:rPr>
          <w:rFonts w:ascii="Arial" w:hAnsi="Arial" w:cs="Arial" w:eastAsia="Arial"/>
          <w:sz w:val="19"/>
          <w:szCs w:val="19"/>
          <w:color w:val="4D4D4D"/>
          <w:spacing w:val="6"/>
          <w:w w:val="100"/>
          <w:b/>
          <w:bCs/>
          <w:position w:val="0"/>
        </w:rPr>
        <w:t>S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0"/>
        </w:rPr>
        <w:t>T</w:t>
      </w:r>
      <w:r>
        <w:rPr>
          <w:rFonts w:ascii="Arial" w:hAnsi="Arial" w:cs="Arial" w:eastAsia="Arial"/>
          <w:sz w:val="19"/>
          <w:szCs w:val="19"/>
          <w:color w:val="4D4D4D"/>
          <w:spacing w:val="6"/>
          <w:w w:val="100"/>
          <w:b/>
          <w:bCs/>
          <w:position w:val="0"/>
        </w:rPr>
        <w:t>E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0"/>
        </w:rPr>
        <w:t>R</w:t>
      </w:r>
      <w:r>
        <w:rPr>
          <w:rFonts w:ascii="Arial" w:hAnsi="Arial" w:cs="Arial" w:eastAsia="Arial"/>
          <w:sz w:val="19"/>
          <w:szCs w:val="19"/>
          <w:color w:val="4D4D4D"/>
          <w:spacing w:val="26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0"/>
        </w:rPr>
        <w:t>R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19"/>
          <w:szCs w:val="19"/>
          <w:color w:val="4D4D4D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2"/>
          <w:b/>
          <w:bCs/>
          <w:position w:val="-1"/>
        </w:rPr>
        <w:t>W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840" w:h="24480"/>
          <w:pgMar w:top="2340" w:bottom="280" w:left="260" w:right="2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28" w:lineRule="exact"/>
        <w:ind w:left="3714" w:right="-85"/>
        <w:jc w:val="left"/>
        <w:rPr>
          <w:rFonts w:ascii="Arial" w:hAnsi="Arial" w:cs="Arial" w:eastAsia="Arial"/>
          <w:sz w:val="29"/>
          <w:szCs w:val="2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0.540207pt;margin-top:-16.350849pt;width:12.550995pt;height:61.71306pt;mso-position-horizontal-relative:page;mso-position-vertical-relative:paragraph;z-index:-6258" type="#_x0000_t202" filled="f" stroked="f">
            <v:textbox style="layout-flow:vertical;mso-layout-flow-alt:bottom-to-top" inset="0,0,0,0">
              <w:txbxContent>
                <w:p>
                  <w:pPr>
                    <w:spacing w:before="6" w:after="0" w:line="240" w:lineRule="auto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</w:rPr>
                    <w:t>B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M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2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2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9.678772pt;margin-top:37.624783pt;width:11.797647pt;height:46.478952pt;mso-position-horizontal-relative:page;mso-position-vertical-relative:paragraph;z-index:-6247" type="#_x0000_t202" filled="f" stroked="f">
            <v:textbox style="layout-flow:vertical;mso-layout-flow-alt:bottom-to-top" inset="0,0,0,0">
              <w:txbxContent>
                <w:p>
                  <w:pPr>
                    <w:spacing w:before="1" w:after="0" w:line="240" w:lineRule="auto"/>
                    <w:ind w:left="20" w:right="-49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15"/>
                      <w:w w:val="100"/>
                      <w:b/>
                      <w:bCs/>
                    </w:rPr>
                    <w:t>P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</w:rPr>
                    <w:t>K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9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2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9.877258pt;margin-top:22.462082pt;width:11.88024pt;height:47.933769pt;mso-position-horizontal-relative:page;mso-position-vertical-relative:paragraph;z-index:-6245" type="#_x0000_t202" filled="f" stroked="f">
            <v:textbox style="layout-flow:vertical;mso-layout-flow-alt:bottom-to-top" inset="0,0,0,0">
              <w:txbxContent>
                <w:p>
                  <w:pPr>
                    <w:spacing w:before="2" w:after="0" w:line="240" w:lineRule="auto"/>
                    <w:ind w:left="20" w:right="-50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11"/>
                      <w:w w:val="100"/>
                      <w:b/>
                      <w:bCs/>
                    </w:rPr>
                    <w:t>W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6"/>
                      <w:w w:val="102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19.639648pt;margin-top:18.703451pt;width:12.997168pt;height:75.420351pt;mso-position-horizontal-relative:page;mso-position-vertical-relative:paragraph;z-index:-6243" type="#_x0000_t202" filled="f" stroked="f">
            <v:textbox style="layout-flow:vertical;mso-layout-flow-alt:bottom-to-top" inset="0,0,0,0">
              <w:txbxContent>
                <w:p>
                  <w:pPr>
                    <w:spacing w:before="2" w:after="0" w:line="240" w:lineRule="auto"/>
                    <w:ind w:left="20" w:right="-53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2"/>
                    </w:rPr>
                    <w:t>C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2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2"/>
                    </w:rPr>
                    <w:t>CH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7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ANE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3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2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T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9"/>
          <w:szCs w:val="29"/>
          <w:spacing w:val="2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9"/>
          <w:szCs w:val="29"/>
          <w:spacing w:val="-3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2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29"/>
          <w:szCs w:val="29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9"/>
          <w:szCs w:val="29"/>
          <w:spacing w:val="1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4"/>
          <w:w w:val="101"/>
          <w:b/>
          <w:bCs/>
          <w:position w:val="-1"/>
        </w:rPr>
        <w:t>P</w:t>
      </w:r>
      <w:r>
        <w:rPr>
          <w:rFonts w:ascii="Arial" w:hAnsi="Arial" w:cs="Arial" w:eastAsia="Arial"/>
          <w:sz w:val="29"/>
          <w:szCs w:val="29"/>
          <w:spacing w:val="-3"/>
          <w:w w:val="101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8"/>
          <w:w w:val="101"/>
          <w:b/>
          <w:bCs/>
          <w:position w:val="-1"/>
        </w:rPr>
        <w:t>c</w:t>
      </w:r>
      <w:r>
        <w:rPr>
          <w:rFonts w:ascii="Arial" w:hAnsi="Arial" w:cs="Arial" w:eastAsia="Arial"/>
          <w:sz w:val="29"/>
          <w:szCs w:val="29"/>
          <w:spacing w:val="1"/>
          <w:w w:val="101"/>
          <w:b/>
          <w:bCs/>
          <w:position w:val="-1"/>
        </w:rPr>
        <w:t>k</w:t>
      </w:r>
      <w:r>
        <w:rPr>
          <w:rFonts w:ascii="Arial" w:hAnsi="Arial" w:cs="Arial" w:eastAsia="Arial"/>
          <w:sz w:val="29"/>
          <w:szCs w:val="29"/>
          <w:spacing w:val="1"/>
          <w:w w:val="101"/>
          <w:b/>
          <w:bCs/>
          <w:position w:val="-1"/>
        </w:rPr>
        <w:t>e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  <w:position w:val="-1"/>
        </w:rPr>
        <w:t>r</w:t>
      </w:r>
      <w:r>
        <w:rPr>
          <w:rFonts w:ascii="Arial" w:hAnsi="Arial" w:cs="Arial" w:eastAsia="Arial"/>
          <w:sz w:val="29"/>
          <w:szCs w:val="29"/>
          <w:spacing w:val="4"/>
          <w:w w:val="101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-1"/>
          <w:w w:val="101"/>
          <w:b/>
          <w:bCs/>
          <w:position w:val="-1"/>
        </w:rPr>
        <w:t>n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  <w:position w:val="-1"/>
        </w:rPr>
        <w:t>g</w:t>
      </w:r>
      <w:r>
        <w:rPr>
          <w:rFonts w:ascii="Arial" w:hAnsi="Arial" w:cs="Arial" w:eastAsia="Arial"/>
          <w:sz w:val="29"/>
          <w:szCs w:val="29"/>
          <w:spacing w:val="0"/>
          <w:w w:val="100"/>
          <w:position w:val="0"/>
        </w:rPr>
      </w:r>
    </w:p>
    <w:p>
      <w:pPr>
        <w:spacing w:before="31" w:after="0" w:line="240" w:lineRule="auto"/>
        <w:ind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/>
        <w:br w:type="column"/>
      </w:r>
      <w:r>
        <w:rPr>
          <w:rFonts w:ascii="Arial" w:hAnsi="Arial" w:cs="Arial" w:eastAsia="Arial"/>
          <w:sz w:val="29"/>
          <w:szCs w:val="29"/>
          <w:spacing w:val="-22"/>
          <w:w w:val="100"/>
          <w:b/>
          <w:bCs/>
        </w:rPr>
        <w:t>T</w:t>
      </w:r>
      <w:r>
        <w:rPr>
          <w:rFonts w:ascii="Arial" w:hAnsi="Arial" w:cs="Arial" w:eastAsia="Arial"/>
          <w:sz w:val="29"/>
          <w:szCs w:val="29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9"/>
          <w:szCs w:val="29"/>
          <w:spacing w:val="7"/>
          <w:w w:val="100"/>
          <w:b/>
          <w:bCs/>
        </w:rPr>
        <w:t>w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9"/>
          <w:szCs w:val="29"/>
          <w:spacing w:val="13"/>
          <w:w w:val="100"/>
          <w:b/>
          <w:bCs/>
        </w:rPr>
        <w:t> </w:t>
      </w:r>
      <w:r>
        <w:rPr>
          <w:rFonts w:ascii="Arial" w:hAnsi="Arial" w:cs="Arial" w:eastAsia="Arial"/>
          <w:sz w:val="29"/>
          <w:szCs w:val="29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29"/>
          <w:szCs w:val="29"/>
          <w:spacing w:val="11"/>
          <w:w w:val="100"/>
          <w:b/>
          <w:bCs/>
        </w:rPr>
        <w:t> </w:t>
      </w:r>
      <w:r>
        <w:rPr>
          <w:rFonts w:ascii="Arial" w:hAnsi="Arial" w:cs="Arial" w:eastAsia="Arial"/>
          <w:sz w:val="29"/>
          <w:szCs w:val="29"/>
          <w:spacing w:val="2"/>
          <w:w w:val="101"/>
          <w:b/>
          <w:bCs/>
        </w:rPr>
        <w:t>W</w:t>
      </w:r>
      <w:r>
        <w:rPr>
          <w:rFonts w:ascii="Arial" w:hAnsi="Arial" w:cs="Arial" w:eastAsia="Arial"/>
          <w:sz w:val="29"/>
          <w:szCs w:val="29"/>
          <w:spacing w:val="6"/>
          <w:w w:val="101"/>
          <w:b/>
          <w:bCs/>
        </w:rPr>
        <w:t>h</w:t>
      </w:r>
      <w:r>
        <w:rPr>
          <w:rFonts w:ascii="Arial" w:hAnsi="Arial" w:cs="Arial" w:eastAsia="Arial"/>
          <w:sz w:val="29"/>
          <w:szCs w:val="29"/>
          <w:spacing w:val="-3"/>
          <w:w w:val="101"/>
          <w:b/>
          <w:bCs/>
        </w:rPr>
        <w:t>i</w:t>
      </w:r>
      <w:r>
        <w:rPr>
          <w:rFonts w:ascii="Arial" w:hAnsi="Arial" w:cs="Arial" w:eastAsia="Arial"/>
          <w:sz w:val="29"/>
          <w:szCs w:val="29"/>
          <w:spacing w:val="2"/>
          <w:w w:val="101"/>
          <w:b/>
          <w:bCs/>
        </w:rPr>
        <w:t>t</w:t>
      </w:r>
      <w:r>
        <w:rPr>
          <w:rFonts w:ascii="Arial" w:hAnsi="Arial" w:cs="Arial" w:eastAsia="Arial"/>
          <w:sz w:val="29"/>
          <w:szCs w:val="29"/>
          <w:spacing w:val="6"/>
          <w:w w:val="101"/>
          <w:b/>
          <w:bCs/>
        </w:rPr>
        <w:t>b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</w:rPr>
        <w:t>y</w:t>
      </w:r>
      <w:r>
        <w:rPr>
          <w:rFonts w:ascii="Arial" w:hAnsi="Arial" w:cs="Arial" w:eastAsia="Arial"/>
          <w:sz w:val="29"/>
          <w:szCs w:val="29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20"/>
          <w:cols w:num="2" w:equalWidth="0">
            <w:col w:w="6077" w:space="5139"/>
            <w:col w:w="414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5" w:after="0" w:line="225" w:lineRule="exact"/>
        <w:ind w:left="417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4.389587pt;margin-top:3.048564pt;width:89.437125pt;height:12.786476pt;mso-position-horizontal-relative:page;mso-position-vertical-relative:paragraph;z-index:-6275" type="#_x0000_t202" filled="f" stroked="f">
            <v:textbox inset="0,0,0,0">
              <w:txbxContent>
                <w:p>
                  <w:pPr>
                    <w:spacing w:before="0" w:after="0" w:line="237" w:lineRule="exact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0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1"/>
                    </w:rPr>
                    <w:t>Y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B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0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0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K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2"/>
                      <w:b/>
                      <w:bCs/>
                      <w:position w:val="-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-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2.491508pt;margin-top:17.124714pt;width:12.484913pt;height:75.185602pt;mso-position-horizontal-relative:page;mso-position-vertical-relative:paragraph;z-index:-6259" type="#_x0000_t202" filled="f" stroked="f">
            <v:textbox style="layout-flow:vertical;mso-layout-flow-alt:bottom-to-top" inset="0,0,0,0">
              <w:txbxContent>
                <w:p>
                  <w:pPr>
                    <w:spacing w:before="3" w:after="0" w:line="240" w:lineRule="auto"/>
                    <w:ind w:left="20" w:right="-51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1"/>
                    </w:rPr>
                    <w:t>B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1"/>
                    </w:rPr>
                    <w:t>U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Y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1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2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2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9"/>
                      <w:w w:val="102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0.173767pt;margin-top:-80.472122pt;width:12.324645pt;height:59.881689pt;mso-position-horizontal-relative:page;mso-position-vertical-relative:paragraph;z-index:-6253" type="#_x0000_t202" filled="f" stroked="f">
            <v:textbox style="layout-flow:vertical;mso-layout-flow-alt:bottom-to-top" inset="0,0,0,0">
              <w:txbxContent>
                <w:p>
                  <w:pPr>
                    <w:spacing w:before="1" w:after="0" w:line="240" w:lineRule="auto"/>
                    <w:ind w:left="20" w:right="-51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</w:rPr>
                    <w:t>U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Y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9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2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9"/>
          <w:szCs w:val="19"/>
          <w:color w:val="4D4D4D"/>
          <w:spacing w:val="3"/>
          <w:w w:val="100"/>
          <w:b/>
          <w:bCs/>
        </w:rPr>
        <w:t>C</w:t>
      </w:r>
      <w:r>
        <w:rPr>
          <w:rFonts w:ascii="Arial" w:hAnsi="Arial" w:cs="Arial" w:eastAsia="Arial"/>
          <w:sz w:val="19"/>
          <w:szCs w:val="19"/>
          <w:color w:val="4D4D4D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19"/>
          <w:szCs w:val="19"/>
          <w:color w:val="4D4D4D"/>
          <w:spacing w:val="3"/>
          <w:w w:val="100"/>
          <w:b/>
          <w:bCs/>
        </w:rPr>
        <w:t>N</w:t>
      </w:r>
      <w:r>
        <w:rPr>
          <w:rFonts w:ascii="Arial" w:hAnsi="Arial" w:cs="Arial" w:eastAsia="Arial"/>
          <w:sz w:val="19"/>
          <w:szCs w:val="19"/>
          <w:color w:val="4D4D4D"/>
          <w:spacing w:val="3"/>
          <w:w w:val="100"/>
          <w:b/>
          <w:bCs/>
        </w:rPr>
        <w:t>C</w:t>
      </w:r>
      <w:r>
        <w:rPr>
          <w:rFonts w:ascii="Arial" w:hAnsi="Arial" w:cs="Arial" w:eastAsia="Arial"/>
          <w:sz w:val="19"/>
          <w:szCs w:val="19"/>
          <w:color w:val="4D4D4D"/>
          <w:spacing w:val="6"/>
          <w:w w:val="100"/>
          <w:b/>
          <w:bCs/>
        </w:rPr>
        <w:t>E</w:t>
      </w:r>
      <w:r>
        <w:rPr>
          <w:rFonts w:ascii="Arial" w:hAnsi="Arial" w:cs="Arial" w:eastAsia="Arial"/>
          <w:sz w:val="19"/>
          <w:szCs w:val="19"/>
          <w:color w:val="4D4D4D"/>
          <w:spacing w:val="6"/>
          <w:w w:val="100"/>
          <w:b/>
          <w:bCs/>
        </w:rPr>
        <w:t>S</w:t>
      </w:r>
      <w:r>
        <w:rPr>
          <w:rFonts w:ascii="Arial" w:hAnsi="Arial" w:cs="Arial" w:eastAsia="Arial"/>
          <w:sz w:val="19"/>
          <w:szCs w:val="19"/>
          <w:color w:val="4D4D4D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19"/>
          <w:szCs w:val="19"/>
          <w:color w:val="4D4D4D"/>
          <w:spacing w:val="3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19"/>
          <w:szCs w:val="19"/>
          <w:color w:val="4D4D4D"/>
          <w:spacing w:val="7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19"/>
          <w:szCs w:val="19"/>
          <w:color w:val="4D4D4D"/>
          <w:spacing w:val="26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3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19"/>
          <w:szCs w:val="19"/>
          <w:color w:val="4D4D4D"/>
          <w:spacing w:val="1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2"/>
          <w:b/>
          <w:bCs/>
          <w:position w:val="-1"/>
        </w:rPr>
        <w:t>5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8151" w:right="5650"/>
        <w:jc w:val="center"/>
        <w:rPr>
          <w:rFonts w:ascii="Arial" w:hAnsi="Arial" w:cs="Arial" w:eastAsia="Arial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2.545959pt;margin-top:10.248823pt;width:12.545235pt;height:80.945671pt;mso-position-horizontal-relative:page;mso-position-vertical-relative:paragraph;z-index:-6244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33" w:lineRule="exact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1"/>
                    </w:rPr>
                    <w:t>C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1"/>
                    </w:rPr>
                    <w:t>U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0"/>
                    </w:rPr>
                    <w:t>T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Y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4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2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2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9"/>
                      <w:w w:val="102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-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B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3"/>
          <w:szCs w:val="23"/>
          <w:spacing w:val="28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</w:rPr>
        <w:t>J</w:t>
      </w:r>
      <w:r>
        <w:rPr>
          <w:rFonts w:ascii="Arial" w:hAnsi="Arial" w:cs="Arial" w:eastAsia="Arial"/>
          <w:sz w:val="23"/>
          <w:szCs w:val="23"/>
          <w:spacing w:val="8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81" w:after="0" w:line="261" w:lineRule="exact"/>
        <w:ind w:left="8151" w:right="5802"/>
        <w:jc w:val="center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H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B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23"/>
          <w:szCs w:val="23"/>
          <w:spacing w:val="2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-1"/>
        </w:rPr>
        <w:t>S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0" w:after="0" w:line="328" w:lineRule="exact"/>
        <w:ind w:left="4016"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/>
        <w:pict>
          <w10:wrap type="none"/>
          <v:shape style="position:absolute;margin-left:101.983321pt;margin-top:9.371992pt;width:55.262872pt;height:9.720085pt;mso-position-horizontal-relative:page;mso-position-vertical-relative:paragraph;z-index:-6240;rotation:272" type="#_x0000_t136" fillcolor="#4D4D4D" stroked="f">
            <o:extrusion v:ext="view" autorotationcenter="t"/>
            <v:textpath style="font-family:&amp;quot;Arial&amp;quot;;font-size:9pt;v-text-kern:t;mso-text-shadow:auto;font-weight:bold" string="SQUIRE DR"/>
          </v:shape>
        </w:pict>
      </w:r>
      <w:r>
        <w:rPr>
          <w:rFonts w:ascii="Arial" w:hAnsi="Arial" w:cs="Arial" w:eastAsia="Arial"/>
          <w:sz w:val="29"/>
          <w:szCs w:val="29"/>
          <w:spacing w:val="-22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9"/>
          <w:szCs w:val="29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9"/>
          <w:szCs w:val="29"/>
          <w:spacing w:val="7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9"/>
          <w:szCs w:val="29"/>
          <w:spacing w:val="1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9"/>
          <w:szCs w:val="29"/>
          <w:spacing w:val="-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10"/>
          <w:w w:val="101"/>
          <w:b/>
          <w:bCs/>
          <w:position w:val="-1"/>
        </w:rPr>
        <w:t>A</w:t>
      </w:r>
      <w:r>
        <w:rPr>
          <w:rFonts w:ascii="Arial" w:hAnsi="Arial" w:cs="Arial" w:eastAsia="Arial"/>
          <w:sz w:val="29"/>
          <w:szCs w:val="29"/>
          <w:spacing w:val="-3"/>
          <w:w w:val="101"/>
          <w:b/>
          <w:bCs/>
          <w:position w:val="-1"/>
        </w:rPr>
        <w:t>j</w:t>
      </w:r>
      <w:r>
        <w:rPr>
          <w:rFonts w:ascii="Arial" w:hAnsi="Arial" w:cs="Arial" w:eastAsia="Arial"/>
          <w:sz w:val="29"/>
          <w:szCs w:val="29"/>
          <w:spacing w:val="1"/>
          <w:w w:val="101"/>
          <w:b/>
          <w:bCs/>
          <w:position w:val="-1"/>
        </w:rPr>
        <w:t>a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  <w:position w:val="-1"/>
        </w:rPr>
        <w:t>x</w:t>
      </w:r>
      <w:r>
        <w:rPr>
          <w:rFonts w:ascii="Arial" w:hAnsi="Arial" w:cs="Arial" w:eastAsia="Arial"/>
          <w:sz w:val="29"/>
          <w:szCs w:val="2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20"/>
        </w:sectPr>
      </w:pPr>
      <w:rPr/>
    </w:p>
    <w:p>
      <w:pPr>
        <w:spacing w:before="41" w:after="0" w:line="240" w:lineRule="auto"/>
        <w:ind w:right="-20"/>
        <w:jc w:val="right"/>
        <w:rPr>
          <w:rFonts w:ascii="Arial" w:hAnsi="Arial" w:cs="Arial" w:eastAsia="Arial"/>
          <w:sz w:val="19"/>
          <w:szCs w:val="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14.447388pt;margin-top:35.48637pt;width:61.319879pt;height:12.340003pt;mso-position-horizontal-relative:page;mso-position-vertical-relative:paragraph;z-index:-6274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51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1"/>
                    </w:rPr>
                    <w:t>B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6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9"/>
                      <w:w w:val="100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2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2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0.082802pt;margin-top:60.289364pt;width:92.867659pt;height:13.144259pt;mso-position-horizontal-relative:page;mso-position-vertical-relative:paragraph;z-index:-6273" type="#_x0000_t202" filled="f" stroked="f">
            <v:textbox inset="0,0,0,0">
              <w:txbxContent>
                <w:p>
                  <w:pPr>
                    <w:spacing w:before="0" w:after="0" w:line="246" w:lineRule="exact"/>
                    <w:ind w:left="20" w:right="-53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-1"/>
                    </w:rPr>
                    <w:t>W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-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7"/>
                      <w:w w:val="100"/>
                      <w:b/>
                      <w:bCs/>
                      <w:position w:val="-1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8"/>
                      <w:w w:val="100"/>
                      <w:b/>
                      <w:bCs/>
                      <w:position w:val="0"/>
                    </w:rPr>
                    <w:t>M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9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2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93.861641pt;margin-top:12.062017pt;width:72.431759pt;height:9.776658pt;mso-position-horizontal-relative:page;mso-position-vertical-relative:paragraph;z-index:-6270;rotation:2" type="#_x0000_t136" fillcolor="#4D4D4D" stroked="f">
            <o:extrusion v:ext="view" autorotationcenter="t"/>
            <v:textpath style="font-family:&amp;quot;Arial&amp;quot;;font-size:9pt;v-text-kern:t;mso-text-shadow:auto;font-weight:bold" string="MUSCAT CRES"/>
          </v:shape>
        </w:pict>
      </w:r>
      <w:r>
        <w:rPr/>
        <w:pict>
          <w10:wrap type="none"/>
          <v:shape style="position:absolute;margin-left:678.917542pt;margin-top:32.715267pt;width:72.759163pt;height:9.742937pt;mso-position-horizontal-relative:page;mso-position-vertical-relative:paragraph;z-index:-6269;rotation:4" type="#_x0000_t136" fillcolor="#4D4D4D" stroked="f">
            <o:extrusion v:ext="view" autorotationcenter="t"/>
            <v:textpath style="font-family:&amp;quot;Arial&amp;quot;;font-size:9pt;v-text-kern:t;mso-text-shadow:auto;font-weight:bold" string="VINEYARD AVE"/>
          </v:shape>
        </w:pict>
      </w:r>
      <w:r>
        <w:rPr/>
        <w:pict>
          <w10:wrap type="none"/>
          <v:shape style="position:absolute;margin-left:587.968302pt;margin-top:79.994424pt;width:56.969161pt;height:9.78101pt;mso-position-horizontal-relative:page;mso-position-vertical-relative:paragraph;z-index:-6267;rotation:81" type="#_x0000_t136" fillcolor="#4D4D4D" stroked="f">
            <o:extrusion v:ext="view" autorotationcenter="t"/>
            <v:textpath style="font-family:&amp;quot;Arial&amp;quot;;font-size:9pt;v-text-kern:t;mso-text-shadow:auto;font-weight:bold" string="BALL CRES"/>
          </v:shape>
        </w:pict>
      </w:r>
      <w:r>
        <w:rPr/>
        <w:pict>
          <w10:wrap type="none"/>
          <v:shape style="position:absolute;margin-left:598.491744pt;margin-top:97.652406pt;width:72.297248pt;height:9.805150pt;mso-position-horizontal-relative:page;mso-position-vertical-relative:paragraph;z-index:-6266;rotation:82" type="#_x0000_t136" fillcolor="#4D4D4D" stroked="f">
            <o:extrusion v:ext="view" autorotationcenter="t"/>
            <v:textpath style="font-family:&amp;quot;Arial&amp;quot;;font-size:9pt;v-text-kern:t;mso-text-shadow:auto;font-weight:bold" string="BAYCLIFFE DR"/>
          </v:shape>
        </w:pict>
      </w:r>
      <w:r>
        <w:rPr/>
        <w:pict>
          <w10:wrap type="none"/>
          <v:shape style="position:absolute;margin-left:200.846622pt;margin-top:93.716938pt;width:61.137408pt;height:9.798579pt;mso-position-horizontal-relative:page;mso-position-vertical-relative:paragraph;z-index:-6263;rotation:85" type="#_x0000_t136" fillcolor="#4D4D4D" stroked="f">
            <o:extrusion v:ext="view" autorotationcenter="t"/>
            <v:textpath style="font-family:&amp;quot;Arial&amp;quot;;font-size:9pt;v-text-kern:t;mso-text-shadow:auto;font-weight:bold" string="SEWARD DR"/>
          </v:shape>
        </w:pict>
      </w:r>
      <w:r>
        <w:rPr/>
        <w:pict>
          <w10:wrap type="none"/>
          <v:shape style="position:absolute;margin-left:165.616695pt;margin-top:38.259734pt;width:61.449512pt;height:9.783916pt;mso-position-horizontal-relative:page;mso-position-vertical-relative:paragraph;z-index:-6262;rotation:85" type="#_x0000_t136" fillcolor="#4D4D4D" stroked="f">
            <o:extrusion v:ext="view" autorotationcenter="t"/>
            <v:textpath style="font-family:&amp;quot;Arial&amp;quot;;font-size:9pt;v-text-kern:t;mso-text-shadow:auto;font-weight:bold" string="WARNER DR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0.424728pt;margin-top:72.524178pt;width:12.535916pt;height:60.633136pt;mso-position-horizontal-relative:page;mso-position-vertical-relative:paragraph;z-index:-6260" type="#_x0000_t202" filled="f" stroked="f">
            <v:textbox style="layout-flow:vertical;mso-layout-flow-alt:bottom-to-top" inset="0,0,0,0">
              <w:txbxContent>
                <w:p>
                  <w:pPr>
                    <w:spacing w:before="3" w:after="0" w:line="240" w:lineRule="auto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T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T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2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2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0.514221pt;margin-top:45.767879pt;width:14.060191pt;height:73.027229pt;mso-position-horizontal-relative:page;mso-position-vertical-relative:paragraph;z-index:-6246" type="#_x0000_t202" filled="f" stroked="f">
            <v:textbox style="layout-flow:vertical;mso-layout-flow-alt:bottom-to-top" inset="0,0,0,0">
              <w:txbxContent>
                <w:p>
                  <w:pPr>
                    <w:spacing w:before="3" w:after="0" w:line="240" w:lineRule="auto"/>
                    <w:ind w:left="20" w:right="-56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-2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-2"/>
                    </w:rPr>
                    <w:t>B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-1"/>
                    </w:rPr>
                    <w:t>B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7"/>
                      <w:w w:val="100"/>
                      <w:b/>
                      <w:bCs/>
                      <w:position w:val="-1"/>
                    </w:rPr>
                    <w:t>Y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V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7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W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2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2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2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24.151833pt;margin-top:29.277438pt;width:60.713231pt;height:9.756705pt;mso-position-horizontal-relative:page;mso-position-vertical-relative:paragraph;z-index:-6241;rotation:272" type="#_x0000_t136" fillcolor="#4D4D4D" stroked="f">
            <o:extrusion v:ext="view" autorotationcenter="t"/>
            <v:textpath style="font-family:&amp;quot;Arial&amp;quot;;font-size:9pt;v-text-kern:t;mso-text-shadow:auto;font-weight:bold" string="BOOKER DR"/>
          </v:shape>
        </w:pict>
      </w:r>
      <w:r>
        <w:rPr/>
        <w:pict>
          <w10:wrap type="none"/>
          <v:shape style="position:absolute;margin-left:184.425284pt;margin-top:55.755452pt;width:57.865668pt;height:9.776295pt;mso-position-horizontal-relative:page;mso-position-vertical-relative:paragraph;z-index:-6239;rotation:272" type="#_x0000_t136" fillcolor="#4D4D4D" stroked="f">
            <o:extrusion v:ext="view" autorotationcenter="t"/>
            <v:textpath style="font-family:&amp;quot;Arial&amp;quot;;font-size:9pt;v-text-kern:t;mso-text-shadow:auto;font-weight:bold" string="STOKES DR"/>
          </v:shape>
        </w:pict>
      </w:r>
      <w:r>
        <w:rPr/>
        <w:pict>
          <w10:wrap type="none"/>
          <v:shape style="position:absolute;margin-left:143.258774pt;margin-top:94.238106pt;width:44.887681pt;height:9.769165pt;mso-position-horizontal-relative:page;mso-position-vertical-relative:paragraph;z-index:-6233;rotation:340" type="#_x0000_t136" fillcolor="#4D4D4D" stroked="f">
            <o:extrusion v:ext="view" autorotationcenter="t"/>
            <v:textpath style="font-family:&amp;quot;Arial&amp;quot;;font-size:9pt;v-text-kern:t;mso-text-shadow:auto;font-weight:bold" string="CREE DR"/>
          </v:shape>
        </w:pict>
      </w:r>
      <w:r>
        <w:rPr/>
        <w:pict>
          <w10:wrap type="none"/>
          <v:shape style="position:absolute;margin-left:662.563538pt;margin-top:68.884583pt;width:72.134412pt;height:9.832471pt;mso-position-horizontal-relative:page;mso-position-vertical-relative:paragraph;z-index:-6230;rotation:358" type="#_x0000_t136" fillcolor="#4D4D4D" stroked="f">
            <o:extrusion v:ext="view" autorotationcenter="t"/>
            <v:textpath style="font-family:&amp;quot;Arial&amp;quot;;font-size:9pt;v-text-kern:t;mso-text-shadow:auto;font-weight:bold" string="MEDLAND AVE"/>
          </v:shape>
        </w:pict>
      </w:r>
      <w:r>
        <w:rPr>
          <w:rFonts w:ascii="Arial" w:hAnsi="Arial" w:cs="Arial" w:eastAsia="Arial"/>
          <w:sz w:val="19"/>
          <w:szCs w:val="19"/>
          <w:color w:val="4D4D4D"/>
          <w:spacing w:val="-20"/>
          <w:w w:val="100"/>
          <w:b/>
          <w:bCs/>
          <w:position w:val="1"/>
        </w:rPr>
        <w:t>T</w:t>
      </w:r>
      <w:r>
        <w:rPr>
          <w:rFonts w:ascii="Arial" w:hAnsi="Arial" w:cs="Arial" w:eastAsia="Arial"/>
          <w:sz w:val="19"/>
          <w:szCs w:val="19"/>
          <w:color w:val="4D4D4D"/>
          <w:spacing w:val="9"/>
          <w:w w:val="100"/>
          <w:b/>
          <w:bCs/>
          <w:position w:val="1"/>
        </w:rPr>
        <w:t>A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1"/>
        </w:rPr>
        <w:t>U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1"/>
        </w:rPr>
        <w:t>N</w:t>
      </w:r>
      <w:r>
        <w:rPr>
          <w:rFonts w:ascii="Arial" w:hAnsi="Arial" w:cs="Arial" w:eastAsia="Arial"/>
          <w:sz w:val="19"/>
          <w:szCs w:val="19"/>
          <w:color w:val="4D4D4D"/>
          <w:spacing w:val="-5"/>
          <w:w w:val="100"/>
          <w:b/>
          <w:bCs/>
          <w:position w:val="1"/>
        </w:rPr>
        <w:t>T</w:t>
      </w:r>
      <w:r>
        <w:rPr>
          <w:rFonts w:ascii="Arial" w:hAnsi="Arial" w:cs="Arial" w:eastAsia="Arial"/>
          <w:sz w:val="19"/>
          <w:szCs w:val="19"/>
          <w:color w:val="4D4D4D"/>
          <w:spacing w:val="5"/>
          <w:w w:val="100"/>
          <w:b/>
          <w:bCs/>
          <w:position w:val="1"/>
        </w:rPr>
        <w:t>O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0"/>
        </w:rPr>
        <w:t>N</w:t>
      </w:r>
      <w:r>
        <w:rPr>
          <w:rFonts w:ascii="Arial" w:hAnsi="Arial" w:cs="Arial" w:eastAsia="Arial"/>
          <w:sz w:val="19"/>
          <w:szCs w:val="19"/>
          <w:color w:val="4D4D4D"/>
          <w:spacing w:val="26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0"/>
        </w:rPr>
        <w:t>R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0"/>
        </w:rPr>
        <w:t>D</w:t>
      </w:r>
      <w:r>
        <w:rPr>
          <w:rFonts w:ascii="Arial" w:hAnsi="Arial" w:cs="Arial" w:eastAsia="Arial"/>
          <w:sz w:val="19"/>
          <w:szCs w:val="19"/>
          <w:color w:val="4D4D4D"/>
          <w:spacing w:val="12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2"/>
          <w:b/>
          <w:bCs/>
          <w:position w:val="0"/>
        </w:rPr>
        <w:t>E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82" w:after="0" w:line="226" w:lineRule="exact"/>
        <w:ind w:right="-20"/>
        <w:jc w:val="left"/>
        <w:tabs>
          <w:tab w:pos="1020" w:val="left"/>
        </w:tabs>
        <w:rPr>
          <w:rFonts w:ascii="Arial" w:hAnsi="Arial" w:cs="Arial" w:eastAsia="Arial"/>
          <w:sz w:val="19"/>
          <w:szCs w:val="19"/>
        </w:rPr>
      </w:pPr>
      <w:rPr/>
      <w:r>
        <w:rPr/>
        <w:br w:type="column"/>
      </w:r>
      <w:r>
        <w:rPr>
          <w:rFonts w:ascii="Arial" w:hAnsi="Arial" w:cs="Arial" w:eastAsia="Arial"/>
          <w:sz w:val="19"/>
          <w:szCs w:val="19"/>
          <w:color w:val="4D4D4D"/>
          <w:w w:val="102"/>
          <w:b/>
          <w:bCs/>
          <w:position w:val="1"/>
        </w:rPr>
      </w:r>
      <w:r>
        <w:rPr>
          <w:rFonts w:ascii="Arial" w:hAnsi="Arial" w:cs="Arial" w:eastAsia="Arial"/>
          <w:sz w:val="19"/>
          <w:szCs w:val="19"/>
          <w:color w:val="4D4D4D"/>
          <w:w w:val="102"/>
          <w:b/>
          <w:bCs/>
          <w:u w:val="single" w:color="0000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-6"/>
          <w:w w:val="100"/>
          <w:b/>
          <w:bCs/>
          <w:u w:val="single" w:color="000000"/>
          <w:position w:val="1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-6"/>
          <w:w w:val="100"/>
          <w:b/>
          <w:bCs/>
          <w:u w:val="single" w:color="000000"/>
          <w:position w:val="1"/>
        </w:rPr>
      </w:r>
      <w:r>
        <w:rPr>
          <w:rFonts w:ascii="Arial" w:hAnsi="Arial" w:cs="Arial" w:eastAsia="Arial"/>
          <w:sz w:val="19"/>
          <w:szCs w:val="19"/>
          <w:color w:val="4D4D4D"/>
          <w:spacing w:val="-6"/>
          <w:w w:val="100"/>
          <w:b/>
          <w:bCs/>
          <w:position w:val="1"/>
        </w:rPr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1"/>
        </w:rPr>
        <w:tab/>
      </w:r>
      <w:r>
        <w:rPr>
          <w:rFonts w:ascii="Arial" w:hAnsi="Arial" w:cs="Arial" w:eastAsia="Arial"/>
          <w:sz w:val="19"/>
          <w:szCs w:val="19"/>
          <w:color w:val="4D4D4D"/>
          <w:spacing w:val="-19"/>
          <w:w w:val="100"/>
          <w:b/>
          <w:bCs/>
          <w:position w:val="0"/>
        </w:rPr>
        <w:t>T</w:t>
      </w:r>
      <w:r>
        <w:rPr>
          <w:rFonts w:ascii="Arial" w:hAnsi="Arial" w:cs="Arial" w:eastAsia="Arial"/>
          <w:sz w:val="19"/>
          <w:szCs w:val="19"/>
          <w:color w:val="4D4D4D"/>
          <w:spacing w:val="10"/>
          <w:w w:val="100"/>
          <w:b/>
          <w:bCs/>
          <w:position w:val="0"/>
        </w:rPr>
        <w:t>A</w:t>
      </w:r>
      <w:r>
        <w:rPr>
          <w:rFonts w:ascii="Arial" w:hAnsi="Arial" w:cs="Arial" w:eastAsia="Arial"/>
          <w:sz w:val="19"/>
          <w:szCs w:val="19"/>
          <w:color w:val="4D4D4D"/>
          <w:spacing w:val="3"/>
          <w:w w:val="100"/>
          <w:b/>
          <w:bCs/>
          <w:position w:val="0"/>
        </w:rPr>
        <w:t>U</w:t>
      </w:r>
      <w:r>
        <w:rPr>
          <w:rFonts w:ascii="Arial" w:hAnsi="Arial" w:cs="Arial" w:eastAsia="Arial"/>
          <w:sz w:val="19"/>
          <w:szCs w:val="19"/>
          <w:color w:val="4D4D4D"/>
          <w:spacing w:val="3"/>
          <w:w w:val="100"/>
          <w:b/>
          <w:bCs/>
          <w:position w:val="0"/>
        </w:rPr>
        <w:t>N</w:t>
      </w:r>
      <w:r>
        <w:rPr>
          <w:rFonts w:ascii="Arial" w:hAnsi="Arial" w:cs="Arial" w:eastAsia="Arial"/>
          <w:sz w:val="19"/>
          <w:szCs w:val="19"/>
          <w:color w:val="4D4D4D"/>
          <w:spacing w:val="-5"/>
          <w:w w:val="100"/>
          <w:b/>
          <w:bCs/>
          <w:position w:val="0"/>
        </w:rPr>
        <w:t>T</w:t>
      </w:r>
      <w:r>
        <w:rPr>
          <w:rFonts w:ascii="Arial" w:hAnsi="Arial" w:cs="Arial" w:eastAsia="Arial"/>
          <w:sz w:val="19"/>
          <w:szCs w:val="19"/>
          <w:color w:val="4D4D4D"/>
          <w:spacing w:val="6"/>
          <w:w w:val="100"/>
          <w:b/>
          <w:bCs/>
          <w:position w:val="0"/>
        </w:rPr>
        <w:t>O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0"/>
        </w:rPr>
        <w:t>N</w:t>
      </w:r>
      <w:r>
        <w:rPr>
          <w:rFonts w:ascii="Arial" w:hAnsi="Arial" w:cs="Arial" w:eastAsia="Arial"/>
          <w:sz w:val="19"/>
          <w:szCs w:val="19"/>
          <w:color w:val="4D4D4D"/>
          <w:spacing w:val="26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3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19"/>
          <w:szCs w:val="19"/>
          <w:color w:val="4D4D4D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2"/>
          <w:b/>
          <w:bCs/>
          <w:position w:val="-1"/>
        </w:rPr>
        <w:t>W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20"/>
          <w:cols w:num="2" w:equalWidth="0">
            <w:col w:w="6061" w:space="3370"/>
            <w:col w:w="5929"/>
          </w:cols>
        </w:sectPr>
      </w:pPr>
      <w:rPr/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225" w:lineRule="exact"/>
        <w:ind w:right="847"/>
        <w:jc w:val="right"/>
        <w:rPr>
          <w:rFonts w:ascii="Arial" w:hAnsi="Arial" w:cs="Arial" w:eastAsia="Arial"/>
          <w:sz w:val="19"/>
          <w:szCs w:val="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797272pt;margin-top:84.405678pt;width:84.588533pt;height:13.014197pt;mso-position-horizontal-relative:page;mso-position-vertical-relative:paragraph;z-index:-6272" type="#_x0000_t202" filled="f" stroked="f">
            <v:textbox inset="0,0,0,0">
              <w:txbxContent>
                <w:p>
                  <w:pPr>
                    <w:spacing w:before="3" w:after="0" w:line="240" w:lineRule="auto"/>
                    <w:ind w:left="20" w:right="-53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2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2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  <w:position w:val="2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2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2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8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9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8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7.388428pt;margin-top:90.366768pt;width:87.234238pt;height:12.611397pt;mso-position-horizontal-relative:page;mso-position-vertical-relative:paragraph;z-index:-6271" type="#_x0000_t202" filled="f" stroked="f">
            <v:textbox inset="0,0,0,0">
              <w:txbxContent>
                <w:p>
                  <w:pPr>
                    <w:spacing w:before="0" w:after="0" w:line="234" w:lineRule="exact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"/>
                      <w:w w:val="100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9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0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9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-1"/>
                    </w:rPr>
                    <w:t>W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86.14770pt;margin-top:-17.101756pt;width:64.768200pt;height:9.820742pt;mso-position-horizontal-relative:page;mso-position-vertical-relative:paragraph;z-index:-6265;rotation:83" type="#_x0000_t136" fillcolor="#4D4D4D" stroked="f">
            <o:extrusion v:ext="view" autorotationcenter="t"/>
            <v:textpath style="font-family:&amp;quot;Arial&amp;quot;;font-size:9pt;v-text-kern:t;mso-text-shadow:auto;font-weight:bold" string="SNOWLING D"/>
          </v:shape>
        </w:pict>
      </w:r>
      <w:r>
        <w:rPr/>
        <w:pict>
          <w10:wrap type="none"/>
          <v:shape style="position:absolute;margin-left:218.31842pt;margin-top:18.748196pt;width:7.171516pt;height:9.829168pt;mso-position-horizontal-relative:page;mso-position-vertical-relative:paragraph;z-index:-6264;rotation:83" type="#_x0000_t136" fillcolor="#4D4D4D" stroked="f">
            <o:extrusion v:ext="view" autorotationcenter="t"/>
            <v:textpath style="font-family:&amp;quot;Arial&amp;quot;;font-size:9pt;v-text-kern:t;mso-text-shadow:auto;font-weight:bold" string="R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2.353363pt;margin-top:-50.867939pt;width:30.033933pt;height:73.640425pt;mso-position-horizontal-relative:page;mso-position-vertical-relative:paragraph;z-index:-6257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18" w:lineRule="exact"/>
                    <w:ind w:left="200" w:right="-49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</w:rPr>
                    <w:t>ET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6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11"/>
                      <w:w w:val="102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7"/>
                      <w:w w:val="102"/>
                      <w:b/>
                      <w:bCs/>
                    </w:rPr>
                    <w:t>V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7" w:after="0" w:line="140" w:lineRule="exact"/>
                    <w:jc w:val="left"/>
                    <w:rPr>
                      <w:sz w:val="14"/>
                      <w:szCs w:val="14"/>
                    </w:rPr>
                  </w:pPr>
                  <w:rPr/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F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4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6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6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11"/>
                      <w:w w:val="102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1"/>
                      <w:w w:val="102"/>
                      <w:b/>
                      <w:bCs/>
                    </w:rPr>
                    <w:t>V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9.452454pt;margin-top:19.176846pt;width:12.249058pt;height:62.745713pt;mso-position-horizontal-relative:page;mso-position-vertical-relative:paragraph;z-index:-6256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40" w:lineRule="auto"/>
                    <w:ind w:left="20" w:right="-51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"/>
                      <w:w w:val="100"/>
                      <w:b/>
                      <w:bCs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7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2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6.562683pt;margin-top:-44.942837pt;width:12.902959pt;height:70.022953pt;mso-position-horizontal-relative:page;mso-position-vertical-relative:paragraph;z-index:-6255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40" w:lineRule="auto"/>
                    <w:ind w:left="20" w:right="-53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2"/>
                    </w:rPr>
                    <w:t>AUD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Y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7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0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6.436127pt;margin-top:-87.745049pt;width:12.917924pt;height:87.992109pt;mso-position-horizontal-relative:page;mso-position-vertical-relative:paragraph;z-index:-6252" type="#_x0000_t202" filled="f" stroked="f">
            <v:textbox style="layout-flow:vertical;mso-layout-flow-alt:bottom-to-top" inset="0,0,0,0">
              <w:txbxContent>
                <w:p>
                  <w:pPr>
                    <w:spacing w:before="1" w:after="0" w:line="240" w:lineRule="auto"/>
                    <w:ind w:left="20" w:right="-53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6"/>
                      <w:w w:val="100"/>
                      <w:b/>
                      <w:bCs/>
                      <w:position w:val="2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8"/>
                      <w:w w:val="100"/>
                      <w:b/>
                      <w:bCs/>
                      <w:position w:val="2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2"/>
                    </w:rPr>
                    <w:t>K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2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  <w:position w:val="1"/>
                    </w:rPr>
                    <w:t>G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4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1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8.885132pt;margin-top:-92.965408pt;width:12.89782pt;height:86.552276pt;mso-position-horizontal-relative:page;mso-position-vertical-relative:paragraph;z-index:-6248" type="#_x0000_t202" filled="f" stroked="f">
            <v:textbox style="layout-flow:vertical;mso-layout-flow-alt:bottom-to-top" inset="0,0,0,0">
              <w:txbxContent>
                <w:p>
                  <w:pPr>
                    <w:spacing w:before="1" w:after="0" w:line="240" w:lineRule="auto"/>
                    <w:ind w:left="20" w:right="-53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2"/>
                    </w:rPr>
                    <w:t>C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2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2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  <w:position w:val="2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13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T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4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2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60.807495pt;margin-top:-11.960423pt;width:12.741969pt;height:75.390426pt;mso-position-horizontal-relative:page;mso-position-vertical-relative:paragraph;z-index:-6242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37" w:lineRule="exact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C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C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8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4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2"/>
                      <w:b/>
                      <w:bCs/>
                      <w:position w:val="-1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-1"/>
                    </w:rPr>
                    <w:t>T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725.905447pt;margin-top:-98.729125pt;width:50.695429pt;height:9.811744pt;mso-position-horizontal-relative:page;mso-position-vertical-relative:paragraph;z-index:-6236;rotation:275" type="#_x0000_t136" fillcolor="#4D4D4D" stroked="f">
            <o:extrusion v:ext="view" autorotationcenter="t"/>
            <v:textpath style="font-family:&amp;quot;Arial&amp;quot;;font-size:9pt;v-text-kern:t;mso-text-shadow:auto;font-weight:bold" string="GEDDY ST"/>
          </v:shape>
        </w:pict>
      </w:r>
      <w:r>
        <w:rPr/>
        <w:pict>
          <w10:wrap type="none"/>
          <v:shape style="position:absolute;margin-left:26.580562pt;margin-top:-99.273018pt;width:46.377396pt;height:9.831528pt;mso-position-horizontal-relative:page;mso-position-vertical-relative:paragraph;z-index:-6235;rotation:286" type="#_x0000_t136" fillcolor="#4D4D4D" stroked="f">
            <o:extrusion v:ext="view" autorotationcenter="t"/>
            <v:textpath style="font-family:&amp;quot;Arial&amp;quot;;font-size:9pt;v-text-kern:t;mso-text-shadow:auto;font-weight:bold" string="WELD DR"/>
          </v:shape>
        </w:pict>
      </w:r>
      <w:r>
        <w:rPr/>
        <w:pict>
          <w10:wrap type="none"/>
          <v:shape style="position:absolute;margin-left:44.775524pt;margin-top:-33.958275pt;width:44.13462pt;height:9.74104pt;mso-position-horizontal-relative:page;mso-position-vertical-relative:paragraph;z-index:-6234;rotation:338" type="#_x0000_t136" fillcolor="#4D4D4D" stroked="f">
            <o:extrusion v:ext="view" autorotationcenter="t"/>
            <v:textpath style="font-family:&amp;quot;Arial&amp;quot;;font-size:9pt;v-text-kern:t;mso-text-shadow:auto;font-weight:bold" string="LUCE DR"/>
          </v:shape>
        </w:pict>
      </w:r>
      <w:r>
        <w:rPr/>
        <w:pict>
          <w10:wrap type="none"/>
          <v:shape style="position:absolute;margin-left:673.91626pt;margin-top:30.370602pt;width:78.207772pt;height:9.776593pt;mso-position-horizontal-relative:page;mso-position-vertical-relative:paragraph;z-index:-6232;rotation:348" type="#_x0000_t136" fillcolor="#4D4D4D" stroked="f">
            <o:extrusion v:ext="view" autorotationcenter="t"/>
            <v:textpath style="font-family:&amp;quot;Arial&amp;quot;;font-size:9pt;v-text-kern:t;mso-text-shadow:auto;font-weight:bold" string="SPINNING LANE"/>
          </v:shape>
        </w:pict>
      </w:r>
      <w:r>
        <w:rPr/>
        <w:pict>
          <w10:wrap type="none"/>
          <v:shape style="position:absolute;margin-left:608.099915pt;margin-top:-49.809181pt;width:47.096155pt;height:9.805408pt;mso-position-horizontal-relative:page;mso-position-vertical-relative:paragraph;z-index:-6231;rotation:357" type="#_x0000_t136" fillcolor="#4D4D4D" stroked="f">
            <o:extrusion v:ext="view" autorotationcenter="t"/>
            <v:textpath style="font-family:&amp;quot;Arial&amp;quot;;font-size:9pt;v-text-kern:t;mso-text-shadow:auto;font-weight:bold" string="ROMA DR"/>
          </v:shape>
        </w:pict>
      </w:r>
      <w:r>
        <w:rPr>
          <w:rFonts w:ascii="Arial" w:hAnsi="Arial" w:cs="Arial" w:eastAsia="Arial"/>
          <w:sz w:val="19"/>
          <w:szCs w:val="19"/>
          <w:color w:val="4D4D4D"/>
          <w:spacing w:val="-1"/>
          <w:w w:val="100"/>
          <w:b/>
          <w:bCs/>
          <w:position w:val="-1"/>
        </w:rPr>
        <w:t>G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19"/>
          <w:szCs w:val="19"/>
          <w:color w:val="4D4D4D"/>
          <w:spacing w:val="6"/>
          <w:w w:val="100"/>
          <w:b/>
          <w:bCs/>
          <w:position w:val="0"/>
        </w:rPr>
        <w:t>S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0"/>
        </w:rPr>
        <w:t>H</w:t>
      </w:r>
      <w:r>
        <w:rPr>
          <w:rFonts w:ascii="Arial" w:hAnsi="Arial" w:cs="Arial" w:eastAsia="Arial"/>
          <w:sz w:val="19"/>
          <w:szCs w:val="19"/>
          <w:color w:val="4D4D4D"/>
          <w:spacing w:val="6"/>
          <w:w w:val="100"/>
          <w:b/>
          <w:bCs/>
          <w:position w:val="0"/>
        </w:rPr>
        <w:t>O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0"/>
          <w:b/>
          <w:bCs/>
          <w:position w:val="0"/>
        </w:rPr>
        <w:t>R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0"/>
        </w:rPr>
        <w:t>E</w:t>
      </w:r>
      <w:r>
        <w:rPr>
          <w:rFonts w:ascii="Arial" w:hAnsi="Arial" w:cs="Arial" w:eastAsia="Arial"/>
          <w:sz w:val="19"/>
          <w:szCs w:val="19"/>
          <w:color w:val="4D4D4D"/>
          <w:spacing w:val="27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2"/>
          <w:w w:val="102"/>
          <w:b/>
          <w:bCs/>
          <w:position w:val="0"/>
        </w:rPr>
        <w:t>D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2"/>
          <w:b/>
          <w:bCs/>
          <w:position w:val="0"/>
        </w:rPr>
        <w:t>R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.667645pt;margin-top:-106.520943pt;width:12.369885pt;height:64.201667pt;mso-position-horizontal-relative:page;mso-position-vertical-relative:paragraph;z-index:-6261" type="#_x0000_t202" filled="f" stroked="f">
            <v:textbox style="layout-flow:vertical;mso-layout-flow-alt:bottom-to-top" inset="0,0,0,0">
              <w:txbxContent>
                <w:p>
                  <w:pPr>
                    <w:spacing w:before="1" w:after="0" w:line="240" w:lineRule="auto"/>
                    <w:ind w:left="20" w:right="-51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2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1"/>
                    </w:rPr>
                    <w:t>M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9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1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o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9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B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1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P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1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0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S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e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-4"/>
          <w:w w:val="102"/>
        </w:rPr>
        <w:t>v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-4"/>
          <w:w w:val="102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J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4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0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3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37" w:lineRule="exact"/>
        <w:ind w:left="114"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3"/>
          <w:w w:val="102"/>
        </w:rPr>
        <w:t>F</w:t>
      </w:r>
      <w:r>
        <w:rPr>
          <w:rFonts w:ascii="Arial" w:hAnsi="Arial" w:cs="Arial" w:eastAsia="Arial"/>
          <w:sz w:val="12"/>
          <w:szCs w:val="12"/>
          <w:spacing w:val="-6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g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4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3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-1"/>
          <w:w w:val="102"/>
        </w:rPr>
        <w:t>M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p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1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2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0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2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C</w:t>
      </w:r>
      <w:r>
        <w:rPr>
          <w:rFonts w:ascii="Arial" w:hAnsi="Arial" w:cs="Arial" w:eastAsia="Arial"/>
          <w:sz w:val="12"/>
          <w:szCs w:val="12"/>
          <w:spacing w:val="-6"/>
          <w:w w:val="102"/>
        </w:rPr>
        <w:t>l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o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W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h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b</w:t>
      </w:r>
      <w:r>
        <w:rPr>
          <w:rFonts w:ascii="Arial" w:hAnsi="Arial" w:cs="Arial" w:eastAsia="Arial"/>
          <w:sz w:val="12"/>
          <w:szCs w:val="12"/>
          <w:spacing w:val="-4"/>
          <w:w w:val="102"/>
        </w:rPr>
        <w:t>y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u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u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d</w:t>
      </w:r>
      <w:r>
        <w:rPr>
          <w:rFonts w:ascii="Arial" w:hAnsi="Arial" w:cs="Arial" w:eastAsia="Arial"/>
          <w:sz w:val="12"/>
          <w:szCs w:val="12"/>
          <w:spacing w:val="-6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g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5"/>
          <w:w w:val="102"/>
        </w:rPr>
        <w:t>E</w:t>
      </w:r>
      <w:r>
        <w:rPr>
          <w:rFonts w:ascii="Arial" w:hAnsi="Arial" w:cs="Arial" w:eastAsia="Arial"/>
          <w:sz w:val="12"/>
          <w:szCs w:val="12"/>
          <w:spacing w:val="-4"/>
          <w:w w:val="102"/>
        </w:rPr>
        <w:t>x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-4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-6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43" w:after="0" w:line="110" w:lineRule="atLeast"/>
        <w:ind w:left="114" w:right="47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5"/>
          <w:w w:val="100"/>
        </w:rPr>
        <w:t>(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)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c,</w:t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698" w:right="-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4"/>
          <w:w w:val="100"/>
        </w:rPr>
        <w:t>2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3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kV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/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-35" w:right="874"/>
        <w:jc w:val="center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15"/>
          <w:w w:val="100"/>
          <w:b/>
          <w:bCs/>
        </w:rPr>
        <w:t>T</w:t>
      </w:r>
      <w:r>
        <w:rPr>
          <w:rFonts w:ascii="Arial" w:hAnsi="Arial" w:cs="Arial" w:eastAsia="Arial"/>
          <w:sz w:val="20"/>
          <w:szCs w:val="20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0"/>
          <w:szCs w:val="20"/>
          <w:spacing w:val="-4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spacing w:val="3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-6"/>
          <w:w w:val="100"/>
          <w:b/>
          <w:bCs/>
        </w:rPr>
        <w:t>m</w:t>
      </w:r>
      <w:r>
        <w:rPr>
          <w:rFonts w:ascii="Arial" w:hAnsi="Arial" w:cs="Arial" w:eastAsia="Arial"/>
          <w:sz w:val="20"/>
          <w:szCs w:val="20"/>
          <w:spacing w:val="2"/>
          <w:w w:val="100"/>
          <w:b/>
          <w:bCs/>
        </w:rPr>
        <w:t>i</w:t>
      </w:r>
      <w:r>
        <w:rPr>
          <w:rFonts w:ascii="Arial" w:hAnsi="Arial" w:cs="Arial" w:eastAsia="Arial"/>
          <w:sz w:val="20"/>
          <w:szCs w:val="20"/>
          <w:spacing w:val="3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-4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2"/>
          <w:w w:val="100"/>
          <w:b/>
          <w:bCs/>
        </w:rPr>
        <w:t>i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20"/>
          <w:szCs w:val="20"/>
          <w:spacing w:val="-6"/>
          <w:w w:val="100"/>
          <w:b/>
          <w:bCs/>
        </w:rPr>
        <w:t>i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spacing w:val="3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51" w:after="0" w:line="240" w:lineRule="auto"/>
        <w:ind w:left="69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4"/>
          <w:w w:val="100"/>
        </w:rPr>
        <w:t>2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3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kV</w:t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w10:wrap type="none"/>
          <v:shape style="position:absolute;margin-left:547.457458pt;margin-top:-74.792511pt;width:72.21549pt;height:9.748577pt;mso-position-horizontal-relative:page;mso-position-vertical-relative:paragraph;z-index:-6268;rotation:5" type="#_x0000_t136" fillcolor="#4D4D4D" stroked="f">
            <o:extrusion v:ext="view" autorotationcenter="t"/>
            <v:textpath style="font-family:&amp;quot;Arial&amp;quot;;font-size:9pt;v-text-kern:t;mso-text-shadow:auto;font-weight:bold" string="MCQUAY BLVD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0.562561pt;margin-top:-87.024422pt;width:12.666076pt;height:62.448386pt;mso-position-horizontal-relative:page;mso-position-vertical-relative:paragraph;z-index:-6250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35" w:lineRule="exact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5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0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-1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ys</w:t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8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4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7</w:t>
      </w:r>
    </w:p>
    <w:p>
      <w:pPr>
        <w:spacing w:before="12" w:after="0" w:line="340" w:lineRule="atLeast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</w:p>
    <w:p>
      <w:pPr>
        <w:spacing w:before="37" w:after="0" w:line="248" w:lineRule="auto"/>
        <w:ind w:right="73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br w:type="column"/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g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41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17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-</w:t>
      </w:r>
      <w:r>
        <w:rPr>
          <w:rFonts w:ascii="Arial" w:hAnsi="Arial" w:cs="Arial" w:eastAsia="Arial"/>
          <w:sz w:val="23"/>
          <w:szCs w:val="23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b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3"/>
          <w:szCs w:val="23"/>
          <w:spacing w:val="29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3"/>
          <w:szCs w:val="23"/>
          <w:spacing w:val="19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u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u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d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g</w:t>
      </w:r>
      <w:r>
        <w:rPr>
          <w:rFonts w:ascii="Arial" w:hAnsi="Arial" w:cs="Arial" w:eastAsia="Arial"/>
          <w:sz w:val="23"/>
          <w:szCs w:val="23"/>
          <w:spacing w:val="41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</w:rPr>
        <w:t>e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a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x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g</w:t>
      </w:r>
      <w:r>
        <w:rPr>
          <w:rFonts w:ascii="Arial" w:hAnsi="Arial" w:cs="Arial" w:eastAsia="Arial"/>
          <w:sz w:val="23"/>
          <w:szCs w:val="23"/>
          <w:spacing w:val="34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d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20"/>
          <w:cols w:num="5" w:equalWidth="0">
            <w:col w:w="3884" w:space="234"/>
            <w:col w:w="2798" w:space="838"/>
            <w:col w:w="1790" w:space="939"/>
            <w:col w:w="1225" w:space="561"/>
            <w:col w:w="3091"/>
          </w:cols>
        </w:sectPr>
      </w:pPr>
      <w:rPr/>
    </w:p>
    <w:p>
      <w:pPr>
        <w:spacing w:before="0" w:after="0" w:line="240" w:lineRule="auto"/>
        <w:ind w:left="114" w:right="-37"/>
        <w:jc w:val="left"/>
        <w:tabs>
          <w:tab w:pos="4600" w:val="left"/>
        </w:tabs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s,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7"/>
          <w:w w:val="100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sys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    </w:t>
      </w:r>
      <w:r>
        <w:rPr>
          <w:rFonts w:ascii="Arial" w:hAnsi="Arial" w:cs="Arial" w:eastAsia="Arial"/>
          <w:sz w:val="10"/>
          <w:szCs w:val="10"/>
          <w:spacing w:val="0"/>
          <w:w w:val="100"/>
          <w:u w:val="thick" w:color="A770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u w:val="thick" w:color="A77000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u w:val="thick" w:color="A77000"/>
        </w:rPr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c.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</w:p>
    <w:p>
      <w:pPr>
        <w:spacing w:before="0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ss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s.</w:t>
      </w:r>
    </w:p>
    <w:p>
      <w:pPr>
        <w:spacing w:before="7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4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7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-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2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2</w:t>
      </w:r>
    </w:p>
    <w:p>
      <w:pPr>
        <w:spacing w:before="7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7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</w:p>
    <w:p>
      <w:pPr>
        <w:spacing w:before="0" w:after="0" w:line="92" w:lineRule="exact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©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2"/>
        </w:rPr>
        <w:t>Q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2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2"/>
        </w:rPr>
        <w:t>’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5"/>
          <w:w w:val="100"/>
          <w:position w:val="-2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  <w:position w:val="-2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2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2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2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2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  <w:position w:val="-2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2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  <w:position w:val="-2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  <w:position w:val="-2"/>
        </w:rPr>
        <w:t>2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  <w:position w:val="-2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2"/>
        </w:rPr>
        <w:t>9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223" w:lineRule="exact"/>
        <w:ind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5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kV</w:t>
      </w:r>
    </w:p>
    <w:p>
      <w:pPr>
        <w:spacing w:before="64" w:after="0" w:line="240" w:lineRule="auto"/>
        <w:ind w:right="-7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</w:p>
    <w:p>
      <w:pPr>
        <w:spacing w:before="87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6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</w:p>
    <w:p>
      <w:pPr>
        <w:spacing w:before="35" w:after="0" w:line="240" w:lineRule="auto"/>
        <w:ind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M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B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</w:p>
    <w:p>
      <w:pPr>
        <w:spacing w:before="0" w:after="0" w:line="250" w:lineRule="exact"/>
        <w:ind w:right="-20"/>
        <w:jc w:val="left"/>
        <w:rPr>
          <w:rFonts w:ascii="Arial Rounded MT Bold" w:hAnsi="Arial Rounded MT Bold" w:cs="Arial Rounded MT Bold" w:eastAsia="Arial Rounded MT Bold"/>
          <w:sz w:val="28"/>
          <w:szCs w:val="28"/>
        </w:rPr>
      </w:pPr>
      <w:rPr/>
      <w:r>
        <w:rPr/>
        <w:br w:type="column"/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  <w:position w:val="1"/>
        </w:rPr>
        <w:t>Figure</w:t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  <w:position w:val="1"/>
        </w:rPr>
        <w:t> </w:t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  <w:position w:val="1"/>
        </w:rPr>
        <w:t>4-3</w:t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  <w:position w:val="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50" w:lineRule="exact"/>
        <w:ind w:left="784" w:right="-20"/>
        <w:jc w:val="left"/>
        <w:tabs>
          <w:tab w:pos="1340" w:val="left"/>
          <w:tab w:pos="210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-7"/>
        </w:rPr>
        <w:t>0</w:t>
        <w:tab/>
      </w:r>
      <w:r>
        <w:rPr>
          <w:rFonts w:ascii="Arial" w:hAnsi="Arial" w:cs="Arial" w:eastAsia="Arial"/>
          <w:sz w:val="20"/>
          <w:szCs w:val="20"/>
          <w:spacing w:val="-4"/>
          <w:w w:val="100"/>
          <w:position w:val="-7"/>
        </w:rPr>
        <w:t>0</w:t>
      </w:r>
      <w:r>
        <w:rPr>
          <w:rFonts w:ascii="Arial" w:hAnsi="Arial" w:cs="Arial" w:eastAsia="Arial"/>
          <w:sz w:val="20"/>
          <w:szCs w:val="20"/>
          <w:spacing w:val="2"/>
          <w:w w:val="100"/>
          <w:position w:val="-7"/>
        </w:rPr>
        <w:t>.</w:t>
      </w:r>
      <w:r>
        <w:rPr>
          <w:rFonts w:ascii="Arial" w:hAnsi="Arial" w:cs="Arial" w:eastAsia="Arial"/>
          <w:sz w:val="20"/>
          <w:szCs w:val="20"/>
          <w:spacing w:val="-4"/>
          <w:w w:val="100"/>
          <w:position w:val="-7"/>
        </w:rPr>
        <w:t>2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7"/>
        </w:rPr>
        <w:t>5</w:t>
        <w:tab/>
      </w:r>
      <w:r>
        <w:rPr>
          <w:rFonts w:ascii="Arial" w:hAnsi="Arial" w:cs="Arial" w:eastAsia="Arial"/>
          <w:sz w:val="20"/>
          <w:szCs w:val="20"/>
          <w:spacing w:val="-4"/>
          <w:w w:val="100"/>
          <w:position w:val="-7"/>
        </w:rPr>
        <w:t>0</w:t>
      </w:r>
      <w:r>
        <w:rPr>
          <w:rFonts w:ascii="Arial" w:hAnsi="Arial" w:cs="Arial" w:eastAsia="Arial"/>
          <w:sz w:val="20"/>
          <w:szCs w:val="20"/>
          <w:spacing w:val="2"/>
          <w:w w:val="100"/>
          <w:position w:val="-7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7"/>
        </w:rPr>
        <w:t>5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20"/>
          <w:cols w:num="5" w:equalWidth="0">
            <w:col w:w="4615" w:space="201"/>
            <w:col w:w="625" w:space="2313"/>
            <w:col w:w="1167" w:space="1562"/>
            <w:col w:w="1757" w:space="429"/>
            <w:col w:w="2691"/>
          </w:cols>
        </w:sectPr>
      </w:pPr>
      <w:rPr/>
    </w:p>
    <w:p>
      <w:pPr>
        <w:spacing w:before="37" w:after="0" w:line="240" w:lineRule="auto"/>
        <w:ind w:left="114" w:right="-37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v:group style="position:absolute;margin-left:7.02006pt;margin-top:7.02027pt;width:777.96655pt;height:1210.004560pt;mso-position-horizontal-relative:page;mso-position-vertical-relative:page;z-index:-6277" coordorigin="140,140" coordsize="15559,24200">
            <v:group style="position:absolute;left:144;top:144;width:15552;height:24193" coordorigin="144,144" coordsize="15552,24193">
              <v:shape style="position:absolute;left:144;top:144;width:15552;height:24193" coordorigin="144,144" coordsize="15552,24193" path="m144,24337l144,144,15696,144,15696,24337,144,24337xe" filled="f" stroked="t" strokeweight=".36pt" strokecolor="#000000">
                <v:path arrowok="t"/>
              </v:shape>
              <v:shape style="position:absolute;left:288;top:288;width:15264;height:21608" type="#_x0000_t75">
                <v:imagedata r:id="rId17" o:title=""/>
              </v:shape>
            </v:group>
            <v:group style="position:absolute;left:7675;top:8532;width:65;height:36" coordorigin="7675,8532" coordsize="65,36">
              <v:shape style="position:absolute;left:7675;top:8532;width:65;height:36" coordorigin="7675,8532" coordsize="65,36" path="m7740,8568l7675,8568,7675,8532e" filled="f" stroked="t" strokeweight="1.080010pt" strokecolor="#000000">
                <v:path arrowok="t"/>
              </v:shape>
            </v:group>
            <v:group style="position:absolute;left:7726;top:8554;width:14;height:14" coordorigin="7726,8554" coordsize="14,14">
              <v:shape style="position:absolute;left:7726;top:8554;width:14;height:14" coordorigin="7726,8554" coordsize="14,14" path="m7726,8554l7740,8568e" filled="f" stroked="t" strokeweight="1.080010pt" strokecolor="#000000">
                <v:path arrowok="t"/>
              </v:shape>
            </v:group>
            <v:group style="position:absolute;left:7675;top:8626;width:36;height:65" coordorigin="7675,8626" coordsize="36,65">
              <v:shape style="position:absolute;left:7675;top:8626;width:36;height:65" coordorigin="7675,8626" coordsize="36,65" path="m7675,8691l7675,8626,7711,8626e" filled="f" stroked="t" strokeweight="1.080010pt" strokecolor="#000000">
                <v:path arrowok="t"/>
              </v:shape>
            </v:group>
            <v:group style="position:absolute;left:7675;top:8669;width:14;height:22" coordorigin="7675,8669" coordsize="14,22">
              <v:shape style="position:absolute;left:7675;top:8669;width:14;height:22" coordorigin="7675,8669" coordsize="14,22" path="m7690,8669l7675,8691e" filled="f" stroked="t" strokeweight="1.080010pt" strokecolor="#000000">
                <v:path arrowok="t"/>
              </v:shape>
            </v:group>
            <v:group style="position:absolute;left:8762;top:8489;width:43;height:58" coordorigin="8762,8489" coordsize="43,58">
              <v:shape style="position:absolute;left:8762;top:8489;width:43;height:58" coordorigin="8762,8489" coordsize="43,58" path="m8806,8489l8806,8547,8762,8547e" filled="f" stroked="t" strokeweight="1.080010pt" strokecolor="#000000">
                <v:path arrowok="t"/>
              </v:shape>
            </v:group>
            <v:group style="position:absolute;left:9446;top:19722;width:288;height:2167" coordorigin="9446,19722" coordsize="288,2167">
              <v:shape style="position:absolute;left:9446;top:19722;width:288;height:2167" coordorigin="9446,19722" coordsize="288,2167" path="m9662,21787l9730,21756e" filled="f" stroked="t" strokeweight="2.88002pt" strokecolor="#FFFF00">
                <v:path arrowok="t"/>
              </v:shape>
            </v:group>
            <v:group style="position:absolute;left:9022;top:19477;width:749;height:2412" coordorigin="9022,19477" coordsize="749,2412">
              <v:shape style="position:absolute;left:9022;top:19477;width:749;height:2412" coordorigin="9022,19477" coordsize="749,2412" path="m9641,21597l9698,21570e" filled="f" stroked="t" strokeweight="2.88002pt" strokecolor="#FFFF00">
                <v:path arrowok="t"/>
              </v:shape>
            </v:group>
            <v:group style="position:absolute;left:8597;top:19239;width:1174;height:2650" coordorigin="8597,19239" coordsize="1174,2650">
              <v:shape style="position:absolute;left:8597;top:19239;width:1174;height:2650" coordorigin="8597,19239" coordsize="1174,2650" path="m8597,21889l8769,21808e" filled="f" stroked="t" strokeweight="2.88002pt" strokecolor="#FFFF00">
                <v:path arrowok="t"/>
              </v:shape>
              <v:shape style="position:absolute;left:8597;top:19239;width:1174;height:2650" coordorigin="8597,19239" coordsize="1174,2650" path="m9642,21397l9700,21370e" filled="f" stroked="t" strokeweight="2.88002pt" strokecolor="#FFFF00">
                <v:path arrowok="t"/>
              </v:shape>
            </v:group>
            <v:group style="position:absolute;left:8172;top:19002;width:1598;height:2887" coordorigin="8172,19002" coordsize="1598,2887">
              <v:shape style="position:absolute;left:8172;top:19002;width:1598;height:2887" coordorigin="8172,19002" coordsize="1598,2887" path="m8597,21689l8733,21625e" filled="f" stroked="t" strokeweight="2.88002pt" strokecolor="#FFFF00">
                <v:path arrowok="t"/>
              </v:shape>
              <v:shape style="position:absolute;left:8172;top:19002;width:1598;height:2887" coordorigin="8172,19002" coordsize="1598,2887" path="m8235,21859l8597,21689e" filled="f" stroked="t" strokeweight="2.88002pt" strokecolor="#FFFF00">
                <v:path arrowok="t"/>
              </v:shape>
              <v:shape style="position:absolute;left:8172;top:19002;width:1598;height:2887" coordorigin="8172,19002" coordsize="1598,2887" path="m9645,21196l9703,21169e" filled="f" stroked="t" strokeweight="2.88002pt" strokecolor="#FFFF00">
                <v:path arrowok="t"/>
              </v:shape>
            </v:group>
            <v:group style="position:absolute;left:7754;top:18764;width:2016;height:3125" coordorigin="7754,18764" coordsize="2016,3125">
              <v:shape style="position:absolute;left:7754;top:18764;width:2016;height:3125" coordorigin="7754,18764" coordsize="2016,3125" path="m7977,21784l8780,21406e" filled="f" stroked="t" strokeweight="2.88002pt" strokecolor="#FFFF00">
                <v:path arrowok="t"/>
              </v:shape>
              <v:shape style="position:absolute;left:7754;top:18764;width:2016;height:3125" coordorigin="7754,18764" coordsize="2016,3125" path="m9648,20998l9706,20971e" filled="f" stroked="t" strokeweight="2.88002pt" strokecolor="#FFFF00">
                <v:path arrowok="t"/>
              </v:shape>
            </v:group>
            <v:group style="position:absolute;left:7366;top:18519;width:2390;height:3370" coordorigin="7366,18519" coordsize="2390,3370">
              <v:shape style="position:absolute;left:7366;top:18519;width:2390;height:3370" coordorigin="7366,18519" coordsize="2390,3370" path="m7943,21617l8914,21160e" filled="f" stroked="t" strokeweight="2.88002pt" strokecolor="#FFFF00">
                <v:path arrowok="t"/>
              </v:shape>
              <v:shape style="position:absolute;left:7366;top:18519;width:2390;height:3370" coordorigin="7366,18519" coordsize="2390,3370" path="m9687,20796l9745,20769e" filled="f" stroked="t" strokeweight="2.88002pt" strokecolor="#FFFF00">
                <v:path arrowok="t"/>
              </v:shape>
            </v:group>
            <v:group style="position:absolute;left:7366;top:18281;width:2390;height:3607" coordorigin="7366,18281" coordsize="2390,3607">
              <v:shape style="position:absolute;left:7366;top:18281;width:2390;height:3607" coordorigin="7366,18281" coordsize="2390,3607" path="m8298,21450l9489,20890e" filled="f" stroked="t" strokeweight="2.88002pt" strokecolor="#FFFF00">
                <v:path arrowok="t"/>
              </v:shape>
              <v:shape style="position:absolute;left:7366;top:18281;width:2390;height:3607" coordorigin="7366,18281" coordsize="2390,3607" path="m10115,20596l10173,20568e" filled="f" stroked="t" strokeweight="2.88002pt" strokecolor="#FFFF00">
                <v:path arrowok="t"/>
              </v:shape>
            </v:group>
            <v:group style="position:absolute;left:7366;top:18044;width:2390;height:3845" coordorigin="7366,18044" coordsize="2390,3845">
              <v:shape style="position:absolute;left:7366;top:18044;width:2390;height:3845" coordorigin="7366,18044" coordsize="2390,3845" path="m8654,21283l9980,20660e" filled="f" stroked="t" strokeweight="2.88002pt" strokecolor="#FFFF00">
                <v:path arrowok="t"/>
              </v:shape>
              <v:shape style="position:absolute;left:7366;top:18044;width:2390;height:3845" coordorigin="7366,18044" coordsize="2390,3845" path="m10344,20489l10654,20343e" filled="f" stroked="t" strokeweight="2.88002pt" strokecolor="#FFFF00">
                <v:path arrowok="t"/>
              </v:shape>
            </v:group>
            <v:group style="position:absolute;left:7366;top:17806;width:2390;height:4083" coordorigin="7366,17806" coordsize="2390,4083">
              <v:shape style="position:absolute;left:7366;top:17806;width:2390;height:4083" coordorigin="7366,17806" coordsize="2390,4083" path="m9003,21119l10343,20489e" filled="f" stroked="t" strokeweight="2.88002pt" strokecolor="#FFFF00">
                <v:path arrowok="t"/>
              </v:shape>
              <v:shape style="position:absolute;left:7366;top:17806;width:2390;height:4083" coordorigin="7366,17806" coordsize="2390,4083" path="m10343,20489l10769,20289e" filled="f" stroked="t" strokeweight="2.88002pt" strokecolor="#FFFF00">
                <v:path arrowok="t"/>
              </v:shape>
              <v:shape style="position:absolute;left:7366;top:17806;width:2390;height:4083" coordorigin="7366,17806" coordsize="2390,4083" path="m10960,20199l11017,20172e" filled="f" stroked="t" strokeweight="2.88002pt" strokecolor="#FFFF00">
                <v:path arrowok="t"/>
              </v:shape>
            </v:group>
            <v:group style="position:absolute;left:7366;top:17561;width:2390;height:4327" coordorigin="7366,17561" coordsize="2390,4327">
              <v:shape style="position:absolute;left:7366;top:17561;width:2390;height:4327" coordorigin="7366,17561" coordsize="2390,4327" path="m9357,20951l10340,20489e" filled="f" stroked="t" strokeweight="2.88002pt" strokecolor="#FFFF00">
                <v:path arrowok="t"/>
              </v:shape>
              <v:shape style="position:absolute;left:7366;top:17561;width:2390;height:4327" coordorigin="7366,17561" coordsize="2390,4327" path="m10340,20489l10765,20289e" filled="f" stroked="t" strokeweight="2.88002pt" strokecolor="#FFFF00">
                <v:path arrowok="t"/>
              </v:shape>
              <v:shape style="position:absolute;left:7366;top:17561;width:2390;height:4327" coordorigin="7366,17561" coordsize="2390,4327" path="m10765,20289l10937,20208e" filled="f" stroked="t" strokeweight="2.88002pt" strokecolor="#FFFF00">
                <v:path arrowok="t"/>
              </v:shape>
              <v:shape style="position:absolute;left:7366;top:17561;width:2390;height:4327" coordorigin="7366,17561" coordsize="2390,4327" path="m11387,19996l11445,19969e" filled="f" stroked="t" strokeweight="2.88002pt" strokecolor="#FFFF00">
                <v:path arrowok="t"/>
              </v:shape>
            </v:group>
            <v:group style="position:absolute;left:7366;top:17324;width:2390;height:4565" coordorigin="7366,17324" coordsize="2390,4565">
              <v:shape style="position:absolute;left:7366;top:17324;width:2390;height:4565" coordorigin="7366,17324" coordsize="2390,4565" path="m9917,20689l10342,20489e" filled="f" stroked="t" strokeweight="2.88002pt" strokecolor="#FFFF00">
                <v:path arrowok="t"/>
              </v:shape>
              <v:shape style="position:absolute;left:7366;top:17324;width:2390;height:4565" coordorigin="7366,17324" coordsize="2390,4565" path="m10342,20489l10767,20289e" filled="f" stroked="t" strokeweight="2.88002pt" strokecolor="#FFFF00">
                <v:path arrowok="t"/>
              </v:shape>
              <v:shape style="position:absolute;left:7366;top:17324;width:2390;height:4565" coordorigin="7366,17324" coordsize="2390,4565" path="m10767,20289l11248,20063e" filled="f" stroked="t" strokeweight="2.88002pt" strokecolor="#FFFF00">
                <v:path arrowok="t"/>
              </v:shape>
              <v:shape style="position:absolute;left:7366;top:17324;width:2390;height:4565" coordorigin="7366,17324" coordsize="2390,4565" path="m11814,19797l11872,19769e" filled="f" stroked="t" strokeweight="2.88002pt" strokecolor="#FFFF00">
                <v:path arrowok="t"/>
              </v:shape>
            </v:group>
            <v:group style="position:absolute;left:7366;top:17086;width:2390;height:4803" coordorigin="7366,17086" coordsize="2390,4803">
              <v:shape style="position:absolute;left:7366;top:17086;width:2390;height:4803" coordorigin="7366,17086" coordsize="2390,4803" path="m10256,20530l10344,20489e" filled="f" stroked="t" strokeweight="2.88002pt" strokecolor="#FFFF00">
                <v:path arrowok="t"/>
              </v:shape>
              <v:shape style="position:absolute;left:7366;top:17086;width:2390;height:4803" coordorigin="7366,17086" coordsize="2390,4803" path="m10344,20489l10769,20289e" filled="f" stroked="t" strokeweight="2.88002pt" strokecolor="#FFFF00">
                <v:path arrowok="t"/>
              </v:shape>
              <v:shape style="position:absolute;left:7366;top:17086;width:2390;height:4803" coordorigin="7366,17086" coordsize="2390,4803" path="m10769,20289l11562,19916e" filled="f" stroked="t" strokeweight="2.88002pt" strokecolor="#FFFF00">
                <v:path arrowok="t"/>
              </v:shape>
              <v:shape style="position:absolute;left:7366;top:17086;width:2390;height:4803" coordorigin="7366,17086" coordsize="2390,4803" path="m12224,19605l12309,19565e" filled="f" stroked="t" strokeweight="2.88002pt" strokecolor="#FFFF00">
                <v:path arrowok="t"/>
              </v:shape>
            </v:group>
            <v:group style="position:absolute;left:7366;top:16841;width:2393;height:5047" coordorigin="7366,16841" coordsize="2393,5047">
              <v:shape style="position:absolute;left:7366;top:16841;width:2393;height:5047" coordorigin="7366,16841" coordsize="2393,5047" path="m10368,20475l10764,20289e" filled="f" stroked="t" strokeweight="2.88002pt" strokecolor="#FFFF00">
                <v:path arrowok="t"/>
              </v:shape>
              <v:shape style="position:absolute;left:7366;top:16841;width:2393;height:5047" coordorigin="7366,16841" coordsize="2393,5047" path="m10764,20289l11915,19747e" filled="f" stroked="t" strokeweight="2.88002pt" strokecolor="#FFFF00">
                <v:path arrowok="t"/>
              </v:shape>
              <v:shape style="position:absolute;left:7366;top:16841;width:2393;height:5047" coordorigin="7366,16841" coordsize="2393,5047" path="m12638,19406l12744,19357e" filled="f" stroked="t" strokeweight="2.88002pt" strokecolor="#FFFF00">
                <v:path arrowok="t"/>
              </v:shape>
            </v:group>
            <v:group style="position:absolute;left:7366;top:16604;width:2396;height:5285" coordorigin="7366,16604" coordsize="2396,5285">
              <v:shape style="position:absolute;left:7366;top:16604;width:2396;height:5285" coordorigin="7366,16604" coordsize="2396,5285" path="m10894,20229l12286,19574e" filled="f" stroked="t" strokeweight="2.88002pt" strokecolor="#FFFF00">
                <v:path arrowok="t"/>
              </v:shape>
              <v:shape style="position:absolute;left:7366;top:16604;width:2396;height:5285" coordorigin="7366,16604" coordsize="2396,5285" path="m13064,19208l13176,19155e" filled="f" stroked="t" strokeweight="2.88002pt" strokecolor="#FFFF00">
                <v:path arrowok="t"/>
              </v:shape>
            </v:group>
            <v:group style="position:absolute;left:7366;top:16366;width:2399;height:5523" coordorigin="7366,16366" coordsize="2399,5523">
              <v:shape style="position:absolute;left:7366;top:16366;width:2399;height:5523" coordorigin="7366,16366" coordsize="2399,5523" path="m11318,20030l12657,19401e" filled="f" stroked="t" strokeweight="2.88002pt" strokecolor="#FFFF00">
                <v:path arrowok="t"/>
              </v:shape>
              <v:shape style="position:absolute;left:7366;top:16366;width:2399;height:5523" coordorigin="7366,16366" coordsize="2399,5523" path="m13495,19006l13601,18957e" filled="f" stroked="t" strokeweight="2.88002pt" strokecolor="#FFFF00">
                <v:path arrowok="t"/>
              </v:shape>
            </v:group>
            <v:group style="position:absolute;left:7366;top:16129;width:2403;height:5760" coordorigin="7366,16129" coordsize="2403,5760">
              <v:shape style="position:absolute;left:7366;top:16129;width:2403;height:5760" coordorigin="7366,16129" coordsize="2403,5760" path="m11715,19844l13013,19234e" filled="f" stroked="t" strokeweight="2.88002pt" strokecolor="#FFFF00">
                <v:path arrowok="t"/>
              </v:shape>
              <v:shape style="position:absolute;left:7366;top:16129;width:2403;height:5760" coordorigin="7366,16129" coordsize="2403,5760" path="m13925,18806l14026,18758e" filled="f" stroked="t" strokeweight="2.88002pt" strokecolor="#FFFF00">
                <v:path arrowok="t"/>
              </v:shape>
            </v:group>
            <v:group style="position:absolute;left:7366;top:15884;width:2406;height:6005" coordorigin="7366,15884" coordsize="2406,6005">
              <v:shape style="position:absolute;left:7366;top:15884;width:2406;height:6005" coordorigin="7366,15884" coordsize="2406,6005" path="m12135,19644l13341,19076e" filled="f" stroked="t" strokeweight="2.88002pt" strokecolor="#FFFF00">
                <v:path arrowok="t"/>
              </v:shape>
              <v:shape style="position:absolute;left:7366;top:15884;width:2406;height:6005" coordorigin="7366,15884" coordsize="2406,6005" path="m14347,18603l14443,18558e" filled="f" stroked="t" strokeweight="2.88002pt" strokecolor="#FFFF00">
                <v:path arrowok="t"/>
              </v:shape>
            </v:group>
            <v:group style="position:absolute;left:7366;top:15646;width:2410;height:6243" coordorigin="7366,15646" coordsize="2410,6243">
              <v:shape style="position:absolute;left:7366;top:15646;width:2410;height:6243" coordorigin="7366,15646" coordsize="2410,6243" path="m12562,19444l13760,18881e" filled="f" stroked="t" strokeweight="2.88002pt" strokecolor="#FFFF00">
                <v:path arrowok="t"/>
              </v:shape>
              <v:shape style="position:absolute;left:7366;top:15646;width:2410;height:6243" coordorigin="7366,15646" coordsize="2410,6243" path="m14790,18396l14848,18369e" filled="f" stroked="t" strokeweight="2.88002pt" strokecolor="#FFFF00">
                <v:path arrowok="t"/>
              </v:shape>
            </v:group>
            <v:group style="position:absolute;left:7366;top:15437;width:2428;height:6451" coordorigin="7366,15437" coordsize="2428,6451">
              <v:shape style="position:absolute;left:7366;top:15437;width:2428;height:6451" coordorigin="7366,15437" coordsize="2428,6451" path="m12989,19245l13322,19089e" filled="f" stroked="t" strokeweight="2.88002pt" strokecolor="#FFFF00">
                <v:path arrowok="t"/>
              </v:shape>
              <v:shape style="position:absolute;left:7366;top:15437;width:2428;height:6451" coordorigin="7366,15437" coordsize="2428,6451" path="m13680,18920l14192,18680e" filled="f" stroked="t" strokeweight="2.88002pt" strokecolor="#FFFF00">
                <v:path arrowok="t"/>
              </v:shape>
              <v:shape style="position:absolute;left:7366;top:15437;width:2428;height:6451" coordorigin="7366,15437" coordsize="2428,6451" path="m15218,18197l15276,18170e" filled="f" stroked="t" strokeweight="2.88002pt" strokecolor="#FFFF00">
                <v:path arrowok="t"/>
              </v:shape>
            </v:group>
            <v:group style="position:absolute;left:7366;top:15236;width:2481;height:6653" coordorigin="7366,15236" coordsize="2481,6653">
              <v:shape style="position:absolute;left:7366;top:15236;width:2481;height:6653" coordorigin="7366,15236" coordsize="2481,6653" path="m14114,18716l14596,18489e" filled="f" stroked="t" strokeweight="2.88002pt" strokecolor="#FFFF00">
                <v:path arrowok="t"/>
              </v:shape>
              <v:shape style="position:absolute;left:7366;top:15236;width:2481;height:6653" coordorigin="7366,15236" coordsize="2481,6653" path="m15646,17995l15704,17968e" filled="f" stroked="t" strokeweight="2.88002pt" strokecolor="#FFFF00">
                <v:path arrowok="t"/>
              </v:shape>
            </v:group>
            <v:group style="position:absolute;left:7366;top:15034;width:2538;height:6855" coordorigin="7366,15034" coordsize="2538,6855">
              <v:shape style="position:absolute;left:7366;top:15034;width:2538;height:6855" coordorigin="7366,15034" coordsize="2538,6855" path="m14540,18512l15019,18287e" filled="f" stroked="t" strokeweight="2.88002pt" strokecolor="#FFFF00">
                <v:path arrowok="t"/>
              </v:shape>
              <v:shape style="position:absolute;left:7366;top:15034;width:2538;height:6855" coordorigin="7366,15034" coordsize="2538,6855" path="m16066,17794l16124,17767e" filled="f" stroked="t" strokeweight="2.88002pt" strokecolor="#FFFF00">
                <v:path arrowok="t"/>
              </v:shape>
            </v:group>
            <v:group style="position:absolute;left:7366;top:14840;width:2572;height:7049" coordorigin="7366,14840" coordsize="2572,7049">
              <v:shape style="position:absolute;left:7366;top:14840;width:2572;height:7049" coordorigin="7366,14840" coordsize="2572,7049" path="m14974,18311l15451,18087e" filled="f" stroked="t" strokeweight="2.88002pt" strokecolor="#FFFF00">
                <v:path arrowok="t"/>
              </v:shape>
              <v:shape style="position:absolute;left:7366;top:14840;width:2572;height:7049" coordorigin="7366,14840" coordsize="2572,7049" path="m16494,17596l16552,17569e" filled="f" stroked="t" strokeweight="2.88002pt" strokecolor="#FFFF00">
                <v:path arrowok="t"/>
              </v:shape>
            </v:group>
            <v:group style="position:absolute;left:7366;top:14638;width:2664;height:7179" coordorigin="7366,14638" coordsize="2664,7179">
              <v:shape style="position:absolute;left:7366;top:14638;width:2664;height:7179" coordorigin="7366,14638" coordsize="2664,7179" path="m15256,18106l15732,17882e" filled="f" stroked="t" strokeweight="2.88002pt" strokecolor="#FFFF00">
                <v:path arrowok="t"/>
              </v:shape>
              <v:shape style="position:absolute;left:7366;top:14638;width:2664;height:7179" coordorigin="7366,14638" coordsize="2664,7179" path="m16770,17394l16828,17367e" filled="f" stroked="t" strokeweight="2.88002pt" strokecolor="#FFFF00">
                <v:path arrowok="t"/>
              </v:shape>
            </v:group>
            <v:group style="position:absolute;left:7366;top:14444;width:2664;height:7179" coordorigin="7366,14444" coordsize="2664,7179">
              <v:shape style="position:absolute;left:7366;top:14444;width:2664;height:7179" coordorigin="7366,14444" coordsize="2664,7179" path="m15263,17908l15739,17684e" filled="f" stroked="t" strokeweight="2.88002pt" strokecolor="#FFFF00">
                <v:path arrowok="t"/>
              </v:shape>
              <v:shape style="position:absolute;left:7366;top:14444;width:2664;height:7179" coordorigin="7366,14444" coordsize="2664,7179" path="m16773,17198l16831,17171e" filled="f" stroked="t" strokeweight="2.88002pt" strokecolor="#FFFF00">
                <v:path arrowok="t"/>
              </v:shape>
            </v:group>
            <v:group style="position:absolute;left:7366;top:14242;width:2664;height:7179" coordorigin="7366,14242" coordsize="2664,7179">
              <v:shape style="position:absolute;left:7366;top:14242;width:2664;height:7179" coordorigin="7366,14242" coordsize="2664,7179" path="m15271,17703l16072,17326e" filled="f" stroked="t" strokeweight="2.88002pt" strokecolor="#FFFF00">
                <v:path arrowok="t"/>
              </v:shape>
              <v:shape style="position:absolute;left:7366;top:14242;width:2664;height:7179" coordorigin="7366,14242" coordsize="2664,7179" path="m16776,16995l16834,16968e" filled="f" stroked="t" strokeweight="2.88002pt" strokecolor="#FFFF00">
                <v:path arrowok="t"/>
              </v:shape>
            </v:group>
            <v:group style="position:absolute;left:7366;top:14041;width:2664;height:7179" coordorigin="7366,14041" coordsize="2664,7179">
              <v:shape style="position:absolute;left:7366;top:14041;width:2664;height:7179" coordorigin="7366,14041" coordsize="2664,7179" path="m15278,17498l16074,17124e" filled="f" stroked="t" strokeweight="2.88002pt" strokecolor="#FFFF00">
                <v:path arrowok="t"/>
              </v:shape>
              <v:shape style="position:absolute;left:7366;top:14041;width:2664;height:7179" coordorigin="7366,14041" coordsize="2664,7179" path="m16779,16792l16837,16765e" filled="f" stroked="t" strokeweight="2.88002pt" strokecolor="#FFFF00">
                <v:path arrowok="t"/>
              </v:shape>
            </v:group>
            <v:group style="position:absolute;left:7366;top:13846;width:2664;height:7179" coordorigin="7366,13846" coordsize="2664,7179">
              <v:shape style="position:absolute;left:7366;top:13846;width:2664;height:7179" coordorigin="7366,13846" coordsize="2664,7179" path="m15285,17300l16076,16928e" filled="f" stroked="t" strokeweight="2.88002pt" strokecolor="#FFFF00">
                <v:path arrowok="t"/>
              </v:shape>
              <v:shape style="position:absolute;left:7366;top:13846;width:2664;height:7179" coordorigin="7366,13846" coordsize="2664,7179" path="m16782,16596l16840,16569e" filled="f" stroked="t" strokeweight="2.88002pt" strokecolor="#FFFF00">
                <v:path arrowok="t"/>
              </v:shape>
            </v:group>
            <v:group style="position:absolute;left:7366;top:13645;width:2664;height:7179" coordorigin="7366,13645" coordsize="2664,7179">
              <v:shape style="position:absolute;left:7366;top:13645;width:2664;height:7179" coordorigin="7366,13645" coordsize="2664,7179" path="m15293,17095l16078,16726e" filled="f" stroked="t" strokeweight="2.88002pt" strokecolor="#FFFF00">
                <v:path arrowok="t"/>
              </v:shape>
              <v:shape style="position:absolute;left:7366;top:13645;width:2664;height:7179" coordorigin="7366,13645" coordsize="2664,7179" path="m16785,16393l16843,16366e" filled="f" stroked="t" strokeweight="2.88002pt" strokecolor="#FFFF00">
                <v:path arrowok="t"/>
              </v:shape>
            </v:group>
            <v:group style="position:absolute;left:7366;top:13443;width:2664;height:7179" coordorigin="7366,13443" coordsize="2664,7179">
              <v:shape style="position:absolute;left:7366;top:13443;width:2664;height:7179" coordorigin="7366,13443" coordsize="2664,7179" path="m15300,16890l16080,16523e" filled="f" stroked="t" strokeweight="2.88002pt" strokecolor="#FFFF00">
                <v:path arrowok="t"/>
              </v:shape>
              <v:shape style="position:absolute;left:7366;top:13443;width:2664;height:7179" coordorigin="7366,13443" coordsize="2664,7179" path="m16788,16190l16846,16163e" filled="f" stroked="t" strokeweight="2.88002pt" strokecolor="#FFFF00">
                <v:path arrowok="t"/>
              </v:shape>
            </v:group>
            <v:group style="position:absolute;left:7366;top:13248;width:2664;height:7179" coordorigin="7366,13248" coordsize="2664,7179">
              <v:shape style="position:absolute;left:7366;top:13248;width:2664;height:7179" coordorigin="7366,13248" coordsize="2664,7179" path="m15307,16692l16082,16328e" filled="f" stroked="t" strokeweight="2.88002pt" strokecolor="#FFFF00">
                <v:path arrowok="t"/>
              </v:shape>
              <v:shape style="position:absolute;left:7366;top:13248;width:2664;height:7179" coordorigin="7366,13248" coordsize="2664,7179" path="m16790,15995l16848,15967e" filled="f" stroked="t" strokeweight="2.88002pt" strokecolor="#FFFF00">
                <v:path arrowok="t"/>
              </v:shape>
            </v:group>
            <v:group style="position:absolute;left:7445;top:13047;width:2585;height:7179" coordorigin="7445,13047" coordsize="2585,7179">
              <v:shape style="position:absolute;left:7445;top:13047;width:2585;height:7179" coordorigin="7445,13047" coordsize="2585,7179" path="m15394,16487l16164,16125e" filled="f" stroked="t" strokeweight="2.88002pt" strokecolor="#FFFF00">
                <v:path arrowok="t"/>
              </v:shape>
              <v:shape style="position:absolute;left:7445;top:13047;width:2585;height:7179" coordorigin="7445,13047" coordsize="2585,7179" path="m16873,15792l16931,15764e" filled="f" stroked="t" strokeweight="2.88002pt" strokecolor="#FFFF00">
                <v:path arrowok="t"/>
              </v:shape>
            </v:group>
            <v:group style="position:absolute;left:7445;top:12852;width:2585;height:7179" coordorigin="7445,12852" coordsize="2585,7179">
              <v:shape style="position:absolute;left:7445;top:12852;width:2585;height:7179" coordorigin="7445,12852" coordsize="2585,7179" path="m15401,16289l15899,16055e" filled="f" stroked="t" strokeweight="2.88002pt" strokecolor="#FFFF00">
                <v:path arrowok="t"/>
              </v:shape>
              <v:shape style="position:absolute;left:7445;top:12852;width:2585;height:7179" coordorigin="7445,12852" coordsize="2585,7179" path="m16875,15596l16933,15569e" filled="f" stroked="t" strokeweight="2.88002pt" strokecolor="#FFFF00">
                <v:path arrowok="t"/>
              </v:shape>
            </v:group>
            <v:group style="position:absolute;left:7446;top:12651;width:2584;height:7179" coordorigin="7446,12651" coordsize="2584,7179">
              <v:shape style="position:absolute;left:7446;top:12651;width:2584;height:7179" coordorigin="7446,12651" coordsize="2584,7179" path="m15402,16088l15913,15847e" filled="f" stroked="t" strokeweight="2.88002pt" strokecolor="#FFFF00">
                <v:path arrowok="t"/>
              </v:shape>
              <v:shape style="position:absolute;left:7446;top:12651;width:2584;height:7179" coordorigin="7446,12651" coordsize="2584,7179" path="m16892,15387l16954,15358e" filled="f" stroked="t" strokeweight="2.88002pt" strokecolor="#FFFF00">
                <v:path arrowok="t"/>
              </v:shape>
            </v:group>
            <v:group style="position:absolute;left:7448;top:12449;width:2582;height:7179" coordorigin="7448,12449" coordsize="2582,7179">
              <v:shape style="position:absolute;left:7448;top:12449;width:2582;height:7179" coordorigin="7448,12449" coordsize="2582,7179" path="m15404,15886l15947,15631e" filled="f" stroked="t" strokeweight="2.88002pt" strokecolor="#FFFF00">
                <v:path arrowok="t"/>
              </v:shape>
              <v:shape style="position:absolute;left:7448;top:12449;width:2582;height:7179" coordorigin="7448,12449" coordsize="2582,7179" path="m16960,15155l17032,15121e" filled="f" stroked="t" strokeweight="2.88002pt" strokecolor="#FFFF00">
                <v:path arrowok="t"/>
              </v:shape>
            </v:group>
            <v:group style="position:absolute;left:7450;top:12255;width:2579;height:7179" coordorigin="7450,12255" coordsize="2579,7179">
              <v:shape style="position:absolute;left:7450;top:12255;width:2579;height:7179" coordorigin="7450,12255" coordsize="2579,7179" path="m15399,15695l16065,15382e" filled="f" stroked="t" strokeweight="2.88002pt" strokecolor="#FFFF00">
                <v:path arrowok="t"/>
              </v:shape>
              <v:shape style="position:absolute;left:7450;top:12255;width:2579;height:7179" coordorigin="7450,12255" coordsize="2579,7179" path="m16263,15289l16316,15264e" filled="f" stroked="t" strokeweight="2.88002pt" strokecolor="#FFFF00">
                <v:path arrowok="t"/>
              </v:shape>
              <v:shape style="position:absolute;left:7450;top:12255;width:2579;height:7179" coordorigin="7450,12255" coordsize="2579,7179" path="m17023,14931l17076,14907e" filled="f" stroked="t" strokeweight="2.88002pt" strokecolor="#FFFF00">
                <v:path arrowok="t"/>
              </v:shape>
            </v:group>
            <v:group style="position:absolute;left:7452;top:12053;width:2578;height:7179" coordorigin="7452,12053" coordsize="2578,7179">
              <v:shape style="position:absolute;left:7452;top:12053;width:2578;height:7179" coordorigin="7452,12053" coordsize="2578,7179" path="m15394,15497l15836,15289e" filled="f" stroked="t" strokeweight="2.88002pt" strokecolor="#FFFF00">
                <v:path arrowok="t"/>
              </v:shape>
              <v:shape style="position:absolute;left:7452;top:12053;width:2578;height:7179" coordorigin="7452,12053" coordsize="2578,7179" path="m15836,15289l16416,15016e" filled="f" stroked="t" strokeweight="2.88002pt" strokecolor="#FFFF00">
                <v:path arrowok="t"/>
              </v:shape>
              <v:shape style="position:absolute;left:7452;top:12053;width:2578;height:7179" coordorigin="7452,12053" coordsize="2578,7179" path="m17049,14719l17107,14691e" filled="f" stroked="t" strokeweight="2.88002pt" strokecolor="#FFFF00">
                <v:path arrowok="t"/>
              </v:shape>
              <v:shape style="position:absolute;left:7452;top:12053;width:2578;height:7179" coordorigin="7452,12053" coordsize="2578,7179" path="m17112,14689l17194,14650e" filled="f" stroked="t" strokeweight="2.88002pt" strokecolor="#FFFF00">
                <v:path arrowok="t"/>
              </v:shape>
            </v:group>
            <v:group style="position:absolute;left:7502;top:11852;width:2441;height:7179" coordorigin="7502,11852" coordsize="2441,7179">
              <v:shape style="position:absolute;left:7502;top:11852;width:2441;height:7179" coordorigin="7502,11852" coordsize="2441,7179" path="m15437,15299l15458,15289e" filled="f" stroked="t" strokeweight="2.88002pt" strokecolor="#FFFF00">
                <v:path arrowok="t"/>
              </v:shape>
              <v:shape style="position:absolute;left:7502;top:11852;width:2441;height:7179" coordorigin="7502,11852" coordsize="2441,7179" path="m15458,15289l16565,14768e" filled="f" stroked="t" strokeweight="2.88002pt" strokecolor="#FFFF00">
                <v:path arrowok="t"/>
              </v:shape>
              <v:shape style="position:absolute;left:7502;top:11852;width:2441;height:7179" coordorigin="7502,11852" coordsize="2441,7179" path="m16734,14689l17159,14489e" filled="f" stroked="t" strokeweight="2.88002pt" strokecolor="#FFFF00">
                <v:path arrowok="t"/>
              </v:shape>
            </v:group>
            <v:group style="position:absolute;left:7502;top:11657;width:2441;height:7179" coordorigin="7502,11657" coordsize="2441,7179">
              <v:shape style="position:absolute;left:7502;top:11657;width:2441;height:7179" coordorigin="7502,11657" coordsize="2441,7179" path="m15404,15120l16320,14689e" filled="f" stroked="t" strokeweight="2.88002pt" strokecolor="#FFFF00">
                <v:path arrowok="t"/>
              </v:shape>
              <v:shape style="position:absolute;left:7502;top:11657;width:2441;height:7179" coordorigin="7502,11657" coordsize="2441,7179" path="m16320,14689l16746,14489e" filled="f" stroked="t" strokeweight="2.88002pt" strokecolor="#FFFF00">
                <v:path arrowok="t"/>
              </v:shape>
            </v:group>
            <v:group style="position:absolute;left:7502;top:11456;width:2441;height:7179" coordorigin="7502,11456" coordsize="2441,7179">
              <v:shape style="position:absolute;left:7502;top:11456;width:2441;height:7179" coordorigin="7502,11456" coordsize="2441,7179" path="m15270,14981l15892,14689e" filled="f" stroked="t" strokeweight="2.88002pt" strokecolor="#FFFF00">
                <v:path arrowok="t"/>
              </v:shape>
              <v:shape style="position:absolute;left:7502;top:11456;width:2441;height:7179" coordorigin="7502,11456" coordsize="2441,7179" path="m15892,14689l16518,14394e" filled="f" stroked="t" strokeweight="2.88002pt" strokecolor="#FFFF00">
                <v:path arrowok="t"/>
              </v:shape>
            </v:group>
            <v:group style="position:absolute;left:7502;top:11261;width:2482;height:7179" coordorigin="7502,11261" coordsize="2482,7179">
              <v:shape style="position:absolute;left:7502;top:11261;width:2482;height:7179" coordorigin="7502,11261" coordsize="2482,7179" path="m15119,14858l15478,14689e" filled="f" stroked="t" strokeweight="2.88002pt" strokecolor="#FFFF00">
                <v:path arrowok="t"/>
              </v:shape>
              <v:shape style="position:absolute;left:7502;top:11261;width:2482;height:7179" coordorigin="7502,11261" coordsize="2482,7179" path="m15478,14689l16350,14279e" filled="f" stroked="t" strokeweight="2.88002pt" strokecolor="#FFFF00">
                <v:path arrowok="t"/>
              </v:shape>
            </v:group>
            <v:group style="position:absolute;left:7502;top:11060;width:2542;height:7179" coordorigin="7502,11060" coordsize="2542,7179">
              <v:shape style="position:absolute;left:7502;top:11060;width:2542;height:7179" coordorigin="7502,11060" coordsize="2542,7179" path="m15050,14689l16226,14136e" filled="f" stroked="t" strokeweight="2.88002pt" strokecolor="#FFFF00">
                <v:path arrowok="t"/>
              </v:shape>
            </v:group>
            <v:group style="position:absolute;left:7502;top:10858;width:2542;height:7179" coordorigin="7502,10858" coordsize="2542,7179">
              <v:shape style="position:absolute;left:7502;top:10858;width:2542;height:7179" coordorigin="7502,10858" coordsize="2542,7179" path="m14722,14641l16191,13951e" filled="f" stroked="t" strokeweight="2.88002pt" strokecolor="#FFFF00">
                <v:path arrowok="t"/>
              </v:shape>
            </v:group>
            <v:group style="position:absolute;left:7502;top:10664;width:2542;height:7179" coordorigin="7502,10664" coordsize="2542,7179">
              <v:shape style="position:absolute;left:7502;top:10664;width:2542;height:7179" coordorigin="7502,10664" coordsize="2542,7179" path="m14719,14449l16198,13753e" filled="f" stroked="t" strokeweight="2.88002pt" strokecolor="#FFFF00">
                <v:path arrowok="t"/>
              </v:shape>
            </v:group>
            <v:group style="position:absolute;left:7502;top:10462;width:2542;height:7179" coordorigin="7502,10462" coordsize="2542,7179">
              <v:shape style="position:absolute;left:7502;top:10462;width:2542;height:7179" coordorigin="7502,10462" coordsize="2542,7179" path="m14727,14243l16205,13548e" filled="f" stroked="t" strokeweight="2.88002pt" strokecolor="#FFFF00">
                <v:path arrowok="t"/>
              </v:shape>
            </v:group>
            <v:group style="position:absolute;left:7502;top:10260;width:2542;height:7179" coordorigin="7502,10260" coordsize="2542,7179">
              <v:shape style="position:absolute;left:7502;top:10260;width:2542;height:7179" coordorigin="7502,10260" coordsize="2542,7179" path="m14735,14037l15902,13489e" filled="f" stroked="t" strokeweight="2.88002pt" strokecolor="#FFFF00">
                <v:path arrowok="t"/>
              </v:shape>
              <v:shape style="position:absolute;left:7502;top:10260;width:2542;height:7179" coordorigin="7502,10260" coordsize="2542,7179" path="m15902,13489l16213,13343e" filled="f" stroked="t" strokeweight="2.88002pt" strokecolor="#FFFF00">
                <v:path arrowok="t"/>
              </v:shape>
            </v:group>
            <v:group style="position:absolute;left:7502;top:10066;width:2542;height:7179" coordorigin="7502,10066" coordsize="2542,7179">
              <v:shape style="position:absolute;left:7502;top:10066;width:2542;height:7179" coordorigin="7502,10066" coordsize="2542,7179" path="m14744,13839l15489,13489e" filled="f" stroked="t" strokeweight="2.88002pt" strokecolor="#FFFF00">
                <v:path arrowok="t"/>
              </v:shape>
              <v:shape style="position:absolute;left:7502;top:10066;width:2542;height:7179" coordorigin="7502,10066" coordsize="2542,7179" path="m15539,13465l16151,13177e" filled="f" stroked="t" strokeweight="2.88002pt" strokecolor="#FFFF00">
                <v:path arrowok="t"/>
              </v:shape>
              <v:shape style="position:absolute;left:7502;top:10066;width:2542;height:7179" coordorigin="7502,10066" coordsize="2542,7179" path="m16416,13053l16693,12922e" filled="f" stroked="t" strokeweight="2.88002pt" strokecolor="#FFFF00">
                <v:path arrowok="t"/>
              </v:shape>
            </v:group>
            <v:group style="position:absolute;left:7502;top:9864;width:2542;height:7179" coordorigin="7502,9864" coordsize="2542,7179">
              <v:shape style="position:absolute;left:7502;top:9864;width:2542;height:7179" coordorigin="7502,9864" coordsize="2542,7179" path="m14752,13634l15257,13396e" filled="f" stroked="t" strokeweight="2.88002pt" strokecolor="#FFFF00">
                <v:path arrowok="t"/>
              </v:shape>
              <v:shape style="position:absolute;left:7502;top:9864;width:2542;height:7179" coordorigin="7502,9864" coordsize="2542,7179" path="m15626,13222l16243,12933e" filled="f" stroked="t" strokeweight="2.88002pt" strokecolor="#FFFF00">
                <v:path arrowok="t"/>
              </v:shape>
              <v:shape style="position:absolute;left:7502;top:9864;width:2542;height:7179" coordorigin="7502,9864" coordsize="2542,7179" path="m16336,12889l16688,12723e" filled="f" stroked="t" strokeweight="2.88002pt" strokecolor="#FFFF00">
                <v:path arrowok="t"/>
              </v:shape>
              <v:shape style="position:absolute;left:7502;top:9864;width:2542;height:7179" coordorigin="7502,9864" coordsize="2542,7179" path="m16278,12916l16336,12889e" filled="f" stroked="t" strokeweight="2.88002pt" strokecolor="#FFFF00">
                <v:path arrowok="t"/>
              </v:shape>
            </v:group>
            <v:group style="position:absolute;left:7502;top:9670;width:2542;height:7179" coordorigin="7502,9670" coordsize="2542,7179">
              <v:shape style="position:absolute;left:7502;top:9670;width:2542;height:7179" coordorigin="7502,9670" coordsize="2542,7179" path="m14760,13435l15257,13202e" filled="f" stroked="t" strokeweight="2.88002pt" strokecolor="#FFFF00">
                <v:path arrowok="t"/>
              </v:shape>
              <v:shape style="position:absolute;left:7502;top:9670;width:2542;height:7179" coordorigin="7502,9670" coordsize="2542,7179" path="m15711,12988l16684,12531e" filled="f" stroked="t" strokeweight="2.88002pt" strokecolor="#FFFF00">
                <v:path arrowok="t"/>
              </v:shape>
            </v:group>
            <v:group style="position:absolute;left:7502;top:9468;width:2542;height:7179" coordorigin="7502,9468" coordsize="2542,7179">
              <v:shape style="position:absolute;left:7502;top:9468;width:2542;height:7179" coordorigin="7502,9468" coordsize="2542,7179" path="m14769,13230l15068,13089e" filled="f" stroked="t" strokeweight="2.88002pt" strokecolor="#FFFF00">
                <v:path arrowok="t"/>
              </v:shape>
              <v:shape style="position:absolute;left:7502;top:9468;width:2542;height:7179" coordorigin="7502,9468" coordsize="2542,7179" path="m15770,12759l16569,12383e" filled="f" stroked="t" strokeweight="2.88002pt" strokecolor="#FFFF00">
                <v:path arrowok="t"/>
              </v:shape>
            </v:group>
            <v:group style="position:absolute;left:7502;top:9267;width:2542;height:7179" coordorigin="7502,9267" coordsize="2542,7179">
              <v:shape style="position:absolute;left:7502;top:9267;width:2542;height:7179" coordorigin="7502,9267" coordsize="2542,7179" path="m15821,12533l16341,12289e" filled="f" stroked="t" strokeweight="2.88002pt" strokecolor="#FFFF00">
                <v:path arrowok="t"/>
              </v:shape>
              <v:shape style="position:absolute;left:7502;top:9267;width:2542;height:7179" coordorigin="7502,9267" coordsize="2542,7179" path="m16341,12289l16497,12215e" filled="f" stroked="t" strokeweight="2.88002pt" strokecolor="#FFFF00">
                <v:path arrowok="t"/>
              </v:shape>
            </v:group>
            <v:group style="position:absolute;left:7502;top:9072;width:2542;height:7179" coordorigin="7502,9072" coordsize="2542,7179">
              <v:shape style="position:absolute;left:7502;top:9072;width:2542;height:7179" coordorigin="7502,9072" coordsize="2542,7179" path="m15825,12337l15927,12289e" filled="f" stroked="t" strokeweight="2.88002pt" strokecolor="#FFFF00">
                <v:path arrowok="t"/>
              </v:shape>
              <v:shape style="position:absolute;left:7502;top:9072;width:2542;height:7179" coordorigin="7502,9072" coordsize="2542,7179" path="m15967,12270l16597,11974e" filled="f" stroked="t" strokeweight="2.88002pt" strokecolor="#FFFF00">
                <v:path arrowok="t"/>
              </v:shape>
            </v:group>
            <v:group style="position:absolute;left:7502;top:8871;width:2542;height:7179" coordorigin="7502,8871" coordsize="2542,7179">
              <v:shape style="position:absolute;left:7502;top:8871;width:2542;height:7179" coordorigin="7502,8871" coordsize="2542,7179" path="m15826,12135l15883,12108e" filled="f" stroked="t" strokeweight="2.88002pt" strokecolor="#FFFF00">
                <v:path arrowok="t"/>
              </v:shape>
              <v:shape style="position:absolute;left:7502;top:8871;width:2542;height:7179" coordorigin="7502,8871" coordsize="2542,7179" path="m16048,12030l16697,11725e" filled="f" stroked="t" strokeweight="2.88002pt" strokecolor="#FFFF00">
                <v:path arrowok="t"/>
              </v:shape>
              <v:shape style="position:absolute;left:7502;top:8871;width:2542;height:7179" coordorigin="7502,8871" coordsize="2542,7179" path="m16774,11689l17104,11534e" filled="f" stroked="t" strokeweight="2.88002pt" strokecolor="#FFFF00">
                <v:path arrowok="t"/>
              </v:shape>
            </v:group>
            <v:group style="position:absolute;left:7502;top:8669;width:2542;height:7179" coordorigin="7502,8669" coordsize="2542,7179">
              <v:shape style="position:absolute;left:7502;top:8669;width:2542;height:7179" coordorigin="7502,8669" coordsize="2542,7179" path="m16135,11788l16346,11689e" filled="f" stroked="t" strokeweight="2.88002pt" strokecolor="#FFFF00">
                <v:path arrowok="t"/>
              </v:shape>
              <v:shape style="position:absolute;left:7502;top:8669;width:2542;height:7179" coordorigin="7502,8669" coordsize="2542,7179" path="m16346,11689l17188,11293e" filled="f" stroked="t" strokeweight="2.88002pt" strokecolor="#FFFF00">
                <v:path arrowok="t"/>
              </v:shape>
            </v:group>
            <v:group style="position:absolute;left:7502;top:8475;width:2542;height:7179" coordorigin="7502,8475" coordsize="2542,7179">
              <v:shape style="position:absolute;left:7502;top:8475;width:2542;height:7179" coordorigin="7502,8475" coordsize="2542,7179" path="m16241,11544l17239,11075e" filled="f" stroked="t" strokeweight="2.88002pt" strokecolor="#FFFF00">
                <v:path arrowok="t"/>
              </v:shape>
            </v:group>
            <v:group style="position:absolute;left:7502;top:8273;width:2542;height:7179" coordorigin="7502,8273" coordsize="2542,7179">
              <v:shape style="position:absolute;left:7502;top:8273;width:2542;height:7179" coordorigin="7502,8273" coordsize="2542,7179" path="m16347,11292l17068,10953e" filled="f" stroked="t" strokeweight="2.88002pt" strokecolor="#FFFF00">
                <v:path arrowok="t"/>
              </v:shape>
            </v:group>
            <v:group style="position:absolute;left:7502;top:8079;width:2542;height:7179" coordorigin="7502,8079" coordsize="2542,7179">
              <v:shape style="position:absolute;left:7502;top:8079;width:2542;height:7179" coordorigin="7502,8079" coordsize="2542,7179" path="m16446,11051l16999,10791e" filled="f" stroked="t" strokeweight="2.88002pt" strokecolor="#FFFF00">
                <v:path arrowok="t"/>
              </v:shape>
            </v:group>
            <v:group style="position:absolute;left:7502;top:7877;width:2542;height:7179" coordorigin="7502,7877" coordsize="2542,7179">
              <v:shape style="position:absolute;left:7502;top:7877;width:2542;height:7179" coordorigin="7502,7877" coordsize="2542,7179" path="m16534,10808l17082,10551e" filled="f" stroked="t" strokeweight="2.88002pt" strokecolor="#FFFF00">
                <v:path arrowok="t"/>
              </v:shape>
            </v:group>
            <v:group style="position:absolute;left:7502;top:7675;width:2542;height:7179" coordorigin="7502,7675" coordsize="2542,7179">
              <v:shape style="position:absolute;left:7502;top:7675;width:2542;height:7179" coordorigin="7502,7675" coordsize="2542,7179" path="m16592,10580l17115,10333e" filled="f" stroked="t" strokeweight="2.88002pt" strokecolor="#FFFF00">
                <v:path arrowok="t"/>
              </v:shape>
            </v:group>
            <v:group style="position:absolute;left:7502;top:7481;width:2542;height:7179" coordorigin="7502,7481" coordsize="2542,7179">
              <v:shape style="position:absolute;left:7502;top:7481;width:2542;height:7179" coordorigin="7502,7481" coordsize="2542,7179" path="m16636,10364l17139,10128e" filled="f" stroked="t" strokeweight="2.88002pt" strokecolor="#FFFF00">
                <v:path arrowok="t"/>
              </v:shape>
            </v:group>
            <v:group style="position:absolute;left:7504;top:7279;width:2540;height:7179" coordorigin="7504,7279" coordsize="2540,7179">
              <v:shape style="position:absolute;left:7504;top:7279;width:2540;height:7179" coordorigin="7504,7279" coordsize="2540,7179" path="m16663,10151l17170,9912e" filled="f" stroked="t" strokeweight="2.88002pt" strokecolor="#FFFF00">
                <v:path arrowok="t"/>
              </v:shape>
            </v:group>
            <v:group style="position:absolute;left:7512;top:7078;width:2532;height:7179" coordorigin="7512,7078" coordsize="2532,7179">
              <v:shape style="position:absolute;left:7512;top:7078;width:2532;height:7179" coordorigin="7512,7078" coordsize="2532,7179" path="m16703,9934l17239,9682e" filled="f" stroked="t" strokeweight="2.88002pt" strokecolor="#FFFF00">
                <v:path arrowok="t"/>
              </v:shape>
            </v:group>
            <v:group style="position:absolute;left:7520;top:6883;width:2524;height:7179" coordorigin="7520,6883" coordsize="2524,7179">
              <v:shape style="position:absolute;left:7520;top:6883;width:2524;height:7179" coordorigin="7520,6883" coordsize="2524,7179" path="m16699,9745l17252,9485e" filled="f" stroked="t" strokeweight="2.88002pt" strokecolor="#FFFF00">
                <v:path arrowok="t"/>
              </v:shape>
            </v:group>
            <v:group style="position:absolute;left:7528;top:6682;width:2516;height:7179" coordorigin="7528,6682" coordsize="2516,7179">
              <v:shape style="position:absolute;left:7528;top:6682;width:2516;height:7179" coordorigin="7528,6682" coordsize="2516,7179" path="m16692,9551l17265,9281e" filled="f" stroked="t" strokeweight="2.88002pt" strokecolor="#FFFF00">
                <v:path arrowok="t"/>
              </v:shape>
            </v:group>
            <v:group style="position:absolute;left:7536;top:6487;width:2508;height:7179" coordorigin="7536,6487" coordsize="2508,7179">
              <v:shape style="position:absolute;left:7536;top:6487;width:2508;height:7179" coordorigin="7536,6487" coordsize="2508,7179" path="m16704,9354l17277,9085e" filled="f" stroked="t" strokeweight="2.88002pt" strokecolor="#FFFF00">
                <v:path arrowok="t"/>
              </v:shape>
            </v:group>
            <v:group style="position:absolute;left:7545;top:6286;width:2499;height:7179" coordorigin="7545,6286" coordsize="2499,7179">
              <v:shape style="position:absolute;left:7545;top:6286;width:2499;height:7179" coordorigin="7545,6286" coordsize="2499,7179" path="m16716,9151l17234,8908e" filled="f" stroked="t" strokeweight="2.88002pt" strokecolor="#FFFF00">
                <v:path arrowok="t"/>
              </v:shape>
            </v:group>
            <v:group style="position:absolute;left:7553;top:6084;width:2491;height:7179" coordorigin="7553,6084" coordsize="2491,7179">
              <v:shape style="position:absolute;left:7553;top:6084;width:2491;height:7179" coordorigin="7553,6084" coordsize="2491,7179" path="m16726,8949l17244,8705e" filled="f" stroked="t" strokeweight="2.88002pt" strokecolor="#FFFF00">
                <v:path arrowok="t"/>
              </v:shape>
            </v:group>
            <v:group style="position:absolute;left:8467;top:5890;width:1577;height:7179" coordorigin="8467,5890" coordsize="1577,7179">
              <v:shape style="position:absolute;left:8467;top:5890;width:1577;height:7179" coordorigin="8467,5890" coordsize="1577,7179" path="m17682,8735l18180,8501e" filled="f" stroked="t" strokeweight="2.88002pt" strokecolor="#FFFF00">
                <v:path arrowok="t"/>
              </v:shape>
            </v:group>
            <v:group style="position:absolute;left:8536;top:5688;width:1508;height:7179" coordorigin="8536,5688" coordsize="1508,7179">
              <v:shape style="position:absolute;left:8536;top:5688;width:1508;height:7179" coordorigin="8536,5688" coordsize="1508,7179" path="m17755,8531l18249,8299e" filled="f" stroked="t" strokeweight="2.88002pt" strokecolor="#FFFF00">
                <v:path arrowok="t"/>
              </v:shape>
            </v:group>
            <v:group style="position:absolute;left:8604;top:5487;width:1447;height:7179" coordorigin="8604,5487" coordsize="1447,7179">
              <v:shape style="position:absolute;left:8604;top:5487;width:1447;height:7179" coordorigin="8604,5487" coordsize="1447,7179" path="m17827,8328l18336,8089e" filled="f" stroked="t" strokeweight="2.88002pt" strokecolor="#FFFF00">
                <v:path arrowok="t"/>
              </v:shape>
            </v:group>
            <v:group style="position:absolute;left:8608;top:5292;width:1443;height:7179" coordorigin="8608,5292" coordsize="1443,7179">
              <v:shape style="position:absolute;left:8608;top:5292;width:1443;height:7179" coordorigin="8608,5292" coordsize="1443,7179" path="m17837,8131l18330,7898e" filled="f" stroked="t" strokeweight="2.88002pt" strokecolor="#FFFF00">
                <v:path arrowok="t"/>
              </v:shape>
            </v:group>
            <v:group style="position:absolute;left:8611;top:5091;width:1442;height:7179" coordorigin="8611,5091" coordsize="1442,7179">
              <v:shape style="position:absolute;left:8611;top:5091;width:1442;height:7179" coordorigin="8611,5091" coordsize="1442,7179" path="m17842,7928l18336,7696e" filled="f" stroked="t" strokeweight="2.88002pt" strokecolor="#FFFF00">
                <v:path arrowok="t"/>
              </v:shape>
            </v:group>
            <v:group style="position:absolute;left:8829;top:4896;width:1227;height:7179" coordorigin="8829,4896" coordsize="1227,7179">
              <v:shape style="position:absolute;left:8829;top:4896;width:1227;height:7179" coordorigin="8829,4896" coordsize="1227,7179" path="m18059,7734l18556,7500e" filled="f" stroked="t" strokeweight="2.88002pt" strokecolor="#FFFF00">
                <v:path arrowok="t"/>
              </v:shape>
            </v:group>
            <v:group style="position:absolute;left:8909;top:4695;width:1150;height:7179" coordorigin="8909,4695" coordsize="1150,7179">
              <v:shape style="position:absolute;left:8909;top:4695;width:1150;height:7179" coordorigin="8909,4695" coordsize="1150,7179" path="m18145,7529l18638,7297e" filled="f" stroked="t" strokeweight="2.88002pt" strokecolor="#FFFF00">
                <v:path arrowok="t"/>
              </v:shape>
            </v:group>
            <v:group style="position:absolute;left:9003;top:4493;width:1598;height:7179" coordorigin="9003,4493" coordsize="1598,7179">
              <v:shape style="position:absolute;left:9003;top:4493;width:1598;height:7179" coordorigin="9003,4493" coordsize="1598,7179" path="m18247,7324l18735,7095e" filled="f" stroked="t" strokeweight="2.88002pt" strokecolor="#FFFF00">
                <v:path arrowok="t"/>
              </v:shape>
            </v:group>
            <v:group style="position:absolute;left:9082;top:4299;width:1546;height:7179" coordorigin="9082,4299" coordsize="1546,7179">
              <v:shape style="position:absolute;left:9082;top:4299;width:1546;height:7179" coordorigin="9082,4299" coordsize="1546,7179" path="m18098,7237l18817,6899e" filled="f" stroked="t" strokeweight="2.88002pt" strokecolor="#FFFF00">
                <v:path arrowok="t"/>
              </v:shape>
            </v:group>
            <v:group style="position:absolute;left:9137;top:4097;width:1508;height:7179" coordorigin="9137,4097" coordsize="1508,7179">
              <v:shape style="position:absolute;left:9137;top:4097;width:1508;height:7179" coordorigin="9137,4097" coordsize="1508,7179" path="m18158,7033l18853,6706e" filled="f" stroked="t" strokeweight="2.88002pt" strokecolor="#FFFF00">
                <v:path arrowok="t"/>
              </v:shape>
            </v:group>
            <v:group style="position:absolute;left:9226;top:3895;width:1434;height:7179" coordorigin="9226,3895" coordsize="1434,7179">
              <v:shape style="position:absolute;left:9226;top:3895;width:1434;height:7179" coordorigin="9226,3895" coordsize="1434,7179" path="m18253,6829l18946,6503e" filled="f" stroked="t" strokeweight="2.88002pt" strokecolor="#FFFF00">
                <v:path arrowok="t"/>
              </v:shape>
            </v:group>
            <v:group style="position:absolute;left:9302;top:3701;width:1374;height:7179" coordorigin="9302,3701" coordsize="1374,7179">
              <v:shape style="position:absolute;left:9302;top:3701;width:1374;height:7179" coordorigin="9302,3701" coordsize="1374,7179" path="m18335,6632l19026,6307e" filled="f" stroked="t" strokeweight="2.88002pt" strokecolor="#FFFF00">
                <v:path arrowok="t"/>
              </v:shape>
            </v:group>
            <v:group style="position:absolute;left:9302;top:3499;width:1375;height:7179" coordorigin="9302,3499" coordsize="1375,7179">
              <v:shape style="position:absolute;left:9302;top:3499;width:1375;height:7179" coordorigin="9302,3499" coordsize="1375,7179" path="m18557,6325l19029,6103e" filled="f" stroked="t" strokeweight="2.88002pt" strokecolor="#FFFF00">
                <v:path arrowok="t"/>
              </v:shape>
            </v:group>
            <v:group style="position:absolute;left:9238;top:3298;width:1439;height:7186" coordorigin="9238,3298" coordsize="1439,7186">
              <v:shape style="position:absolute;left:9238;top:3298;width:1439;height:7186" coordorigin="9238,3298" coordsize="1439,7186" path="m18497,6125l18979,5898e" filled="f" stroked="t" strokeweight="2.88002pt" strokecolor="#FFFF00">
                <v:path arrowok="t"/>
              </v:shape>
            </v:group>
            <v:group style="position:absolute;left:9187;top:3103;width:1490;height:7179" coordorigin="9187,3103" coordsize="1490,7179">
              <v:shape style="position:absolute;left:9187;top:3103;width:1490;height:7179" coordorigin="9187,3103" coordsize="1490,7179" path="m18447,5927l18943,5694e" filled="f" stroked="t" strokeweight="2.88002pt" strokecolor="#FFFF00">
                <v:path arrowok="t"/>
              </v:shape>
            </v:group>
            <v:group style="position:absolute;left:9180;top:2902;width:1498;height:7179" coordorigin="9180,2902" coordsize="1498,7179">
              <v:shape style="position:absolute;left:9180;top:2902;width:1498;height:7179" coordorigin="9180,2902" coordsize="1498,7179" path="m18439,5726l18943,5489e" filled="f" stroked="t" strokeweight="2.88002pt" strokecolor="#FFFF00">
                <v:path arrowok="t"/>
              </v:shape>
            </v:group>
            <v:group style="position:absolute;left:7632;top:2707;width:3046;height:7179" coordorigin="7632,2707" coordsize="3046,7179">
              <v:shape style="position:absolute;left:7632;top:2707;width:3046;height:7179" coordorigin="7632,2707" coordsize="3046,7179" path="m16897,5529l17395,5294e" filled="f" stroked="t" strokeweight="2.88002pt" strokecolor="#FFFF00">
                <v:path arrowok="t"/>
              </v:shape>
            </v:group>
            <v:group style="position:absolute;left:7632;top:2506;width:3046;height:7179" coordorigin="7632,2506" coordsize="3046,7179">
              <v:shape style="position:absolute;left:7632;top:2506;width:3046;height:7179" coordorigin="7632,2506" coordsize="3046,7179" path="m16901,5325l17398,5092e" filled="f" stroked="t" strokeweight="2.88002pt" strokecolor="#FFFF00">
                <v:path arrowok="t"/>
              </v:shape>
            </v:group>
            <v:group style="position:absolute;left:7632;top:2304;width:3046;height:7179" coordorigin="7632,2304" coordsize="3046,7179">
              <v:shape style="position:absolute;left:7632;top:2304;width:3046;height:7179" coordorigin="7632,2304" coordsize="3046,7179" path="m16905,5122l17400,4889e" filled="f" stroked="t" strokeweight="2.88002pt" strokecolor="#FFFF00">
                <v:path arrowok="t"/>
              </v:shape>
            </v:group>
            <v:group style="position:absolute;left:7632;top:2110;width:7920;height:7179" coordorigin="7632,2110" coordsize="7920,7179">
              <v:shape style="position:absolute;left:7632;top:2110;width:7920;height:7179" coordorigin="7632,2110" coordsize="7920,7179" path="m16909,4926l17402,4693e" filled="f" stroked="t" strokeweight="2.88002pt" strokecolor="#FFFF00">
                <v:path arrowok="t"/>
              </v:shape>
              <v:shape style="position:absolute;left:7632;top:2110;width:7920;height:7179" coordorigin="7632,2110" coordsize="7920,7179" path="m17421,4685l17962,4430e" filled="f" stroked="t" strokeweight="2.88002pt" strokecolor="#FFFF00">
                <v:path arrowok="t"/>
              </v:shape>
              <v:shape style="position:absolute;left:7632;top:2110;width:7920;height:7179" coordorigin="7632,2110" coordsize="7920,7179" path="m22793,2158l22896,2110e" filled="f" stroked="t" strokeweight="2.88002pt" strokecolor="#FFFF00">
                <v:path arrowok="t"/>
              </v:shape>
            </v:group>
            <v:group style="position:absolute;left:7632;top:1908;width:7920;height:7179" coordorigin="7632,1908" coordsize="7920,7179">
              <v:shape style="position:absolute;left:7632;top:1908;width:7920;height:7179" coordorigin="7632,1908" coordsize="7920,7179" path="m16912,4722l17979,4221e" filled="f" stroked="t" strokeweight="2.88002pt" strokecolor="#FFFF00">
                <v:path arrowok="t"/>
              </v:shape>
              <v:shape style="position:absolute;left:7632;top:1908;width:7920;height:7179" coordorigin="7632,1908" coordsize="7920,7179" path="m22512,2089l22896,1908e" filled="f" stroked="t" strokeweight="2.88002pt" strokecolor="#FFFF00">
                <v:path arrowok="t"/>
              </v:shape>
            </v:group>
            <v:group style="position:absolute;left:7531;top:1706;width:8021;height:7179" coordorigin="7531,1706" coordsize="8021,7179">
              <v:shape style="position:absolute;left:7531;top:1706;width:8021;height:7179" coordorigin="7531,1706" coordsize="8021,7179" path="m16814,4519l17895,4011e" filled="f" stroked="t" strokeweight="2.88002pt" strokecolor="#FFFF00">
                <v:path arrowok="t"/>
              </v:shape>
              <v:shape style="position:absolute;left:7531;top:1706;width:8021;height:7179" coordorigin="7531,1706" coordsize="8021,7179" path="m22187,1993l22795,1706e" filled="f" stroked="t" strokeweight="2.88002pt" strokecolor="#FFFF00">
                <v:path arrowok="t"/>
              </v:shape>
            </v:group>
            <v:group style="position:absolute;left:7531;top:1512;width:8021;height:7179" coordorigin="7531,1512" coordsize="8021,7179">
              <v:shape style="position:absolute;left:7531;top:1512;width:8021;height:7179" coordorigin="7531,1512" coordsize="8021,7179" path="m16817,4324l17911,3809e" filled="f" stroked="t" strokeweight="2.88002pt" strokecolor="#FFFF00">
                <v:path arrowok="t"/>
              </v:shape>
              <v:shape style="position:absolute;left:7531;top:1512;width:8021;height:7179" coordorigin="7531,1512" coordsize="8021,7179" path="m21994,1889l22420,1689e" filled="f" stroked="t" strokeweight="2.88002pt" strokecolor="#FFFF00">
                <v:path arrowok="t"/>
              </v:shape>
              <v:shape style="position:absolute;left:7531;top:1512;width:8021;height:7179" coordorigin="7531,1512" coordsize="8021,7179" path="m22420,1689l22537,1634e" filled="f" stroked="t" strokeweight="2.88002pt" strokecolor="#FFFF00">
                <v:path arrowok="t"/>
              </v:shape>
            </v:group>
            <v:group style="position:absolute;left:7531;top:1310;width:8021;height:7179" coordorigin="7531,1310" coordsize="8021,7179">
              <v:shape style="position:absolute;left:7531;top:1310;width:8021;height:7179" coordorigin="7531,1310" coordsize="8021,7179" path="m16819,4121l17738,3689e" filled="f" stroked="t" strokeweight="2.88002pt" strokecolor="#FFFF00">
                <v:path arrowok="t"/>
              </v:shape>
              <v:shape style="position:absolute;left:7531;top:1310;width:8021;height:7179" coordorigin="7531,1310" coordsize="8021,7179" path="m21717,1817l21991,1689e" filled="f" stroked="t" strokeweight="2.88002pt" strokecolor="#FFFF00">
                <v:path arrowok="t"/>
              </v:shape>
              <v:shape style="position:absolute;left:7531;top:1310;width:8021;height:7179" coordorigin="7531,1310" coordsize="8021,7179" path="m21991,1689l22409,1492e" filled="f" stroked="t" strokeweight="2.88002pt" strokecolor="#FFFF00">
                <v:path arrowok="t"/>
              </v:shape>
            </v:group>
            <v:group style="position:absolute;left:482;top:1116;width:15070;height:7179" coordorigin="482,1116" coordsize="15070,7179">
              <v:shape style="position:absolute;left:482;top:1116;width:15070;height:7179" coordorigin="482,1116" coordsize="15070,7179" path="m9756,3933l10500,3583e" filled="f" stroked="t" strokeweight="2.88002pt" strokecolor="#FFFF00">
                <v:path arrowok="t"/>
              </v:shape>
              <v:shape style="position:absolute;left:482;top:1116;width:15070;height:7179" coordorigin="482,1116" coordsize="15070,7179" path="m14442,1730l14529,1689e" filled="f" stroked="t" strokeweight="2.88002pt" strokecolor="#FFFF00">
                <v:path arrowok="t"/>
              </v:shape>
              <v:shape style="position:absolute;left:482;top:1116;width:15070;height:7179" coordorigin="482,1116" coordsize="15070,7179" path="m14103,1889l14182,1852e" filled="f" stroked="t" strokeweight="2.88002pt" strokecolor="#FFFF00">
                <v:path arrowok="t"/>
              </v:shape>
              <v:shape style="position:absolute;left:482;top:1116;width:15070;height:7179" coordorigin="482,1116" coordsize="15070,7179" path="m14529,1689l14954,1489e" filled="f" stroked="t" strokeweight="2.88002pt" strokecolor="#FFFF00">
                <v:path arrowok="t"/>
              </v:shape>
              <v:shape style="position:absolute;left:482;top:1116;width:15070;height:7179" coordorigin="482,1116" coordsize="15070,7179" path="m14954,1489l15070,1434e" filled="f" stroked="t" strokeweight="2.88002pt" strokecolor="#FFFF00">
                <v:path arrowok="t"/>
              </v:shape>
            </v:group>
            <v:group style="position:absolute;left:288;top:914;width:15264;height:7179" coordorigin="288,914" coordsize="15264,7179">
              <v:shape style="position:absolute;left:288;top:914;width:15264;height:7179" coordorigin="288,914" coordsize="15264,7179" path="m9458,3780l10078,3489e" filled="f" stroked="t" strokeweight="2.88002pt" strokecolor="#FFFF00">
                <v:path arrowok="t"/>
              </v:shape>
              <v:shape style="position:absolute;left:288;top:914;width:15264;height:7179" coordorigin="288,914" coordsize="15264,7179" path="m10078,3489l10378,3348e" filled="f" stroked="t" strokeweight="2.88002pt" strokecolor="#FFFF00">
                <v:path arrowok="t"/>
              </v:shape>
              <v:shape style="position:absolute;left:288;top:914;width:15264;height:7179" coordorigin="288,914" coordsize="15264,7179" path="m13480,1889l13486,1886e" filled="f" stroked="t" strokeweight="2.88002pt" strokecolor="#FFFF00">
                <v:path arrowok="t"/>
              </v:shape>
              <v:shape style="position:absolute;left:288;top:914;width:15264;height:7179" coordorigin="288,914" coordsize="15264,7179" path="m13568,1847l14331,1489e" filled="f" stroked="t" strokeweight="2.88002pt" strokecolor="#FFFF00">
                <v:path arrowok="t"/>
              </v:shape>
              <v:shape style="position:absolute;left:288;top:914;width:15264;height:7179" coordorigin="288,914" coordsize="15264,7179" path="m14331,1489l14564,1379e" filled="f" stroked="t" strokeweight="2.88002pt" strokecolor="#FFFF00">
                <v:path arrowok="t"/>
              </v:shape>
              <v:shape style="position:absolute;left:288;top:914;width:15264;height:7179" coordorigin="288,914" coordsize="15264,7179" path="m14632,1347l14878,1231e" filled="f" stroked="t" strokeweight="2.88002pt" strokecolor="#FFFF00">
                <v:path arrowok="t"/>
              </v:shape>
            </v:group>
            <v:group style="position:absolute;left:288;top:713;width:15264;height:7179" coordorigin="288,713" coordsize="15264,7179">
              <v:shape style="position:absolute;left:288;top:713;width:15264;height:7179" coordorigin="288,713" coordsize="15264,7179" path="m9384,3614l9650,3489e" filled="f" stroked="t" strokeweight="2.88002pt" strokecolor="#FFFF00">
                <v:path arrowok="t"/>
              </v:shape>
              <v:shape style="position:absolute;left:288;top:713;width:15264;height:7179" coordorigin="288,713" coordsize="15264,7179" path="m9650,3489l10075,3289e" filled="f" stroked="t" strokeweight="2.88002pt" strokecolor="#FFFF00">
                <v:path arrowok="t"/>
              </v:shape>
              <v:shape style="position:absolute;left:288;top:713;width:15264;height:7179" coordorigin="288,713" coordsize="15264,7179" path="m10075,3289l10433,3120e" filled="f" stroked="t" strokeweight="2.88002pt" strokecolor="#FFFF00">
                <v:path arrowok="t"/>
              </v:shape>
              <v:shape style="position:absolute;left:288;top:713;width:15264;height:7179" coordorigin="288,713" coordsize="15264,7179" path="m10925,2889l11071,2820e" filled="f" stroked="t" strokeweight="2.88002pt" strokecolor="#FFFF00">
                <v:path arrowok="t"/>
              </v:shape>
              <v:shape style="position:absolute;left:288;top:713;width:15264;height:7179" coordorigin="288,713" coordsize="15264,7179" path="m13428,1712l13477,1689e" filled="f" stroked="t" strokeweight="2.88002pt" strokecolor="#FFFF00">
                <v:path arrowok="t"/>
              </v:shape>
              <v:shape style="position:absolute;left:288;top:713;width:15264;height:7179" coordorigin="288,713" coordsize="15264,7179" path="m13601,1630l13902,1489e" filled="f" stroked="t" strokeweight="2.88002pt" strokecolor="#FFFF00">
                <v:path arrowok="t"/>
              </v:shape>
              <v:shape style="position:absolute;left:288;top:713;width:15264;height:7179" coordorigin="288,713" coordsize="15264,7179" path="m13477,1689l13515,1671e" filled="f" stroked="t" strokeweight="2.88002pt" strokecolor="#FFFF00">
                <v:path arrowok="t"/>
              </v:shape>
              <v:shape style="position:absolute;left:288;top:713;width:15264;height:7179" coordorigin="288,713" coordsize="15264,7179" path="m13902,1489l14388,1260e" filled="f" stroked="t" strokeweight="2.88002pt" strokecolor="#FFFF00">
                <v:path arrowok="t"/>
              </v:shape>
              <v:shape style="position:absolute;left:288;top:713;width:15264;height:7179" coordorigin="288,713" coordsize="15264,7179" path="m14635,1144l14881,1029e" filled="f" stroked="t" strokeweight="2.88002pt" strokecolor="#FFFF00">
                <v:path arrowok="t"/>
              </v:shape>
            </v:group>
            <v:group style="position:absolute;left:288;top:518;width:15264;height:7179" coordorigin="288,518" coordsize="15264,7179">
              <v:shape style="position:absolute;left:288;top:518;width:15264;height:7179" coordorigin="288,518" coordsize="15264,7179" path="m9252,3482l9661,3289e" filled="f" stroked="t" strokeweight="2.88002pt" strokecolor="#FFFF00">
                <v:path arrowok="t"/>
              </v:shape>
              <v:shape style="position:absolute;left:288;top:518;width:15264;height:7179" coordorigin="288,518" coordsize="15264,7179" path="m9661,3289l10087,3089e" filled="f" stroked="t" strokeweight="2.88002pt" strokecolor="#FFFF00">
                <v:path arrowok="t"/>
              </v:shape>
              <v:shape style="position:absolute;left:288;top:518;width:15264;height:7179" coordorigin="288,518" coordsize="15264,7179" path="m10087,3089l10344,2968e" filled="f" stroked="t" strokeweight="2.88002pt" strokecolor="#FFFF00">
                <v:path arrowok="t"/>
              </v:shape>
              <v:shape style="position:absolute;left:288;top:518;width:15264;height:7179" coordorigin="288,518" coordsize="15264,7179" path="m10512,2889l11066,2628e" filled="f" stroked="t" strokeweight="2.88002pt" strokecolor="#FFFF00">
                <v:path arrowok="t"/>
              </v:shape>
              <v:shape style="position:absolute;left:288;top:518;width:15264;height:7179" coordorigin="288,518" coordsize="15264,7179" path="m13399,1531l14114,1195e" filled="f" stroked="t" strokeweight="2.88002pt" strokecolor="#FFFF00">
                <v:path arrowok="t"/>
              </v:shape>
              <v:shape style="position:absolute;left:288;top:518;width:15264;height:7179" coordorigin="288,518" coordsize="15264,7179" path="m14637,949l14765,889e" filled="f" stroked="t" strokeweight="2.88002pt" strokecolor="#FFFF00">
                <v:path arrowok="t"/>
              </v:shape>
            </v:group>
            <v:group style="position:absolute;left:288;top:317;width:15264;height:7179" coordorigin="288,317" coordsize="15264,7179">
              <v:shape style="position:absolute;left:288;top:317;width:15264;height:7179" coordorigin="288,317" coordsize="15264,7179" path="m9233,3289l9658,3089e" filled="f" stroked="t" strokeweight="2.88002pt" strokecolor="#FFFF00">
                <v:path arrowok="t"/>
              </v:shape>
              <v:shape style="position:absolute;left:288;top:317;width:15264;height:7179" coordorigin="288,317" coordsize="15264,7179" path="m9658,3089l10083,2889e" filled="f" stroked="t" strokeweight="2.88002pt" strokecolor="#FFFF00">
                <v:path arrowok="t"/>
              </v:shape>
              <v:shape style="position:absolute;left:288;top:317;width:15264;height:7179" coordorigin="288,317" coordsize="15264,7179" path="m10083,2889l10934,2489e" filled="f" stroked="t" strokeweight="2.88002pt" strokecolor="#FFFF00">
                <v:path arrowok="t"/>
              </v:shape>
              <v:shape style="position:absolute;left:288;top:317;width:15264;height:7179" coordorigin="288,317" coordsize="15264,7179" path="m13205,1421l13830,1127e" filled="f" stroked="t" strokeweight="2.88002pt" strokecolor="#FFFF00">
                <v:path arrowok="t"/>
              </v:shape>
            </v:group>
            <v:group style="position:absolute;left:288;top:288;width:14904;height:7006" coordorigin="288,288" coordsize="14904,7006">
              <v:shape style="position:absolute;left:288;top:288;width:14904;height:7006" coordorigin="288,288" coordsize="14904,7006" path="m9187,3111l9234,3089e" filled="f" stroked="t" strokeweight="2.88002pt" strokecolor="#FFFF00">
                <v:path arrowok="t"/>
              </v:shape>
              <v:shape style="position:absolute;left:288;top:288;width:14904;height:7006" coordorigin="288,288" coordsize="14904,7006" path="m9234,3089l9659,2889e" filled="f" stroked="t" strokeweight="2.88002pt" strokecolor="#FFFF00">
                <v:path arrowok="t"/>
              </v:shape>
              <v:shape style="position:absolute;left:288;top:288;width:14904;height:7006" coordorigin="288,288" coordsize="14904,7006" path="m9659,2889l10510,2489e" filled="f" stroked="t" strokeweight="2.88002pt" strokecolor="#FFFF00">
                <v:path arrowok="t"/>
              </v:shape>
              <v:shape style="position:absolute;left:288;top:288;width:14904;height:7006" coordorigin="288,288" coordsize="14904,7006" path="m11071,2225l11140,2193e" filled="f" stroked="t" strokeweight="2.88002pt" strokecolor="#FFFF00">
                <v:path arrowok="t"/>
              </v:shape>
              <v:shape style="position:absolute;left:288;top:288;width:14904;height:7006" coordorigin="288,288" coordsize="14904,7006" path="m13489,1089l13543,1063e" filled="f" stroked="t" strokeweight="2.88002pt" strokecolor="#FFFF00">
                <v:path arrowok="t"/>
              </v:shape>
              <v:shape style="position:absolute;left:288;top:288;width:14904;height:7006" coordorigin="288,288" coordsize="14904,7006" path="m12964,1336l13489,1089e" filled="f" stroked="t" strokeweight="2.88002pt" strokecolor="#FFFF00">
                <v:path arrowok="t"/>
              </v:shape>
            </v:group>
            <v:group style="position:absolute;left:288;top:288;width:14479;height:6811" coordorigin="288,288" coordsize="14479,6811">
              <v:shape style="position:absolute;left:288;top:288;width:14479;height:6811" coordorigin="288,288" coordsize="14479,6811" path="m9180,2916l9239,2889e" filled="f" stroked="t" strokeweight="2.88002pt" strokecolor="#FFFF00">
                <v:path arrowok="t"/>
              </v:shape>
              <v:shape style="position:absolute;left:288;top:288;width:14479;height:6811" coordorigin="288,288" coordsize="14479,6811" path="m9239,2889l10199,2437e" filled="f" stroked="t" strokeweight="2.88002pt" strokecolor="#FFFF00">
                <v:path arrowok="t"/>
              </v:shape>
              <v:shape style="position:absolute;left:288;top:288;width:14479;height:6811" coordorigin="288,288" coordsize="14479,6811" path="m11064,2030l11142,1993e" filled="f" stroked="t" strokeweight="2.88002pt" strokecolor="#FFFF00">
                <v:path arrowok="t"/>
              </v:shape>
              <v:shape style="position:absolute;left:288;top:288;width:14479;height:6811" coordorigin="288,288" coordsize="14479,6811" path="m13065,1089l13493,888e" filled="f" stroked="t" strokeweight="2.88002pt" strokecolor="#FFFF00">
                <v:path arrowok="t"/>
              </v:shape>
              <v:shape style="position:absolute;left:288;top:288;width:14479;height:6811" coordorigin="288,288" coordsize="14479,6811" path="m12640,1289l13065,1089e" filled="f" stroked="t" strokeweight="2.88002pt" strokecolor="#FFFF00">
                <v:path arrowok="t"/>
              </v:shape>
            </v:group>
            <v:group style="position:absolute;left:288;top:288;width:14055;height:6610" coordorigin="288,288" coordsize="14055,6610">
              <v:shape style="position:absolute;left:288;top:288;width:14055;height:6610" coordorigin="288,288" coordsize="14055,6610" path="m8812,2889l10247,2214e" filled="f" stroked="t" strokeweight="2.88002pt" strokecolor="#FFFF00">
                <v:path arrowok="t"/>
              </v:shape>
              <v:shape style="position:absolute;left:288;top:288;width:14055;height:6610" coordorigin="288,288" coordsize="14055,6610" path="m11060,1832l11144,1792e" filled="f" stroked="t" strokeweight="2.88002pt" strokecolor="#FFFF00">
                <v:path arrowok="t"/>
              </v:shape>
              <v:shape style="position:absolute;left:288;top:288;width:14055;height:6610" coordorigin="288,288" coordsize="14055,6610" path="m11364,1689l11490,1630e" filled="f" stroked="t" strokeweight="2.88002pt" strokecolor="#FFFF00">
                <v:path arrowok="t"/>
              </v:shape>
              <v:shape style="position:absolute;left:288;top:288;width:14055;height:6610" coordorigin="288,288" coordsize="14055,6610" path="m12640,1089l13065,889e" filled="f" stroked="t" strokeweight="2.88002pt" strokecolor="#FFFF00">
                <v:path arrowok="t"/>
              </v:shape>
              <v:shape style="position:absolute;left:288;top:288;width:14055;height:6610" coordorigin="288,288" coordsize="14055,6610" path="m13443,711l13490,689e" filled="f" stroked="t" strokeweight="2.88002pt" strokecolor="#FFFF00">
                <v:path arrowok="t"/>
              </v:shape>
              <v:shape style="position:absolute;left:288;top:288;width:14055;height:6610" coordorigin="288,288" coordsize="14055,6610" path="m12331,1234l12640,1089e" filled="f" stroked="t" strokeweight="2.88002pt" strokecolor="#FFFF00">
                <v:path arrowok="t"/>
              </v:shape>
            </v:group>
            <v:group style="position:absolute;left:288;top:288;width:13637;height:6415" coordorigin="288,288" coordsize="13637,6415">
              <v:shape style="position:absolute;left:288;top:288;width:13637;height:6415" coordorigin="288,288" coordsize="13637,6415" path="m8397,2889l10295,1996e" filled="f" stroked="t" strokeweight="2.88002pt" strokecolor="#FFFF00">
                <v:path arrowok="t"/>
              </v:shape>
              <v:shape style="position:absolute;left:288;top:288;width:13637;height:6415" coordorigin="288,288" coordsize="13637,6415" path="m11063,1634l11485,1436e" filled="f" stroked="t" strokeweight="2.88002pt" strokecolor="#FFFF00">
                <v:path arrowok="t"/>
              </v:shape>
              <v:shape style="position:absolute;left:288;top:288;width:13637;height:6415" coordorigin="288,288" coordsize="13637,6415" path="m12223,1089l12648,889e" filled="f" stroked="t" strokeweight="2.88002pt" strokecolor="#FFFF00">
                <v:path arrowok="t"/>
              </v:shape>
              <v:shape style="position:absolute;left:288;top:288;width:13637;height:6415" coordorigin="288,288" coordsize="13637,6415" path="m12648,889l12858,790e" filled="f" stroked="t" strokeweight="2.88002pt" strokecolor="#FFFF00">
                <v:path arrowok="t"/>
              </v:shape>
              <v:shape style="position:absolute;left:288;top:288;width:13637;height:6415" coordorigin="288,288" coordsize="13637,6415" path="m12128,1133l12223,1089e" filled="f" stroked="t" strokeweight="2.88002pt" strokecolor="#FFFF00">
                <v:path arrowok="t"/>
              </v:shape>
            </v:group>
            <v:group style="position:absolute;left:288;top:288;width:13212;height:6214" coordorigin="288,288" coordsize="13212,6214">
              <v:shape style="position:absolute;left:288;top:288;width:13212;height:6214" coordorigin="288,288" coordsize="13212,6214" path="m7970,2889l10096,1889e" filled="f" stroked="t" strokeweight="2.88002pt" strokecolor="#FFFF00">
                <v:path arrowok="t"/>
              </v:shape>
              <v:shape style="position:absolute;left:288;top:288;width:13212;height:6214" coordorigin="288,288" coordsize="13212,6214" path="m11066,1433l11480,1238e" filled="f" stroked="t" strokeweight="2.88002pt" strokecolor="#FFFF00">
                <v:path arrowok="t"/>
              </v:shape>
              <v:shape style="position:absolute;left:288;top:288;width:13212;height:6214" coordorigin="288,288" coordsize="13212,6214" path="m11797,1089l12223,889e" filled="f" stroked="t" strokeweight="2.88002pt" strokecolor="#FFFF00">
                <v:path arrowok="t"/>
              </v:shape>
              <v:shape style="position:absolute;left:288;top:288;width:13212;height:6214" coordorigin="288,288" coordsize="13212,6214" path="m10096,1889l10336,1776e" filled="f" stroked="t" strokeweight="2.88002pt" strokecolor="#FFFF00">
                <v:path arrowok="t"/>
              </v:shape>
              <v:shape style="position:absolute;left:288;top:288;width:13212;height:6214" coordorigin="288,288" coordsize="13212,6214" path="m12223,889l12648,689e" filled="f" stroked="t" strokeweight="2.88002pt" strokecolor="#FFFF00">
                <v:path arrowok="t"/>
              </v:shape>
            </v:group>
            <v:group style="position:absolute;left:288;top:288;width:12787;height:6012" coordorigin="288,288" coordsize="12787,6012">
              <v:shape style="position:absolute;left:288;top:288;width:12787;height:6012" coordorigin="288,288" coordsize="12787,6012" path="m7632,2847l9671,1889e" filled="f" stroked="t" strokeweight="2.88002pt" strokecolor="#FFFF00">
                <v:path arrowok="t"/>
              </v:shape>
              <v:shape style="position:absolute;left:288;top:288;width:12787;height:6012" coordorigin="288,288" coordsize="12787,6012" path="m11069,1231l11797,889e" filled="f" stroked="t" strokeweight="2.88002pt" strokecolor="#FFFF00">
                <v:path arrowok="t"/>
              </v:shape>
              <v:shape style="position:absolute;left:288;top:288;width:12787;height:6012" coordorigin="288,288" coordsize="12787,6012" path="m9671,1889l10415,1539e" filled="f" stroked="t" strokeweight="2.88002pt" strokecolor="#FFFF00">
                <v:path arrowok="t"/>
              </v:shape>
              <v:shape style="position:absolute;left:288;top:288;width:12787;height:6012" coordorigin="288,288" coordsize="12787,6012" path="m11797,889l12223,689e" filled="f" stroked="t" strokeweight="2.88002pt" strokecolor="#FFFF00">
                <v:path arrowok="t"/>
              </v:shape>
              <v:shape style="position:absolute;left:288;top:288;width:12787;height:6012" coordorigin="288,288" coordsize="12787,6012" path="m12223,689l12332,637e" filled="f" stroked="t" strokeweight="2.88002pt" strokecolor="#FFFF00">
                <v:path arrowok="t"/>
              </v:shape>
            </v:group>
            <v:group style="position:absolute;left:288;top:288;width:12370;height:5818" coordorigin="288,288" coordsize="12370,5818">
              <v:shape style="position:absolute;left:288;top:288;width:12370;height:5818" coordorigin="288,288" coordsize="12370,5818" path="m7632,2652l9254,1889e" filled="f" stroked="t" strokeweight="2.88002pt" strokecolor="#FFFF00">
                <v:path arrowok="t"/>
              </v:shape>
              <v:shape style="position:absolute;left:288;top:288;width:12370;height:5818" coordorigin="288,288" coordsize="12370,5818" path="m11072,1034l11380,889e" filled="f" stroked="t" strokeweight="2.88002pt" strokecolor="#FFFF00">
                <v:path arrowok="t"/>
              </v:shape>
              <v:shape style="position:absolute;left:288;top:288;width:12370;height:5818" coordorigin="288,288" coordsize="12370,5818" path="m9254,1889l10642,1236e" filled="f" stroked="t" strokeweight="2.88002pt" strokecolor="#FFFF00">
                <v:path arrowok="t"/>
              </v:shape>
              <v:shape style="position:absolute;left:288;top:288;width:12370;height:5818" coordorigin="288,288" coordsize="12370,5818" path="m11380,889l11806,689e" filled="f" stroked="t" strokeweight="2.88002pt" strokecolor="#FFFF00">
                <v:path arrowok="t"/>
              </v:shape>
              <v:shape style="position:absolute;left:288;top:288;width:12370;height:5818" coordorigin="288,288" coordsize="12370,5818" path="m11806,689l12231,489e" filled="f" stroked="t" strokeweight="2.88002pt" strokecolor="#FFFF00">
                <v:path arrowok="t"/>
              </v:shape>
            </v:group>
            <v:group style="position:absolute;left:288;top:288;width:11945;height:5616" coordorigin="288,288" coordsize="11945,5616">
              <v:shape style="position:absolute;left:288;top:288;width:11945;height:5616" coordorigin="288,288" coordsize="11945,5616" path="m7632,2451l8828,1889e" filled="f" stroked="t" strokeweight="2.88002pt" strokecolor="#FFFF00">
                <v:path arrowok="t"/>
              </v:shape>
              <v:shape style="position:absolute;left:288;top:288;width:11945;height:5616" coordorigin="288,288" coordsize="11945,5616" path="m8828,1889l11380,689e" filled="f" stroked="t" strokeweight="2.88002pt" strokecolor="#FFFF00">
                <v:path arrowok="t"/>
              </v:shape>
              <v:shape style="position:absolute;left:288;top:288;width:11945;height:5616" coordorigin="288,288" coordsize="11945,5616" path="m11380,689l11806,489e" filled="f" stroked="t" strokeweight="2.88002pt" strokecolor="#FFFF00">
                <v:path arrowok="t"/>
              </v:shape>
              <v:shape style="position:absolute;left:288;top:288;width:11945;height:5616" coordorigin="288,288" coordsize="11945,5616" path="m11806,489l12020,388e" filled="f" stroked="t" strokeweight="2.88002pt" strokecolor="#FFFF00">
                <v:path arrowok="t"/>
              </v:shape>
            </v:group>
            <v:group style="position:absolute;left:288;top:288;width:11520;height:5415" coordorigin="288,288" coordsize="11520,5415">
              <v:shape style="position:absolute;left:288;top:288;width:11520;height:5415" coordorigin="288,288" coordsize="11520,5415" path="m7632,2251l8402,1889e" filled="f" stroked="t" strokeweight="2.88002pt" strokecolor="#FFFF00">
                <v:path arrowok="t"/>
              </v:shape>
              <v:shape style="position:absolute;left:288;top:288;width:11520;height:5415" coordorigin="288,288" coordsize="11520,5415" path="m8402,1889l10955,689e" filled="f" stroked="t" strokeweight="2.88002pt" strokecolor="#FFFF00">
                <v:path arrowok="t"/>
              </v:shape>
              <v:shape style="position:absolute;left:288;top:288;width:11520;height:5415" coordorigin="288,288" coordsize="11520,5415" path="m10955,689l11381,489e" filled="f" stroked="t" strokeweight="2.88002pt" strokecolor="#FFFF00">
                <v:path arrowok="t"/>
              </v:shape>
              <v:shape style="position:absolute;left:288;top:288;width:11520;height:5415" coordorigin="288,288" coordsize="11520,5415" path="m11381,489l11806,289e" filled="f" stroked="t" strokeweight="2.88002pt" strokecolor="#FFFF00">
                <v:path arrowok="t"/>
              </v:shape>
            </v:group>
            <v:group style="position:absolute;left:288;top:288;width:11095;height:5220" coordorigin="288,288" coordsize="11095,5220">
              <v:shape style="position:absolute;left:288;top:288;width:11095;height:5220" coordorigin="288,288" coordsize="11095,5220" path="m7632,2053l7981,1889e" filled="f" stroked="t" strokeweight="2.88002pt" strokecolor="#FFFF00">
                <v:path arrowok="t"/>
              </v:shape>
              <v:shape style="position:absolute;left:288;top:288;width:11095;height:5220" coordorigin="288,288" coordsize="11095,5220" path="m7981,1889l10531,689e" filled="f" stroked="t" strokeweight="2.88002pt" strokecolor="#FFFF00">
                <v:path arrowok="t"/>
              </v:shape>
              <v:shape style="position:absolute;left:288;top:288;width:11095;height:5220" coordorigin="288,288" coordsize="11095,5220" path="m10531,689l10957,489e" filled="f" stroked="t" strokeweight="2.88002pt" strokecolor="#FFFF00">
                <v:path arrowok="t"/>
              </v:shape>
              <v:shape style="position:absolute;left:288;top:288;width:11095;height:5220" coordorigin="288,288" coordsize="11095,5220" path="m10957,489l11382,289e" filled="f" stroked="t" strokeweight="2.88002pt" strokecolor="#FFFF00">
                <v:path arrowok="t"/>
              </v:shape>
            </v:group>
            <v:group style="position:absolute;left:288;top:288;width:10678;height:5019" coordorigin="288,288" coordsize="10678,5019">
              <v:shape style="position:absolute;left:288;top:288;width:10678;height:5019" coordorigin="288,288" coordsize="10678,5019" path="m7560,1889l10113,689e" filled="f" stroked="t" strokeweight="2.88002pt" strokecolor="#FFFF00">
                <v:path arrowok="t"/>
              </v:shape>
              <v:shape style="position:absolute;left:288;top:288;width:10678;height:5019" coordorigin="288,288" coordsize="10678,5019" path="m10113,689l10538,489e" filled="f" stroked="t" strokeweight="2.88002pt" strokecolor="#FFFF00">
                <v:path arrowok="t"/>
              </v:shape>
              <v:shape style="position:absolute;left:288;top:288;width:10678;height:5019" coordorigin="288,288" coordsize="10678,5019" path="m10538,489l10964,289e" filled="f" stroked="t" strokeweight="2.88002pt" strokecolor="#FFFF00">
                <v:path arrowok="t"/>
              </v:shape>
            </v:group>
            <v:group style="position:absolute;left:288;top:288;width:10253;height:4824" coordorigin="288,288" coordsize="10253,4824">
              <v:shape style="position:absolute;left:288;top:288;width:10253;height:4824" coordorigin="288,288" coordsize="10253,4824" path="m7531,1704l9689,689e" filled="f" stroked="t" strokeweight="2.88002pt" strokecolor="#FFFF00">
                <v:path arrowok="t"/>
              </v:shape>
              <v:shape style="position:absolute;left:288;top:288;width:10253;height:4824" coordorigin="288,288" coordsize="10253,4824" path="m9689,689l10114,489e" filled="f" stroked="t" strokeweight="2.88002pt" strokecolor="#FFFF00">
                <v:path arrowok="t"/>
              </v:shape>
              <v:shape style="position:absolute;left:288;top:288;width:10253;height:4824" coordorigin="288,288" coordsize="10253,4824" path="m10114,489l10539,289e" filled="f" stroked="t" strokeweight="2.88002pt" strokecolor="#FFFF00">
                <v:path arrowok="t"/>
              </v:shape>
            </v:group>
            <v:group style="position:absolute;left:288;top:288;width:9828;height:4623" coordorigin="288,288" coordsize="9828,4623">
              <v:shape style="position:absolute;left:288;top:288;width:9828;height:4623" coordorigin="288,288" coordsize="9828,4623" path="m7531,1504l9264,689e" filled="f" stroked="t" strokeweight="2.88002pt" strokecolor="#FFFF00">
                <v:path arrowok="t"/>
              </v:shape>
              <v:shape style="position:absolute;left:288;top:288;width:9828;height:4623" coordorigin="288,288" coordsize="9828,4623" path="m9264,689l9689,489e" filled="f" stroked="t" strokeweight="2.88002pt" strokecolor="#FFFF00">
                <v:path arrowok="t"/>
              </v:shape>
              <v:shape style="position:absolute;left:288;top:288;width:9828;height:4623" coordorigin="288,288" coordsize="9828,4623" path="m9689,489l10114,289e" filled="f" stroked="t" strokeweight="2.88002pt" strokecolor="#FFFF00">
                <v:path arrowok="t"/>
              </v:shape>
            </v:group>
            <v:group style="position:absolute;left:288;top:288;width:9403;height:4421" coordorigin="288,288" coordsize="9403,4421">
              <v:shape style="position:absolute;left:288;top:288;width:9403;height:4421" coordorigin="288,288" coordsize="9403,4421" path="m7531,1304l8839,689e" filled="f" stroked="t" strokeweight="2.88002pt" strokecolor="#FFFF00">
                <v:path arrowok="t"/>
              </v:shape>
              <v:shape style="position:absolute;left:288;top:288;width:9403;height:4421" coordorigin="288,288" coordsize="9403,4421" path="m8839,689l9264,489e" filled="f" stroked="t" strokeweight="2.88002pt" strokecolor="#FFFF00">
                <v:path arrowok="t"/>
              </v:shape>
              <v:shape style="position:absolute;left:288;top:288;width:9403;height:4421" coordorigin="288,288" coordsize="9403,4421" path="m9264,489l9690,289e" filled="f" stroked="t" strokeweight="2.88002pt" strokecolor="#FFFF00">
                <v:path arrowok="t"/>
              </v:shape>
            </v:group>
            <v:group style="position:absolute;left:288;top:288;width:8986;height:3201" coordorigin="288,288" coordsize="8986,3201">
              <v:shape style="position:absolute;left:288;top:288;width:8986;height:3201" coordorigin="288,288" coordsize="8986,3201" path="m7531,1108l8422,689e" filled="f" stroked="t" strokeweight="2.88002pt" strokecolor="#FFFF00">
                <v:path arrowok="t"/>
              </v:shape>
              <v:shape style="position:absolute;left:288;top:288;width:8986;height:3201" coordorigin="288,288" coordsize="8986,3201" path="m8422,689l8847,489e" filled="f" stroked="t" strokeweight="2.88002pt" strokecolor="#FFFF00">
                <v:path arrowok="t"/>
              </v:shape>
              <v:shape style="position:absolute;left:288;top:288;width:8986;height:3201" coordorigin="288,288" coordsize="8986,3201" path="m8847,489l9272,289e" filled="f" stroked="t" strokeweight="2.88002pt" strokecolor="#FFFF00">
                <v:path arrowok="t"/>
              </v:shape>
            </v:group>
            <v:group style="position:absolute;left:288;top:288;width:8561;height:2601" coordorigin="288,288" coordsize="8561,2601">
              <v:shape style="position:absolute;left:288;top:288;width:8561;height:2601" coordorigin="288,288" coordsize="8561,2601" path="m7531,907l7996,689e" filled="f" stroked="t" strokeweight="2.88002pt" strokecolor="#FFFF00">
                <v:path arrowok="t"/>
              </v:shape>
              <v:shape style="position:absolute;left:288;top:288;width:8561;height:2601" coordorigin="288,288" coordsize="8561,2601" path="m7996,689l8422,489e" filled="f" stroked="t" strokeweight="2.88002pt" strokecolor="#FFFF00">
                <v:path arrowok="t"/>
              </v:shape>
              <v:shape style="position:absolute;left:288;top:288;width:8561;height:2601" coordorigin="288,288" coordsize="8561,2601" path="m8422,489l8847,289e" filled="f" stroked="t" strokeweight="2.88002pt" strokecolor="#FFFF00">
                <v:path arrowok="t"/>
              </v:shape>
            </v:group>
            <v:group style="position:absolute;left:288;top:288;width:8136;height:2601" coordorigin="288,288" coordsize="8136,2601">
              <v:shape style="position:absolute;left:288;top:288;width:8136;height:2601" coordorigin="288,288" coordsize="8136,2601" path="m7531,708l7571,689e" filled="f" stroked="t" strokeweight="2.88002pt" strokecolor="#FFFF00">
                <v:path arrowok="t"/>
              </v:shape>
              <v:shape style="position:absolute;left:288;top:288;width:8136;height:2601" coordorigin="288,288" coordsize="8136,2601" path="m7571,689l7997,489e" filled="f" stroked="t" strokeweight="2.88002pt" strokecolor="#FFFF00">
                <v:path arrowok="t"/>
              </v:shape>
              <v:shape style="position:absolute;left:288;top:288;width:8136;height:2601" coordorigin="288,288" coordsize="8136,2601" path="m7997,489l8422,289e" filled="f" stroked="t" strokeweight="2.88002pt" strokecolor="#FFFF00">
                <v:path arrowok="t"/>
              </v:shape>
            </v:group>
            <v:group style="position:absolute;left:288;top:288;width:7711;height:2601" coordorigin="288,288" coordsize="7711,2601">
              <v:shape style="position:absolute;left:288;top:288;width:7711;height:2601" coordorigin="288,288" coordsize="7711,2601" path="m7148,689l7573,489e" filled="f" stroked="t" strokeweight="2.88002pt" strokecolor="#FFFF00">
                <v:path arrowok="t"/>
              </v:shape>
              <v:shape style="position:absolute;left:288;top:288;width:7711;height:2601" coordorigin="288,288" coordsize="7711,2601" path="m7573,489l7998,289e" filled="f" stroked="t" strokeweight="2.88002pt" strokecolor="#FFFF00">
                <v:path arrowok="t"/>
              </v:shape>
            </v:group>
            <v:group style="position:absolute;left:288;top:288;width:7294;height:1601" coordorigin="288,288" coordsize="7294,1601">
              <v:shape style="position:absolute;left:288;top:288;width:7294;height:1601" coordorigin="288,288" coordsize="7294,1601" path="m6729,689l7154,489e" filled="f" stroked="t" strokeweight="2.88002pt" strokecolor="#FFFF00">
                <v:path arrowok="t"/>
              </v:shape>
              <v:shape style="position:absolute;left:288;top:288;width:7294;height:1601" coordorigin="288,288" coordsize="7294,1601" path="m7154,489l7580,289e" filled="f" stroked="t" strokeweight="2.88002pt" strokecolor="#FFFF00">
                <v:path arrowok="t"/>
              </v:shape>
            </v:group>
            <v:group style="position:absolute;left:288;top:288;width:6869;height:922" coordorigin="288,288" coordsize="6869,922">
              <v:shape style="position:absolute;left:288;top:288;width:6869;height:922" coordorigin="288,288" coordsize="6869,922" path="m6415,637l6730,489e" filled="f" stroked="t" strokeweight="2.88002pt" strokecolor="#FFFF00">
                <v:path arrowok="t"/>
              </v:shape>
              <v:shape style="position:absolute;left:288;top:288;width:6869;height:922" coordorigin="288,288" coordsize="6869,922" path="m6878,419l7155,289e" filled="f" stroked="t" strokeweight="2.88002pt" strokecolor="#FFFF00">
                <v:path arrowok="t"/>
              </v:shape>
            </v:group>
            <v:group style="position:absolute;left:288;top:288;width:5026;height:922" coordorigin="288,288" coordsize="5026,922">
              <v:shape style="position:absolute;left:288;top:288;width:5026;height:922" coordorigin="288,288" coordsize="5026,922" path="m5171,822l5283,769e" filled="f" stroked="t" strokeweight="2.88002pt" strokecolor="#FFFF00">
                <v:path arrowok="t"/>
              </v:shape>
            </v:group>
            <v:group style="position:absolute;left:288;top:288;width:5026;height:922" coordorigin="288,288" coordsize="5026,922">
              <v:shape style="position:absolute;left:288;top:288;width:5026;height:922" coordorigin="288,288" coordsize="5026,922" path="m5163,630l5298,566e" filled="f" stroked="t" strokeweight="2.88002pt" strokecolor="#FFFF00">
                <v:path arrowok="t"/>
              </v:shape>
            </v:group>
            <v:group style="position:absolute;left:288;top:288;width:5026;height:922" coordorigin="288,288" coordsize="5026,922">
              <v:shape style="position:absolute;left:288;top:288;width:5026;height:922" coordorigin="288,288" coordsize="5026,922" path="m5158,432l5310,361e" filled="f" stroked="t" strokeweight="2.88002pt" strokecolor="#FFFF00">
                <v:path arrowok="t"/>
              </v:shape>
            </v:group>
            <v:group style="position:absolute;left:288;top:288;width:3406;height:922" coordorigin="288,288" coordsize="3406,922">
              <v:shape style="position:absolute;left:288;top:288;width:3406;height:922" coordorigin="288,288" coordsize="3406,922" path="m3597,570l3687,528e" filled="f" stroked="t" strokeweight="2.88002pt" strokecolor="#FFFF00">
                <v:path arrowok="t"/>
              </v:shape>
            </v:group>
            <v:group style="position:absolute;left:288;top:288;width:3406;height:922" coordorigin="288,288" coordsize="3406,922">
              <v:shape style="position:absolute;left:288;top:288;width:3406;height:922" coordorigin="288,288" coordsize="3406,922" path="m3197,559l3693,326e" filled="f" stroked="t" strokeweight="2.88002pt" strokecolor="#FFFF00">
                <v:path arrowok="t"/>
              </v:shape>
            </v:group>
            <v:group style="position:absolute;left:288;top:288;width:3060;height:922" coordorigin="288,288" coordsize="3060,922">
              <v:shape style="position:absolute;left:288;top:288;width:3060;height:922" coordorigin="288,288" coordsize="3060,922" path="m3202,357l3348,288e" filled="f" stroked="t" strokeweight="2.88002pt" strokecolor="#FFFF00">
                <v:path arrowok="t"/>
              </v:shape>
            </v:group>
            <v:group style="position:absolute;left:288;top:288;width:2635;height:922" coordorigin="288,288" coordsize="2635,922">
              <v:shape style="position:absolute;left:288;top:288;width:2635;height:922" coordorigin="288,288" coordsize="2635,922" path="m2839,328l2923,288e" filled="f" stroked="t" strokeweight="2.88002pt" strokecolor="#FFFF00">
                <v:path arrowok="t"/>
              </v:shape>
            </v:group>
            <v:group style="position:absolute;left:288;top:288;width:900;height:922" coordorigin="288,288" coordsize="900,922">
              <v:shape style="position:absolute;left:288;top:288;width:900;height:922" coordorigin="288,288" coordsize="900,922" path="m548,1210l619,1176e" filled="f" stroked="t" strokeweight="2.88002pt" strokecolor="#FFFF00">
                <v:path arrowok="t"/>
              </v:shape>
              <v:shape style="position:absolute;left:288;top:288;width:900;height:922" coordorigin="288,288" coordsize="900,922" path="m854,1066l1182,911e" filled="f" stroked="t" strokeweight="2.88002pt" strokecolor="#FFFF00">
                <v:path arrowok="t"/>
              </v:shape>
              <v:shape style="position:absolute;left:288;top:288;width:900;height:922" coordorigin="288,288" coordsize="900,922" path="m848,1069l854,1066e" filled="f" stroked="t" strokeweight="2.88002pt" strokecolor="#FFFF00">
                <v:path arrowok="t"/>
              </v:shape>
            </v:group>
            <v:group style="position:absolute;left:288;top:288;width:900;height:842" coordorigin="288,288" coordsize="900,842">
              <v:shape style="position:absolute;left:288;top:288;width:900;height:842" coordorigin="288,288" coordsize="900,842" path="m430,1064l1184,709e" filled="f" stroked="t" strokeweight="2.88002pt" strokecolor="#FFFF00">
                <v:path arrowok="t"/>
              </v:shape>
            </v:group>
            <v:group style="position:absolute;left:288;top:288;width:900;height:641" coordorigin="288,288" coordsize="900,641">
              <v:shape style="position:absolute;left:288;top:288;width:900;height:641" coordorigin="288,288" coordsize="900,641" path="m288,929l1186,508e" filled="f" stroked="t" strokeweight="2.88002pt" strokecolor="#FFFF00">
                <v:path arrowok="t"/>
              </v:shape>
            </v:group>
            <v:group style="position:absolute;left:288;top:288;width:900;height:446" coordorigin="288,288" coordsize="900,446">
              <v:shape style="position:absolute;left:288;top:288;width:900;height:446" coordorigin="288,288" coordsize="900,446" path="m288,734l1188,309e" filled="f" stroked="t" strokeweight="2.88002pt" strokecolor="#FFFF00">
                <v:path arrowok="t"/>
              </v:shape>
            </v:group>
            <v:group style="position:absolute;left:288;top:288;width:526;height:245" coordorigin="288,288" coordsize="526,245">
              <v:shape style="position:absolute;left:288;top:288;width:526;height:245" coordorigin="288,288" coordsize="526,245" path="m288,533l814,288e" filled="f" stroked="t" strokeweight="2.88002pt" strokecolor="#FFFF00">
                <v:path arrowok="t"/>
              </v:shape>
            </v:group>
            <v:group style="position:absolute;left:288;top:288;width:101;height:50" coordorigin="288,288" coordsize="101,50">
              <v:shape style="position:absolute;left:288;top:288;width:101;height:50" coordorigin="288,288" coordsize="101,50" path="m288,338l389,288e" filled="f" stroked="t" strokeweight="2.88002pt" strokecolor="#FFFF00">
                <v:path arrowok="t"/>
              </v:shape>
            </v:group>
            <v:group style="position:absolute;left:11981;top:328;width:94;height:2" coordorigin="11981,328" coordsize="94,2">
              <v:shape style="position:absolute;left:11981;top:328;width:94;height:2" coordorigin="11981,328" coordsize="94,0" path="m11981,328l12075,328e" filled="f" stroked="t" strokeweight="1.80007pt" strokecolor="#000000">
                <v:path arrowok="t"/>
              </v:shape>
            </v:group>
            <v:group style="position:absolute;left:12168;top:403;width:94;height:2" coordorigin="12168,403" coordsize="94,2">
              <v:shape style="position:absolute;left:12168;top:403;width:94;height:2" coordorigin="12168,403" coordsize="94,0" path="m12168,403l12262,403e" filled="f" stroked="t" strokeweight="2.160080pt" strokecolor="#000000">
                <v:path arrowok="t"/>
              </v:shape>
            </v:group>
            <v:group style="position:absolute;left:12327;top:461;width:29;height:72" coordorigin="12327,461" coordsize="29,72">
              <v:shape style="position:absolute;left:12327;top:461;width:29;height:72" coordorigin="12327,461" coordsize="29,72" path="m12348,461l12327,518,12355,533e" filled="f" stroked="t" strokeweight="1.080010pt" strokecolor="#000000">
                <v:path arrowok="t"/>
              </v:shape>
            </v:group>
            <v:group style="position:absolute;left:12449;top:587;width:94;height:2" coordorigin="12449,587" coordsize="94,2">
              <v:shape style="position:absolute;left:12449;top:587;width:94;height:2" coordorigin="12449,587" coordsize="94,0" path="m12449,587l12543,587e" filled="f" stroked="t" strokeweight="1.80006pt" strokecolor="#000000">
                <v:path arrowok="t"/>
              </v:shape>
            </v:group>
            <v:group style="position:absolute;left:12636;top:641;width:94;height:36" coordorigin="12636,641" coordsize="94,36">
              <v:shape style="position:absolute;left:12636;top:641;width:94;height:36" coordorigin="12636,641" coordsize="94,36" path="m12636,641l12651,648,12730,677e" filled="f" stroked="t" strokeweight="1.080010pt" strokecolor="#000000">
                <v:path arrowok="t"/>
              </v:shape>
            </v:group>
            <v:group style="position:absolute;left:12823;top:727;width:94;height:2" coordorigin="12823,727" coordsize="94,2">
              <v:shape style="position:absolute;left:12823;top:727;width:94;height:2" coordorigin="12823,727" coordsize="94,0" path="m12823,727l12917,727e" filled="f" stroked="t" strokeweight="1.44006pt" strokecolor="#000000">
                <v:path arrowok="t"/>
              </v:shape>
            </v:group>
            <v:group style="position:absolute;left:13011;top:778;width:101;height:22" coordorigin="13011,778" coordsize="101,22">
              <v:shape style="position:absolute;left:13011;top:778;width:101;height:22" coordorigin="13011,778" coordsize="101,22" path="m13011,778l13061,799,13111,799e" filled="f" stroked="t" strokeweight="1.080010pt" strokecolor="#000000">
                <v:path arrowok="t"/>
              </v:shape>
            </v:group>
            <v:group style="position:absolute;left:13212;top:806;width:94;height:2" coordorigin="13212,806" coordsize="94,2">
              <v:shape style="position:absolute;left:13212;top:806;width:94;height:2" coordorigin="13212,806" coordsize="94,0" path="m13212,806l13306,806e" filled="f" stroked="t" strokeweight="1.44005pt" strokecolor="#000000">
                <v:path arrowok="t"/>
              </v:shape>
            </v:group>
            <v:group style="position:absolute;left:13399;top:756;width:14;height:94" coordorigin="13399,756" coordsize="14,94">
              <v:shape style="position:absolute;left:13399;top:756;width:14;height:94" coordorigin="13399,756" coordsize="14,94" path="m13399,850l13399,763,13414,756e" filled="f" stroked="t" strokeweight="1.080010pt" strokecolor="#000000">
                <v:path arrowok="t"/>
              </v:shape>
            </v:group>
            <v:group style="position:absolute;left:13443;top:612;width:43;height:50" coordorigin="13443,612" coordsize="43,50">
              <v:shape style="position:absolute;left:13443;top:612;width:43;height:50" coordorigin="13443,612" coordsize="43,50" path="m13443,662l13443,612,13486,612e" filled="f" stroked="t" strokeweight="1.080010pt" strokecolor="#000000">
                <v:path arrowok="t"/>
              </v:shape>
            </v:group>
            <v:group style="position:absolute;left:13500;top:698;width:2;height:101" coordorigin="13500,698" coordsize="2,101">
              <v:shape style="position:absolute;left:13500;top:698;width:2;height:101" coordorigin="13500,698" coordsize="0,101" path="m13500,698l13500,799e" filled="f" stroked="t" strokeweight="1.080010pt" strokecolor="#000000">
                <v:path arrowok="t"/>
              </v:shape>
            </v:group>
            <v:group style="position:absolute;left:13522;top:886;width:79;height:43" coordorigin="13522,886" coordsize="79,43">
              <v:shape style="position:absolute;left:13522;top:886;width:79;height:43" coordorigin="13522,886" coordsize="79,43" path="m13522,886l13551,893,13601,929e" filled="f" stroked="t" strokeweight="1.080010pt" strokecolor="#000000">
                <v:path arrowok="t"/>
              </v:shape>
            </v:group>
            <v:group style="position:absolute;left:13687;top:994;width:94;height:22" coordorigin="13687,994" coordsize="94,22">
              <v:shape style="position:absolute;left:13687;top:994;width:94;height:22" coordorigin="13687,994" coordsize="94,22" path="m13687,994l13781,1015e" filled="f" stroked="t" strokeweight="1.080010pt" strokecolor="#000000">
                <v:path arrowok="t"/>
              </v:shape>
            </v:group>
            <v:group style="position:absolute;left:13875;top:1058;width:101;height:2" coordorigin="13875,1058" coordsize="101,2">
              <v:shape style="position:absolute;left:13875;top:1058;width:101;height:2" coordorigin="13875,1058" coordsize="101,0" path="m13875,1058l13975,1058e" filled="f" stroked="t" strokeweight="1.44006pt" strokecolor="#000000">
                <v:path arrowok="t"/>
              </v:shape>
            </v:group>
            <v:group style="position:absolute;left:14069;top:1116;width:94;height:2" coordorigin="14069,1116" coordsize="94,2">
              <v:shape style="position:absolute;left:14069;top:1116;width:94;height:2" coordorigin="14069,1116" coordsize="94,0" path="m14069,1116l14163,1116e" filled="f" stroked="t" strokeweight="1.44005pt" strokecolor="#000000">
                <v:path arrowok="t"/>
              </v:shape>
            </v:group>
            <v:group style="position:absolute;left:14263;top:1174;width:94;height:2" coordorigin="14263,1174" coordsize="94,2">
              <v:shape style="position:absolute;left:14263;top:1174;width:94;height:2" coordorigin="14263,1174" coordsize="94,0" path="m14263,1174l14357,1174e" filled="f" stroked="t" strokeweight="1.44005pt" strokecolor="#000000">
                <v:path arrowok="t"/>
              </v:shape>
            </v:group>
            <v:group style="position:absolute;left:14451;top:1217;width:94;height:29" coordorigin="14451,1217" coordsize="94,29">
              <v:shape style="position:absolute;left:14451;top:1217;width:94;height:29" coordorigin="14451,1217" coordsize="94,29" path="m14451,1217l14508,1231,14544,1246e" filled="f" stroked="t" strokeweight="1.080010pt" strokecolor="#000000">
                <v:path arrowok="t"/>
              </v:shape>
            </v:group>
            <v:group style="position:absolute;left:14631;top:1188;width:2;height:101" coordorigin="14631,1188" coordsize="2,101">
              <v:shape style="position:absolute;left:14631;top:1188;width:2;height:101" coordorigin="14631,1188" coordsize="0,101" path="m14631,1289l14631,1188e" filled="f" stroked="t" strokeweight="1.080010pt" strokecolor="#000000">
                <v:path arrowok="t"/>
              </v:shape>
            </v:group>
            <v:group style="position:absolute;left:14631;top:986;width:7;height:101" coordorigin="14631,986" coordsize="7,101">
              <v:shape style="position:absolute;left:14631;top:986;width:7;height:101" coordorigin="14631,986" coordsize="7,101" path="m14631,1087l14638,986e" filled="f" stroked="t" strokeweight="1.080010pt" strokecolor="#000000">
                <v:path arrowok="t"/>
              </v:shape>
            </v:group>
            <v:group style="position:absolute;left:14638;top:785;width:2;height:101" coordorigin="14638,785" coordsize="2,101">
              <v:shape style="position:absolute;left:14638;top:785;width:2;height:101" coordorigin="14638,785" coordsize="0,101" path="m14638,886l14638,785e" filled="f" stroked="t" strokeweight="1.080010pt" strokecolor="#000000">
                <v:path arrowok="t"/>
              </v:shape>
            </v:group>
            <v:group style="position:absolute;left:14703;top:756;width:101;height:2" coordorigin="14703,756" coordsize="101,2">
              <v:shape style="position:absolute;left:14703;top:756;width:101;height:2" coordorigin="14703,756" coordsize="101,0" path="m14703,756l14803,756e" filled="f" stroked="t" strokeweight="1.080010pt" strokecolor="#000000">
                <v:path arrowok="t"/>
              </v:shape>
            </v:group>
            <v:group style="position:absolute;left:14883;top:770;width:2;height:101" coordorigin="14883,770" coordsize="2,101">
              <v:shape style="position:absolute;left:14883;top:770;width:2;height:101" coordorigin="14883,770" coordsize="0,101" path="m14883,770l14883,871e" filled="f" stroked="t" strokeweight="1.080010pt" strokecolor="#000000">
                <v:path arrowok="t"/>
              </v:shape>
            </v:group>
            <v:group style="position:absolute;left:14883;top:972;width:2;height:101" coordorigin="14883,972" coordsize="2,101">
              <v:shape style="position:absolute;left:14883;top:972;width:2;height:101" coordorigin="14883,972" coordsize="0,101" path="m14883,972l14883,1073e" filled="f" stroked="t" strokeweight="1.080010pt" strokecolor="#000000">
                <v:path arrowok="t"/>
              </v:shape>
            </v:group>
            <v:group style="position:absolute;left:14875;top:1174;width:2;height:101" coordorigin="14875,1174" coordsize="2,101">
              <v:shape style="position:absolute;left:14875;top:1174;width:2;height:101" coordorigin="14875,1174" coordsize="0,101" path="m14875,1174l14875,1274e" filled="f" stroked="t" strokeweight="1.080010pt" strokecolor="#000000">
                <v:path arrowok="t"/>
              </v:shape>
            </v:group>
            <v:group style="position:absolute;left:14883;top:1368;width:94;height:29" coordorigin="14883,1368" coordsize="94,29">
              <v:shape style="position:absolute;left:14883;top:1368;width:94;height:29" coordorigin="14883,1368" coordsize="94,29" path="m14883,1368l14904,1375,14926,1382,14940,1382,14962,1390,14976,1397e" filled="f" stroked="t" strokeweight="1.080010pt" strokecolor="#000000">
                <v:path arrowok="t"/>
              </v:shape>
            </v:group>
            <v:group style="position:absolute;left:15077;top:1426;width:94;height:36" coordorigin="15077,1426" coordsize="94,36">
              <v:shape style="position:absolute;left:15077;top:1426;width:94;height:36" coordorigin="15077,1426" coordsize="94,36" path="m15077,1426l15163,1454,15171,1462e" filled="f" stroked="t" strokeweight="1.080010pt" strokecolor="#000000">
                <v:path arrowok="t"/>
              </v:shape>
            </v:group>
            <v:group style="position:absolute;left:15264;top:1490;width:94;height:36" coordorigin="15264,1490" coordsize="94,36">
              <v:shape style="position:absolute;left:15264;top:1490;width:94;height:36" coordorigin="15264,1490" coordsize="94,36" path="m15264,1490l15343,1526,15358,1526e" filled="f" stroked="t" strokeweight="1.080010pt" strokecolor="#000000">
                <v:path arrowok="t"/>
              </v:shape>
            </v:group>
            <v:group style="position:absolute;left:15459;top:1534;width:94;height:29" coordorigin="15459,1534" coordsize="94,29">
              <v:shape style="position:absolute;left:15459;top:1534;width:94;height:29" coordorigin="15459,1534" coordsize="94,29" path="m15459,1534l15495,1534,15552,1562e" filled="f" stroked="t" strokeweight="1.080010pt" strokecolor="#000000">
                <v:path arrowok="t"/>
              </v:shape>
            </v:group>
            <v:group style="position:absolute;left:15487;top:2131;width:65;height:2" coordorigin="15487,2131" coordsize="65,2">
              <v:shape style="position:absolute;left:15487;top:2131;width:65;height:2" coordorigin="15487,2131" coordsize="65,0" path="m15487,2131l15552,2131e" filled="f" stroked="t" strokeweight="1.44005pt" strokecolor="#000000">
                <v:path arrowok="t"/>
              </v:shape>
            </v:group>
            <v:group style="position:absolute;left:15307;top:2056;width:86;height:2" coordorigin="15307,2056" coordsize="86,2">
              <v:shape style="position:absolute;left:15307;top:2056;width:86;height:2" coordorigin="15307,2056" coordsize="86,0" path="m15307,2056l15394,2056e" filled="f" stroked="t" strokeweight="1.80007pt" strokecolor="#000000">
                <v:path arrowok="t"/>
              </v:shape>
            </v:group>
            <v:group style="position:absolute;left:15120;top:1976;width:94;height:2" coordorigin="15120,1976" coordsize="94,2">
              <v:shape style="position:absolute;left:15120;top:1976;width:94;height:2" coordorigin="15120,1976" coordsize="94,0" path="m15120,1976l15214,1976e" filled="f" stroked="t" strokeweight="1.80006pt" strokecolor="#000000">
                <v:path arrowok="t"/>
              </v:shape>
            </v:group>
            <v:group style="position:absolute;left:14933;top:1908;width:94;height:2" coordorigin="14933,1908" coordsize="94,2">
              <v:shape style="position:absolute;left:14933;top:1908;width:94;height:2" coordorigin="14933,1908" coordsize="94,0" path="m14933,1908l15027,1908e" filled="f" stroked="t" strokeweight="1.44005pt" strokecolor="#000000">
                <v:path arrowok="t"/>
              </v:shape>
            </v:group>
            <v:group style="position:absolute;left:14739;top:1843;width:101;height:2" coordorigin="14739,1843" coordsize="101,2">
              <v:shape style="position:absolute;left:14739;top:1843;width:101;height:2" coordorigin="14739,1843" coordsize="101,0" path="m14739,1843l14839,1843e" filled="f" stroked="t" strokeweight="1.44005pt" strokecolor="#000000">
                <v:path arrowok="t"/>
              </v:shape>
            </v:group>
            <v:group style="position:absolute;left:14551;top:1786;width:94;height:2" coordorigin="14551,1786" coordsize="94,2">
              <v:shape style="position:absolute;left:14551;top:1786;width:94;height:2" coordorigin="14551,1786" coordsize="94,0" path="m14551,1786l14645,1786e" filled="f" stroked="t" strokeweight="1.44006pt" strokecolor="#000000">
                <v:path arrowok="t"/>
              </v:shape>
            </v:group>
            <v:group style="position:absolute;left:14357;top:1721;width:94;height:22" coordorigin="14357,1721" coordsize="94,22">
              <v:shape style="position:absolute;left:14357;top:1721;width:94;height:22" coordorigin="14357,1721" coordsize="94,22" path="m14451,1742l14357,1721e" filled="f" stroked="t" strokeweight="1.080010pt" strokecolor="#000000">
                <v:path arrowok="t"/>
              </v:shape>
            </v:group>
            <v:group style="position:absolute;left:14163;top:1678;width:101;height:2" coordorigin="14163,1678" coordsize="101,2">
              <v:shape style="position:absolute;left:14163;top:1678;width:101;height:2" coordorigin="14163,1678" coordsize="101,0" path="m14163,1678l14263,1678e" filled="f" stroked="t" strokeweight="1.44006pt" strokecolor="#000000">
                <v:path arrowok="t"/>
              </v:shape>
            </v:group>
            <v:group style="position:absolute;left:14019;top:1627;width:50;height:72" coordorigin="14019,1627" coordsize="50,72">
              <v:shape style="position:absolute;left:14019;top:1627;width:50;height:72" coordorigin="14019,1627" coordsize="50,72" path="m14069,1634l14040,1627,14019,1699e" filled="f" stroked="t" strokeweight="1.080010pt" strokecolor="#000000">
                <v:path arrowok="t"/>
              </v:shape>
            </v:group>
            <v:group style="position:absolute;left:13903;top:1793;width:79;height:22" coordorigin="13903,1793" coordsize="79,22">
              <v:shape style="position:absolute;left:13903;top:1793;width:79;height:22" coordorigin="13903,1793" coordsize="79,22" path="m13983,1793l13975,1814,13903,1807e" filled="f" stroked="t" strokeweight="1.080010pt" strokecolor="#000000">
                <v:path arrowok="t"/>
              </v:shape>
            </v:group>
            <v:group style="position:absolute;left:13702;top:1807;width:101;height:2" coordorigin="13702,1807" coordsize="101,2">
              <v:shape style="position:absolute;left:13702;top:1807;width:101;height:2" coordorigin="13702,1807" coordsize="101,0" path="m13803,1807l13702,1807e" filled="f" stroked="t" strokeweight="1.080010pt" strokecolor="#000000">
                <v:path arrowok="t"/>
              </v:shape>
            </v:group>
            <v:group style="position:absolute;left:13551;top:1757;width:50;height:50" coordorigin="13551,1757" coordsize="50,50">
              <v:shape style="position:absolute;left:13551;top:1757;width:50;height:50" coordorigin="13551,1757" coordsize="50,50" path="m13601,1807l13551,1807,13565,1757e" filled="f" stroked="t" strokeweight="1.080010pt" strokecolor="#000000">
                <v:path arrowok="t"/>
              </v:shape>
            </v:group>
            <v:group style="position:absolute;left:13594;top:1562;width:22;height:101" coordorigin="13594,1562" coordsize="22,101">
              <v:shape style="position:absolute;left:13594;top:1562;width:22;height:101" coordorigin="13594,1562" coordsize="22,101" path="m13594,1663l13615,1562e" filled="f" stroked="t" strokeweight="1.080010pt" strokecolor="#000000">
                <v:path arrowok="t"/>
              </v:shape>
            </v:group>
            <v:group style="position:absolute;left:13515;top:1476;width:79;height:22" coordorigin="13515,1476" coordsize="79,22">
              <v:shape style="position:absolute;left:13515;top:1476;width:79;height:22" coordorigin="13515,1476" coordsize="79,22" path="m13594,1498l13515,1476,13515,1490e" filled="f" stroked="t" strokeweight="1.080010pt" strokecolor="#000000">
                <v:path arrowok="t"/>
              </v:shape>
            </v:group>
            <v:group style="position:absolute;left:13486;top:1584;width:14;height:101" coordorigin="13486,1584" coordsize="14,101">
              <v:shape style="position:absolute;left:13486;top:1584;width:14;height:101" coordorigin="13486,1584" coordsize="14,101" path="m13500,1584l13486,1642,13486,1685e" filled="f" stroked="t" strokeweight="1.080010pt" strokecolor="#000000">
                <v:path arrowok="t"/>
              </v:shape>
            </v:group>
            <v:group style="position:absolute;left:13407;top:1577;width:22;height:94" coordorigin="13407,1577" coordsize="22,94">
              <v:shape style="position:absolute;left:13407;top:1577;width:22;height:94" coordorigin="13407,1577" coordsize="22,94" path="m13428,1670l13428,1642,13407,1577e" filled="f" stroked="t" strokeweight="1.080010pt" strokecolor="#000000">
                <v:path arrowok="t"/>
              </v:shape>
            </v:group>
            <v:group style="position:absolute;left:13342;top:1426;width:58;height:50" coordorigin="13342,1426" coordsize="58,50">
              <v:shape style="position:absolute;left:13342;top:1426;width:58;height:50" coordorigin="13342,1426" coordsize="58,50" path="m13399,1476l13399,1440,13342,1426e" filled="f" stroked="t" strokeweight="1.080010pt" strokecolor="#000000">
                <v:path arrowok="t"/>
              </v:shape>
            </v:group>
            <v:group style="position:absolute;left:13147;top:1382;width:101;height:2" coordorigin="13147,1382" coordsize="101,2">
              <v:shape style="position:absolute;left:13147;top:1382;width:101;height:2" coordorigin="13147,1382" coordsize="101,0" path="m13147,1382l13248,1382e" filled="f" stroked="t" strokeweight="1.44005pt" strokecolor="#000000">
                <v:path arrowok="t"/>
              </v:shape>
            </v:group>
            <v:group style="position:absolute;left:12960;top:1325;width:94;height:2" coordorigin="12960,1325" coordsize="94,2">
              <v:shape style="position:absolute;left:12960;top:1325;width:94;height:2" coordorigin="12960,1325" coordsize="94,0" path="m12960,1325l13054,1325e" filled="f" stroked="t" strokeweight="1.44006pt" strokecolor="#000000">
                <v:path arrowok="t"/>
              </v:shape>
            </v:group>
            <v:group style="position:absolute;left:12766;top:1253;width:94;height:29" coordorigin="12766,1253" coordsize="94,29">
              <v:shape style="position:absolute;left:12766;top:1253;width:94;height:29" coordorigin="12766,1253" coordsize="94,29" path="m12859,1282l12831,1274,12766,1253e" filled="f" stroked="t" strokeweight="1.080010pt" strokecolor="#000000">
                <v:path arrowok="t"/>
              </v:shape>
            </v:group>
            <v:group style="position:absolute;left:12571;top:1217;width:94;height:2" coordorigin="12571,1217" coordsize="94,2">
              <v:shape style="position:absolute;left:12571;top:1217;width:94;height:2" coordorigin="12571,1217" coordsize="94,0" path="m12571,1217l12665,1217e" filled="f" stroked="t" strokeweight="1.44005pt" strokecolor="#000000">
                <v:path arrowok="t"/>
              </v:shape>
            </v:group>
            <v:group style="position:absolute;left:12377;top:1152;width:101;height:22" coordorigin="12377,1152" coordsize="101,22">
              <v:shape style="position:absolute;left:12377;top:1152;width:101;height:22" coordorigin="12377,1152" coordsize="101,22" path="m12478,1174l12442,1166,12377,1152e" filled="f" stroked="t" strokeweight="1.080010pt" strokecolor="#000000">
                <v:path arrowok="t"/>
              </v:shape>
            </v:group>
            <v:group style="position:absolute;left:12183;top:1116;width:101;height:2" coordorigin="12183,1116" coordsize="101,2">
              <v:shape style="position:absolute;left:12183;top:1116;width:101;height:2" coordorigin="12183,1116" coordsize="101,0" path="m12183,1116l12283,1116e" filled="f" stroked="t" strokeweight="1.44005pt" strokecolor="#000000">
                <v:path arrowok="t"/>
              </v:shape>
            </v:group>
            <v:group style="position:absolute;left:11988;top:1058;width:101;height:22" coordorigin="11988,1058" coordsize="101,22">
              <v:shape style="position:absolute;left:11988;top:1058;width:101;height:22" coordorigin="11988,1058" coordsize="101,22" path="m12089,1080l12039,1073,11988,1058e" filled="f" stroked="t" strokeweight="1.080010pt" strokecolor="#000000">
                <v:path arrowok="t"/>
              </v:shape>
            </v:group>
            <v:group style="position:absolute;left:11794;top:1015;width:101;height:22" coordorigin="11794,1015" coordsize="101,22">
              <v:shape style="position:absolute;left:11794;top:1015;width:101;height:22" coordorigin="11794,1015" coordsize="101,22" path="m11895,1037l11794,1015e" filled="f" stroked="t" strokeweight="1.080010pt" strokecolor="#000000">
                <v:path arrowok="t"/>
              </v:shape>
            </v:group>
            <v:group style="position:absolute;left:11599;top:979;width:94;height:14" coordorigin="11599,979" coordsize="94,14">
              <v:shape style="position:absolute;left:11599;top:979;width:94;height:14" coordorigin="11599,979" coordsize="94,14" path="m11693,994l11642,986,11599,979e" filled="f" stroked="t" strokeweight="1.080010pt" strokecolor="#000000">
                <v:path arrowok="t"/>
              </v:shape>
            </v:group>
            <v:group style="position:absolute;left:11477;top:965;width:22;height:79" coordorigin="11477,965" coordsize="22,79">
              <v:shape style="position:absolute;left:11477;top:965;width:22;height:79" coordorigin="11477,965" coordsize="22,79" path="m11498,965l11477,965,11484,1044e" filled="f" stroked="t" strokeweight="1.080010pt" strokecolor="#000000">
                <v:path arrowok="t"/>
              </v:shape>
            </v:group>
            <v:group style="position:absolute;left:11484;top:1145;width:2;height:101" coordorigin="11484,1145" coordsize="2,101">
              <v:shape style="position:absolute;left:11484;top:1145;width:2;height:101" coordorigin="11484,1145" coordsize="0,101" path="m11484,1145l11484,1246e" filled="f" stroked="t" strokeweight="1.080010pt" strokecolor="#000000">
                <v:path arrowok="t"/>
              </v:shape>
            </v:group>
            <v:group style="position:absolute;left:11491;top:1346;width:2;height:101" coordorigin="11491,1346" coordsize="2,101">
              <v:shape style="position:absolute;left:11491;top:1346;width:2;height:101" coordorigin="11491,1346" coordsize="0,101" path="m11491,1346l11491,1447e" filled="f" stroked="t" strokeweight="1.080010pt" strokecolor="#000000">
                <v:path arrowok="t"/>
              </v:shape>
            </v:group>
            <v:group style="position:absolute;left:11354;top:1512;width:101;height:2" coordorigin="11354,1512" coordsize="101,2">
              <v:shape style="position:absolute;left:11354;top:1512;width:101;height:2" coordorigin="11354,1512" coordsize="101,0" path="m11455,1512l11354,1512e" filled="f" stroked="t" strokeweight="1.080010pt" strokecolor="#000000">
                <v:path arrowok="t"/>
              </v:shape>
            </v:group>
            <v:group style="position:absolute;left:11160;top:1512;width:101;height:2" coordorigin="11160,1512" coordsize="101,2">
              <v:shape style="position:absolute;left:11160;top:1512;width:101;height:2" coordorigin="11160,1512" coordsize="101,0" path="m11261,1512l11160,1512e" filled="f" stroked="t" strokeweight="1.080010pt" strokecolor="#000000">
                <v:path arrowok="t"/>
              </v:shape>
            </v:group>
            <v:group style="position:absolute;left:11146;top:1606;width:2;height:101" coordorigin="11146,1606" coordsize="2,101">
              <v:shape style="position:absolute;left:11146;top:1606;width:2;height:101" coordorigin="11146,1606" coordsize="0,101" path="m11146,1606l11146,1706e" filled="f" stroked="t" strokeweight="1.080010pt" strokecolor="#000000">
                <v:path arrowok="t"/>
              </v:shape>
            </v:group>
            <v:group style="position:absolute;left:11138;top:1807;width:7;height:101" coordorigin="11138,1807" coordsize="7,101">
              <v:shape style="position:absolute;left:11138;top:1807;width:7;height:101" coordorigin="11138,1807" coordsize="7,101" path="m11146,1807l11138,1908e" filled="f" stroked="t" strokeweight="1.080010pt" strokecolor="#000000">
                <v:path arrowok="t"/>
              </v:shape>
            </v:group>
            <v:group style="position:absolute;left:11138;top:2002;width:2;height:101" coordorigin="11138,2002" coordsize="2,101">
              <v:shape style="position:absolute;left:11138;top:2002;width:2;height:101" coordorigin="11138,2002" coordsize="0,101" path="m11138,2002l11138,2102e" filled="f" stroked="t" strokeweight="1.080010pt" strokecolor="#000000">
                <v:path arrowok="t"/>
              </v:shape>
            </v:group>
            <v:group style="position:absolute;left:11074;top:2203;width:65;height:29" coordorigin="11074,2203" coordsize="65,29">
              <v:shape style="position:absolute;left:11074;top:2203;width:65;height:29" coordorigin="11074,2203" coordsize="65,29" path="m11138,2203l11138,2232,11081,2232,11074,2210e" filled="f" stroked="t" strokeweight="1.080010pt" strokecolor="#000000">
                <v:path arrowok="t"/>
              </v:shape>
            </v:group>
            <v:group style="position:absolute;left:11066;top:2016;width:2;height:101" coordorigin="11066,2016" coordsize="2,101">
              <v:shape style="position:absolute;left:11066;top:2016;width:2;height:101" coordorigin="11066,2016" coordsize="0,101" path="m11066,2117l11066,2016e" filled="f" stroked="t" strokeweight="1.080010pt" strokecolor="#000000">
                <v:path arrowok="t"/>
              </v:shape>
            </v:group>
            <v:group style="position:absolute;left:11059;top:1814;width:7;height:101" coordorigin="11059,1814" coordsize="7,101">
              <v:shape style="position:absolute;left:11059;top:1814;width:7;height:101" coordorigin="11059,1814" coordsize="7,101" path="m11066,1915l11059,1814e" filled="f" stroked="t" strokeweight="1.080010pt" strokecolor="#000000">
                <v:path arrowok="t"/>
              </v:shape>
            </v:group>
            <v:group style="position:absolute;left:11059;top:1613;width:2;height:101" coordorigin="11059,1613" coordsize="2,101">
              <v:shape style="position:absolute;left:11059;top:1613;width:2;height:101" coordorigin="11059,1613" coordsize="0,101" path="m11059,1714l11059,1613e" filled="f" stroked="t" strokeweight="1.080010pt" strokecolor="#000000">
                <v:path arrowok="t"/>
              </v:shape>
            </v:group>
            <v:group style="position:absolute;left:11066;top:1411;width:2;height:101" coordorigin="11066,1411" coordsize="2,101">
              <v:shape style="position:absolute;left:11066;top:1411;width:2;height:101" coordorigin="11066,1411" coordsize="0,101" path="m11066,1512l11066,1411e" filled="f" stroked="t" strokeweight="1.080010pt" strokecolor="#000000">
                <v:path arrowok="t"/>
              </v:shape>
            </v:group>
            <v:group style="position:absolute;left:11066;top:1217;width:2;height:101" coordorigin="11066,1217" coordsize="2,101">
              <v:shape style="position:absolute;left:11066;top:1217;width:2;height:101" coordorigin="11066,1217" coordsize="0,101" path="m11066,1318l11066,1217e" filled="f" stroked="t" strokeweight="1.080010pt" strokecolor="#000000">
                <v:path arrowok="t"/>
              </v:shape>
            </v:group>
            <v:group style="position:absolute;left:11074;top:1015;width:2;height:101" coordorigin="11074,1015" coordsize="2,101">
              <v:shape style="position:absolute;left:11074;top:1015;width:2;height:101" coordorigin="11074,1015" coordsize="0,101" path="m11074,1116l11074,1015e" filled="f" stroked="t" strokeweight="1.080010pt" strokecolor="#000000">
                <v:path arrowok="t"/>
              </v:shape>
            </v:group>
            <v:group style="position:absolute;left:11052;top:842;width:22;height:72" coordorigin="11052,842" coordsize="22,72">
              <v:shape style="position:absolute;left:11052;top:842;width:22;height:72" coordorigin="11052,842" coordsize="22,72" path="m11074,914l11074,842,11052,850e" filled="f" stroked="t" strokeweight="1.080010pt" strokecolor="#000000">
                <v:path arrowok="t"/>
              </v:shape>
            </v:group>
            <v:group style="position:absolute;left:10872;top:886;width:86;height:50" coordorigin="10872,886" coordsize="86,50">
              <v:shape style="position:absolute;left:10872;top:886;width:86;height:50" coordorigin="10872,886" coordsize="86,50" path="m10958,886l10937,900,10901,914,10872,929,10872,936e" filled="f" stroked="t" strokeweight="1.080010pt" strokecolor="#000000">
                <v:path arrowok="t"/>
              </v:shape>
            </v:group>
            <v:group style="position:absolute;left:10706;top:986;width:79;height:65" coordorigin="10706,986" coordsize="79,65">
              <v:shape style="position:absolute;left:10706;top:986;width:79;height:65" coordorigin="10706,986" coordsize="79,65" path="m10786,986l10778,994,10750,1015,10721,1037,10706,1051e" filled="f" stroked="t" strokeweight="1.080010pt" strokecolor="#000000">
                <v:path arrowok="t"/>
              </v:shape>
            </v:group>
            <v:group style="position:absolute;left:10570;top:1116;width:65;height:72" coordorigin="10570,1116" coordsize="65,72">
              <v:shape style="position:absolute;left:10570;top:1116;width:65;height:72" coordorigin="10570,1116" coordsize="65,72" path="m10634,1116l10613,1145,10584,1166,10570,1188e" filled="f" stroked="t" strokeweight="1.080010pt" strokecolor="#000000">
                <v:path arrowok="t"/>
              </v:shape>
            </v:group>
            <v:group style="position:absolute;left:10454;top:1274;width:50;height:86" coordorigin="10454,1274" coordsize="50,86">
              <v:shape style="position:absolute;left:10454;top:1274;width:50;height:86" coordorigin="10454,1274" coordsize="50,86" path="m10505,1274l10498,1289,10476,1318,10454,1354,10454,1361e" filled="f" stroked="t" strokeweight="1.080010pt" strokecolor="#000000">
                <v:path arrowok="t"/>
              </v:shape>
            </v:group>
            <v:group style="position:absolute;left:10375;top:1447;width:36;height:94" coordorigin="10375,1447" coordsize="36,94">
              <v:shape style="position:absolute;left:10375;top:1447;width:36;height:94" coordorigin="10375,1447" coordsize="36,94" path="m10411,1447l10411,1454,10397,1490,10382,1526,10375,1541e" filled="f" stroked="t" strokeweight="1.080010pt" strokecolor="#000000">
                <v:path arrowok="t"/>
              </v:shape>
            </v:group>
            <v:group style="position:absolute;left:10325;top:1634;width:22;height:101" coordorigin="10325,1634" coordsize="22,101">
              <v:shape style="position:absolute;left:10325;top:1634;width:22;height:101" coordorigin="10325,1634" coordsize="22,101" path="m10346,1634l10339,1656,10339,1678,10332,1706,10325,1728,10325,1735e" filled="f" stroked="t" strokeweight="1.080010pt" strokecolor="#000000">
                <v:path arrowok="t"/>
              </v:shape>
            </v:group>
            <v:group style="position:absolute;left:10289;top:1829;width:2;height:101" coordorigin="10289,1829" coordsize="2,101">
              <v:shape style="position:absolute;left:10289;top:1829;width:2;height:101" coordorigin="10289,1829" coordsize="0,101" path="m10289,1829l10289,1930e" filled="f" stroked="t" strokeweight="1.44001pt" strokecolor="#000000">
                <v:path arrowok="t"/>
              </v:shape>
            </v:group>
            <v:group style="position:absolute;left:10231;top:2023;width:22;height:101" coordorigin="10231,2023" coordsize="22,101">
              <v:shape style="position:absolute;left:10231;top:2023;width:22;height:101" coordorigin="10231,2023" coordsize="22,101" path="m10253,2023l10231,2124e" filled="f" stroked="t" strokeweight="1.080010pt" strokecolor="#000000">
                <v:path arrowok="t"/>
              </v:shape>
            </v:group>
            <v:group style="position:absolute;left:10188;top:2218;width:22;height:94" coordorigin="10188,2218" coordsize="22,94">
              <v:shape style="position:absolute;left:10188;top:2218;width:22;height:94" coordorigin="10188,2218" coordsize="22,94" path="m10210,2218l10188,2311,10195,2311e" filled="f" stroked="t" strokeweight="1.080010pt" strokecolor="#000000">
                <v:path arrowok="t"/>
              </v:shape>
            </v:group>
            <v:group style="position:absolute;left:10289;top:2333;width:101;height:2" coordorigin="10289,2333" coordsize="101,2">
              <v:shape style="position:absolute;left:10289;top:2333;width:101;height:2" coordorigin="10289,2333" coordsize="101,0" path="m10289,2333l10390,2333e" filled="f" stroked="t" strokeweight=".72003pt" strokecolor="#000000">
                <v:path arrowok="t"/>
              </v:shape>
            </v:group>
            <v:group style="position:absolute;left:10490;top:2354;width:101;height:2" coordorigin="10490,2354" coordsize="101,2">
              <v:shape style="position:absolute;left:10490;top:2354;width:101;height:2" coordorigin="10490,2354" coordsize="101,0" path="m10490,2354l10591,2354e" filled="f" stroked="t" strokeweight=".72003pt" strokecolor="#000000">
                <v:path arrowok="t"/>
              </v:shape>
            </v:group>
            <v:group style="position:absolute;left:10692;top:2376;width:94;height:2" coordorigin="10692,2376" coordsize="94,2">
              <v:shape style="position:absolute;left:10692;top:2376;width:94;height:2" coordorigin="10692,2376" coordsize="94,0" path="m10692,2376l10786,2376e" filled="f" stroked="t" strokeweight=".72003pt" strokecolor="#000000">
                <v:path arrowok="t"/>
              </v:shape>
            </v:group>
            <v:group style="position:absolute;left:10886;top:2398;width:101;height:2" coordorigin="10886,2398" coordsize="101,2">
              <v:shape style="position:absolute;left:10886;top:2398;width:101;height:2" coordorigin="10886,2398" coordsize="101,0" path="m10886,2398l10987,2398e" filled="f" stroked="t" strokeweight=".72003pt" strokecolor="#000000">
                <v:path arrowok="t"/>
              </v:shape>
            </v:group>
            <v:group style="position:absolute;left:11066;top:2434;width:2;height:101" coordorigin="11066,2434" coordsize="2,101">
              <v:shape style="position:absolute;left:11066;top:2434;width:2;height:101" coordorigin="11066,2434" coordsize="0,101" path="m11066,2434l11066,2534e" filled="f" stroked="t" strokeweight="1.080010pt" strokecolor="#000000">
                <v:path arrowok="t"/>
              </v:shape>
            </v:group>
            <v:group style="position:absolute;left:11066;top:2628;width:2;height:101" coordorigin="11066,2628" coordsize="2,101">
              <v:shape style="position:absolute;left:11066;top:2628;width:2;height:101" coordorigin="11066,2628" coordsize="0,101" path="m11066,2628l11066,2635,11066,2729e" filled="f" stroked="t" strokeweight="1.080010pt" strokecolor="#000000">
                <v:path arrowok="t"/>
              </v:shape>
            </v:group>
            <v:group style="position:absolute;left:10908;top:2772;width:101;height:2" coordorigin="10908,2772" coordsize="101,2">
              <v:shape style="position:absolute;left:10908;top:2772;width:101;height:2" coordorigin="10908,2772" coordsize="101,0" path="m11009,2772l10908,2772e" filled="f" stroked="t" strokeweight="1.080010pt" strokecolor="#000000">
                <v:path arrowok="t"/>
              </v:shape>
            </v:group>
            <v:group style="position:absolute;left:10714;top:2772;width:101;height:2" coordorigin="10714,2772" coordsize="101,2">
              <v:shape style="position:absolute;left:10714;top:2772;width:101;height:2" coordorigin="10714,2772" coordsize="101,0" path="m10814,2772l10714,2772e" filled="f" stroked="t" strokeweight="1.080010pt" strokecolor="#000000">
                <v:path arrowok="t"/>
              </v:shape>
            </v:group>
            <v:group style="position:absolute;left:10512;top:2779;width:101;height:2" coordorigin="10512,2779" coordsize="101,2">
              <v:shape style="position:absolute;left:10512;top:2779;width:101;height:2" coordorigin="10512,2779" coordsize="101,0" path="m10613,2779l10512,2779e" filled="f" stroked="t" strokeweight="1.080010pt" strokecolor="#000000">
                <v:path arrowok="t"/>
              </v:shape>
            </v:group>
            <v:group style="position:absolute;left:10310;top:2779;width:101;height:2" coordorigin="10310,2779" coordsize="101,2">
              <v:shape style="position:absolute;left:10310;top:2779;width:101;height:2" coordorigin="10310,2779" coordsize="101,0" path="m10411,2779l10310,2779e" filled="f" stroked="t" strokeweight="1.080010pt" strokecolor="#000000">
                <v:path arrowok="t"/>
              </v:shape>
            </v:group>
            <v:group style="position:absolute;left:10116;top:2779;width:94;height:14" coordorigin="10116,2779" coordsize="94,14">
              <v:shape style="position:absolute;left:10116;top:2779;width:94;height:14" coordorigin="10116,2779" coordsize="94,14" path="m10210,2779l10174,2779,10116,2787,10116,2794e" filled="f" stroked="t" strokeweight="1.080010pt" strokecolor="#000000">
                <v:path arrowok="t"/>
              </v:shape>
            </v:group>
            <v:group style="position:absolute;left:10116;top:2880;width:86;height:7" coordorigin="10116,2880" coordsize="86,7">
              <v:shape style="position:absolute;left:10116;top:2880;width:86;height:7" coordorigin="10116,2880" coordsize="86,7" path="m10116,2887l10202,2887,10202,2880e" filled="f" stroked="t" strokeweight="1.080010pt" strokecolor="#000000">
                <v:path arrowok="t"/>
              </v:shape>
            </v:group>
            <v:group style="position:absolute;left:10296;top:2887;width:101;height:7" coordorigin="10296,2887" coordsize="101,7">
              <v:shape style="position:absolute;left:10296;top:2887;width:101;height:7" coordorigin="10296,2887" coordsize="101,7" path="m10296,2887l10397,2895e" filled="f" stroked="t" strokeweight="1.080010pt" strokecolor="#000000">
                <v:path arrowok="t"/>
              </v:shape>
            </v:group>
            <v:group style="position:absolute;left:10440;top:2945;width:2;height:101" coordorigin="10440,2945" coordsize="2,101">
              <v:shape style="position:absolute;left:10440;top:2945;width:2;height:101" coordorigin="10440,2945" coordsize="0,101" path="m10440,2945l10440,2945,10440,3039,10440,3046e" filled="f" stroked="t" strokeweight="1.080010pt" strokecolor="#000000">
                <v:path arrowok="t"/>
              </v:shape>
            </v:group>
            <v:group style="position:absolute;left:10397;top:3147;width:29;height:94" coordorigin="10397,3147" coordsize="29,94">
              <v:shape style="position:absolute;left:10397;top:3147;width:29;height:94" coordorigin="10397,3147" coordsize="29,94" path="m10426,3147l10426,3154,10418,3175,10411,3197,10404,3211,10397,3233,10397,3240e" filled="f" stroked="t" strokeweight="1.080010pt" strokecolor="#000000">
                <v:path arrowok="t"/>
              </v:shape>
            </v:group>
            <v:group style="position:absolute;left:10332;top:3334;width:2;height:94" coordorigin="10332,3334" coordsize="2,94">
              <v:shape style="position:absolute;left:10332;top:3334;width:2;height:94" coordorigin="10332,3334" coordsize="0,94" path="m10332,3334l10332,3427e" filled="f" stroked="t" strokeweight="2.160020pt" strokecolor="#000000">
                <v:path arrowok="t"/>
              </v:shape>
            </v:group>
            <v:group style="position:absolute;left:10253;top:3514;width:50;height:50" coordorigin="10253,3514" coordsize="50,50">
              <v:shape style="position:absolute;left:10253;top:3514;width:50;height:50" coordorigin="10253,3514" coordsize="50,50" path="m10274,3514l10253,3564,10303,3557e" filled="f" stroked="t" strokeweight="1.080010pt" strokecolor="#000000">
                <v:path arrowok="t"/>
              </v:shape>
            </v:group>
            <v:group style="position:absolute;left:10404;top:3535;width:101;height:7" coordorigin="10404,3535" coordsize="101,7">
              <v:shape style="position:absolute;left:10404;top:3535;width:101;height:7" coordorigin="10404,3535" coordsize="101,7" path="m10404,3543l10505,3535e" filled="f" stroked="t" strokeweight="1.080010pt" strokecolor="#000000">
                <v:path arrowok="t"/>
              </v:shape>
            </v:group>
            <v:group style="position:absolute;left:10606;top:3514;width:72;height:29" coordorigin="10606,3514" coordsize="72,29">
              <v:shape style="position:absolute;left:10606;top:3514;width:72;height:29" coordorigin="10606,3514" coordsize="72,29" path="m10606,3521l10678,3514,10670,3543e" filled="f" stroked="t" strokeweight="1.080010pt" strokecolor="#000000">
                <v:path arrowok="t"/>
              </v:shape>
            </v:group>
            <v:group style="position:absolute;left:10656;top:3636;width:7;height:101" coordorigin="10656,3636" coordsize="7,101">
              <v:shape style="position:absolute;left:10656;top:3636;width:7;height:101" coordorigin="10656,3636" coordsize="7,101" path="m10663,3636l10656,3737e" filled="f" stroked="t" strokeweight="1.080010pt" strokecolor="#000000">
                <v:path arrowok="t"/>
              </v:shape>
            </v:group>
            <v:group style="position:absolute;left:10642;top:3838;width:7;height:101" coordorigin="10642,3838" coordsize="7,101">
              <v:shape style="position:absolute;left:10642;top:3838;width:7;height:101" coordorigin="10642,3838" coordsize="7,101" path="m10649,3838l10642,3939e" filled="f" stroked="t" strokeweight="1.080010pt" strokecolor="#000000">
                <v:path arrowok="t"/>
              </v:shape>
            </v:group>
            <v:group style="position:absolute;left:10627;top:4039;width:2;height:101" coordorigin="10627,4039" coordsize="2,101">
              <v:shape style="position:absolute;left:10627;top:4039;width:2;height:101" coordorigin="10627,4039" coordsize="0,101" path="m10627,4039l10627,4140e" filled="f" stroked="t" strokeweight=".72001pt" strokecolor="#000000">
                <v:path arrowok="t"/>
              </v:shape>
            </v:group>
            <v:group style="position:absolute;left:10570;top:4241;width:43;height:72" coordorigin="10570,4241" coordsize="43,72">
              <v:shape style="position:absolute;left:10570;top:4241;width:43;height:72" coordorigin="10570,4241" coordsize="43,72" path="m10613,4241l10613,4291,10570,4313e" filled="f" stroked="t" strokeweight="1.080010pt" strokecolor="#000000">
                <v:path arrowok="t"/>
              </v:shape>
            </v:group>
            <v:group style="position:absolute;left:10390;top:4378;width:94;height:2" coordorigin="10390,4378" coordsize="94,2">
              <v:shape style="position:absolute;left:10390;top:4378;width:94;height:2" coordorigin="10390,4378" coordsize="94,0" path="m10390,4378l10483,4378e" filled="f" stroked="t" strokeweight="2.160080pt" strokecolor="#000000">
                <v:path arrowok="t"/>
              </v:shape>
            </v:group>
            <v:group style="position:absolute;left:10210;top:4471;width:94;height:2" coordorigin="10210,4471" coordsize="94,2">
              <v:shape style="position:absolute;left:10210;top:4471;width:94;height:2" coordorigin="10210,4471" coordsize="94,0" path="m10210,4471l10303,4471e" filled="f" stroked="t" strokeweight="2.160080pt" strokecolor="#000000">
                <v:path arrowok="t"/>
              </v:shape>
            </v:group>
            <v:group style="position:absolute;left:10066;top:4536;width:58;height:65" coordorigin="10066,4536" coordsize="58,65">
              <v:shape style="position:absolute;left:10066;top:4536;width:58;height:65" coordorigin="10066,4536" coordsize="58,65" path="m10123,4536l10066,4565,10066,4601e" filled="f" stroked="t" strokeweight="1.080010pt" strokecolor="#000000">
                <v:path arrowok="t"/>
              </v:shape>
            </v:group>
            <v:group style="position:absolute;left:10058;top:4702;width:2;height:101" coordorigin="10058,4702" coordsize="2,101">
              <v:shape style="position:absolute;left:10058;top:4702;width:2;height:101" coordorigin="10058,4702" coordsize="0,101" path="m10058,4702l10058,4803e" filled="f" stroked="t" strokeweight="1.080010pt" strokecolor="#000000">
                <v:path arrowok="t"/>
              </v:shape>
            </v:group>
            <v:group style="position:absolute;left:10058;top:4903;width:2;height:101" coordorigin="10058,4903" coordsize="2,101">
              <v:shape style="position:absolute;left:10058;top:4903;width:2;height:101" coordorigin="10058,4903" coordsize="0,101" path="m10058,4903l10058,5004e" filled="f" stroked="t" strokeweight="1.080010pt" strokecolor="#000000">
                <v:path arrowok="t"/>
              </v:shape>
            </v:group>
            <v:group style="position:absolute;left:10051;top:5105;width:2;height:94" coordorigin="10051,5105" coordsize="2,94">
              <v:shape style="position:absolute;left:10051;top:5105;width:2;height:94" coordorigin="10051,5105" coordsize="0,94" path="m10051,5105l10051,5199e" filled="f" stroked="t" strokeweight="1.080010pt" strokecolor="#000000">
                <v:path arrowok="t"/>
              </v:shape>
            </v:group>
            <v:group style="position:absolute;left:10051;top:5299;width:2;height:101" coordorigin="10051,5299" coordsize="2,101">
              <v:shape style="position:absolute;left:10051;top:5299;width:2;height:101" coordorigin="10051,5299" coordsize="0,101" path="m10051,5299l10051,5357,10051,5400e" filled="f" stroked="t" strokeweight="1.080010pt" strokecolor="#000000">
                <v:path arrowok="t"/>
              </v:shape>
            </v:group>
            <v:group style="position:absolute;left:10044;top:5501;width:2;height:101" coordorigin="10044,5501" coordsize="2,101">
              <v:shape style="position:absolute;left:10044;top:5501;width:2;height:101" coordorigin="10044,5501" coordsize="0,101" path="m10044,5501l10044,5580,10044,5602e" filled="f" stroked="t" strokeweight="1.080010pt" strokecolor="#000000">
                <v:path arrowok="t"/>
              </v:shape>
            </v:group>
            <v:group style="position:absolute;left:10030;top:5703;width:7;height:101" coordorigin="10030,5703" coordsize="7,101">
              <v:shape style="position:absolute;left:10030;top:5703;width:7;height:101" coordorigin="10030,5703" coordsize="7,101" path="m10037,5703l10030,5796,10030,5803e" filled="f" stroked="t" strokeweight="1.080010pt" strokecolor="#000000">
                <v:path arrowok="t"/>
              </v:shape>
            </v:group>
            <v:group style="position:absolute;left:10015;top:5904;width:2;height:94" coordorigin="10015,5904" coordsize="2,94">
              <v:shape style="position:absolute;left:10015;top:5904;width:2;height:94" coordorigin="10015,5904" coordsize="0,94" path="m10015,5904l10015,5933,10015,5998e" filled="f" stroked="t" strokeweight="1.080010pt" strokecolor="#000000">
                <v:path arrowok="t"/>
              </v:shape>
            </v:group>
            <v:group style="position:absolute;left:10008;top:6099;width:7;height:101" coordorigin="10008,6099" coordsize="7,101">
              <v:shape style="position:absolute;left:10008;top:6099;width:7;height:101" coordorigin="10008,6099" coordsize="7,101" path="m10015,6099l10008,6199e" filled="f" stroked="t" strokeweight="1.080010pt" strokecolor="#000000">
                <v:path arrowok="t"/>
              </v:shape>
            </v:group>
            <v:group style="position:absolute;left:10008;top:6300;width:2;height:101" coordorigin="10008,6300" coordsize="2,101">
              <v:shape style="position:absolute;left:10008;top:6300;width:2;height:101" coordorigin="10008,6300" coordsize="0,101" path="m10008,6300l10008,6401e" filled="f" stroked="t" strokeweight="1.080010pt" strokecolor="#000000">
                <v:path arrowok="t"/>
              </v:shape>
            </v:group>
            <v:group style="position:absolute;left:10008;top:6502;width:2;height:101" coordorigin="10008,6502" coordsize="2,101">
              <v:shape style="position:absolute;left:10008;top:6502;width:2;height:101" coordorigin="10008,6502" coordsize="0,101" path="m10008,6502l10008,6603e" filled="f" stroked="t" strokeweight="1.080010pt" strokecolor="#000000">
                <v:path arrowok="t"/>
              </v:shape>
            </v:group>
            <v:group style="position:absolute;left:10001;top:6703;width:2;height:94" coordorigin="10001,6703" coordsize="2,94">
              <v:shape style="position:absolute;left:10001;top:6703;width:2;height:94" coordorigin="10001,6703" coordsize="0,94" path="m10001,6703l10001,6797e" filled="f" stroked="t" strokeweight="1.080010pt" strokecolor="#000000">
                <v:path arrowok="t"/>
              </v:shape>
            </v:group>
            <v:group style="position:absolute;left:10022;top:6876;width:2;height:101" coordorigin="10022,6876" coordsize="2,101">
              <v:shape style="position:absolute;left:10022;top:6876;width:2;height:101" coordorigin="10022,6876" coordsize="0,101" path="m10022,6876l10022,6977e" filled="f" stroked="t" strokeweight="1.080010pt" strokecolor="#000000">
                <v:path arrowok="t"/>
              </v:shape>
            </v:group>
            <v:group style="position:absolute;left:10015;top:7078;width:7;height:101" coordorigin="10015,7078" coordsize="7,101">
              <v:shape style="position:absolute;left:10015;top:7078;width:7;height:101" coordorigin="10015,7078" coordsize="7,101" path="m10022,7078l10015,7179e" filled="f" stroked="t" strokeweight="1.080010pt" strokecolor="#000000">
                <v:path arrowok="t"/>
              </v:shape>
            </v:group>
            <v:group style="position:absolute;left:10015;top:7279;width:2;height:101" coordorigin="10015,7279" coordsize="2,101">
              <v:shape style="position:absolute;left:10015;top:7279;width:2;height:101" coordorigin="10015,7279" coordsize="0,101" path="m10015,7279l10015,7380e" filled="f" stroked="t" strokeweight="1.080010pt" strokecolor="#000000">
                <v:path arrowok="t"/>
              </v:shape>
            </v:group>
            <v:group style="position:absolute;left:10015;top:7481;width:2;height:94" coordorigin="10015,7481" coordsize="2,94">
              <v:shape style="position:absolute;left:10015;top:7481;width:2;height:94" coordorigin="10015,7481" coordsize="0,94" path="m10015,7481l10015,7575e" filled="f" stroked="t" strokeweight="1.080010pt" strokecolor="#000000">
                <v:path arrowok="t"/>
              </v:shape>
            </v:group>
            <v:group style="position:absolute;left:10008;top:7675;width:2;height:101" coordorigin="10008,7675" coordsize="2,101">
              <v:shape style="position:absolute;left:10008;top:7675;width:2;height:101" coordorigin="10008,7675" coordsize="0,101" path="m10008,7675l10008,7776e" filled="f" stroked="t" strokeweight="1.080010pt" strokecolor="#000000">
                <v:path arrowok="t"/>
              </v:shape>
            </v:group>
            <v:group style="position:absolute;left:10008;top:7877;width:2;height:101" coordorigin="10008,7877" coordsize="2,101">
              <v:shape style="position:absolute;left:10008;top:7877;width:2;height:101" coordorigin="10008,7877" coordsize="0,101" path="m10008,7877l10008,7978e" filled="f" stroked="t" strokeweight="1.080010pt" strokecolor="#000000">
                <v:path arrowok="t"/>
              </v:shape>
            </v:group>
            <v:group style="position:absolute;left:10008;top:8079;width:14;height:86" coordorigin="10008,8079" coordsize="14,86">
              <v:shape style="position:absolute;left:10008;top:8079;width:14;height:86" coordorigin="10008,8079" coordsize="14,86" path="m10008,8079l10008,8086,10022,8086,10015,8165e" filled="f" stroked="t" strokeweight="1.080010pt" strokecolor="#000000">
                <v:path arrowok="t"/>
              </v:shape>
            </v:group>
            <v:group style="position:absolute;left:10001;top:8259;width:14;height:86" coordorigin="10001,8259" coordsize="14,86">
              <v:shape style="position:absolute;left:10001;top:8259;width:14;height:86" coordorigin="10001,8259" coordsize="14,86" path="m10015,8259l10001,8259,10001,8302,10001,8345e" filled="f" stroked="t" strokeweight="1.080010pt" strokecolor="#000000">
                <v:path arrowok="t"/>
              </v:shape>
            </v:group>
            <v:group style="position:absolute;left:9994;top:8446;width:7;height:101" coordorigin="9994,8446" coordsize="7,101">
              <v:shape style="position:absolute;left:9994;top:8446;width:7;height:101" coordorigin="9994,8446" coordsize="7,101" path="m10001,8446l9994,8547e" filled="f" stroked="t" strokeweight="1.080010pt" strokecolor="#000000">
                <v:path arrowok="t"/>
              </v:shape>
            </v:group>
            <v:group style="position:absolute;left:9972;top:8626;width:7;height:101" coordorigin="9972,8626" coordsize="7,101">
              <v:shape style="position:absolute;left:9972;top:8626;width:7;height:101" coordorigin="9972,8626" coordsize="7,101" path="m9979,8626l9972,8727e" filled="f" stroked="t" strokeweight="1.080010pt" strokecolor="#000000">
                <v:path arrowok="t"/>
              </v:shape>
            </v:group>
            <v:group style="position:absolute;left:9972;top:8828;width:36;height:86" coordorigin="9972,8828" coordsize="36,86">
              <v:shape style="position:absolute;left:9972;top:8828;width:36;height:86" coordorigin="9972,8828" coordsize="36,86" path="m9972,8828l9972,8871,10008,8914e" filled="f" stroked="t" strokeweight="1.080010pt" strokecolor="#000000">
                <v:path arrowok="t"/>
              </v:shape>
            </v:group>
            <v:group style="position:absolute;left:10022;top:9008;width:7;height:101" coordorigin="10022,9008" coordsize="7,101">
              <v:shape style="position:absolute;left:10022;top:9008;width:7;height:101" coordorigin="10022,9008" coordsize="7,101" path="m10030,9008l10022,9108e" filled="f" stroked="t" strokeweight="1.080010pt" strokecolor="#000000">
                <v:path arrowok="t"/>
              </v:shape>
            </v:group>
            <v:group style="position:absolute;left:10022;top:9202;width:2;height:101" coordorigin="10022,9202" coordsize="2,101">
              <v:shape style="position:absolute;left:10022;top:9202;width:2;height:101" coordorigin="10022,9202" coordsize="0,101" path="m10022,9202l10022,9303e" filled="f" stroked="t" strokeweight="1.080010pt" strokecolor="#000000">
                <v:path arrowok="t"/>
              </v:shape>
            </v:group>
            <v:group style="position:absolute;left:10015;top:9404;width:7;height:101" coordorigin="10015,9404" coordsize="7,101">
              <v:shape style="position:absolute;left:10015;top:9404;width:7;height:101" coordorigin="10015,9404" coordsize="7,101" path="m10022,9404l10015,9504e" filled="f" stroked="t" strokeweight="1.080010pt" strokecolor="#000000">
                <v:path arrowok="t"/>
              </v:shape>
            </v:group>
            <v:group style="position:absolute;left:9986;top:9605;width:29;height:86" coordorigin="9986,9605" coordsize="29,86">
              <v:shape style="position:absolute;left:9986;top:9605;width:29;height:86" coordorigin="9986,9605" coordsize="29,86" path="m10015,9605l10015,9663,9986,9692e" filled="f" stroked="t" strokeweight="1.080010pt" strokecolor="#000000">
                <v:path arrowok="t"/>
              </v:shape>
            </v:group>
            <v:group style="position:absolute;left:9943;top:9778;width:7;height:101" coordorigin="9943,9778" coordsize="7,101">
              <v:shape style="position:absolute;left:9943;top:9778;width:7;height:101" coordorigin="9943,9778" coordsize="7,101" path="m9950,9778l9943,9879e" filled="f" stroked="t" strokeweight="1.080010pt" strokecolor="#000000">
                <v:path arrowok="t"/>
              </v:shape>
            </v:group>
            <v:group style="position:absolute;left:9922;top:9980;width:14;height:101" coordorigin="9922,9980" coordsize="14,101">
              <v:shape style="position:absolute;left:9922;top:9980;width:14;height:101" coordorigin="9922,9980" coordsize="14,101" path="m9936,9980l9929,10044,9922,10080e" filled="f" stroked="t" strokeweight="1.080010pt" strokecolor="#000000">
                <v:path arrowok="t"/>
              </v:shape>
            </v:group>
            <v:group style="position:absolute;left:9893;top:10181;width:14;height:94" coordorigin="9893,10181" coordsize="14,94">
              <v:shape style="position:absolute;left:9893;top:10181;width:14;height:94" coordorigin="9893,10181" coordsize="14,94" path="m9907,10181l9907,10203,9893,10275e" filled="f" stroked="t" strokeweight="1.080010pt" strokecolor="#000000">
                <v:path arrowok="t"/>
              </v:shape>
            </v:group>
            <v:group style="position:absolute;left:9864;top:10376;width:2;height:101" coordorigin="9864,10376" coordsize="2,101">
              <v:shape style="position:absolute;left:9864;top:10376;width:2;height:101" coordorigin="9864,10376" coordsize="0,101" path="m9864,10376l9864,10476e" filled="f" stroked="t" strokeweight=".72001pt" strokecolor="#000000">
                <v:path arrowok="t"/>
              </v:shape>
            </v:group>
            <v:group style="position:absolute;left:9806;top:10570;width:22;height:101" coordorigin="9806,10570" coordsize="22,101">
              <v:shape style="position:absolute;left:9806;top:10570;width:22;height:101" coordorigin="9806,10570" coordsize="22,101" path="m9828,10570l9806,10671e" filled="f" stroked="t" strokeweight="1.080010pt" strokecolor="#000000">
                <v:path arrowok="t"/>
              </v:shape>
            </v:group>
            <v:group style="position:absolute;left:9763;top:10764;width:36;height:72" coordorigin="9763,10764" coordsize="36,72">
              <v:shape style="position:absolute;left:9763;top:10764;width:36;height:72" coordorigin="9763,10764" coordsize="36,72" path="m9785,10764l9763,10829,9799,10836e" filled="f" stroked="t" strokeweight="1.080010pt" strokecolor="#000000">
                <v:path arrowok="t"/>
              </v:shape>
            </v:group>
            <v:group style="position:absolute;left:9893;top:10880;width:94;height:2" coordorigin="9893,10880" coordsize="94,2">
              <v:shape style="position:absolute;left:9893;top:10880;width:94;height:2" coordorigin="9893,10880" coordsize="94,0" path="m9893,10880l9986,10880e" filled="f" stroked="t" strokeweight="1.44006pt" strokecolor="#000000">
                <v:path arrowok="t"/>
              </v:shape>
            </v:group>
            <v:group style="position:absolute;left:10019;top:10952;width:2;height:94" coordorigin="10019,10952" coordsize="2,94">
              <v:shape style="position:absolute;left:10019;top:10952;width:2;height:94" coordorigin="10019,10952" coordsize="0,94" path="m10019,10952l10019,11045e" filled="f" stroked="t" strokeweight="1.80002pt" strokecolor="#000000">
                <v:path arrowok="t"/>
              </v:shape>
            </v:group>
            <v:group style="position:absolute;left:9958;top:11139;width:2;height:94" coordorigin="9958,11139" coordsize="2,94">
              <v:shape style="position:absolute;left:9958;top:11139;width:2;height:94" coordorigin="9958,11139" coordsize="0,94" path="m9958,11139l9958,11232e" filled="f" stroked="t" strokeweight="1.44001pt" strokecolor="#000000">
                <v:path arrowok="t"/>
              </v:shape>
            </v:group>
            <v:group style="position:absolute;left:9893;top:11326;width:2;height:101" coordorigin="9893,11326" coordsize="2,101">
              <v:shape style="position:absolute;left:9893;top:11326;width:2;height:101" coordorigin="9893,11326" coordsize="0,101" path="m9893,11326l9893,11427e" filled="f" stroked="t" strokeweight="1.44001pt" strokecolor="#000000">
                <v:path arrowok="t"/>
              </v:shape>
            </v:group>
            <v:group style="position:absolute;left:9778;top:11520;width:72;height:43" coordorigin="9778,11520" coordsize="72,43">
              <v:shape style="position:absolute;left:9778;top:11520;width:72;height:43" coordorigin="9778,11520" coordsize="72,43" path="m9850,11520l9835,11564,9778,11564e" filled="f" stroked="t" strokeweight="1.080010pt" strokecolor="#000000">
                <v:path arrowok="t"/>
              </v:shape>
            </v:group>
            <v:group style="position:absolute;left:9576;top:11564;width:101;height:2" coordorigin="9576,11564" coordsize="101,2">
              <v:shape style="position:absolute;left:9576;top:11564;width:101;height:2" coordorigin="9576,11564" coordsize="101,0" path="m9677,11564l9576,11564e" filled="f" stroked="t" strokeweight="1.080010pt" strokecolor="#000000">
                <v:path arrowok="t"/>
              </v:shape>
            </v:group>
            <v:group style="position:absolute;left:9482;top:11585;width:2;height:101" coordorigin="9482,11585" coordsize="2,101">
              <v:shape style="position:absolute;left:9482;top:11585;width:2;height:101" coordorigin="9482,11585" coordsize="0,101" path="m9482,11585l9482,11686e" filled="f" stroked="t" strokeweight="1.44001pt" strokecolor="#000000">
                <v:path arrowok="t"/>
              </v:shape>
            </v:group>
            <v:group style="position:absolute;left:9410;top:11780;width:29;height:94" coordorigin="9410,11780" coordsize="29,94">
              <v:shape style="position:absolute;left:9410;top:11780;width:29;height:94" coordorigin="9410,11780" coordsize="29,94" path="m9439,11780l9418,11852,9410,11873e" filled="f" stroked="t" strokeweight="1.080010pt" strokecolor="#000000">
                <v:path arrowok="t"/>
              </v:shape>
            </v:group>
            <v:group style="position:absolute;left:9353;top:11967;width:2;height:94" coordorigin="9353,11967" coordsize="2,94">
              <v:shape style="position:absolute;left:9353;top:11967;width:2;height:94" coordorigin="9353,11967" coordsize="0,94" path="m9353,11967l9353,12060e" filled="f" stroked="t" strokeweight="2.160020pt" strokecolor="#000000">
                <v:path arrowok="t"/>
              </v:shape>
            </v:group>
            <v:group style="position:absolute;left:9277;top:12154;width:2;height:86" coordorigin="9277,12154" coordsize="2,86">
              <v:shape style="position:absolute;left:9277;top:12154;width:2;height:86" coordorigin="9277,12154" coordsize="0,86" path="m9277,12154l9277,12240e" filled="f" stroked="t" strokeweight="1.80001pt" strokecolor="#000000">
                <v:path arrowok="t"/>
              </v:shape>
            </v:group>
            <v:group style="position:absolute;left:9310;top:12312;width:79;height:65" coordorigin="9310,12312" coordsize="79,65">
              <v:shape style="position:absolute;left:9310;top:12312;width:79;height:65" coordorigin="9310,12312" coordsize="79,65" path="m9310,12312l9389,12377e" filled="f" stroked="t" strokeweight="1.080010pt" strokecolor="#000000">
                <v:path arrowok="t"/>
              </v:shape>
            </v:group>
            <v:group style="position:absolute;left:9461;top:12442;width:14;height:101" coordorigin="9461,12442" coordsize="14,101">
              <v:shape style="position:absolute;left:9461;top:12442;width:14;height:101" coordorigin="9461,12442" coordsize="14,101" path="m9461,12442l9468,12449,9475,12543e" filled="f" stroked="t" strokeweight="1.080010pt" strokecolor="#000000">
                <v:path arrowok="t"/>
              </v:shape>
            </v:group>
            <v:group style="position:absolute;left:9475;top:12644;width:2;height:94" coordorigin="9475,12644" coordsize="2,94">
              <v:shape style="position:absolute;left:9475;top:12644;width:2;height:94" coordorigin="9475,12644" coordsize="0,94" path="m9475,12644l9475,12737e" filled="f" stroked="t" strokeweight="1.080010pt" strokecolor="#000000">
                <v:path arrowok="t"/>
              </v:shape>
            </v:group>
            <v:group style="position:absolute;left:9454;top:12838;width:29;height:72" coordorigin="9454,12838" coordsize="29,72">
              <v:shape style="position:absolute;left:9454;top:12838;width:29;height:72" coordorigin="9454,12838" coordsize="29,72" path="m9482,12838l9482,12910,9454,12910e" filled="f" stroked="t" strokeweight="1.080010pt" strokecolor="#000000">
                <v:path arrowok="t"/>
              </v:shape>
            </v:group>
            <v:group style="position:absolute;left:9252;top:12917;width:101;height:7" coordorigin="9252,12917" coordsize="101,7">
              <v:shape style="position:absolute;left:9252;top:12917;width:101;height:7" coordorigin="9252,12917" coordsize="101,7" path="m9353,12917l9252,12924e" filled="f" stroked="t" strokeweight="1.080010pt" strokecolor="#000000">
                <v:path arrowok="t"/>
              </v:shape>
            </v:group>
            <v:group style="position:absolute;left:9058;top:12881;width:101;height:22" coordorigin="9058,12881" coordsize="101,22">
              <v:shape style="position:absolute;left:9058;top:12881;width:101;height:22" coordorigin="9058,12881" coordsize="101,22" path="m9158,12903l9058,12881e" filled="f" stroked="t" strokeweight="1.080010pt" strokecolor="#000000">
                <v:path arrowok="t"/>
              </v:shape>
            </v:group>
            <v:group style="position:absolute;left:8982;top:12946;width:2;height:94" coordorigin="8982,12946" coordsize="2,94">
              <v:shape style="position:absolute;left:8982;top:12946;width:2;height:94" coordorigin="8982,12946" coordsize="0,94" path="m8982,12946l8982,13040e" filled="f" stroked="t" strokeweight="1.80002pt" strokecolor="#000000">
                <v:path arrowok="t"/>
              </v:shape>
            </v:group>
            <v:group style="position:absolute;left:8914;top:13133;width:22;height:94" coordorigin="8914,13133" coordsize="22,94">
              <v:shape style="position:absolute;left:8914;top:13133;width:22;height:94" coordorigin="8914,13133" coordsize="22,94" path="m8935,13133l8928,13155,8914,13220,8921,13227e" filled="f" stroked="t" strokeweight="1.080010pt" strokecolor="#000000">
                <v:path arrowok="t"/>
              </v:shape>
            </v:group>
            <v:group style="position:absolute;left:9000;top:13256;width:2;height:101" coordorigin="9000,13256" coordsize="2,101">
              <v:shape style="position:absolute;left:9000;top:13256;width:2;height:101" coordorigin="9000,13256" coordsize="0,101" path="m9000,13256l9000,13356e" filled="f" stroked="t" strokeweight="1.080010pt" strokecolor="#000000">
                <v:path arrowok="t"/>
              </v:shape>
            </v:group>
            <v:group style="position:absolute;left:8986;top:13457;width:7;height:101" coordorigin="8986,13457" coordsize="7,101">
              <v:shape style="position:absolute;left:8986;top:13457;width:7;height:101" coordorigin="8986,13457" coordsize="7,101" path="m8993,13457l8986,13558e" filled="f" stroked="t" strokeweight="1.080010pt" strokecolor="#000000">
                <v:path arrowok="t"/>
              </v:shape>
            </v:group>
            <v:group style="position:absolute;left:8978;top:13659;width:7;height:101" coordorigin="8978,13659" coordsize="7,101">
              <v:shape style="position:absolute;left:8978;top:13659;width:7;height:101" coordorigin="8978,13659" coordsize="7,101" path="m8986,13659l8978,13760e" filled="f" stroked="t" strokeweight="1.080010pt" strokecolor="#000000">
                <v:path arrowok="t"/>
              </v:shape>
            </v:group>
            <v:group style="position:absolute;left:8971;top:13861;width:7;height:94" coordorigin="8971,13861" coordsize="7,94">
              <v:shape style="position:absolute;left:8971;top:13861;width:7;height:94" coordorigin="8971,13861" coordsize="7,94" path="m8971,13861l8971,13933,8978,13954e" filled="f" stroked="t" strokeweight="1.080010pt" strokecolor="#000000">
                <v:path arrowok="t"/>
              </v:shape>
            </v:group>
            <v:group style="position:absolute;left:9036;top:14033;width:58;height:86" coordorigin="9036,14033" coordsize="58,86">
              <v:shape style="position:absolute;left:9036;top:14033;width:58;height:86" coordorigin="9036,14033" coordsize="58,86" path="m9036,14033l9094,14120e" filled="f" stroked="t" strokeweight="1.080010pt" strokecolor="#000000">
                <v:path arrowok="t"/>
              </v:shape>
            </v:group>
            <v:group style="position:absolute;left:9158;top:14192;width:86;height:43" coordorigin="9158,14192" coordsize="86,43">
              <v:shape style="position:absolute;left:9158;top:14192;width:86;height:43" coordorigin="9158,14192" coordsize="86,43" path="m9158,14192l9245,14235e" filled="f" stroked="t" strokeweight="1.080010pt" strokecolor="#000000">
                <v:path arrowok="t"/>
              </v:shape>
            </v:group>
            <v:group style="position:absolute;left:9338;top:14293;width:94;height:2" coordorigin="9338,14293" coordsize="94,2">
              <v:shape style="position:absolute;left:9338;top:14293;width:94;height:2" coordorigin="9338,14293" coordsize="94,0" path="m9338,14293l9432,14293e" filled="f" stroked="t" strokeweight="2.160080pt" strokecolor="#000000">
                <v:path arrowok="t"/>
              </v:shape>
            </v:group>
            <v:group style="position:absolute;left:9497;top:14379;width:94;height:2" coordorigin="9497,14379" coordsize="94,2">
              <v:shape style="position:absolute;left:9497;top:14379;width:94;height:2" coordorigin="9497,14379" coordsize="94,0" path="m9497,14379l9590,14379e" filled="f" stroked="t" strokeweight=".72003pt" strokecolor="#000000">
                <v:path arrowok="t"/>
              </v:shape>
            </v:group>
            <v:group style="position:absolute;left:9893;top:14422;width:94;height:29" coordorigin="9893,14422" coordsize="94,29">
              <v:shape style="position:absolute;left:9893;top:14422;width:94;height:29" coordorigin="9893,14422" coordsize="94,29" path="m9893,14422l9943,14437,9986,14451e" filled="f" stroked="t" strokeweight="1.080010pt" strokecolor="#000000">
                <v:path arrowok="t"/>
              </v:shape>
            </v:group>
            <v:group style="position:absolute;left:9994;top:14516;width:36;height:79" coordorigin="9994,14516" coordsize="36,79">
              <v:shape style="position:absolute;left:9994;top:14516;width:36;height:79" coordorigin="9994,14516" coordsize="36,79" path="m10030,14516l10030,14573,9994,14595e" filled="f" stroked="t" strokeweight="1.080010pt" strokecolor="#000000">
                <v:path arrowok="t"/>
              </v:shape>
            </v:group>
            <v:group style="position:absolute;left:9929;top:14667;width:14;height:101" coordorigin="9929,14667" coordsize="14,101">
              <v:shape style="position:absolute;left:9929;top:14667;width:14;height:101" coordorigin="9929,14667" coordsize="14,101" path="m9943,14667l9943,14674,9936,14710,9936,14746,9929,14768e" filled="f" stroked="t" strokeweight="1.080010pt" strokecolor="#000000">
                <v:path arrowok="t"/>
              </v:shape>
            </v:group>
            <v:group style="position:absolute;left:9893;top:14869;width:22;height:94" coordorigin="9893,14869" coordsize="22,94">
              <v:shape style="position:absolute;left:9893;top:14869;width:22;height:94" coordorigin="9893,14869" coordsize="22,94" path="m9914,14869l9907,14905,9900,14941,9893,14962e" filled="f" stroked="t" strokeweight="1.080010pt" strokecolor="#000000">
                <v:path arrowok="t"/>
              </v:shape>
            </v:group>
            <v:group style="position:absolute;left:9828;top:15063;width:36;height:94" coordorigin="9828,15063" coordsize="36,94">
              <v:shape style="position:absolute;left:9828;top:15063;width:36;height:94" coordorigin="9828,15063" coordsize="36,94" path="m9864,15063l9835,15128,9828,15157e" filled="f" stroked="t" strokeweight="1.080010pt" strokecolor="#000000">
                <v:path arrowok="t"/>
              </v:shape>
            </v:group>
            <v:group style="position:absolute;left:9785;top:15250;width:22;height:101" coordorigin="9785,15250" coordsize="22,101">
              <v:shape style="position:absolute;left:9785;top:15250;width:22;height:101" coordorigin="9785,15250" coordsize="22,101" path="m9806,15250l9799,15286,9792,15322,9785,15351e" filled="f" stroked="t" strokeweight="1.080010pt" strokecolor="#000000">
                <v:path arrowok="t"/>
              </v:shape>
            </v:group>
            <v:group style="position:absolute;left:9778;top:15452;width:2;height:101" coordorigin="9778,15452" coordsize="2,101">
              <v:shape style="position:absolute;left:9778;top:15452;width:2;height:101" coordorigin="9778,15452" coordsize="0,101" path="m9778,15452l9778,15488,9778,15553e" filled="f" stroked="t" strokeweight="1.080010pt" strokecolor="#000000">
                <v:path arrowok="t"/>
              </v:shape>
            </v:group>
            <v:group style="position:absolute;left:9770;top:15646;width:2;height:101" coordorigin="9770,15646" coordsize="2,101">
              <v:shape style="position:absolute;left:9770;top:15646;width:2;height:101" coordorigin="9770,15646" coordsize="0,101" path="m9770,15646l9770,15747e" filled="f" stroked="t" strokeweight="1.080010pt" strokecolor="#000000">
                <v:path arrowok="t"/>
              </v:shape>
            </v:group>
            <v:group style="position:absolute;left:9770;top:15848;width:2;height:101" coordorigin="9770,15848" coordsize="2,101">
              <v:shape style="position:absolute;left:9770;top:15848;width:2;height:101" coordorigin="9770,15848" coordsize="0,101" path="m9770,15848l9770,15949e" filled="f" stroked="t" strokeweight="1.080010pt" strokecolor="#000000">
                <v:path arrowok="t"/>
              </v:shape>
            </v:group>
            <v:group style="position:absolute;left:9763;top:16049;width:7;height:101" coordorigin="9763,16049" coordsize="7,101">
              <v:shape style="position:absolute;left:9763;top:16049;width:7;height:101" coordorigin="9763,16049" coordsize="7,101" path="m9770,16049l9763,16150e" filled="f" stroked="t" strokeweight="1.080010pt" strokecolor="#000000">
                <v:path arrowok="t"/>
              </v:shape>
            </v:group>
            <v:group style="position:absolute;left:9763;top:16251;width:2;height:101" coordorigin="9763,16251" coordsize="2,101">
              <v:shape style="position:absolute;left:9763;top:16251;width:2;height:101" coordorigin="9763,16251" coordsize="0,101" path="m9763,16251l9763,16352e" filled="f" stroked="t" strokeweight="1.080010pt" strokecolor="#000000">
                <v:path arrowok="t"/>
              </v:shape>
            </v:group>
            <v:group style="position:absolute;left:9763;top:16453;width:2;height:94" coordorigin="9763,16453" coordsize="2,94">
              <v:shape style="position:absolute;left:9763;top:16453;width:2;height:94" coordorigin="9763,16453" coordsize="0,94" path="m9763,16453l9763,16546e" filled="f" stroked="t" strokeweight="1.080010pt" strokecolor="#000000">
                <v:path arrowok="t"/>
              </v:shape>
            </v:group>
            <v:group style="position:absolute;left:9756;top:16647;width:7;height:101" coordorigin="9756,16647" coordsize="7,101">
              <v:shape style="position:absolute;left:9756;top:16647;width:7;height:101" coordorigin="9756,16647" coordsize="7,101" path="m9763,16647l9756,16748e" filled="f" stroked="t" strokeweight="1.080010pt" strokecolor="#000000">
                <v:path arrowok="t"/>
              </v:shape>
            </v:group>
            <v:group style="position:absolute;left:9756;top:16849;width:2;height:101" coordorigin="9756,16849" coordsize="2,101">
              <v:shape style="position:absolute;left:9756;top:16849;width:2;height:101" coordorigin="9756,16849" coordsize="0,101" path="m9756,16849l9756,16949e" filled="f" stroked="t" strokeweight="1.080010pt" strokecolor="#000000">
                <v:path arrowok="t"/>
              </v:shape>
            </v:group>
            <v:group style="position:absolute;left:9756;top:17050;width:2;height:101" coordorigin="9756,17050" coordsize="2,101">
              <v:shape style="position:absolute;left:9756;top:17050;width:2;height:101" coordorigin="9756,17050" coordsize="0,101" path="m9756,17050l9756,17151e" filled="f" stroked="t" strokeweight="1.080010pt" strokecolor="#000000">
                <v:path arrowok="t"/>
              </v:shape>
            </v:group>
            <v:group style="position:absolute;left:9749;top:17252;width:2;height:101" coordorigin="9749,17252" coordsize="2,101">
              <v:shape style="position:absolute;left:9749;top:17252;width:2;height:101" coordorigin="9749,17252" coordsize="0,101" path="m9749,17252l9749,17353e" filled="f" stroked="t" strokeweight="1.080010pt" strokecolor="#000000">
                <v:path arrowok="t"/>
              </v:shape>
            </v:group>
            <v:group style="position:absolute;left:9749;top:17446;width:2;height:101" coordorigin="9749,17446" coordsize="2,101">
              <v:shape style="position:absolute;left:9749;top:17446;width:2;height:101" coordorigin="9749,17446" coordsize="0,101" path="m9749,17446l9749,17547e" filled="f" stroked="t" strokeweight="1.080010pt" strokecolor="#000000">
                <v:path arrowok="t"/>
              </v:shape>
            </v:group>
            <v:group style="position:absolute;left:9742;top:17648;width:7;height:101" coordorigin="9742,17648" coordsize="7,101">
              <v:shape style="position:absolute;left:9742;top:17648;width:7;height:101" coordorigin="9742,17648" coordsize="7,101" path="m9749,17648l9742,17749e" filled="f" stroked="t" strokeweight="1.080010pt" strokecolor="#000000">
                <v:path arrowok="t"/>
              </v:shape>
            </v:group>
            <v:group style="position:absolute;left:9742;top:17849;width:2;height:101" coordorigin="9742,17849" coordsize="2,101">
              <v:shape style="position:absolute;left:9742;top:17849;width:2;height:101" coordorigin="9742,17849" coordsize="0,101" path="m9742,17849l9742,17950e" filled="f" stroked="t" strokeweight="1.080010pt" strokecolor="#000000">
                <v:path arrowok="t"/>
              </v:shape>
            </v:group>
            <v:group style="position:absolute;left:9742;top:18051;width:2;height:101" coordorigin="9742,18051" coordsize="2,101">
              <v:shape style="position:absolute;left:9742;top:18051;width:2;height:101" coordorigin="9742,18051" coordsize="0,101" path="m9742,18051l9742,18152e" filled="f" stroked="t" strokeweight="1.080010pt" strokecolor="#000000">
                <v:path arrowok="t"/>
              </v:shape>
            </v:group>
            <v:group style="position:absolute;left:9734;top:18253;width:7;height:94" coordorigin="9734,18253" coordsize="7,94">
              <v:shape style="position:absolute;left:9734;top:18253;width:7;height:94" coordorigin="9734,18253" coordsize="7,94" path="m9742,18253l9734,18346e" filled="f" stroked="t" strokeweight="1.080010pt" strokecolor="#000000">
                <v:path arrowok="t"/>
              </v:shape>
            </v:group>
            <v:group style="position:absolute;left:9742;top:18447;width:14;height:101" coordorigin="9742,18447" coordsize="14,101">
              <v:shape style="position:absolute;left:9742;top:18447;width:14;height:101" coordorigin="9742,18447" coordsize="14,101" path="m9742,18447l9756,18476,9756,18548e" filled="f" stroked="t" strokeweight="1.080010pt" strokecolor="#000000">
                <v:path arrowok="t"/>
              </v:shape>
            </v:group>
            <v:group style="position:absolute;left:9756;top:18649;width:2;height:94" coordorigin="9756,18649" coordsize="2,94">
              <v:shape style="position:absolute;left:9756;top:18649;width:2;height:94" coordorigin="9756,18649" coordsize="0,94" path="m9756,18649l9756,18742e" filled="f" stroked="t" strokeweight="1.080010pt" strokecolor="#000000">
                <v:path arrowok="t"/>
              </v:shape>
            </v:group>
            <v:group style="position:absolute;left:9756;top:18843;width:2;height:101" coordorigin="9756,18843" coordsize="2,101">
              <v:shape style="position:absolute;left:9756;top:18843;width:2;height:101" coordorigin="9756,18843" coordsize="0,101" path="m9756,18843l9756,18944e" filled="f" stroked="t" strokeweight="1.080010pt" strokecolor="#000000">
                <v:path arrowok="t"/>
              </v:shape>
            </v:group>
            <v:group style="position:absolute;left:9756;top:19045;width:2;height:101" coordorigin="9756,19045" coordsize="2,101">
              <v:shape style="position:absolute;left:9756;top:19045;width:2;height:101" coordorigin="9756,19045" coordsize="0,101" path="m9756,19045l9756,19117,9756,19146e" filled="f" stroked="t" strokeweight="1.080010pt" strokecolor="#000000">
                <v:path arrowok="t"/>
              </v:shape>
            </v:group>
            <v:group style="position:absolute;left:9742;top:19246;width:7;height:101" coordorigin="9742,19246" coordsize="7,101">
              <v:shape style="position:absolute;left:9742;top:19246;width:7;height:101" coordorigin="9742,19246" coordsize="7,101" path="m9749,19246l9742,19347e" filled="f" stroked="t" strokeweight="1.080010pt" strokecolor="#000000">
                <v:path arrowok="t"/>
              </v:shape>
            </v:group>
            <v:group style="position:absolute;left:9727;top:19448;width:14;height:94" coordorigin="9727,19448" coordsize="14,94">
              <v:shape style="position:absolute;left:9727;top:19448;width:14;height:94" coordorigin="9727,19448" coordsize="14,94" path="m9742,19448l9734,19470,9727,19542e" filled="f" stroked="t" strokeweight="1.080010pt" strokecolor="#000000">
                <v:path arrowok="t"/>
              </v:shape>
            </v:group>
            <v:group style="position:absolute;left:9720;top:19642;width:2;height:101" coordorigin="9720,19642" coordsize="2,101">
              <v:shape style="position:absolute;left:9720;top:19642;width:2;height:101" coordorigin="9720,19642" coordsize="0,101" path="m9720,19642l9720,19743e" filled="f" stroked="t" strokeweight="1.080010pt" strokecolor="#000000">
                <v:path arrowok="t"/>
              </v:shape>
            </v:group>
            <v:group style="position:absolute;left:9713;top:19844;width:7;height:101" coordorigin="9713,19844" coordsize="7,101">
              <v:shape style="position:absolute;left:9713;top:19844;width:7;height:101" coordorigin="9713,19844" coordsize="7,101" path="m9720,19844l9713,19945e" filled="f" stroked="t" strokeweight="1.080010pt" strokecolor="#000000">
                <v:path arrowok="t"/>
              </v:shape>
            </v:group>
            <v:group style="position:absolute;left:9713;top:20046;width:2;height:101" coordorigin="9713,20046" coordsize="2,101">
              <v:shape style="position:absolute;left:9713;top:20046;width:2;height:101" coordorigin="9713,20046" coordsize="0,101" path="m9713,20046l9713,20146e" filled="f" stroked="t" strokeweight="1.080010pt" strokecolor="#000000">
                <v:path arrowok="t"/>
              </v:shape>
            </v:group>
            <v:group style="position:absolute;left:9734;top:20233;width:36;height:79" coordorigin="9734,20233" coordsize="36,79">
              <v:shape style="position:absolute;left:9734;top:20233;width:36;height:79" coordorigin="9734,20233" coordsize="36,79" path="m9734,20233l9756,20254,9770,20254,9770,20312e" filled="f" stroked="t" strokeweight="1.080010pt" strokecolor="#000000">
                <v:path arrowok="t"/>
              </v:shape>
            </v:group>
            <v:group style="position:absolute;left:9706;top:20377;width:7;height:101" coordorigin="9706,20377" coordsize="7,101">
              <v:shape style="position:absolute;left:9706;top:20377;width:7;height:101" coordorigin="9706,20377" coordsize="7,101" path="m9713,20377l9706,20478e" filled="f" stroked="t" strokeweight="1.080010pt" strokecolor="#000000">
                <v:path arrowok="t"/>
              </v:shape>
            </v:group>
            <v:group style="position:absolute;left:9706;top:20578;width:2;height:101" coordorigin="9706,20578" coordsize="2,101">
              <v:shape style="position:absolute;left:9706;top:20578;width:2;height:101" coordorigin="9706,20578" coordsize="0,101" path="m9706,20578l9706,20679e" filled="f" stroked="t" strokeweight="1.080010pt" strokecolor="#000000">
                <v:path arrowok="t"/>
              </v:shape>
            </v:group>
            <v:group style="position:absolute;left:9706;top:20780;width:2;height:101" coordorigin="9706,20780" coordsize="2,101">
              <v:shape style="position:absolute;left:9706;top:20780;width:2;height:101" coordorigin="9706,20780" coordsize="0,101" path="m9706,20780l9706,20881e" filled="f" stroked="t" strokeweight="1.080010pt" strokecolor="#000000">
                <v:path arrowok="t"/>
              </v:shape>
            </v:group>
            <v:group style="position:absolute;left:9698;top:20982;width:2;height:101" coordorigin="9698,20982" coordsize="2,101">
              <v:shape style="position:absolute;left:9698;top:20982;width:2;height:101" coordorigin="9698,20982" coordsize="0,101" path="m9698,20982l9698,21082e" filled="f" stroked="t" strokeweight="1.080010pt" strokecolor="#000000">
                <v:path arrowok="t"/>
              </v:shape>
            </v:group>
            <v:group style="position:absolute;left:9698;top:21176;width:2;height:101" coordorigin="9698,21176" coordsize="2,101">
              <v:shape style="position:absolute;left:9698;top:21176;width:2;height:101" coordorigin="9698,21176" coordsize="0,101" path="m9698,21176l9698,21277e" filled="f" stroked="t" strokeweight="1.080010pt" strokecolor="#000000">
                <v:path arrowok="t"/>
              </v:shape>
            </v:group>
            <v:group style="position:absolute;left:9698;top:21378;width:2;height:101" coordorigin="9698,21378" coordsize="2,101">
              <v:shape style="position:absolute;left:9698;top:21378;width:2;height:101" coordorigin="9698,21378" coordsize="0,101" path="m9698,21378l9698,21392,9698,21435,9698,21471,9698,21478e" filled="f" stroked="t" strokeweight="1.080010pt" strokecolor="#000000">
                <v:path arrowok="t"/>
              </v:shape>
            </v:group>
            <v:group style="position:absolute;left:9706;top:21579;width:22;height:101" coordorigin="9706,21579" coordsize="22,101">
              <v:shape style="position:absolute;left:9706;top:21579;width:22;height:101" coordorigin="9706,21579" coordsize="22,101" path="m9706,21579l9713,21594,9713,21637,9727,21673,9727,21680e" filled="f" stroked="t" strokeweight="1.080010pt" strokecolor="#000000">
                <v:path arrowok="t"/>
              </v:shape>
            </v:group>
            <v:group style="position:absolute;left:9749;top:21774;width:36;height:94" coordorigin="9749,21774" coordsize="36,94">
              <v:shape style="position:absolute;left:9749;top:21774;width:36;height:94" coordorigin="9749,21774" coordsize="36,94" path="m9749,21774l9756,21788,9770,21831,9785,21867e" filled="f" stroked="t" strokeweight="1.080010pt" strokecolor="#000000">
                <v:path arrowok="t"/>
              </v:shape>
            </v:group>
            <v:group style="position:absolute;left:8237;top:21702;width:22;height:101" coordorigin="8237,21702" coordsize="22,101">
              <v:shape style="position:absolute;left:8237;top:21702;width:22;height:101" coordorigin="8237,21702" coordsize="22,101" path="m8258,21802l8237,21716,8237,21702e" filled="f" stroked="t" strokeweight="1.080010pt" strokecolor="#000000">
                <v:path arrowok="t"/>
              </v:shape>
            </v:group>
            <v:group style="position:absolute;left:8086;top:21684;width:94;height:2" coordorigin="8086,21684" coordsize="94,2">
              <v:shape style="position:absolute;left:8086;top:21684;width:94;height:2" coordorigin="8086,21684" coordsize="94,0" path="m8086,21684l8179,21684e" filled="f" stroked="t" strokeweight="1.80007pt" strokecolor="#000000">
                <v:path arrowok="t"/>
              </v:shape>
            </v:group>
            <v:group style="position:absolute;left:7985;top:21594;width:2;height:94" coordorigin="7985,21594" coordsize="2,94">
              <v:shape style="position:absolute;left:7985;top:21594;width:2;height:94" coordorigin="7985,21594" coordsize="0,94" path="m7985,21594l7985,21687e" filled="f" stroked="t" strokeweight="2.160020pt" strokecolor="#000000">
                <v:path arrowok="t"/>
              </v:shape>
            </v:group>
            <v:group style="position:absolute;left:7902;top:21414;width:2;height:86" coordorigin="7902,21414" coordsize="2,86">
              <v:shape style="position:absolute;left:7902;top:21414;width:2;height:86" coordorigin="7902,21414" coordsize="0,86" path="m7902,21414l7902,21500e" filled="f" stroked="t" strokeweight="1.80001pt" strokecolor="#000000">
                <v:path arrowok="t"/>
              </v:shape>
            </v:group>
            <v:group style="position:absolute;left:7819;top:21226;width:2;height:94" coordorigin="7819,21226" coordsize="2,94">
              <v:shape style="position:absolute;left:7819;top:21226;width:2;height:94" coordorigin="7819,21226" coordsize="0,94" path="m7819,21226l7819,21320e" filled="f" stroked="t" strokeweight="2.160020pt" strokecolor="#000000">
                <v:path arrowok="t"/>
              </v:shape>
            </v:group>
            <v:group style="position:absolute;left:7733;top:21046;width:2;height:94" coordorigin="7733,21046" coordsize="2,94">
              <v:shape style="position:absolute;left:7733;top:21046;width:2;height:94" coordorigin="7733,21046" coordsize="0,94" path="m7733,21046l7733,21140e" filled="f" stroked="t" strokeweight="2.160020pt" strokecolor="#000000">
                <v:path arrowok="t"/>
              </v:shape>
            </v:group>
            <v:group style="position:absolute;left:7654;top:20866;width:2;height:94" coordorigin="7654,20866" coordsize="2,94">
              <v:shape style="position:absolute;left:7654;top:20866;width:2;height:94" coordorigin="7654,20866" coordsize="0,94" path="m7654,20866l7654,20960e" filled="f" stroked="t" strokeweight="2.160020pt" strokecolor="#000000">
                <v:path arrowok="t"/>
              </v:shape>
            </v:group>
            <v:group style="position:absolute;left:7639;top:20773;width:94;height:2" coordorigin="7639,20773" coordsize="94,2">
              <v:shape style="position:absolute;left:7639;top:20773;width:94;height:2" coordorigin="7639,20773" coordsize="94,0" path="m7639,20773l7733,20773e" filled="f" stroked="t" strokeweight="2.160080pt" strokecolor="#000000">
                <v:path arrowok="t"/>
              </v:shape>
            </v:group>
            <v:group style="position:absolute;left:7826;top:20658;width:43;height:50" coordorigin="7826,20658" coordsize="43,50">
              <v:shape style="position:absolute;left:7826;top:20658;width:43;height:50" coordorigin="7826,20658" coordsize="43,50" path="m7826,20708l7870,20686,7834,20658e" filled="f" stroked="t" strokeweight="1.080010pt" strokecolor="#000000">
                <v:path arrowok="t"/>
              </v:shape>
            </v:group>
            <v:group style="position:absolute;left:7697;top:20514;width:58;height:79" coordorigin="7697,20514" coordsize="58,79">
              <v:shape style="position:absolute;left:7697;top:20514;width:58;height:79" coordorigin="7697,20514" coordsize="58,79" path="m7754,20593l7747,20586,7740,20571,7733,20564,7726,20557,7718,20542,7711,20535,7704,20521,7697,20514e" filled="f" stroked="t" strokeweight="1.080010pt" strokecolor="#000000">
                <v:path arrowok="t"/>
              </v:shape>
            </v:group>
            <v:group style="position:absolute;left:7582;top:20370;width:86;height:50" coordorigin="7582,20370" coordsize="86,50">
              <v:shape style="position:absolute;left:7582;top:20370;width:86;height:50" coordorigin="7582,20370" coordsize="86,50" path="m7668,20420l7582,20370e" filled="f" stroked="t" strokeweight="1.080010pt" strokecolor="#000000">
                <v:path arrowok="t"/>
              </v:shape>
            </v:group>
            <v:group style="position:absolute;left:7394;top:20312;width:94;height:14" coordorigin="7394,20312" coordsize="94,14">
              <v:shape style="position:absolute;left:7394;top:20312;width:94;height:14" coordorigin="7394,20312" coordsize="94,14" path="m7488,20326l7466,20312,7394,20312e" filled="f" stroked="t" strokeweight="1.080010pt" strokecolor="#000000">
                <v:path arrowok="t"/>
              </v:shape>
            </v:group>
            <v:group style="position:absolute;left:7387;top:20254;width:101;height:2" coordorigin="7387,20254" coordsize="101,2">
              <v:shape style="position:absolute;left:7387;top:20254;width:101;height:2" coordorigin="7387,20254" coordsize="101,0" path="m7387,20254l7488,20254e" filled="f" stroked="t" strokeweight="1.080010pt" strokecolor="#000000">
                <v:path arrowok="t"/>
              </v:shape>
            </v:group>
            <v:group style="position:absolute;left:7474;top:20103;width:22;height:94" coordorigin="7474,20103" coordsize="22,94">
              <v:shape style="position:absolute;left:7474;top:20103;width:22;height:94" coordorigin="7474,20103" coordsize="22,94" path="m7495,20197l7481,20168,7474,20146,7474,20103e" filled="f" stroked="t" strokeweight="1.080010pt" strokecolor="#000000">
                <v:path arrowok="t"/>
              </v:shape>
            </v:group>
            <v:group style="position:absolute;left:7474;top:19902;width:2;height:101" coordorigin="7474,19902" coordsize="2,101">
              <v:shape style="position:absolute;left:7474;top:19902;width:2;height:101" coordorigin="7474,19902" coordsize="0,101" path="m7474,20002l7474,19902e" filled="f" stroked="t" strokeweight="1.080010pt" strokecolor="#000000">
                <v:path arrowok="t"/>
              </v:shape>
            </v:group>
            <v:group style="position:absolute;left:7445;top:19707;width:14;height:94" coordorigin="7445,19707" coordsize="14,94">
              <v:shape style="position:absolute;left:7445;top:19707;width:14;height:94" coordorigin="7445,19707" coordsize="14,94" path="m7459,19801l7445,19765,7445,19758,7445,19707e" filled="f" stroked="t" strokeweight="1.080010pt" strokecolor="#000000">
                <v:path arrowok="t"/>
              </v:shape>
            </v:group>
            <v:group style="position:absolute;left:7445;top:19506;width:2;height:101" coordorigin="7445,19506" coordsize="2,101">
              <v:shape style="position:absolute;left:7445;top:19506;width:2;height:101" coordorigin="7445,19506" coordsize="0,101" path="m7445,19606l7445,19506e" filled="f" stroked="t" strokeweight="1.080010pt" strokecolor="#000000">
                <v:path arrowok="t"/>
              </v:shape>
            </v:group>
            <v:group style="position:absolute;left:7445;top:19304;width:2;height:101" coordorigin="7445,19304" coordsize="2,101">
              <v:shape style="position:absolute;left:7445;top:19304;width:2;height:101" coordorigin="7445,19304" coordsize="0,101" path="m7445,19405l7445,19304e" filled="f" stroked="t" strokeweight="1.080010pt" strokecolor="#000000">
                <v:path arrowok="t"/>
              </v:shape>
            </v:group>
            <v:group style="position:absolute;left:7452;top:19102;width:2;height:101" coordorigin="7452,19102" coordsize="2,101">
              <v:shape style="position:absolute;left:7452;top:19102;width:2;height:101" coordorigin="7452,19102" coordsize="0,101" path="m7452,19203l7452,19102e" filled="f" stroked="t" strokeweight="1.080010pt" strokecolor="#000000">
                <v:path arrowok="t"/>
              </v:shape>
            </v:group>
            <v:group style="position:absolute;left:7481;top:19038;width:101;height:2" coordorigin="7481,19038" coordsize="101,2">
              <v:shape style="position:absolute;left:7481;top:19038;width:101;height:2" coordorigin="7481,19038" coordsize="101,0" path="m7481,19038l7582,19038e" filled="f" stroked="t" strokeweight="1.080010pt" strokecolor="#000000">
                <v:path arrowok="t"/>
              </v:shape>
            </v:group>
            <v:group style="position:absolute;left:7682;top:19038;width:101;height:2" coordorigin="7682,19038" coordsize="101,2">
              <v:shape style="position:absolute;left:7682;top:19038;width:101;height:2" coordorigin="7682,19038" coordsize="101,0" path="m7682,19038l7783,19038e" filled="f" stroked="t" strokeweight="1.080010pt" strokecolor="#000000">
                <v:path arrowok="t"/>
              </v:shape>
            </v:group>
            <v:group style="position:absolute;left:7884;top:19038;width:101;height:2" coordorigin="7884,19038" coordsize="101,2">
              <v:shape style="position:absolute;left:7884;top:19038;width:101;height:2" coordorigin="7884,19038" coordsize="101,0" path="m7884,19038l7985,19038e" filled="f" stroked="t" strokeweight="1.080010pt" strokecolor="#000000">
                <v:path arrowok="t"/>
              </v:shape>
            </v:group>
            <v:group style="position:absolute;left:8086;top:18994;width:58;height:50" coordorigin="8086,18994" coordsize="58,50">
              <v:shape style="position:absolute;left:8086;top:18994;width:58;height:50" coordorigin="8086,18994" coordsize="58,50" path="m8086,19045l8136,19045,8143,18994e" filled="f" stroked="t" strokeweight="1.080010pt" strokecolor="#000000">
                <v:path arrowok="t"/>
              </v:shape>
            </v:group>
            <v:group style="position:absolute;left:8143;top:18800;width:7;height:101" coordorigin="8143,18800" coordsize="7,101">
              <v:shape style="position:absolute;left:8143;top:18800;width:7;height:101" coordorigin="8143,18800" coordsize="7,101" path="m8143,18901l8150,18800e" filled="f" stroked="t" strokeweight="1.080010pt" strokecolor="#000000">
                <v:path arrowok="t"/>
              </v:shape>
            </v:group>
            <v:group style="position:absolute;left:8150;top:18598;width:7;height:101" coordorigin="8150,18598" coordsize="7,101">
              <v:shape style="position:absolute;left:8150;top:18598;width:7;height:101" coordorigin="8150,18598" coordsize="7,101" path="m8150,18699l8158,18598e" filled="f" stroked="t" strokeweight="1.080010pt" strokecolor="#000000">
                <v:path arrowok="t"/>
              </v:shape>
            </v:group>
            <v:group style="position:absolute;left:8158;top:18397;width:7;height:101" coordorigin="8158,18397" coordsize="7,101">
              <v:shape style="position:absolute;left:8158;top:18397;width:7;height:101" coordorigin="8158,18397" coordsize="7,101" path="m8158,18497l8165,18397e" filled="f" stroked="t" strokeweight="1.080010pt" strokecolor="#000000">
                <v:path arrowok="t"/>
              </v:shape>
            </v:group>
            <v:group style="position:absolute;left:8165;top:18195;width:7;height:101" coordorigin="8165,18195" coordsize="7,101">
              <v:shape style="position:absolute;left:8165;top:18195;width:7;height:101" coordorigin="8165,18195" coordsize="7,101" path="m8165,18296l8172,18195e" filled="f" stroked="t" strokeweight="1.080010pt" strokecolor="#000000">
                <v:path arrowok="t"/>
              </v:shape>
            </v:group>
            <v:group style="position:absolute;left:8172;top:18001;width:7;height:101" coordorigin="8172,18001" coordsize="7,101">
              <v:shape style="position:absolute;left:8172;top:18001;width:7;height:101" coordorigin="8172,18001" coordsize="7,101" path="m8172,18101l8179,18029,8179,18001e" filled="f" stroked="t" strokeweight="1.080010pt" strokecolor="#000000">
                <v:path arrowok="t"/>
              </v:shape>
            </v:group>
            <v:group style="position:absolute;left:8179;top:17799;width:7;height:101" coordorigin="8179,17799" coordsize="7,101">
              <v:shape style="position:absolute;left:8179;top:17799;width:7;height:101" coordorigin="8179,17799" coordsize="7,101" path="m8179,17900l8186,17799e" filled="f" stroked="t" strokeweight="1.080010pt" strokecolor="#000000">
                <v:path arrowok="t"/>
              </v:shape>
            </v:group>
            <v:group style="position:absolute;left:8186;top:17597;width:7;height:101" coordorigin="8186,17597" coordsize="7,101">
              <v:shape style="position:absolute;left:8186;top:17597;width:7;height:101" coordorigin="8186,17597" coordsize="7,101" path="m8186,17698l8194,17597e" filled="f" stroked="t" strokeweight="1.080010pt" strokecolor="#000000">
                <v:path arrowok="t"/>
              </v:shape>
            </v:group>
            <v:group style="position:absolute;left:8194;top:17396;width:7;height:101" coordorigin="8194,17396" coordsize="7,101">
              <v:shape style="position:absolute;left:8194;top:17396;width:7;height:101" coordorigin="8194,17396" coordsize="7,101" path="m8194,17497l8201,17396e" filled="f" stroked="t" strokeweight="1.080010pt" strokecolor="#000000">
                <v:path arrowok="t"/>
              </v:shape>
            </v:group>
            <v:group style="position:absolute;left:8201;top:17201;width:7;height:101" coordorigin="8201,17201" coordsize="7,101">
              <v:shape style="position:absolute;left:8201;top:17201;width:7;height:101" coordorigin="8201,17201" coordsize="7,101" path="m8201,17302l8208,17201e" filled="f" stroked="t" strokeweight="1.080010pt" strokecolor="#000000">
                <v:path arrowok="t"/>
              </v:shape>
            </v:group>
            <v:group style="position:absolute;left:8208;top:17000;width:7;height:101" coordorigin="8208,17000" coordsize="7,101">
              <v:shape style="position:absolute;left:8208;top:17000;width:7;height:101" coordorigin="8208,17000" coordsize="7,101" path="m8208,17101l8215,17000e" filled="f" stroked="t" strokeweight="1.080010pt" strokecolor="#000000">
                <v:path arrowok="t"/>
              </v:shape>
            </v:group>
            <v:group style="position:absolute;left:8215;top:16798;width:7;height:101" coordorigin="8215,16798" coordsize="7,101">
              <v:shape style="position:absolute;left:8215;top:16798;width:7;height:101" coordorigin="8215,16798" coordsize="7,101" path="m8215,16899l8222,16798e" filled="f" stroked="t" strokeweight="1.080010pt" strokecolor="#000000">
                <v:path arrowok="t"/>
              </v:shape>
            </v:group>
            <v:group style="position:absolute;left:8222;top:16597;width:7;height:101" coordorigin="8222,16597" coordsize="7,101">
              <v:shape style="position:absolute;left:8222;top:16597;width:7;height:101" coordorigin="8222,16597" coordsize="7,101" path="m8222,16697l8230,16597e" filled="f" stroked="t" strokeweight="1.080010pt" strokecolor="#000000">
                <v:path arrowok="t"/>
              </v:shape>
            </v:group>
            <v:group style="position:absolute;left:8230;top:16402;width:7;height:94" coordorigin="8230,16402" coordsize="7,94">
              <v:shape style="position:absolute;left:8230;top:16402;width:7;height:94" coordorigin="8230,16402" coordsize="7,94" path="m8230,16496l8237,16402e" filled="f" stroked="t" strokeweight="1.080010pt" strokecolor="#000000">
                <v:path arrowok="t"/>
              </v:shape>
            </v:group>
            <v:group style="position:absolute;left:8237;top:16201;width:7;height:101" coordorigin="8237,16201" coordsize="7,101">
              <v:shape style="position:absolute;left:8237;top:16201;width:7;height:101" coordorigin="8237,16201" coordsize="7,101" path="m8237,16301l8244,16215,8244,16201e" filled="f" stroked="t" strokeweight="1.080010pt" strokecolor="#000000">
                <v:path arrowok="t"/>
              </v:shape>
            </v:group>
            <v:group style="position:absolute;left:8244;top:15999;width:2;height:101" coordorigin="8244,15999" coordsize="2,101">
              <v:shape style="position:absolute;left:8244;top:15999;width:2;height:101" coordorigin="8244,15999" coordsize="0,101" path="m8244,16100l8244,15999e" filled="f" stroked="t" strokeweight="1.080010pt" strokecolor="#000000">
                <v:path arrowok="t"/>
              </v:shape>
            </v:group>
            <v:group style="position:absolute;left:8244;top:15797;width:2;height:101" coordorigin="8244,15797" coordsize="2,101">
              <v:shape style="position:absolute;left:8244;top:15797;width:2;height:101" coordorigin="8244,15797" coordsize="0,101" path="m8244,15898l8244,15877,8244,15797e" filled="f" stroked="t" strokeweight="1.080010pt" strokecolor="#000000">
                <v:path arrowok="t"/>
              </v:shape>
            </v:group>
            <v:group style="position:absolute;left:8237;top:15603;width:7;height:94" coordorigin="8237,15603" coordsize="7,94">
              <v:shape style="position:absolute;left:8237;top:15603;width:7;height:94" coordorigin="8237,15603" coordsize="7,94" path="m8244,15697l8237,15603e" filled="f" stroked="t" strokeweight="1.080010pt" strokecolor="#000000">
                <v:path arrowok="t"/>
              </v:shape>
            </v:group>
            <v:group style="position:absolute;left:8230;top:15401;width:7;height:101" coordorigin="8230,15401" coordsize="7,101">
              <v:shape style="position:absolute;left:8230;top:15401;width:7;height:101" coordorigin="8230,15401" coordsize="7,101" path="m8237,15502l8230,15401e" filled="f" stroked="t" strokeweight="1.080010pt" strokecolor="#000000">
                <v:path arrowok="t"/>
              </v:shape>
            </v:group>
            <v:group style="position:absolute;left:8222;top:15200;width:7;height:101" coordorigin="8222,15200" coordsize="7,101">
              <v:shape style="position:absolute;left:8222;top:15200;width:7;height:101" coordorigin="8222,15200" coordsize="7,101" path="m8230,15301l8222,15214,8222,15200e" filled="f" stroked="t" strokeweight="1.080010pt" strokecolor="#000000">
                <v:path arrowok="t"/>
              </v:shape>
            </v:group>
            <v:group style="position:absolute;left:8158;top:15013;width:43;height:94" coordorigin="8158,15013" coordsize="43,94">
              <v:shape style="position:absolute;left:8158;top:15013;width:43;height:94" coordorigin="8158,15013" coordsize="43,94" path="m8201,15106l8194,15092,8186,15077,8186,15063,8179,15049,8172,15041,8165,15027,8158,15013e" filled="f" stroked="t" strokeweight="1.080010pt" strokecolor="#000000">
                <v:path arrowok="t"/>
              </v:shape>
            </v:group>
            <v:group style="position:absolute;left:8021;top:14861;width:72;height:72" coordorigin="8021,14861" coordsize="72,72">
              <v:shape style="position:absolute;left:8021;top:14861;width:72;height:72" coordorigin="8021,14861" coordsize="72,72" path="m8093,14933l8086,14926,8021,14861e" filled="f" stroked="t" strokeweight="1.080010pt" strokecolor="#000000">
                <v:path arrowok="t"/>
              </v:shape>
            </v:group>
            <v:group style="position:absolute;left:7906;top:14703;width:50;height:86" coordorigin="7906,14703" coordsize="50,86">
              <v:shape style="position:absolute;left:7906;top:14703;width:50;height:86" coordorigin="7906,14703" coordsize="50,86" path="m7956,14789l7949,14782,7942,14775,7934,14761,7927,14753,7927,14739,7920,14725,7913,14717,7913,14703,7906,14703e" filled="f" stroked="t" strokeweight="1.080010pt" strokecolor="#000000">
                <v:path arrowok="t"/>
              </v:shape>
            </v:group>
            <v:group style="position:absolute;left:7776;top:14581;width:94;height:36" coordorigin="7776,14581" coordsize="94,36">
              <v:shape style="position:absolute;left:7776;top:14581;width:94;height:36" coordorigin="7776,14581" coordsize="94,36" path="m7870,14617l7826,14609,7790,14588,7783,14581,7776,14581e" filled="f" stroked="t" strokeweight="1.080010pt" strokecolor="#000000">
                <v:path arrowok="t"/>
              </v:shape>
            </v:group>
            <v:group style="position:absolute;left:7574;top:14566;width:101;height:7" coordorigin="7574,14566" coordsize="101,7">
              <v:shape style="position:absolute;left:7574;top:14566;width:101;height:7" coordorigin="7574,14566" coordsize="101,7" path="m7675,14573l7639,14573,7574,14566e" filled="f" stroked="t" strokeweight="1.080010pt" strokecolor="#000000">
                <v:path arrowok="t"/>
              </v:shape>
            </v:group>
            <v:group style="position:absolute;left:7502;top:14437;width:7;height:101" coordorigin="7502,14437" coordsize="7,101">
              <v:shape style="position:absolute;left:7502;top:14437;width:7;height:101" coordorigin="7502,14437" coordsize="7,101" path="m7510,14537l7502,14437e" filled="f" stroked="t" strokeweight="1.080010pt" strokecolor="#000000">
                <v:path arrowok="t"/>
              </v:shape>
            </v:group>
            <v:group style="position:absolute;left:7502;top:14235;width:7;height:101" coordorigin="7502,14235" coordsize="7,101">
              <v:shape style="position:absolute;left:7502;top:14235;width:7;height:101" coordorigin="7502,14235" coordsize="7,101" path="m7502,14336l7510,14235e" filled="f" stroked="t" strokeweight="1.080010pt" strokecolor="#000000">
                <v:path arrowok="t"/>
              </v:shape>
            </v:group>
            <v:group style="position:absolute;left:7517;top:14033;width:2;height:101" coordorigin="7517,14033" coordsize="2,101">
              <v:shape style="position:absolute;left:7517;top:14033;width:2;height:101" coordorigin="7517,14033" coordsize="0,101" path="m7517,14134l7517,14033e" filled="f" stroked="t" strokeweight="1.080010pt" strokecolor="#000000">
                <v:path arrowok="t"/>
              </v:shape>
            </v:group>
            <v:group style="position:absolute;left:7524;top:13832;width:2;height:101" coordorigin="7524,13832" coordsize="2,101">
              <v:shape style="position:absolute;left:7524;top:13832;width:2;height:101" coordorigin="7524,13832" coordsize="0,101" path="m7524,13933l7524,13832e" filled="f" stroked="t" strokeweight="1.080010pt" strokecolor="#000000">
                <v:path arrowok="t"/>
              </v:shape>
            </v:group>
            <v:group style="position:absolute;left:7531;top:13637;width:2;height:94" coordorigin="7531,13637" coordsize="2,94">
              <v:shape style="position:absolute;left:7531;top:13637;width:2;height:94" coordorigin="7531,13637" coordsize="0,94" path="m7531,13731l7531,13637e" filled="f" stroked="t" strokeweight="1.080010pt" strokecolor="#000000">
                <v:path arrowok="t"/>
              </v:shape>
            </v:group>
            <v:group style="position:absolute;left:7538;top:13436;width:2;height:101" coordorigin="7538,13436" coordsize="2,101">
              <v:shape style="position:absolute;left:7538;top:13436;width:2;height:101" coordorigin="7538,13436" coordsize="0,101" path="m7538,13536l7538,13436e" filled="f" stroked="t" strokeweight="1.080010pt" strokecolor="#000000">
                <v:path arrowok="t"/>
              </v:shape>
            </v:group>
            <v:group style="position:absolute;left:7546;top:13234;width:2;height:101" coordorigin="7546,13234" coordsize="2,101">
              <v:shape style="position:absolute;left:7546;top:13234;width:2;height:101" coordorigin="7546,13234" coordsize="0,101" path="m7546,13335l7546,13234e" filled="f" stroked="t" strokeweight="1.080010pt" strokecolor="#000000">
                <v:path arrowok="t"/>
              </v:shape>
            </v:group>
            <v:group style="position:absolute;left:7553;top:13032;width:2;height:101" coordorigin="7553,13032" coordsize="2,101">
              <v:shape style="position:absolute;left:7553;top:13032;width:2;height:101" coordorigin="7553,13032" coordsize="0,101" path="m7553,13133l7553,13032e" filled="f" stroked="t" strokeweight="1.080010pt" strokecolor="#000000">
                <v:path arrowok="t"/>
              </v:shape>
            </v:group>
            <v:group style="position:absolute;left:7560;top:12896;width:65;height:36" coordorigin="7560,12896" coordsize="65,36">
              <v:shape style="position:absolute;left:7560;top:12896;width:65;height:36" coordorigin="7560,12896" coordsize="65,36" path="m7560,12932l7560,12896,7625,12903e" filled="f" stroked="t" strokeweight="1.080010pt" strokecolor="#000000">
                <v:path arrowok="t"/>
              </v:shape>
            </v:group>
            <v:group style="position:absolute;left:7726;top:12903;width:101;height:2" coordorigin="7726,12903" coordsize="101,2">
              <v:shape style="position:absolute;left:7726;top:12903;width:101;height:2" coordorigin="7726,12903" coordsize="101,0" path="m7726,12903l7826,12903e" filled="f" stroked="t" strokeweight="1.080010pt" strokecolor="#000000">
                <v:path arrowok="t"/>
              </v:shape>
            </v:group>
            <v:group style="position:absolute;left:7927;top:12903;width:101;height:2" coordorigin="7927,12903" coordsize="101,2">
              <v:shape style="position:absolute;left:7927;top:12903;width:101;height:2" coordorigin="7927,12903" coordsize="101,0" path="m7927,12903l8028,12903e" filled="f" stroked="t" strokeweight="1.080010pt" strokecolor="#000000">
                <v:path arrowok="t"/>
              </v:shape>
            </v:group>
            <v:group style="position:absolute;left:8042;top:12989;width:2;height:94" coordorigin="8042,12989" coordsize="2,94">
              <v:shape style="position:absolute;left:8042;top:12989;width:2;height:94" coordorigin="8042,12989" coordsize="0,94" path="m8042,12989l8042,13083e" filled="f" stroked="t" strokeweight="1.080010pt" strokecolor="#000000">
                <v:path arrowok="t"/>
              </v:shape>
            </v:group>
            <v:group style="position:absolute;left:8042;top:13184;width:2;height:101" coordorigin="8042,13184" coordsize="2,101">
              <v:shape style="position:absolute;left:8042;top:13184;width:2;height:101" coordorigin="8042,13184" coordsize="0,101" path="m8042,13184l8042,13284e" filled="f" stroked="t" strokeweight="1.080010pt" strokecolor="#000000">
                <v:path arrowok="t"/>
              </v:shape>
            </v:group>
            <v:group style="position:absolute;left:8042;top:13385;width:58;height:36" coordorigin="8042,13385" coordsize="58,36">
              <v:shape style="position:absolute;left:8042;top:13385;width:58;height:36" coordorigin="8042,13385" coordsize="58,36" path="m8042,13385l8042,13414,8042,13421,8100,13421e" filled="f" stroked="t" strokeweight="1.080010pt" strokecolor="#000000">
                <v:path arrowok="t"/>
              </v:shape>
            </v:group>
            <v:group style="position:absolute;left:8201;top:13428;width:101;height:2" coordorigin="8201,13428" coordsize="101,2">
              <v:shape style="position:absolute;left:8201;top:13428;width:101;height:2" coordorigin="8201,13428" coordsize="101,0" path="m8201,13428l8302,13428e" filled="f" stroked="t" strokeweight="1.080010pt" strokecolor="#000000">
                <v:path arrowok="t"/>
              </v:shape>
            </v:group>
            <v:group style="position:absolute;left:8359;top:13256;width:2;height:94" coordorigin="8359,13256" coordsize="2,94">
              <v:shape style="position:absolute;left:8359;top:13256;width:2;height:94" coordorigin="8359,13256" coordsize="0,94" path="m8359,13256l8359,13349e" filled="f" stroked="t" strokeweight="1.44002pt" strokecolor="#000000">
                <v:path arrowok="t"/>
              </v:shape>
            </v:group>
            <v:group style="position:absolute;left:8417;top:13061;width:2;height:94" coordorigin="8417,13061" coordsize="2,94">
              <v:shape style="position:absolute;left:8417;top:13061;width:2;height:94" coordorigin="8417,13061" coordsize="0,94" path="m8417,13061l8417,13155e" filled="f" stroked="t" strokeweight="1.44001pt" strokecolor="#000000">
                <v:path arrowok="t"/>
              </v:shape>
            </v:group>
            <v:group style="position:absolute;left:8474;top:12874;width:2;height:94" coordorigin="8474,12874" coordsize="2,94">
              <v:shape style="position:absolute;left:8474;top:12874;width:2;height:94" coordorigin="8474,12874" coordsize="0,94" path="m8474,12874l8474,12968e" filled="f" stroked="t" strokeweight="1.44001pt" strokecolor="#000000">
                <v:path arrowok="t"/>
              </v:shape>
            </v:group>
            <v:group style="position:absolute;left:8518;top:12680;width:29;height:94" coordorigin="8518,12680" coordsize="29,94">
              <v:shape style="position:absolute;left:8518;top:12680;width:29;height:94" coordorigin="8518,12680" coordsize="29,94" path="m8518,12773l8532,12723,8546,12680e" filled="f" stroked="t" strokeweight="1.080010pt" strokecolor="#000000">
                <v:path arrowok="t"/>
              </v:shape>
            </v:group>
            <v:group style="position:absolute;left:8575;top:12492;width:29;height:94" coordorigin="8575,12492" coordsize="29,94">
              <v:shape style="position:absolute;left:8575;top:12492;width:29;height:94" coordorigin="8575,12492" coordsize="29,94" path="m8575,12586l8604,12500,8604,12492e" filled="f" stroked="t" strokeweight="1.080010pt" strokecolor="#000000">
                <v:path arrowok="t"/>
              </v:shape>
            </v:group>
            <v:group style="position:absolute;left:8604;top:12291;width:7;height:101" coordorigin="8604,12291" coordsize="7,101">
              <v:shape style="position:absolute;left:8604;top:12291;width:7;height:101" coordorigin="8604,12291" coordsize="7,101" path="m8604,12392l8611,12291e" filled="f" stroked="t" strokeweight="1.080010pt" strokecolor="#000000">
                <v:path arrowok="t"/>
              </v:shape>
            </v:group>
            <v:group style="position:absolute;left:8575;top:12125;width:29;height:94" coordorigin="8575,12125" coordsize="29,94">
              <v:shape style="position:absolute;left:8575;top:12125;width:29;height:94" coordorigin="8575,12125" coordsize="29,94" path="m8575,12219l8582,12204,8604,12125e" filled="f" stroked="t" strokeweight="1.080010pt" strokecolor="#000000">
                <v:path arrowok="t"/>
              </v:shape>
            </v:group>
            <v:group style="position:absolute;left:8633;top:12046;width:36;height:72" coordorigin="8633,12046" coordsize="36,72">
              <v:shape style="position:absolute;left:8633;top:12046;width:36;height:72" coordorigin="8633,12046" coordsize="36,72" path="m8633,12046l8669,12053,8669,12111,8669,12118e" filled="f" stroked="t" strokeweight="1.080010pt" strokecolor="#000000">
                <v:path arrowok="t"/>
              </v:shape>
            </v:group>
            <v:group style="position:absolute;left:8690;top:12212;width:14;height:65" coordorigin="8690,12212" coordsize="14,65">
              <v:shape style="position:absolute;left:8690;top:12212;width:14;height:65" coordorigin="8690,12212" coordsize="14,65" path="m8690,12212l8690,12276,8705,12255,8705,12240e" filled="f" stroked="t" strokeweight="1.080010pt" strokecolor="#000000">
                <v:path arrowok="t"/>
              </v:shape>
            </v:group>
            <v:group style="position:absolute;left:8741;top:12053;width:43;height:94" coordorigin="8741,12053" coordsize="43,94">
              <v:shape style="position:absolute;left:8741;top:12053;width:43;height:94" coordorigin="8741,12053" coordsize="43,94" path="m8741,12147l8748,12132,8784,12053e" filled="f" stroked="t" strokeweight="1.080010pt" strokecolor="#000000">
                <v:path arrowok="t"/>
              </v:shape>
            </v:group>
            <v:group style="position:absolute;left:8820;top:11873;width:36;height:94" coordorigin="8820,11873" coordsize="36,94">
              <v:shape style="position:absolute;left:8820;top:11873;width:36;height:94" coordorigin="8820,11873" coordsize="36,94" path="m8820,11967l8827,11952,8849,11888,8856,11873e" filled="f" stroked="t" strokeweight="1.080010pt" strokecolor="#000000">
                <v:path arrowok="t"/>
              </v:shape>
            </v:group>
            <v:group style="position:absolute;left:8899;top:11686;width:36;height:94" coordorigin="8899,11686" coordsize="36,94">
              <v:shape style="position:absolute;left:8899;top:11686;width:36;height:94" coordorigin="8899,11686" coordsize="36,94" path="m8899,11780l8906,11765,8935,11686e" filled="f" stroked="t" strokeweight="1.080010pt" strokecolor="#000000">
                <v:path arrowok="t"/>
              </v:shape>
            </v:group>
            <v:group style="position:absolute;left:8971;top:11499;width:43;height:94" coordorigin="8971,11499" coordsize="43,94">
              <v:shape style="position:absolute;left:8971;top:11499;width:43;height:94" coordorigin="8971,11499" coordsize="43,94" path="m8971,11592l9000,11535,9014,11499e" filled="f" stroked="t" strokeweight="1.080010pt" strokecolor="#000000">
                <v:path arrowok="t"/>
              </v:shape>
            </v:group>
            <v:group style="position:absolute;left:9050;top:11319;width:36;height:94" coordorigin="9050,11319" coordsize="36,94">
              <v:shape style="position:absolute;left:9050;top:11319;width:36;height:94" coordorigin="9050,11319" coordsize="36,94" path="m9050,11412l9079,11333,9086,11319e" filled="f" stroked="t" strokeweight="1.080010pt" strokecolor="#000000">
                <v:path arrowok="t"/>
              </v:shape>
            </v:group>
            <v:group style="position:absolute;left:9122;top:11132;width:43;height:94" coordorigin="9122,11132" coordsize="43,94">
              <v:shape style="position:absolute;left:9122;top:11132;width:43;height:94" coordorigin="9122,11132" coordsize="43,94" path="m9122,11225l9144,11182,9166,11132e" filled="f" stroked="t" strokeweight="1.080010pt" strokecolor="#000000">
                <v:path arrowok="t"/>
              </v:shape>
            </v:group>
            <v:group style="position:absolute;left:9202;top:10944;width:36;height:94" coordorigin="9202,10944" coordsize="36,94">
              <v:shape style="position:absolute;left:9202;top:10944;width:36;height:94" coordorigin="9202,10944" coordsize="36,94" path="m9202,11038l9223,10966,9238,10944e" filled="f" stroked="t" strokeweight="1.080010pt" strokecolor="#000000">
                <v:path arrowok="t"/>
              </v:shape>
            </v:group>
            <v:group style="position:absolute;left:9281;top:10757;width:2;height:94" coordorigin="9281,10757" coordsize="2,94">
              <v:shape style="position:absolute;left:9281;top:10757;width:2;height:94" coordorigin="9281,10757" coordsize="0,94" path="m9281,10757l9281,10851e" filled="f" stroked="t" strokeweight="1.44001pt" strokecolor="#000000">
                <v:path arrowok="t"/>
              </v:shape>
            </v:group>
            <v:group style="position:absolute;left:9324;top:10563;width:29;height:94" coordorigin="9324,10563" coordsize="29,94">
              <v:shape style="position:absolute;left:9324;top:10563;width:29;height:94" coordorigin="9324,10563" coordsize="29,94" path="m9324,10656l9346,10606,9353,10563e" filled="f" stroked="t" strokeweight="1.080010pt" strokecolor="#000000">
                <v:path arrowok="t"/>
              </v:shape>
            </v:group>
            <v:group style="position:absolute;left:9382;top:10368;width:22;height:101" coordorigin="9382,10368" coordsize="22,101">
              <v:shape style="position:absolute;left:9382;top:10368;width:22;height:101" coordorigin="9382,10368" coordsize="22,101" path="m9382,10469l9403,10368e" filled="f" stroked="t" strokeweight="1.080010pt" strokecolor="#000000">
                <v:path arrowok="t"/>
              </v:shape>
            </v:group>
            <v:group style="position:absolute;left:9418;top:10174;width:22;height:94" coordorigin="9418,10174" coordsize="22,94">
              <v:shape style="position:absolute;left:9418;top:10174;width:22;height:94" coordorigin="9418,10174" coordsize="22,94" path="m9418,10268l9432,10210,9439,10174e" filled="f" stroked="t" strokeweight="1.080010pt" strokecolor="#000000">
                <v:path arrowok="t"/>
              </v:shape>
            </v:group>
            <v:group style="position:absolute;left:9454;top:9972;width:7;height:101" coordorigin="9454,9972" coordsize="7,101">
              <v:shape style="position:absolute;left:9454;top:9972;width:7;height:101" coordorigin="9454,9972" coordsize="7,101" path="m9454,10073l9461,9972e" filled="f" stroked="t" strokeweight="1.080010pt" strokecolor="#000000">
                <v:path arrowok="t"/>
              </v:shape>
            </v:group>
            <v:group style="position:absolute;left:9475;top:9778;width:7;height:94" coordorigin="9475,9778" coordsize="7,94">
              <v:shape style="position:absolute;left:9475;top:9778;width:7;height:94" coordorigin="9475,9778" coordsize="7,94" path="m9475,9872l9482,9814,9475,9778e" filled="f" stroked="t" strokeweight="1.080010pt" strokecolor="#000000">
                <v:path arrowok="t"/>
              </v:shape>
            </v:group>
            <v:group style="position:absolute;left:9454;top:9576;width:7;height:101" coordorigin="9454,9576" coordsize="7,101">
              <v:shape style="position:absolute;left:9454;top:9576;width:7;height:101" coordorigin="9454,9576" coordsize="7,101" path="m9461,9677l9461,9656,9454,9634,9454,9605,9454,9584,9454,9576e" filled="f" stroked="t" strokeweight="1.080010pt" strokecolor="#000000">
                <v:path arrowok="t"/>
              </v:shape>
            </v:group>
            <v:group style="position:absolute;left:9454;top:9375;width:2;height:101" coordorigin="9454,9375" coordsize="2,101">
              <v:shape style="position:absolute;left:9454;top:9375;width:2;height:101" coordorigin="9454,9375" coordsize="0,101" path="m9454,9476l9454,9375e" filled="f" stroked="t" strokeweight="1.080010pt" strokecolor="#000000">
                <v:path arrowok="t"/>
              </v:shape>
            </v:group>
            <v:group style="position:absolute;left:9454;top:9180;width:2;height:94" coordorigin="9454,9180" coordsize="2,94">
              <v:shape style="position:absolute;left:9454;top:9180;width:2;height:94" coordorigin="9454,9180" coordsize="0,94" path="m9454,9274l9454,9180e" filled="f" stroked="t" strokeweight="1.080010pt" strokecolor="#000000">
                <v:path arrowok="t"/>
              </v:shape>
            </v:group>
            <v:group style="position:absolute;left:9454;top:8979;width:7;height:101" coordorigin="9454,8979" coordsize="7,101">
              <v:shape style="position:absolute;left:9454;top:8979;width:7;height:101" coordorigin="9454,8979" coordsize="7,101" path="m9454,9080l9461,8979e" filled="f" stroked="t" strokeweight="1.080010pt" strokecolor="#000000">
                <v:path arrowok="t"/>
              </v:shape>
            </v:group>
            <v:group style="position:absolute;left:9461;top:8777;width:22;height:101" coordorigin="9461,8777" coordsize="22,101">
              <v:shape style="position:absolute;left:9461;top:8777;width:22;height:101" coordorigin="9461,8777" coordsize="22,101" path="m9461,8878l9468,8856,9475,8828,9482,8777e" filled="f" stroked="t" strokeweight="1.080010pt" strokecolor="#000000">
                <v:path arrowok="t"/>
              </v:shape>
            </v:group>
            <v:group style="position:absolute;left:9497;top:8583;width:7;height:101" coordorigin="9497,8583" coordsize="7,101">
              <v:shape style="position:absolute;left:9497;top:8583;width:7;height:101" coordorigin="9497,8583" coordsize="7,101" path="m9497,8684l9504,8669,9504,8655,9504,8640,9504,8619,9504,8583e" filled="f" stroked="t" strokeweight="1.080010pt" strokecolor="#000000">
                <v:path arrowok="t"/>
              </v:shape>
            </v:group>
            <v:group style="position:absolute;left:9511;top:8381;width:2;height:101" coordorigin="9511,8381" coordsize="2,101">
              <v:shape style="position:absolute;left:9511;top:8381;width:2;height:101" coordorigin="9511,8381" coordsize="0,101" path="m9511,8482l9511,8381e" filled="f" stroked="t" strokeweight="1.080010pt" strokecolor="#000000">
                <v:path arrowok="t"/>
              </v:shape>
            </v:group>
            <v:group style="position:absolute;left:9511;top:8180;width:2;height:101" coordorigin="9511,8180" coordsize="2,101">
              <v:shape style="position:absolute;left:9511;top:8180;width:2;height:101" coordorigin="9511,8180" coordsize="0,101" path="m9511,8280l9511,8223,9511,8180e" filled="f" stroked="t" strokeweight="1.080010pt" strokecolor="#000000">
                <v:path arrowok="t"/>
              </v:shape>
            </v:group>
            <v:group style="position:absolute;left:9518;top:7978;width:2;height:101" coordorigin="9518,7978" coordsize="2,101">
              <v:shape style="position:absolute;left:9518;top:7978;width:2;height:101" coordorigin="9518,7978" coordsize="0,101" path="m9518,8079l9518,7978e" filled="f" stroked="t" strokeweight="1.080010pt" strokecolor="#000000">
                <v:path arrowok="t"/>
              </v:shape>
            </v:group>
            <v:group style="position:absolute;left:9518;top:7783;width:2;height:101" coordorigin="9518,7783" coordsize="2,101">
              <v:shape style="position:absolute;left:9518;top:7783;width:2;height:101" coordorigin="9518,7783" coordsize="0,101" path="m9518,7884l9518,7783e" filled="f" stroked="t" strokeweight="1.080010pt" strokecolor="#000000">
                <v:path arrowok="t"/>
              </v:shape>
            </v:group>
            <v:group style="position:absolute;left:9518;top:7582;width:7;height:101" coordorigin="9518,7582" coordsize="7,101">
              <v:shape style="position:absolute;left:9518;top:7582;width:7;height:101" coordorigin="9518,7582" coordsize="7,101" path="m9518,7683l9518,7654,9526,7582e" filled="f" stroked="t" strokeweight="1.080010pt" strokecolor="#000000">
                <v:path arrowok="t"/>
              </v:shape>
            </v:group>
            <v:group style="position:absolute;left:9526;top:7380;width:2;height:101" coordorigin="9526,7380" coordsize="2,101">
              <v:shape style="position:absolute;left:9526;top:7380;width:2;height:101" coordorigin="9526,7380" coordsize="0,101" path="m9526,7481l9526,7380e" filled="f" stroked="t" strokeweight="1.080010pt" strokecolor="#000000">
                <v:path arrowok="t"/>
              </v:shape>
            </v:group>
            <v:group style="position:absolute;left:9526;top:7179;width:2;height:101" coordorigin="9526,7179" coordsize="2,101">
              <v:shape style="position:absolute;left:9526;top:7179;width:2;height:101" coordorigin="9526,7179" coordsize="0,101" path="m9526,7279l9526,7179e" filled="f" stroked="t" strokeweight="1.080010pt" strokecolor="#000000">
                <v:path arrowok="t"/>
              </v:shape>
            </v:group>
            <v:group style="position:absolute;left:9418;top:7092;width:94;height:7" coordorigin="9418,7092" coordsize="94,7">
              <v:shape style="position:absolute;left:9418;top:7092;width:94;height:7" coordorigin="9418,7092" coordsize="94,7" path="m9511,7099l9418,7092e" filled="f" stroked="t" strokeweight="1.080010pt" strokecolor="#000000">
                <v:path arrowok="t"/>
              </v:shape>
            </v:group>
            <v:group style="position:absolute;left:9302;top:7006;width:14;height:86" coordorigin="9302,7006" coordsize="14,86">
              <v:shape style="position:absolute;left:9302;top:7006;width:14;height:86" coordorigin="9302,7006" coordsize="14,86" path="m9317,7092l9302,7092,9302,7006e" filled="f" stroked="t" strokeweight="1.080010pt" strokecolor="#000000">
                <v:path arrowok="t"/>
              </v:shape>
            </v:group>
            <v:group style="position:absolute;left:9310;top:6804;width:2;height:101" coordorigin="9310,6804" coordsize="2,101">
              <v:shape style="position:absolute;left:9310;top:6804;width:2;height:101" coordorigin="9310,6804" coordsize="0,101" path="m9310,6905l9310,6804e" filled="f" stroked="t" strokeweight="1.080010pt" strokecolor="#000000">
                <v:path arrowok="t"/>
              </v:shape>
            </v:group>
            <v:group style="position:absolute;left:9310;top:6603;width:7;height:101" coordorigin="9310,6603" coordsize="7,101">
              <v:shape style="position:absolute;left:9310;top:6603;width:7;height:101" coordorigin="9310,6603" coordsize="7,101" path="m9310,6703l9317,6603e" filled="f" stroked="t" strokeweight="1.080010pt" strokecolor="#000000">
                <v:path arrowok="t"/>
              </v:shape>
            </v:group>
            <v:group style="position:absolute;left:9317;top:6408;width:2;height:101" coordorigin="9317,6408" coordsize="2,101">
              <v:shape style="position:absolute;left:9317;top:6408;width:2;height:101" coordorigin="9317,6408" coordsize="0,101" path="m9317,6509l9317,6408e" filled="f" stroked="t" strokeweight="1.080010pt" strokecolor="#000000">
                <v:path arrowok="t"/>
              </v:shape>
            </v:group>
            <v:group style="position:absolute;left:9346;top:6336;width:101;height:2" coordorigin="9346,6336" coordsize="101,2">
              <v:shape style="position:absolute;left:9346;top:6336;width:101;height:2" coordorigin="9346,6336" coordsize="101,0" path="m9346,6336l9446,6336e" filled="f" stroked="t" strokeweight="1.080010pt" strokecolor="#000000">
                <v:path arrowok="t"/>
              </v:shape>
            </v:group>
            <v:group style="position:absolute;left:9540;top:6228;width:2;height:101" coordorigin="9540,6228" coordsize="2,101">
              <v:shape style="position:absolute;left:9540;top:6228;width:2;height:101" coordorigin="9540,6228" coordsize="0,101" path="m9540,6329l9540,6322,9540,6228e" filled="f" stroked="t" strokeweight="1.080010pt" strokecolor="#000000">
                <v:path arrowok="t"/>
              </v:shape>
            </v:group>
            <v:group style="position:absolute;left:9547;top:6027;width:2;height:101" coordorigin="9547,6027" coordsize="2,101">
              <v:shape style="position:absolute;left:9547;top:6027;width:2;height:101" coordorigin="9547,6027" coordsize="0,101" path="m9547,6127l9547,6027e" filled="f" stroked="t" strokeweight="1.080010pt" strokecolor="#000000">
                <v:path arrowok="t"/>
              </v:shape>
            </v:group>
            <v:group style="position:absolute;left:9547;top:5825;width:2;height:101" coordorigin="9547,5825" coordsize="2,101">
              <v:shape style="position:absolute;left:9547;top:5825;width:2;height:101" coordorigin="9547,5825" coordsize="0,101" path="m9547,5926l9547,5825e" filled="f" stroked="t" strokeweight="1.080010pt" strokecolor="#000000">
                <v:path arrowok="t"/>
              </v:shape>
            </v:group>
            <v:group style="position:absolute;left:9547;top:5631;width:2;height:101" coordorigin="9547,5631" coordsize="2,101">
              <v:shape style="position:absolute;left:9547;top:5631;width:2;height:101" coordorigin="9547,5631" coordsize="0,101" path="m9547,5731l9547,5638,9547,5631e" filled="f" stroked="t" strokeweight="1.080010pt" strokecolor="#000000">
                <v:path arrowok="t"/>
              </v:shape>
            </v:group>
            <v:group style="position:absolute;left:9554;top:5429;width:2;height:101" coordorigin="9554,5429" coordsize="2,101">
              <v:shape style="position:absolute;left:9554;top:5429;width:2;height:101" coordorigin="9554,5429" coordsize="0,101" path="m9554,5530l9554,5429e" filled="f" stroked="t" strokeweight="1.080010pt" strokecolor="#000000">
                <v:path arrowok="t"/>
              </v:shape>
            </v:group>
            <v:group style="position:absolute;left:9554;top:5227;width:2;height:101" coordorigin="9554,5227" coordsize="2,101">
              <v:shape style="position:absolute;left:9554;top:5227;width:2;height:101" coordorigin="9554,5227" coordsize="0,101" path="m9554,5328l9554,5227e" filled="f" stroked="t" strokeweight="1.080010pt" strokecolor="#000000">
                <v:path arrowok="t"/>
              </v:shape>
            </v:group>
            <v:group style="position:absolute;left:9554;top:5026;width:7;height:101" coordorigin="9554,5026" coordsize="7,101">
              <v:shape style="position:absolute;left:9554;top:5026;width:7;height:101" coordorigin="9554,5026" coordsize="7,101" path="m9554,5127l9562,5026e" filled="f" stroked="t" strokeweight="1.080010pt" strokecolor="#000000">
                <v:path arrowok="t"/>
              </v:shape>
            </v:group>
            <v:group style="position:absolute;left:9562;top:4831;width:2;height:94" coordorigin="9562,4831" coordsize="2,94">
              <v:shape style="position:absolute;left:9562;top:4831;width:2;height:94" coordorigin="9562,4831" coordsize="0,94" path="m9562,4925l9562,4831e" filled="f" stroked="t" strokeweight="1.080010pt" strokecolor="#000000">
                <v:path arrowok="t"/>
              </v:shape>
            </v:group>
            <v:group style="position:absolute;left:9562;top:4630;width:2;height:101" coordorigin="9562,4630" coordsize="2,101">
              <v:shape style="position:absolute;left:9562;top:4630;width:2;height:101" coordorigin="9562,4630" coordsize="0,101" path="m9562,4731l9562,4630e" filled="f" stroked="t" strokeweight="1.080010pt" strokecolor="#000000">
                <v:path arrowok="t"/>
              </v:shape>
            </v:group>
            <v:group style="position:absolute;left:9569;top:4428;width:2;height:101" coordorigin="9569,4428" coordsize="2,101">
              <v:shape style="position:absolute;left:9569;top:4428;width:2;height:101" coordorigin="9569,4428" coordsize="0,101" path="m9569,4529l9569,4507,9569,4428e" filled="f" stroked="t" strokeweight="1.080010pt" strokecolor="#000000">
                <v:path arrowok="t"/>
              </v:shape>
            </v:group>
            <v:group style="position:absolute;left:9569;top:4227;width:2;height:101" coordorigin="9569,4227" coordsize="2,101">
              <v:shape style="position:absolute;left:9569;top:4227;width:2;height:101" coordorigin="9569,4227" coordsize="0,101" path="m9569,4327l9569,4227e" filled="f" stroked="t" strokeweight="1.080010pt" strokecolor="#000000">
                <v:path arrowok="t"/>
              </v:shape>
            </v:group>
            <v:group style="position:absolute;left:9569;top:4032;width:7;height:94" coordorigin="9569,4032" coordsize="7,94">
              <v:shape style="position:absolute;left:9569;top:4032;width:7;height:94" coordorigin="9569,4032" coordsize="7,94" path="m9569,4126l9576,4032e" filled="f" stroked="t" strokeweight="1.080010pt" strokecolor="#000000">
                <v:path arrowok="t"/>
              </v:shape>
            </v:group>
            <v:group style="position:absolute;left:9547;top:3831;width:22;height:101" coordorigin="9547,3831" coordsize="22,101">
              <v:shape style="position:absolute;left:9547;top:3831;width:22;height:101" coordorigin="9547,3831" coordsize="22,101" path="m9569,3931l9569,3924,9562,3903,9562,3881,9554,3859,9547,3845,9547,3831e" filled="f" stroked="t" strokeweight="1.080010pt" strokecolor="#000000">
                <v:path arrowok="t"/>
              </v:shape>
            </v:group>
            <v:group style="position:absolute;left:9454;top:3651;width:50;height:86" coordorigin="9454,3651" coordsize="50,86">
              <v:shape style="position:absolute;left:9454;top:3651;width:50;height:86" coordorigin="9454,3651" coordsize="50,86" path="m9504,3737l9497,3723,9490,3708,9454,3651e" filled="f" stroked="t" strokeweight="1.080010pt" strokecolor="#000000">
                <v:path arrowok="t"/>
              </v:shape>
            </v:group>
            <v:group style="position:absolute;left:9353;top:3478;width:50;height:86" coordorigin="9353,3478" coordsize="50,86">
              <v:shape style="position:absolute;left:9353;top:3478;width:50;height:86" coordorigin="9353,3478" coordsize="50,86" path="m9403,3564l9353,3478e" filled="f" stroked="t" strokeweight="1.080010pt" strokecolor="#000000">
                <v:path arrowok="t"/>
              </v:shape>
            </v:group>
            <v:group style="position:absolute;left:9259;top:3305;width:43;height:86" coordorigin="9259,3305" coordsize="43,86">
              <v:shape style="position:absolute;left:9259;top:3305;width:43;height:86" coordorigin="9259,3305" coordsize="43,86" path="m9302,3391l9281,3348,9259,3305e" filled="f" stroked="t" strokeweight="1.080010pt" strokecolor="#000000">
                <v:path arrowok="t"/>
              </v:shape>
            </v:group>
            <v:group style="position:absolute;left:9194;top:3118;width:22;height:94" coordorigin="9194,3118" coordsize="22,94">
              <v:shape style="position:absolute;left:9194;top:3118;width:22;height:94" coordorigin="9194,3118" coordsize="22,94" path="m9216,3211l9216,3197,9209,3168,9202,3147,9194,3118e" filled="f" stroked="t" strokeweight="1.080010pt" strokecolor="#000000">
                <v:path arrowok="t"/>
              </v:shape>
            </v:group>
            <v:group style="position:absolute;left:9180;top:2916;width:2;height:101" coordorigin="9180,2916" coordsize="2,101">
              <v:shape style="position:absolute;left:9180;top:2916;width:2;height:101" coordorigin="9180,2916" coordsize="0,101" path="m9180,3017l9180,2988,9180,2945,9180,2916e" filled="f" stroked="t" strokeweight="1.080010pt" strokecolor="#000000">
                <v:path arrowok="t"/>
              </v:shape>
            </v:group>
            <v:group style="position:absolute;left:9115;top:2779;width:65;height:36" coordorigin="9115,2779" coordsize="65,36">
              <v:shape style="position:absolute;left:9115;top:2779;width:65;height:36" coordorigin="9115,2779" coordsize="65,36" path="m9180,2815l9180,2779,9115,2779e" filled="f" stroked="t" strokeweight="1.080010pt" strokecolor="#000000">
                <v:path arrowok="t"/>
              </v:shape>
            </v:group>
            <v:group style="position:absolute;left:8914;top:2779;width:101;height:2" coordorigin="8914,2779" coordsize="101,2">
              <v:shape style="position:absolute;left:8914;top:2779;width:101;height:2" coordorigin="8914,2779" coordsize="101,0" path="m9014,2779l8914,2779e" filled="f" stroked="t" strokeweight="1.080010pt" strokecolor="#000000">
                <v:path arrowok="t"/>
              </v:shape>
            </v:group>
            <v:group style="position:absolute;left:8712;top:2787;width:101;height:2" coordorigin="8712,2787" coordsize="101,2">
              <v:shape style="position:absolute;left:8712;top:2787;width:101;height:2" coordorigin="8712,2787" coordsize="101,0" path="m8813,2787l8719,2787,8712,2787e" filled="f" stroked="t" strokeweight="1.080010pt" strokecolor="#000000">
                <v:path arrowok="t"/>
              </v:shape>
            </v:group>
            <v:group style="position:absolute;left:8518;top:2779;width:101;height:7" coordorigin="8518,2779" coordsize="101,7">
              <v:shape style="position:absolute;left:8518;top:2779;width:101;height:7" coordorigin="8518,2779" coordsize="101,7" path="m8618,2787l8518,2779e" filled="f" stroked="t" strokeweight="1.080010pt" strokecolor="#000000">
                <v:path arrowok="t"/>
              </v:shape>
            </v:group>
            <v:group style="position:absolute;left:8316;top:2772;width:101;height:7" coordorigin="8316,2772" coordsize="101,7">
              <v:shape style="position:absolute;left:8316;top:2772;width:101;height:7" coordorigin="8316,2772" coordsize="101,7" path="m8417,2779l8366,2772,8316,2772e" filled="f" stroked="t" strokeweight="1.080010pt" strokecolor="#000000">
                <v:path arrowok="t"/>
              </v:shape>
            </v:group>
            <v:group style="position:absolute;left:8114;top:2772;width:101;height:2" coordorigin="8114,2772" coordsize="101,2">
              <v:shape style="position:absolute;left:8114;top:2772;width:101;height:2" coordorigin="8114,2772" coordsize="101,0" path="m8215,2772l8114,2772e" filled="f" stroked="t" strokeweight="1.080010pt" strokecolor="#000000">
                <v:path arrowok="t"/>
              </v:shape>
            </v:group>
            <v:group style="position:absolute;left:7913;top:2772;width:101;height:2" coordorigin="7913,2772" coordsize="101,2">
              <v:shape style="position:absolute;left:7913;top:2772;width:101;height:2" coordorigin="7913,2772" coordsize="101,0" path="m8014,2772l7913,2772e" filled="f" stroked="t" strokeweight="1.080010pt" strokecolor="#000000">
                <v:path arrowok="t"/>
              </v:shape>
            </v:group>
            <v:group style="position:absolute;left:7718;top:2772;width:101;height:2" coordorigin="7718,2772" coordsize="101,2">
              <v:shape style="position:absolute;left:7718;top:2772;width:101;height:2" coordorigin="7718,2772" coordsize="101,0" path="m7819,2772l7718,2772e" filled="f" stroked="t" strokeweight="1.080010pt" strokecolor="#000000">
                <v:path arrowok="t"/>
              </v:shape>
            </v:group>
            <v:group style="position:absolute;left:7632;top:2621;width:7;height:101" coordorigin="7632,2621" coordsize="7,101">
              <v:shape style="position:absolute;left:7632;top:2621;width:7;height:101" coordorigin="7632,2621" coordsize="7,101" path="m7639,2722l7632,2722,7632,2621e" filled="f" stroked="t" strokeweight="1.080010pt" strokecolor="#000000">
                <v:path arrowok="t"/>
              </v:shape>
            </v:group>
            <v:group style="position:absolute;left:7632;top:2426;width:2;height:94" coordorigin="7632,2426" coordsize="2,94">
              <v:shape style="position:absolute;left:7632;top:2426;width:2;height:94" coordorigin="7632,2426" coordsize="0,94" path="m7632,2520l7632,2426e" filled="f" stroked="t" strokeweight="1.080010pt" strokecolor="#000000">
                <v:path arrowok="t"/>
              </v:shape>
            </v:group>
            <v:group style="position:absolute;left:7632;top:2225;width:2;height:101" coordorigin="7632,2225" coordsize="2,101">
              <v:shape style="position:absolute;left:7632;top:2225;width:2;height:101" coordorigin="7632,2225" coordsize="0,101" path="m7632,2326l7632,2225e" filled="f" stroked="t" strokeweight="1.080010pt" strokecolor="#000000">
                <v:path arrowok="t"/>
              </v:shape>
            </v:group>
            <v:group style="position:absolute;left:7632;top:2023;width:2;height:101" coordorigin="7632,2023" coordsize="2,101">
              <v:shape style="position:absolute;left:7632;top:2023;width:2;height:101" coordorigin="7632,2023" coordsize="0,101" path="m7632,2124l7632,2023e" filled="f" stroked="t" strokeweight="1.080010pt" strokecolor="#000000">
                <v:path arrowok="t"/>
              </v:shape>
            </v:group>
            <v:group style="position:absolute;left:7632;top:1822;width:2;height:101" coordorigin="7632,1822" coordsize="2,101">
              <v:shape style="position:absolute;left:7632;top:1822;width:2;height:101" coordorigin="7632,1822" coordsize="0,101" path="m7632,1922l7632,1822e" filled="f" stroked="t" strokeweight="1.080010pt" strokecolor="#000000">
                <v:path arrowok="t"/>
              </v:shape>
            </v:group>
            <v:group style="position:absolute;left:7553;top:1699;width:79;height:22" coordorigin="7553,1699" coordsize="79,22">
              <v:shape style="position:absolute;left:7553;top:1699;width:79;height:22" coordorigin="7553,1699" coordsize="79,22" path="m7632,1721l7632,1699,7553,1699e" filled="f" stroked="t" strokeweight="1.080010pt" strokecolor="#000000">
                <v:path arrowok="t"/>
              </v:shape>
            </v:group>
            <v:group style="position:absolute;left:7531;top:1519;width:2;height:101" coordorigin="7531,1519" coordsize="2,101">
              <v:shape style="position:absolute;left:7531;top:1519;width:2;height:101" coordorigin="7531,1519" coordsize="0,101" path="m7531,1620l7531,1519e" filled="f" stroked="t" strokeweight="1.080010pt" strokecolor="#000000">
                <v:path arrowok="t"/>
              </v:shape>
            </v:group>
            <v:group style="position:absolute;left:7531;top:1318;width:2;height:101" coordorigin="7531,1318" coordsize="2,101">
              <v:shape style="position:absolute;left:7531;top:1318;width:2;height:101" coordorigin="7531,1318" coordsize="0,101" path="m7531,1418l7531,1318e" filled="f" stroked="t" strokeweight="1.080010pt" strokecolor="#000000">
                <v:path arrowok="t"/>
              </v:shape>
            </v:group>
            <v:group style="position:absolute;left:7531;top:1123;width:2;height:101" coordorigin="7531,1123" coordsize="2,101">
              <v:shape style="position:absolute;left:7531;top:1123;width:2;height:101" coordorigin="7531,1123" coordsize="0,101" path="m7531,1224l7531,1123e" filled="f" stroked="t" strokeweight="1.080010pt" strokecolor="#000000">
                <v:path arrowok="t"/>
              </v:shape>
            </v:group>
            <v:group style="position:absolute;left:7531;top:922;width:2;height:101" coordorigin="7531,922" coordsize="2,101">
              <v:shape style="position:absolute;left:7531;top:922;width:2;height:101" coordorigin="7531,922" coordsize="0,101" path="m7531,1022l7531,922e" filled="f" stroked="t" strokeweight="1.080010pt" strokecolor="#000000">
                <v:path arrowok="t"/>
              </v:shape>
            </v:group>
            <v:group style="position:absolute;left:7531;top:720;width:2;height:101" coordorigin="7531,720" coordsize="2,101">
              <v:shape style="position:absolute;left:7531;top:720;width:2;height:101" coordorigin="7531,720" coordsize="0,101" path="m7531,821l7531,720e" filled="f" stroked="t" strokeweight="1.080010pt" strokecolor="#000000">
                <v:path arrowok="t"/>
              </v:shape>
            </v:group>
            <v:group style="position:absolute;left:7416;top:641;width:101;height:2" coordorigin="7416,641" coordsize="101,2">
              <v:shape style="position:absolute;left:7416;top:641;width:101;height:2" coordorigin="7416,641" coordsize="101,0" path="m7517,641l7416,641e" filled="f" stroked="t" strokeweight="1.080010pt" strokecolor="#000000">
                <v:path arrowok="t"/>
              </v:shape>
            </v:group>
            <v:group style="position:absolute;left:7214;top:641;width:101;height:2" coordorigin="7214,641" coordsize="101,2">
              <v:shape style="position:absolute;left:7214;top:641;width:101;height:2" coordorigin="7214,641" coordsize="101,0" path="m7315,641l7214,641e" filled="f" stroked="t" strokeweight="1.080010pt" strokecolor="#000000">
                <v:path arrowok="t"/>
              </v:shape>
            </v:group>
            <v:group style="position:absolute;left:7013;top:641;width:101;height:2" coordorigin="7013,641" coordsize="101,2">
              <v:shape style="position:absolute;left:7013;top:641;width:101;height:2" coordorigin="7013,641" coordsize="101,0" path="m7114,641l7013,641e" filled="f" stroked="t" strokeweight="1.080010pt" strokecolor="#000000">
                <v:path arrowok="t"/>
              </v:shape>
            </v:group>
            <v:group style="position:absolute;left:6811;top:641;width:101;height:2" coordorigin="6811,641" coordsize="101,2">
              <v:shape style="position:absolute;left:6811;top:641;width:101;height:2" coordorigin="6811,641" coordsize="101,0" path="m6912,641l6811,641e" filled="f" stroked="t" strokeweight="1.080010pt" strokecolor="#000000">
                <v:path arrowok="t"/>
              </v:shape>
            </v:group>
            <v:group style="position:absolute;left:6617;top:641;width:101;height:2" coordorigin="6617,641" coordsize="101,2">
              <v:shape style="position:absolute;left:6617;top:641;width:101;height:2" coordorigin="6617,641" coordsize="101,0" path="m6718,641l6617,641e" filled="f" stroked="t" strokeweight="1.080010pt" strokecolor="#000000">
                <v:path arrowok="t"/>
              </v:shape>
            </v:group>
            <v:group style="position:absolute;left:6415;top:641;width:101;height:7" coordorigin="6415,641" coordsize="101,7">
              <v:shape style="position:absolute;left:6415;top:641;width:101;height:7" coordorigin="6415,641" coordsize="101,7" path="m6516,641l6415,648e" filled="f" stroked="t" strokeweight="1.080010pt" strokecolor="#000000">
                <v:path arrowok="t"/>
              </v:shape>
            </v:group>
            <v:group style="position:absolute;left:6415;top:446;width:2;height:101" coordorigin="6415,446" coordsize="2,101">
              <v:shape style="position:absolute;left:6415;top:446;width:2;height:101" coordorigin="6415,446" coordsize="0,101" path="m6415,547l6415,446e" filled="f" stroked="t" strokeweight="1.080010pt" strokecolor="#000000">
                <v:path arrowok="t"/>
              </v:shape>
            </v:group>
            <v:group style="position:absolute;left:6415;top:295;width:50;height:50" coordorigin="6415,295" coordsize="50,50">
              <v:shape style="position:absolute;left:6415;top:295;width:50;height:50" coordorigin="6415,295" coordsize="50,50" path="m6415,346l6415,295,6466,295e" filled="f" stroked="t" strokeweight="1.080010pt" strokecolor="#000000">
                <v:path arrowok="t"/>
              </v:shape>
            </v:group>
            <v:group style="position:absolute;left:6566;top:295;width:101;height:2" coordorigin="6566,295" coordsize="101,2">
              <v:shape style="position:absolute;left:6566;top:295;width:101;height:2" coordorigin="6566,295" coordsize="101,0" path="m6566,295l6667,295e" filled="f" stroked="t" strokeweight="1.080010pt" strokecolor="#000000">
                <v:path arrowok="t"/>
              </v:shape>
            </v:group>
            <v:group style="position:absolute;left:6768;top:295;width:101;height:2" coordorigin="6768,295" coordsize="101,2">
              <v:shape style="position:absolute;left:6768;top:295;width:101;height:2" coordorigin="6768,295" coordsize="101,0" path="m6768,295l6869,295e" filled="f" stroked="t" strokeweight="1.080010pt" strokecolor="#000000">
                <v:path arrowok="t"/>
              </v:shape>
            </v:group>
            <v:group style="position:absolute;left:5306;top:317;width:7;height:101" coordorigin="5306,317" coordsize="7,101">
              <v:shape style="position:absolute;left:5306;top:317;width:7;height:101" coordorigin="5306,317" coordsize="7,101" path="m5314,317l5306,418e" filled="f" stroked="t" strokeweight="1.080010pt" strokecolor="#000000">
                <v:path arrowok="t"/>
              </v:shape>
            </v:group>
            <v:group style="position:absolute;left:5292;top:518;width:7;height:101" coordorigin="5292,518" coordsize="7,101">
              <v:shape style="position:absolute;left:5292;top:518;width:7;height:101" coordorigin="5292,518" coordsize="7,101" path="m5299,518l5299,547,5292,619e" filled="f" stroked="t" strokeweight="1.080010pt" strokecolor="#000000">
                <v:path arrowok="t"/>
              </v:shape>
            </v:group>
            <v:group style="position:absolute;left:5278;top:720;width:7;height:94" coordorigin="5278,720" coordsize="7,94">
              <v:shape style="position:absolute;left:5278;top:720;width:7;height:94" coordorigin="5278,720" coordsize="7,94" path="m5285,720l5278,814e" filled="f" stroked="t" strokeweight="1.080010pt" strokecolor="#000000">
                <v:path arrowok="t"/>
              </v:shape>
            </v:group>
            <v:group style="position:absolute;left:5206;top:914;width:72;height:36" coordorigin="5206,914" coordsize="72,36">
              <v:shape style="position:absolute;left:5206;top:914;width:72;height:36" coordorigin="5206,914" coordsize="72,36" path="m5278,914l5270,950,5206,950e" filled="f" stroked="t" strokeweight="1.080010pt" strokecolor="#000000">
                <v:path arrowok="t"/>
              </v:shape>
            </v:group>
            <v:group style="position:absolute;left:5170;top:770;width:7;height:101" coordorigin="5170,770" coordsize="7,101">
              <v:shape style="position:absolute;left:5170;top:770;width:7;height:101" coordorigin="5170,770" coordsize="7,101" path="m5177,871l5170,806,5170,770e" filled="f" stroked="t" strokeweight="1.080010pt" strokecolor="#000000">
                <v:path arrowok="t"/>
              </v:shape>
            </v:group>
            <v:group style="position:absolute;left:5162;top:569;width:7;height:101" coordorigin="5162,569" coordsize="7,101">
              <v:shape style="position:absolute;left:5162;top:569;width:7;height:101" coordorigin="5162,569" coordsize="7,101" path="m5170,670l5162,612,5162,569e" filled="f" stroked="t" strokeweight="1.080010pt" strokecolor="#000000">
                <v:path arrowok="t"/>
              </v:shape>
            </v:group>
            <v:group style="position:absolute;left:5155;top:367;width:2;height:101" coordorigin="5155,367" coordsize="2,101">
              <v:shape style="position:absolute;left:5155;top:367;width:2;height:101" coordorigin="5155,367" coordsize="0,101" path="m5155,468l5155,367e" filled="f" stroked="t" strokeweight="1.080010pt" strokecolor="#000000">
                <v:path arrowok="t"/>
              </v:shape>
            </v:group>
            <v:group style="position:absolute;left:3694;top:288;width:2;height:72" coordorigin="3694,288" coordsize="2,72">
              <v:shape style="position:absolute;left:3694;top:288;width:2;height:72" coordorigin="3694,288" coordsize="0,72" path="m3694,288l3694,360e" filled="f" stroked="t" strokeweight="1.080010pt" strokecolor="#000000">
                <v:path arrowok="t"/>
              </v:shape>
            </v:group>
            <v:group style="position:absolute;left:3686;top:461;width:2;height:101" coordorigin="3686,461" coordsize="2,101">
              <v:shape style="position:absolute;left:3686;top:461;width:2;height:101" coordorigin="3686,461" coordsize="0,101" path="m3686,461l3686,562e" filled="f" stroked="t" strokeweight="1.080010pt" strokecolor="#000000">
                <v:path arrowok="t"/>
              </v:shape>
            </v:group>
            <v:group style="position:absolute;left:3492;top:569;width:101;height:2" coordorigin="3492,569" coordsize="101,2">
              <v:shape style="position:absolute;left:3492;top:569;width:101;height:2" coordorigin="3492,569" coordsize="101,0" path="m3593,569l3492,569e" filled="f" stroked="t" strokeweight="1.080010pt" strokecolor="#000000">
                <v:path arrowok="t"/>
              </v:shape>
            </v:group>
            <v:group style="position:absolute;left:3298;top:576;width:94;height:2" coordorigin="3298,576" coordsize="94,2">
              <v:shape style="position:absolute;left:3298;top:576;width:94;height:2" coordorigin="3298,576" coordsize="94,0" path="m3391,576l3298,576e" filled="f" stroked="t" strokeweight="1.080010pt" strokecolor="#000000">
                <v:path arrowok="t"/>
              </v:shape>
            </v:group>
            <v:group style="position:absolute;left:3197;top:475;width:7;height:101" coordorigin="3197,475" coordsize="7,101">
              <v:shape style="position:absolute;left:3197;top:475;width:7;height:101" coordorigin="3197,475" coordsize="7,101" path="m3197,576l3204,475e" filled="f" stroked="t" strokeweight="1.080010pt" strokecolor="#000000">
                <v:path arrowok="t"/>
              </v:shape>
            </v:group>
            <v:group style="position:absolute;left:3204;top:288;width:2;height:86" coordorigin="3204,288" coordsize="2,86">
              <v:shape style="position:absolute;left:3204;top:288;width:2;height:86" coordorigin="3204,288" coordsize="0,86" path="m3204,374l3204,288e" filled="f" stroked="t" strokeweight="1.080010pt" strokecolor="#000000">
                <v:path arrowok="t"/>
              </v:shape>
            </v:group>
            <v:group style="position:absolute;left:2952;top:288;width:14;height:50" coordorigin="2952,288" coordsize="14,50">
              <v:shape style="position:absolute;left:2952;top:288;width:14;height:50" coordorigin="2952,288" coordsize="14,50" path="m2966,288l2966,302,2952,338e" filled="f" stroked="t" strokeweight="1.080010pt" strokecolor="#000000">
                <v:path arrowok="t"/>
              </v:shape>
            </v:group>
            <v:group style="position:absolute;left:2866;top:432;width:58;height:22" coordorigin="2866,432" coordsize="58,22">
              <v:shape style="position:absolute;left:2866;top:432;width:58;height:22" coordorigin="2866,432" coordsize="58,22" path="m2923,432l2923,454,2866,454,2866,432e" filled="f" stroked="t" strokeweight="1.080010pt" strokecolor="#000000">
                <v:path arrowok="t"/>
              </v:shape>
            </v:group>
            <v:group style="position:absolute;left:2830;top:288;width:14;height:50" coordorigin="2830,288" coordsize="14,50">
              <v:shape style="position:absolute;left:2830;top:288;width:14;height:50" coordorigin="2830,288" coordsize="14,50" path="m2844,338l2830,302,2830,288e" filled="f" stroked="t" strokeweight="1.080010pt" strokecolor="#000000">
                <v:path arrowok="t"/>
              </v:shape>
            </v:group>
            <v:group style="position:absolute;left:1181;top:288;width:7;height:94" coordorigin="1181,288" coordsize="7,94">
              <v:shape style="position:absolute;left:1181;top:288;width:7;height:94" coordorigin="1181,288" coordsize="7,94" path="m1188,288l1181,382e" filled="f" stroked="t" strokeweight="1.080010pt" strokecolor="#000000">
                <v:path arrowok="t"/>
              </v:shape>
            </v:group>
            <v:group style="position:absolute;left:1181;top:482;width:2;height:101" coordorigin="1181,482" coordsize="2,101">
              <v:shape style="position:absolute;left:1181;top:482;width:2;height:101" coordorigin="1181,482" coordsize="0,101" path="m1181,482l1181,583e" filled="f" stroked="t" strokeweight="1.080010pt" strokecolor="#000000">
                <v:path arrowok="t"/>
              </v:shape>
            </v:group>
            <v:group style="position:absolute;left:1181;top:684;width:2;height:101" coordorigin="1181,684" coordsize="2,101">
              <v:shape style="position:absolute;left:1181;top:684;width:2;height:101" coordorigin="1181,684" coordsize="0,101" path="m1181,684l1181,785e" filled="f" stroked="t" strokeweight="1.080010pt" strokecolor="#000000">
                <v:path arrowok="t"/>
              </v:shape>
            </v:group>
            <v:group style="position:absolute;left:1181;top:878;width:2;height:101" coordorigin="1181,878" coordsize="2,101">
              <v:shape style="position:absolute;left:1181;top:878;width:2;height:101" coordorigin="1181,878" coordsize="0,101" path="m1181,878l1181,979e" filled="f" stroked="t" strokeweight="1.080010pt" strokecolor="#000000">
                <v:path arrowok="t"/>
              </v:shape>
            </v:group>
            <v:group style="position:absolute;left:1066;top:1066;width:101;height:7" coordorigin="1066,1066" coordsize="101,7">
              <v:shape style="position:absolute;left:1066;top:1066;width:101;height:7" coordorigin="1066,1066" coordsize="101,7" path="m1166,1073l1066,1066e" filled="f" stroked="t" strokeweight="1.080010pt" strokecolor="#000000">
                <v:path arrowok="t"/>
              </v:shape>
            </v:group>
            <v:group style="position:absolute;left:864;top:1066;width:101;height:2" coordorigin="864,1066" coordsize="101,2">
              <v:shape style="position:absolute;left:864;top:1066;width:101;height:2" coordorigin="864,1066" coordsize="101,0" path="m965,1066l864,1066e" filled="f" stroked="t" strokeweight="1.080010pt" strokecolor="#000000">
                <v:path arrowok="t"/>
              </v:shape>
            </v:group>
            <v:group style="position:absolute;left:662;top:1066;width:101;height:2" coordorigin="662,1066" coordsize="101,2">
              <v:shape style="position:absolute;left:662;top:1066;width:101;height:2" coordorigin="662,1066" coordsize="101,0" path="m763,1066l662,1066e" filled="f" stroked="t" strokeweight="1.080010pt" strokecolor="#000000">
                <v:path arrowok="t"/>
              </v:shape>
            </v:group>
            <v:group style="position:absolute;left:612;top:1116;width:7;height:94" coordorigin="612,1116" coordsize="7,94">
              <v:shape style="position:absolute;left:612;top:1116;width:7;height:94" coordorigin="612,1116" coordsize="7,94" path="m619,1116l619,1210,612,1210e" filled="f" stroked="t" strokeweight="1.080010pt" strokecolor="#000000">
                <v:path arrowok="t"/>
              </v:shape>
            </v:group>
            <v:group style="position:absolute;left:482;top:1130;width:29;height:79" coordorigin="482,1130" coordsize="29,79">
              <v:shape style="position:absolute;left:482;top:1130;width:29;height:79" coordorigin="482,1130" coordsize="29,79" path="m511,1210l482,1210,482,1130e" filled="f" stroked="t" strokeweight="1.080010pt" strokecolor="#000000">
                <v:path arrowok="t"/>
              </v:shape>
            </v:group>
            <v:group style="position:absolute;left:353;top:1066;width:101;height:2" coordorigin="353,1066" coordsize="101,2">
              <v:shape style="position:absolute;left:353;top:1066;width:101;height:2" coordorigin="353,1066" coordsize="101,0" path="m454,1066l353,1066e" filled="f" stroked="t" strokeweight="1.080010pt" strokecolor="#000000">
                <v:path arrowok="t"/>
              </v:shape>
            </v:group>
            <v:group style="position:absolute;left:9331;top:14703;width:2;height:94" coordorigin="9331,14703" coordsize="2,94">
              <v:shape style="position:absolute;left:9331;top:14703;width:2;height:94" coordorigin="9331,14703" coordsize="0,94" path="m9331,14703l9331,14797e" filled="f" stroked="t" strokeweight="2.160020pt" strokecolor="#000000">
                <v:path arrowok="t"/>
              </v:shape>
            </v:group>
            <v:group style="position:absolute;left:9252;top:14890;width:2;height:86" coordorigin="9252,14890" coordsize="2,86">
              <v:shape style="position:absolute;left:9252;top:14890;width:2;height:86" coordorigin="9252,14890" coordsize="0,86" path="m9252,14890l9252,14977e" filled="f" stroked="t" strokeweight="2.160010pt" strokecolor="#000000">
                <v:path arrowok="t"/>
              </v:shape>
            </v:group>
            <v:group style="position:absolute;left:9169;top:15070;width:2;height:94" coordorigin="9169,15070" coordsize="2,94">
              <v:shape style="position:absolute;left:9169;top:15070;width:2;height:94" coordorigin="9169,15070" coordsize="0,94" path="m9169,15070l9169,15164e" filled="f" stroked="t" strokeweight="1.80002pt" strokecolor="#000000">
                <v:path arrowok="t"/>
              </v:shape>
            </v:group>
            <v:group style="position:absolute;left:8971;top:15178;width:86;height:22" coordorigin="8971,15178" coordsize="86,22">
              <v:shape style="position:absolute;left:8971;top:15178;width:86;height:22" coordorigin="8971,15178" coordsize="86,22" path="m9058,15178l9029,15178,8986,15178,8971,15200e" filled="f" stroked="t" strokeweight="1.080010pt" strokecolor="#000000">
                <v:path arrowok="t"/>
              </v:shape>
            </v:group>
            <v:group style="position:absolute;left:8856;top:15279;width:58;height:86" coordorigin="8856,15279" coordsize="58,86">
              <v:shape style="position:absolute;left:8856;top:15279;width:58;height:86" coordorigin="8856,15279" coordsize="58,86" path="m8914,15279l8906,15279,8899,15293,8892,15315,8878,15329,8870,15344,8856,15358,8856,15365e" filled="f" stroked="t" strokeweight="1.080010pt" strokecolor="#000000">
                <v:path arrowok="t"/>
              </v:shape>
            </v:group>
            <v:group style="position:absolute;left:8777;top:15452;width:36;height:94" coordorigin="8777,15452" coordsize="36,94">
              <v:shape style="position:absolute;left:8777;top:15452;width:36;height:94" coordorigin="8777,15452" coordsize="36,94" path="m8813,15452l8806,15459,8798,15481,8791,15502,8784,15524,8777,15545e" filled="f" stroked="t" strokeweight="1.080010pt" strokecolor="#000000">
                <v:path arrowok="t"/>
              </v:shape>
            </v:group>
            <v:group style="position:absolute;left:8748;top:15646;width:14;height:101" coordorigin="8748,15646" coordsize="14,101">
              <v:shape style="position:absolute;left:8748;top:15646;width:14;height:101" coordorigin="8748,15646" coordsize="14,101" path="m8762,15646l8762,15668,8755,15682,8755,15704,8755,15718,8748,15747e" filled="f" stroked="t" strokeweight="1.080010pt" strokecolor="#000000">
                <v:path arrowok="t"/>
              </v:shape>
            </v:group>
            <v:group style="position:absolute;left:8741;top:15848;width:7;height:94" coordorigin="8741,15848" coordsize="7,94">
              <v:shape style="position:absolute;left:8741;top:15848;width:7;height:94" coordorigin="8741,15848" coordsize="7,94" path="m8748,15848l8741,15941e" filled="f" stroked="t" strokeweight="1.080010pt" strokecolor="#000000">
                <v:path arrowok="t"/>
              </v:shape>
            </v:group>
            <v:group style="position:absolute;left:8741;top:16042;width:65;height:36" coordorigin="8741,16042" coordsize="65,36">
              <v:shape style="position:absolute;left:8741;top:16042;width:65;height:36" coordorigin="8741,16042" coordsize="65,36" path="m8741,16042l8741,16071,8806,16078e" filled="f" stroked="t" strokeweight="1.080010pt" strokecolor="#000000">
                <v:path arrowok="t"/>
              </v:shape>
            </v:group>
            <v:group style="position:absolute;left:8906;top:16078;width:101;height:7" coordorigin="8906,16078" coordsize="101,7">
              <v:shape style="position:absolute;left:8906;top:16078;width:101;height:7" coordorigin="8906,16078" coordsize="101,7" path="m8906,16078l9007,16085e" filled="f" stroked="t" strokeweight="1.080010pt" strokecolor="#000000">
                <v:path arrowok="t"/>
              </v:shape>
            </v:group>
            <v:group style="position:absolute;left:9007;top:16179;width:2;height:101" coordorigin="9007,16179" coordsize="2,101">
              <v:shape style="position:absolute;left:9007;top:16179;width:2;height:101" coordorigin="9007,16179" coordsize="0,101" path="m9007,16179l9007,16280e" filled="f" stroked="t" strokeweight="1.080010pt" strokecolor="#000000">
                <v:path arrowok="t"/>
              </v:shape>
            </v:group>
            <v:group style="position:absolute;left:9000;top:16381;width:7;height:101" coordorigin="9000,16381" coordsize="7,101">
              <v:shape style="position:absolute;left:9000;top:16381;width:7;height:101" coordorigin="9000,16381" coordsize="7,101" path="m9007,16381l9000,16481e" filled="f" stroked="t" strokeweight="1.080010pt" strokecolor="#000000">
                <v:path arrowok="t"/>
              </v:shape>
            </v:group>
            <v:group style="position:absolute;left:9000;top:16582;width:2;height:101" coordorigin="9000,16582" coordsize="2,101">
              <v:shape style="position:absolute;left:9000;top:16582;width:2;height:101" coordorigin="9000,16582" coordsize="0,101" path="m9000,16582l9000,16683e" filled="f" stroked="t" strokeweight="1.080010pt" strokecolor="#000000">
                <v:path arrowok="t"/>
              </v:shape>
            </v:group>
            <v:group style="position:absolute;left:9000;top:16784;width:2;height:101" coordorigin="9000,16784" coordsize="2,101">
              <v:shape style="position:absolute;left:9000;top:16784;width:2;height:101" coordorigin="9000,16784" coordsize="0,101" path="m9000,16784l9000,16885e" filled="f" stroked="t" strokeweight="1.080010pt" strokecolor="#000000">
                <v:path arrowok="t"/>
              </v:shape>
            </v:group>
            <v:group style="position:absolute;left:8993;top:16978;width:7;height:101" coordorigin="8993,16978" coordsize="7,101">
              <v:shape style="position:absolute;left:8993;top:16978;width:7;height:101" coordorigin="8993,16978" coordsize="7,101" path="m9000,16978l8993,17079e" filled="f" stroked="t" strokeweight="1.080010pt" strokecolor="#000000">
                <v:path arrowok="t"/>
              </v:shape>
            </v:group>
            <v:group style="position:absolute;left:8993;top:17180;width:2;height:101" coordorigin="8993,17180" coordsize="2,101">
              <v:shape style="position:absolute;left:8993;top:17180;width:2;height:101" coordorigin="8993,17180" coordsize="0,101" path="m8993,17180l8993,17281e" filled="f" stroked="t" strokeweight="1.080010pt" strokecolor="#000000">
                <v:path arrowok="t"/>
              </v:shape>
            </v:group>
            <v:group style="position:absolute;left:8899;top:17381;width:94;height:14" coordorigin="8899,17381" coordsize="94,14">
              <v:shape style="position:absolute;left:8899;top:17381;width:94;height:14" coordorigin="8899,17381" coordsize="94,14" path="m8993,17381l8993,17396,8899,17389e" filled="f" stroked="t" strokeweight="1.080010pt" strokecolor="#000000">
                <v:path arrowok="t"/>
              </v:shape>
            </v:group>
            <v:group style="position:absolute;left:8705;top:17389;width:94;height:2" coordorigin="8705,17389" coordsize="94,2">
              <v:shape style="position:absolute;left:8705;top:17389;width:94;height:2" coordorigin="8705,17389" coordsize="94,0" path="m8798,17389l8705,17389e" filled="f" stroked="t" strokeweight="1.080010pt" strokecolor="#000000">
                <v:path arrowok="t"/>
              </v:shape>
            </v:group>
            <v:group style="position:absolute;left:8662;top:17461;width:2;height:94" coordorigin="8662,17461" coordsize="2,94">
              <v:shape style="position:absolute;left:8662;top:17461;width:2;height:94" coordorigin="8662,17461" coordsize="0,94" path="m8662,17461l8662,17554e" filled="f" stroked="t" strokeweight="1.080010pt" strokecolor="#000000">
                <v:path arrowok="t"/>
              </v:shape>
            </v:group>
            <v:group style="position:absolute;left:8654;top:17655;width:2;height:101" coordorigin="8654,17655" coordsize="2,101">
              <v:shape style="position:absolute;left:8654;top:17655;width:2;height:101" coordorigin="8654,17655" coordsize="0,101" path="m8654,17655l8654,17756e" filled="f" stroked="t" strokeweight="1.080010pt" strokecolor="#000000">
                <v:path arrowok="t"/>
              </v:shape>
            </v:group>
            <v:group style="position:absolute;left:8647;top:17857;width:2;height:101" coordorigin="8647,17857" coordsize="2,101">
              <v:shape style="position:absolute;left:8647;top:17857;width:2;height:101" coordorigin="8647,17857" coordsize="0,101" path="m8647,17857l8647,17957e" filled="f" stroked="t" strokeweight="1.080010pt" strokecolor="#000000">
                <v:path arrowok="t"/>
              </v:shape>
            </v:group>
            <v:group style="position:absolute;left:8640;top:18058;width:2;height:101" coordorigin="8640,18058" coordsize="2,101">
              <v:shape style="position:absolute;left:8640;top:18058;width:2;height:101" coordorigin="8640,18058" coordsize="0,101" path="m8640,18058l8640,18159e" filled="f" stroked="t" strokeweight="1.080010pt" strokecolor="#000000">
                <v:path arrowok="t"/>
              </v:shape>
            </v:group>
            <v:group style="position:absolute;left:8633;top:18260;width:14;height:94" coordorigin="8633,18260" coordsize="14,94">
              <v:shape style="position:absolute;left:8633;top:18260;width:14;height:94" coordorigin="8633,18260" coordsize="14,94" path="m8633,18260l8633,18310,8647,18353e" filled="f" stroked="t" strokeweight="1.080010pt" strokecolor="#000000">
                <v:path arrowok="t"/>
              </v:shape>
            </v:group>
            <v:group style="position:absolute;left:8654;top:18454;width:2;height:101" coordorigin="8654,18454" coordsize="2,101">
              <v:shape style="position:absolute;left:8654;top:18454;width:2;height:101" coordorigin="8654,18454" coordsize="0,101" path="m8654,18454l8654,18555e" filled="f" stroked="t" strokeweight="1.080010pt" strokecolor="#000000">
                <v:path arrowok="t"/>
              </v:shape>
            </v:group>
            <v:group style="position:absolute;left:8647;top:18656;width:2;height:94" coordorigin="8647,18656" coordsize="2,94">
              <v:shape style="position:absolute;left:8647;top:18656;width:2;height:94" coordorigin="8647,18656" coordsize="0,94" path="m8647,18656l8647,18749e" filled="f" stroked="t" strokeweight="1.080010pt" strokecolor="#000000">
                <v:path arrowok="t"/>
              </v:shape>
            </v:group>
            <v:group style="position:absolute;left:8647;top:18850;width:22;height:101" coordorigin="8647,18850" coordsize="22,101">
              <v:shape style="position:absolute;left:8647;top:18850;width:22;height:101" coordorigin="8647,18850" coordsize="22,101" path="m8647,18850l8654,18908,8669,18951e" filled="f" stroked="t" strokeweight="1.080010pt" strokecolor="#000000">
                <v:path arrowok="t"/>
              </v:shape>
            </v:group>
            <v:group style="position:absolute;left:8716;top:19045;width:2;height:94" coordorigin="8716,19045" coordsize="2,94">
              <v:shape style="position:absolute;left:8716;top:19045;width:2;height:94" coordorigin="8716,19045" coordsize="0,94" path="m8716,19045l8716,19138e" filled="f" stroked="t" strokeweight="1.80002pt" strokecolor="#000000">
                <v:path arrowok="t"/>
              </v:shape>
            </v:group>
            <v:group style="position:absolute;left:8770;top:19232;width:29;height:94" coordorigin="8770,19232" coordsize="29,94">
              <v:shape style="position:absolute;left:8770;top:19232;width:29;height:94" coordorigin="8770,19232" coordsize="29,94" path="m8770,19232l8777,19261,8798,19326e" filled="f" stroked="t" strokeweight="1.080010pt" strokecolor="#000000">
                <v:path arrowok="t"/>
              </v:shape>
            </v:group>
            <v:group style="position:absolute;left:8852;top:19419;width:2;height:94" coordorigin="8852,19419" coordsize="2,94">
              <v:shape style="position:absolute;left:8852;top:19419;width:2;height:94" coordorigin="8852,19419" coordsize="0,94" path="m8852,19419l8852,19513e" filled="f" stroked="t" strokeweight="1.80002pt" strokecolor="#000000">
                <v:path arrowok="t"/>
              </v:shape>
            </v:group>
            <v:group style="position:absolute;left:8917;top:19606;width:2;height:94" coordorigin="8917,19606" coordsize="2,94">
              <v:shape style="position:absolute;left:8917;top:19606;width:2;height:94" coordorigin="8917,19606" coordsize="0,94" path="m8917,19606l8917,19700e" filled="f" stroked="t" strokeweight="1.80001pt" strokecolor="#000000">
                <v:path arrowok="t"/>
              </v:shape>
            </v:group>
            <v:group style="position:absolute;left:8978;top:19794;width:72;height:65" coordorigin="8978,19794" coordsize="72,65">
              <v:shape style="position:absolute;left:8978;top:19794;width:72;height:65" coordorigin="8978,19794" coordsize="72,65" path="m8978,19794l9050,19858e" filled="f" stroked="t" strokeweight="1.080010pt" strokecolor="#000000">
                <v:path arrowok="t"/>
              </v:shape>
            </v:group>
            <v:group style="position:absolute;left:9122;top:19930;width:58;height:79" coordorigin="9122,19930" coordsize="58,79">
              <v:shape style="position:absolute;left:9122;top:19930;width:58;height:79" coordorigin="9122,19930" coordsize="58,79" path="m9122,19930l9180,20010e" filled="f" stroked="t" strokeweight="1.080010pt" strokecolor="#000000">
                <v:path arrowok="t"/>
              </v:shape>
            </v:group>
            <v:group style="position:absolute;left:9230;top:20096;width:72;height:65" coordorigin="9230,20096" coordsize="72,65">
              <v:shape style="position:absolute;left:9230;top:20096;width:72;height:65" coordorigin="9230,20096" coordsize="72,65" path="m9230,20096l9274,20154,9302,20161e" filled="f" stroked="t" strokeweight="1.080010pt" strokecolor="#000000">
                <v:path arrowok="t"/>
              </v:shape>
            </v:group>
            <v:group style="position:absolute;left:9396;top:20175;width:101;height:22" coordorigin="9396,20175" coordsize="101,22">
              <v:shape style="position:absolute;left:9396;top:20175;width:101;height:22" coordorigin="9396,20175" coordsize="101,22" path="m9396,20175l9418,20182,9482,20197,9497,20197e" filled="f" stroked="t" strokeweight="1.080010pt" strokecolor="#000000">
                <v:path arrowok="t"/>
              </v:shape>
            </v:group>
            <v:group style="position:absolute;left:9598;top:20161;width:58;height:58" coordorigin="9598,20161" coordsize="58,58">
              <v:shape style="position:absolute;left:9598;top:20161;width:58;height:58" coordorigin="9598,20161" coordsize="58,58" path="m9598,20218l9612,20218,9655,20197,9655,20161e" filled="f" stroked="t" strokeweight="1.080010pt" strokecolor="#000000">
                <v:path arrowok="t"/>
              </v:shape>
            </v:group>
            <v:group style="position:absolute;left:9655;top:19959;width:2;height:101" coordorigin="9655,19959" coordsize="2,101">
              <v:shape style="position:absolute;left:9655;top:19959;width:2;height:101" coordorigin="9655,19959" coordsize="0,101" path="m9655,20060l9655,19959e" filled="f" stroked="t" strokeweight="1.080010pt" strokecolor="#000000">
                <v:path arrowok="t"/>
              </v:shape>
            </v:group>
            <v:group style="position:absolute;left:9662;top:19765;width:2;height:101" coordorigin="9662,19765" coordsize="2,101">
              <v:shape style="position:absolute;left:9662;top:19765;width:2;height:101" coordorigin="9662,19765" coordsize="0,101" path="m9662,19866l9662,19765e" filled="f" stroked="t" strokeweight="1.080010pt" strokecolor="#000000">
                <v:path arrowok="t"/>
              </v:shape>
            </v:group>
            <v:group style="position:absolute;left:9655;top:19563;width:7;height:101" coordorigin="9655,19563" coordsize="7,101">
              <v:shape style="position:absolute;left:9655;top:19563;width:7;height:101" coordorigin="9655,19563" coordsize="7,101" path="m9662,19664l9662,19570,9655,19563e" filled="f" stroked="t" strokeweight="1.080010pt" strokecolor="#000000">
                <v:path arrowok="t"/>
              </v:shape>
            </v:group>
            <v:group style="position:absolute;left:9641;top:19369;width:7;height:101" coordorigin="9641,19369" coordsize="7,101">
              <v:shape style="position:absolute;left:9641;top:19369;width:7;height:101" coordorigin="9641,19369" coordsize="7,101" path="m9648,19470l9641,19369e" filled="f" stroked="t" strokeweight="1.080010pt" strokecolor="#000000">
                <v:path arrowok="t"/>
              </v:shape>
            </v:group>
            <v:group style="position:absolute;left:9641;top:19167;width:2;height:101" coordorigin="9641,19167" coordsize="2,101">
              <v:shape style="position:absolute;left:9641;top:19167;width:2;height:101" coordorigin="9641,19167" coordsize="0,101" path="m9641,19268l9641,19167e" filled="f" stroked="t" strokeweight="1.080010pt" strokecolor="#000000">
                <v:path arrowok="t"/>
              </v:shape>
            </v:group>
            <v:group style="position:absolute;left:9641;top:18965;width:7;height:101" coordorigin="9641,18965" coordsize="7,101">
              <v:shape style="position:absolute;left:9641;top:18965;width:7;height:101" coordorigin="9641,18965" coordsize="7,101" path="m9641,19066l9648,18973,9648,18965e" filled="f" stroked="t" strokeweight="1.080010pt" strokecolor="#000000">
                <v:path arrowok="t"/>
              </v:shape>
            </v:group>
            <v:group style="position:absolute;left:9648;top:18764;width:2;height:101" coordorigin="9648,18764" coordsize="2,101">
              <v:shape style="position:absolute;left:9648;top:18764;width:2;height:101" coordorigin="9648,18764" coordsize="0,101" path="m9648,18865l9648,18764e" filled="f" stroked="t" strokeweight="1.080010pt" strokecolor="#000000">
                <v:path arrowok="t"/>
              </v:shape>
            </v:group>
            <v:group style="position:absolute;left:9655;top:18569;width:2;height:101" coordorigin="9655,18569" coordsize="2,101">
              <v:shape style="position:absolute;left:9655;top:18569;width:2;height:101" coordorigin="9655,18569" coordsize="0,101" path="m9655,18670l9655,18569e" filled="f" stroked="t" strokeweight="1.080010pt" strokecolor="#000000">
                <v:path arrowok="t"/>
              </v:shape>
            </v:group>
            <v:group style="position:absolute;left:9662;top:18368;width:14;height:101" coordorigin="9662,18368" coordsize="14,101">
              <v:shape style="position:absolute;left:9662;top:18368;width:14;height:101" coordorigin="9662,18368" coordsize="14,101" path="m9662,18469l9677,18433,9677,18368e" filled="f" stroked="t" strokeweight="1.080010pt" strokecolor="#000000">
                <v:path arrowok="t"/>
              </v:shape>
            </v:group>
            <v:group style="position:absolute;left:9684;top:18173;width:2;height:101" coordorigin="9684,18173" coordsize="2,101">
              <v:shape style="position:absolute;left:9684;top:18173;width:2;height:101" coordorigin="9684,18173" coordsize="0,101" path="m9684,18274l9684,18173e" filled="f" stroked="t" strokeweight="1.080010pt" strokecolor="#000000">
                <v:path arrowok="t"/>
              </v:shape>
            </v:group>
            <v:group style="position:absolute;left:9684;top:17972;width:2;height:101" coordorigin="9684,17972" coordsize="2,101">
              <v:shape style="position:absolute;left:9684;top:17972;width:2;height:101" coordorigin="9684,17972" coordsize="0,101" path="m9684,18073l9684,17972e" filled="f" stroked="t" strokeweight="1.080010pt" strokecolor="#000000">
                <v:path arrowok="t"/>
              </v:shape>
            </v:group>
            <v:group style="position:absolute;left:9684;top:17770;width:7;height:101" coordorigin="9684,17770" coordsize="7,101">
              <v:shape style="position:absolute;left:9684;top:17770;width:7;height:101" coordorigin="9684,17770" coordsize="7,101" path="m9684,17871l9691,17770e" filled="f" stroked="t" strokeweight="1.080010pt" strokecolor="#000000">
                <v:path arrowok="t"/>
              </v:shape>
            </v:group>
            <v:group style="position:absolute;left:9691;top:17569;width:2;height:101" coordorigin="9691,17569" coordsize="2,101">
              <v:shape style="position:absolute;left:9691;top:17569;width:2;height:101" coordorigin="9691,17569" coordsize="0,101" path="m9691,17669l9691,17569e" filled="f" stroked="t" strokeweight="1.080010pt" strokecolor="#000000">
                <v:path arrowok="t"/>
              </v:shape>
            </v:group>
            <v:group style="position:absolute;left:9691;top:17374;width:2;height:94" coordorigin="9691,17374" coordsize="2,94">
              <v:shape style="position:absolute;left:9691;top:17374;width:2;height:94" coordorigin="9691,17374" coordsize="0,94" path="m9691,17468l9691,17374e" filled="f" stroked="t" strokeweight="1.080010pt" strokecolor="#000000">
                <v:path arrowok="t"/>
              </v:shape>
            </v:group>
            <v:group style="position:absolute;left:9691;top:17173;width:7;height:101" coordorigin="9691,17173" coordsize="7,101">
              <v:shape style="position:absolute;left:9691;top:17173;width:7;height:101" coordorigin="9691,17173" coordsize="7,101" path="m9691,17273l9698,17173e" filled="f" stroked="t" strokeweight="1.080010pt" strokecolor="#000000">
                <v:path arrowok="t"/>
              </v:shape>
            </v:group>
            <v:group style="position:absolute;left:9698;top:16971;width:2;height:101" coordorigin="9698,16971" coordsize="2,101">
              <v:shape style="position:absolute;left:9698;top:16971;width:2;height:101" coordorigin="9698,16971" coordsize="0,101" path="m9698,17072l9698,16971e" filled="f" stroked="t" strokeweight="1.080010pt" strokecolor="#000000">
                <v:path arrowok="t"/>
              </v:shape>
            </v:group>
            <v:group style="position:absolute;left:9698;top:16769;width:2;height:101" coordorigin="9698,16769" coordsize="2,101">
              <v:shape style="position:absolute;left:9698;top:16769;width:2;height:101" coordorigin="9698,16769" coordsize="0,101" path="m9698,16870l9698,16769e" filled="f" stroked="t" strokeweight="1.080010pt" strokecolor="#000000">
                <v:path arrowok="t"/>
              </v:shape>
            </v:group>
            <v:group style="position:absolute;left:9706;top:16568;width:2;height:101" coordorigin="9706,16568" coordsize="2,101">
              <v:shape style="position:absolute;left:9706;top:16568;width:2;height:101" coordorigin="9706,16568" coordsize="0,101" path="m9706,16669l9706,16568e" filled="f" stroked="t" strokeweight="1.080010pt" strokecolor="#000000">
                <v:path arrowok="t"/>
              </v:shape>
            </v:group>
            <v:group style="position:absolute;left:9706;top:16373;width:2;height:101" coordorigin="9706,16373" coordsize="2,101">
              <v:shape style="position:absolute;left:9706;top:16373;width:2;height:101" coordorigin="9706,16373" coordsize="0,101" path="m9706,16474l9706,16373e" filled="f" stroked="t" strokeweight="1.080010pt" strokecolor="#000000">
                <v:path arrowok="t"/>
              </v:shape>
            </v:group>
            <v:group style="position:absolute;left:9706;top:16172;width:7;height:101" coordorigin="9706,16172" coordsize="7,101">
              <v:shape style="position:absolute;left:9706;top:16172;width:7;height:101" coordorigin="9706,16172" coordsize="7,101" path="m9706,16273l9713,16172e" filled="f" stroked="t" strokeweight="1.080010pt" strokecolor="#000000">
                <v:path arrowok="t"/>
              </v:shape>
            </v:group>
            <v:group style="position:absolute;left:9713;top:15970;width:2;height:101" coordorigin="9713,15970" coordsize="2,101">
              <v:shape style="position:absolute;left:9713;top:15970;width:2;height:101" coordorigin="9713,15970" coordsize="0,101" path="m9713,16071l9713,15970e" filled="f" stroked="t" strokeweight="1.080010pt" strokecolor="#000000">
                <v:path arrowok="t"/>
              </v:shape>
            </v:group>
            <v:group style="position:absolute;left:9713;top:15769;width:2;height:101" coordorigin="9713,15769" coordsize="2,101">
              <v:shape style="position:absolute;left:9713;top:15769;width:2;height:101" coordorigin="9713,15769" coordsize="0,101" path="m9713,15869l9713,15769e" filled="f" stroked="t" strokeweight="1.080010pt" strokecolor="#000000">
                <v:path arrowok="t"/>
              </v:shape>
            </v:group>
            <v:group style="position:absolute;left:9713;top:15574;width:7;height:94" coordorigin="9713,15574" coordsize="7,94">
              <v:shape style="position:absolute;left:9713;top:15574;width:7;height:94" coordorigin="9713,15574" coordsize="7,94" path="m9713,15668l9720,15574e" filled="f" stroked="t" strokeweight="1.080010pt" strokecolor="#000000">
                <v:path arrowok="t"/>
              </v:shape>
            </v:group>
            <v:group style="position:absolute;left:9720;top:15373;width:7;height:101" coordorigin="9720,15373" coordsize="7,101">
              <v:shape style="position:absolute;left:9720;top:15373;width:7;height:101" coordorigin="9720,15373" coordsize="7,101" path="m9720,15473l9720,15445,9720,15401,9727,15373e" filled="f" stroked="t" strokeweight="1.080010pt" strokecolor="#000000">
                <v:path arrowok="t"/>
              </v:shape>
            </v:group>
            <v:group style="position:absolute;left:9742;top:15178;width:22;height:94" coordorigin="9742,15178" coordsize="22,94">
              <v:shape style="position:absolute;left:9742;top:15178;width:22;height:94" coordorigin="9742,15178" coordsize="22,94" path="m9742,15272l9749,15229,9756,15193,9763,15178e" filled="f" stroked="t" strokeweight="1.080010pt" strokecolor="#000000">
                <v:path arrowok="t"/>
              </v:shape>
            </v:group>
            <v:group style="position:absolute;left:9792;top:14984;width:36;height:94" coordorigin="9792,14984" coordsize="36,94">
              <v:shape style="position:absolute;left:9792;top:14984;width:36;height:94" coordorigin="9792,14984" coordsize="36,94" path="m9792,15077l9821,14998,9828,14984e" filled="f" stroked="t" strokeweight="1.080010pt" strokecolor="#000000">
                <v:path arrowok="t"/>
              </v:shape>
            </v:group>
            <v:group style="position:absolute;left:9857;top:14789;width:14;height:101" coordorigin="9857,14789" coordsize="14,101">
              <v:shape style="position:absolute;left:9857;top:14789;width:14;height:101" coordorigin="9857,14789" coordsize="14,101" path="m9857,14890l9864,14854,9871,14818,9871,14789e" filled="f" stroked="t" strokeweight="1.080010pt" strokecolor="#000000">
                <v:path arrowok="t"/>
              </v:shape>
            </v:group>
            <v:group style="position:absolute;left:9850;top:14617;width:36;height:72" coordorigin="9850,14617" coordsize="36,72">
              <v:shape style="position:absolute;left:9850;top:14617;width:36;height:72" coordorigin="9850,14617" coordsize="36,72" path="m9886,14689l9886,14667,9886,14631,9886,14624,9850,14617e" filled="f" stroked="t" strokeweight="1.080010pt" strokecolor="#000000">
                <v:path arrowok="t"/>
              </v:shape>
            </v:group>
            <v:group style="position:absolute;left:9655;top:14595;width:101;height:2" coordorigin="9655,14595" coordsize="101,2">
              <v:shape style="position:absolute;left:9655;top:14595;width:101;height:2" coordorigin="9655,14595" coordsize="101,0" path="m9756,14595l9655,14595e" filled="f" stroked="t" strokeweight="1.080010pt" strokecolor="#000000">
                <v:path arrowok="t"/>
              </v:shape>
            </v:group>
            <v:group style="position:absolute;left:9454;top:14602;width:101;height:2" coordorigin="9454,14602" coordsize="101,2">
              <v:shape style="position:absolute;left:9454;top:14602;width:101;height:2" coordorigin="9454,14602" coordsize="101,0" path="m9554,14602l9454,14602e" filled="f" stroked="t" strokeweight="1.080010pt" strokecolor="#000000">
                <v:path arrowok="t"/>
              </v:shape>
            </v:group>
            <v:group style="position:absolute;left:8971;top:20708;width:50;height:86" coordorigin="8971,20708" coordsize="50,86">
              <v:shape style="position:absolute;left:8971;top:20708;width:50;height:86" coordorigin="8971,20708" coordsize="50,86" path="m9022,20708l8971,20794e" filled="f" stroked="t" strokeweight="1.080010pt" strokecolor="#000000">
                <v:path arrowok="t"/>
              </v:shape>
            </v:group>
            <v:group style="position:absolute;left:8878;top:20881;width:50;height:86" coordorigin="8878,20881" coordsize="50,86">
              <v:shape style="position:absolute;left:8878;top:20881;width:50;height:86" coordorigin="8878,20881" coordsize="50,86" path="m8928,20881l8878,20967e" filled="f" stroked="t" strokeweight="1.080010pt" strokecolor="#000000">
                <v:path arrowok="t"/>
              </v:shape>
            </v:group>
            <v:group style="position:absolute;left:8791;top:21054;width:36;height:94" coordorigin="8791,21054" coordsize="36,94">
              <v:shape style="position:absolute;left:8791;top:21054;width:36;height:94" coordorigin="8791,21054" coordsize="36,94" path="m8827,21054l8806,21097,8791,21147e" filled="f" stroked="t" strokeweight="1.080010pt" strokecolor="#000000">
                <v:path arrowok="t"/>
              </v:shape>
            </v:group>
            <v:group style="position:absolute;left:8755;top:21248;width:22;height:101" coordorigin="8755,21248" coordsize="22,101">
              <v:shape style="position:absolute;left:8755;top:21248;width:22;height:101" coordorigin="8755,21248" coordsize="22,101" path="m8777,21248l8755,21349e" filled="f" stroked="t" strokeweight="1.080010pt" strokecolor="#000000">
                <v:path arrowok="t"/>
              </v:shape>
            </v:group>
            <v:group style="position:absolute;left:8726;top:21442;width:2;height:101" coordorigin="8726,21442" coordsize="2,101">
              <v:shape style="position:absolute;left:8726;top:21442;width:2;height:101" coordorigin="8726,21442" coordsize="0,101" path="m8726,21442l8726,21543e" filled="f" stroked="t" strokeweight=".72001pt" strokecolor="#000000">
                <v:path arrowok="t"/>
              </v:shape>
            </v:group>
            <v:group style="position:absolute;left:8741;top:21637;width:22;height:101" coordorigin="8741,21637" coordsize="22,101">
              <v:shape style="position:absolute;left:8741;top:21637;width:22;height:101" coordorigin="8741,21637" coordsize="22,101" path="m8741,21637l8748,21680,8762,21738e" filled="f" stroked="t" strokeweight="1.080010pt" strokecolor="#000000">
                <v:path arrowok="t"/>
              </v:shape>
            </v:group>
            <v:group style="position:absolute;left:8791;top:21831;width:22;height:58" coordorigin="8791,21831" coordsize="22,58">
              <v:shape style="position:absolute;left:8791;top:21831;width:22;height:58" coordorigin="8791,21831" coordsize="22,58" path="m8791,21831l8813,21889e" filled="f" stroked="t" strokeweight="1.080010pt" strokecolor="#000000">
                <v:path arrowok="t"/>
              </v:shape>
            </v:group>
            <v:group style="position:absolute;left:9691;top:21788;width:36;height:94" coordorigin="9691,21788" coordsize="36,94">
              <v:shape style="position:absolute;left:9691;top:21788;width:36;height:94" coordorigin="9691,21788" coordsize="36,94" path="m9727,21882l9713,21846,9698,21810,9691,21788e" filled="f" stroked="t" strokeweight="1.080010pt" strokecolor="#000000">
                <v:path arrowok="t"/>
              </v:shape>
            </v:group>
            <v:group style="position:absolute;left:9648;top:21586;width:22;height:101" coordorigin="9648,21586" coordsize="22,101">
              <v:shape style="position:absolute;left:9648;top:21586;width:22;height:101" coordorigin="9648,21586" coordsize="22,101" path="m9670,21687l9662,21644,9655,21601,9648,21586e" filled="f" stroked="t" strokeweight="1.080010pt" strokecolor="#000000">
                <v:path arrowok="t"/>
              </v:shape>
            </v:group>
            <v:group style="position:absolute;left:9641;top:21392;width:2;height:101" coordorigin="9641,21392" coordsize="2,101">
              <v:shape style="position:absolute;left:9641;top:21392;width:2;height:101" coordorigin="9641,21392" coordsize="0,101" path="m9641,21493l9641,21478,9641,21435,9641,21392e" filled="f" stroked="t" strokeweight="1.080010pt" strokecolor="#000000">
                <v:path arrowok="t"/>
              </v:shape>
            </v:group>
            <v:group style="position:absolute;left:9641;top:21190;width:2;height:101" coordorigin="9641,21190" coordsize="2,101">
              <v:shape style="position:absolute;left:9641;top:21190;width:2;height:101" coordorigin="9641,21190" coordsize="0,101" path="m9641,21291l9641,21190e" filled="f" stroked="t" strokeweight="1.080010pt" strokecolor="#000000">
                <v:path arrowok="t"/>
              </v:shape>
            </v:group>
            <v:group style="position:absolute;left:9641;top:20989;width:2;height:101" coordorigin="9641,20989" coordsize="2,101">
              <v:shape style="position:absolute;left:9641;top:20989;width:2;height:101" coordorigin="9641,20989" coordsize="0,101" path="m9641,21090l9641,20989e" filled="f" stroked="t" strokeweight="1.080010pt" strokecolor="#000000">
                <v:path arrowok="t"/>
              </v:shape>
            </v:group>
            <v:group style="position:absolute;left:9648;top:20787;width:2;height:101" coordorigin="9648,20787" coordsize="2,101">
              <v:shape style="position:absolute;left:9648;top:20787;width:2;height:101" coordorigin="9648,20787" coordsize="0,101" path="m9648,20888l9648,20787e" filled="f" stroked="t" strokeweight="1.080010pt" strokecolor="#000000">
                <v:path arrowok="t"/>
              </v:shape>
            </v:group>
            <v:group style="position:absolute;left:9648;top:20593;width:2;height:101" coordorigin="9648,20593" coordsize="2,101">
              <v:shape style="position:absolute;left:9648;top:20593;width:2;height:101" coordorigin="9648,20593" coordsize="0,101" path="m9648,20694l9648,20593e" filled="f" stroked="t" strokeweight="1.080010pt" strokecolor="#000000">
                <v:path arrowok="t"/>
              </v:shape>
            </v:group>
            <v:group style="position:absolute;left:9641;top:20398;width:14;height:94" coordorigin="9641,20398" coordsize="14,94">
              <v:shape style="position:absolute;left:9641;top:20398;width:14;height:94" coordorigin="9641,20398" coordsize="14,94" path="m9648,20492l9655,20406,9641,20398e" filled="f" stroked="t" strokeweight="1.080010pt" strokecolor="#000000">
                <v:path arrowok="t"/>
              </v:shape>
            </v:group>
            <v:group style="position:absolute;left:9454;top:20370;width:101;height:7" coordorigin="9454,20370" coordsize="101,7">
              <v:shape style="position:absolute;left:9454;top:20370;width:101;height:7" coordorigin="9454,20370" coordsize="101,7" path="m9554,20370l9454,20377e" filled="f" stroked="t" strokeweight="1.080010pt" strokecolor="#000000">
                <v:path arrowok="t"/>
              </v:shape>
            </v:group>
            <v:group style="position:absolute;left:9252;top:20384;width:101;height:2" coordorigin="9252,20384" coordsize="101,2">
              <v:shape style="position:absolute;left:9252;top:20384;width:101;height:2" coordorigin="9252,20384" coordsize="101,0" path="m9353,20384l9252,20384e" filled="f" stroked="t" strokeweight="1.080010pt" strokecolor="#000000">
                <v:path arrowok="t"/>
              </v:shape>
            </v:group>
            <v:group style="position:absolute;left:9115;top:20434;width:50;height:79" coordorigin="9115,20434" coordsize="50,79">
              <v:shape style="position:absolute;left:9115;top:20434;width:50;height:79" coordorigin="9115,20434" coordsize="50,79" path="m9166,20434l9144,20449,9115,20514e" filled="f" stroked="t" strokeweight="1.080010pt" strokecolor="#000000">
                <v:path arrowok="t"/>
              </v:shape>
            </v:group>
            <v:group style="position:absolute;left:9050;top:20607;width:2;height:86" coordorigin="9050,20607" coordsize="2,86">
              <v:shape style="position:absolute;left:9050;top:20607;width:2;height:86" coordorigin="9050,20607" coordsize="0,86" path="m9050,20607l9050,20694e" filled="f" stroked="t" strokeweight="2.160020pt" strokecolor="#000000">
                <v:path arrowok="t"/>
              </v:shape>
            </v:group>
            <v:group style="position:absolute;left:1028;top:15149;width:2;height:360" coordorigin="1028,15149" coordsize="2,360">
              <v:shape style="position:absolute;left:1028;top:15149;width:2;height:360" coordorigin="1028,15149" coordsize="0,360" path="m1028,15149l1028,15509e" filled="f" stroked="t" strokeweight="1.260010pt" strokecolor="#818181">
                <v:path arrowok="t"/>
              </v:shape>
            </v:group>
            <v:group style="position:absolute;left:323;top:14458;width:2;height:2621" coordorigin="323,14458" coordsize="2,2621">
              <v:shape style="position:absolute;left:323;top:14458;width:2;height:2621" coordorigin="323,14458" coordsize="0,2621" path="m323,14458l323,17079e" filled="f" stroked="t" strokeweight="2.250023pt" strokecolor="#818181">
                <v:path arrowok="t"/>
              </v:shape>
            </v:group>
            <v:group style="position:absolute;left:821;top:15740;width:281;height:194" coordorigin="821,15740" coordsize="281,194">
              <v:shape style="position:absolute;left:821;top:15740;width:281;height:194" coordorigin="821,15740" coordsize="281,194" path="m821,15934l958,15869,1102,15740e" filled="f" stroked="t" strokeweight="1.080010pt" strokecolor="#818181">
                <v:path arrowok="t"/>
              </v:shape>
            </v:group>
            <v:group style="position:absolute;left:922;top:15920;width:554;height:223" coordorigin="922,15920" coordsize="554,223">
              <v:shape style="position:absolute;left:922;top:15920;width:554;height:223" coordorigin="922,15920" coordsize="554,223" path="m922,16143l1008,16100,1195,15956,1274,15920,1375,15920,1454,15920,1476,15949e" filled="f" stroked="t" strokeweight="1.080010pt" strokecolor="#818181">
                <v:path arrowok="t"/>
              </v:shape>
            </v:group>
            <v:group style="position:absolute;left:1706;top:15243;width:94;height:432" coordorigin="1706,15243" coordsize="94,432">
              <v:shape style="position:absolute;left:1706;top:15243;width:94;height:432" coordorigin="1706,15243" coordsize="94,432" path="m1706,15675l1706,15531,1728,15437,1750,15365,1764,15308,1800,15243e" filled="f" stroked="t" strokeweight="1.080010pt" strokecolor="#818181">
                <v:path arrowok="t"/>
              </v:shape>
            </v:group>
            <v:group style="position:absolute;left:943;top:17770;width:238;height:194" coordorigin="943,17770" coordsize="238,194">
              <v:shape style="position:absolute;left:943;top:17770;width:238;height:194" coordorigin="943,17770" coordsize="238,194" path="m943,17770l965,17907,979,17950,1008,17965,1015,17965,1051,17957,1181,17936e" filled="f" stroked="t" strokeweight="1.080010pt" strokecolor="#818181">
                <v:path arrowok="t"/>
              </v:shape>
            </v:group>
            <v:group style="position:absolute;left:1908;top:16285;width:576;height:2" coordorigin="1908,16285" coordsize="576,2">
              <v:shape style="position:absolute;left:1908;top:16285;width:576;height:2" coordorigin="1908,16285" coordsize="576,0" path="m1908,16285l2484,16285e" filled="f" stroked="t" strokeweight="1.62003pt" strokecolor="#818181">
                <v:path arrowok="t"/>
              </v:shape>
            </v:group>
            <v:group style="position:absolute;left:1901;top:16705;width:302;height:209" coordorigin="1901,16705" coordsize="302,209">
              <v:shape style="position:absolute;left:1901;top:16705;width:302;height:209" coordorigin="1901,16705" coordsize="302,209" path="m1908,16913l1901,16748,1908,16726,1930,16712,2052,16712,2146,16705,2167,16712,2182,16733,2196,16755,2203,16798,2203,16906e" filled="f" stroked="t" strokeweight="1.080010pt" strokecolor="#818181">
                <v:path arrowok="t"/>
              </v:shape>
            </v:group>
            <v:group style="position:absolute;left:2534;top:16993;width:7;height:115" coordorigin="2534,16993" coordsize="7,115">
              <v:shape style="position:absolute;left:2534;top:16993;width:7;height:115" coordorigin="2534,16993" coordsize="7,115" path="m2534,17108l2542,16993e" filled="f" stroked="t" strokeweight="1.080010pt" strokecolor="#818181">
                <v:path arrowok="t"/>
              </v:shape>
            </v:group>
            <v:group style="position:absolute;left:4241;top:14660;width:202;height:2" coordorigin="4241,14660" coordsize="202,2">
              <v:shape style="position:absolute;left:4241;top:14660;width:202;height:2" coordorigin="4241,14660" coordsize="202,0" path="m4241,14660l4442,14660e" filled="f" stroked="t" strokeweight="1.080010pt" strokecolor="#818181">
                <v:path arrowok="t"/>
              </v:shape>
            </v:group>
            <v:group style="position:absolute;left:3744;top:16575;width:245;height:29" coordorigin="3744,16575" coordsize="245,29">
              <v:shape style="position:absolute;left:3744;top:16575;width:245;height:29" coordorigin="3744,16575" coordsize="245,29" path="m3744,16575l3794,16589,3989,16604e" filled="f" stroked="t" strokeweight="1.080010pt" strokecolor="#818181">
                <v:path arrowok="t"/>
              </v:shape>
            </v:group>
            <v:group style="position:absolute;left:4412;top:14854;width:2;height:835" coordorigin="4412,14854" coordsize="2,835">
              <v:shape style="position:absolute;left:4412;top:14854;width:2;height:835" coordorigin="4412,14854" coordsize="0,835" path="m4412,14854l4412,15689e" filled="f" stroked="t" strokeweight="1.620015pt" strokecolor="#818181">
                <v:path arrowok="t"/>
              </v:shape>
            </v:group>
            <v:group style="position:absolute;left:5062;top:8727;width:223;height:5731" coordorigin="5062,8727" coordsize="223,5731">
              <v:shape style="position:absolute;left:5062;top:8727;width:223;height:5731" coordorigin="5062,8727" coordsize="223,5731" path="m5062,14458l5069,14221,5090,13601,5170,11564,5213,10656,5285,8727e" filled="f" stroked="t" strokeweight="1.080010pt" strokecolor="#818181">
                <v:path arrowok="t"/>
              </v:shape>
            </v:group>
            <v:group style="position:absolute;left:3377;top:19052;width:202;height:2" coordorigin="3377,19052" coordsize="202,2">
              <v:shape style="position:absolute;left:3377;top:19052;width:202;height:2" coordorigin="3377,19052" coordsize="202,0" path="m3578,19052l3377,19052e" filled="f" stroked="t" strokeweight="1.080010pt" strokecolor="#818181">
                <v:path arrowok="t"/>
              </v:shape>
            </v:group>
            <v:group style="position:absolute;left:4190;top:17821;width:29;height:180" coordorigin="4190,17821" coordsize="29,180">
              <v:shape style="position:absolute;left:4190;top:17821;width:29;height:180" coordorigin="4190,17821" coordsize="29,180" path="m4219,18001l4212,17943,4205,17900,4198,17857,4190,17821e" filled="f" stroked="t" strokeweight="1.080010pt" strokecolor="#818181">
                <v:path arrowok="t"/>
              </v:shape>
            </v:group>
            <v:group style="position:absolute;left:4219;top:18001;width:7;height:202" coordorigin="4219,18001" coordsize="7,202">
              <v:shape style="position:absolute;left:4219;top:18001;width:7;height:202" coordorigin="4219,18001" coordsize="7,202" path="m4226,18202l4226,18109,4226,18087,4219,18001e" filled="f" stroked="t" strokeweight="1.080010pt" strokecolor="#818181">
                <v:path arrowok="t"/>
              </v:shape>
            </v:group>
            <v:group style="position:absolute;left:3578;top:19052;width:14;height:677" coordorigin="3578,19052" coordsize="14,677">
              <v:shape style="position:absolute;left:3578;top:19052;width:14;height:677" coordorigin="3578,19052" coordsize="14,677" path="m3593,19729l3578,19052e" filled="f" stroked="t" strokeweight="1.080010pt" strokecolor="#818181">
                <v:path arrowok="t"/>
              </v:shape>
            </v:group>
            <v:group style="position:absolute;left:4586;top:17029;width:180;height:14" coordorigin="4586,17029" coordsize="180,14">
              <v:shape style="position:absolute;left:4586;top:17029;width:180;height:14" coordorigin="4586,17029" coordsize="180,14" path="m4586,17029l4766,17043e" filled="f" stroked="t" strokeweight="1.080010pt" strokecolor="#818181">
                <v:path arrowok="t"/>
              </v:shape>
            </v:group>
            <v:group style="position:absolute;left:3780;top:19729;width:482;height:14" coordorigin="3780,19729" coordsize="482,14">
              <v:shape style="position:absolute;left:3780;top:19729;width:482;height:14" coordorigin="3780,19729" coordsize="482,14" path="m3780,19729l4262,19743e" filled="f" stroked="t" strokeweight="1.080010pt" strokecolor="#818181">
                <v:path arrowok="t"/>
              </v:shape>
            </v:group>
            <v:group style="position:absolute;left:3773;top:19930;width:691;height:2" coordorigin="3773,19930" coordsize="691,2">
              <v:shape style="position:absolute;left:3773;top:19930;width:691;height:2" coordorigin="3773,19930" coordsize="691,0" path="m3773,19930l4464,19930e" filled="f" stroked="t" strokeweight="1.440025pt" strokecolor="#818181">
                <v:path arrowok="t"/>
              </v:shape>
            </v:group>
            <v:group style="position:absolute;left:4450;top:18778;width:425;height:209" coordorigin="4450,18778" coordsize="425,209">
              <v:shape style="position:absolute;left:4450;top:18778;width:425;height:209" coordorigin="4450,18778" coordsize="425,209" path="m4450,18980l4450,18807,4471,18785,4493,18785,4853,18778,4867,18793,4874,18937,4853,18987,4450,18980e" filled="f" stroked="t" strokeweight="1.080010pt" strokecolor="#818181">
                <v:path arrowok="t"/>
              </v:shape>
            </v:group>
            <v:group style="position:absolute;left:12895;top:14710;width:216;height:151" coordorigin="12895,14710" coordsize="216,151">
              <v:shape style="position:absolute;left:12895;top:14710;width:216;height:151" coordorigin="12895,14710" coordsize="216,151" path="m13111,14861l13111,14717,12895,14710e" filled="f" stroked="t" strokeweight="1.080010pt" strokecolor="#818181">
                <v:path arrowok="t"/>
              </v:shape>
            </v:group>
            <v:group style="position:absolute;left:12607;top:16769;width:7;height:338" coordorigin="12607,16769" coordsize="7,338">
              <v:shape style="position:absolute;left:12607;top:16769;width:7;height:338" coordorigin="12607,16769" coordsize="7,338" path="m12615,17108l12615,16892,12607,16769e" filled="f" stroked="t" strokeweight="1.080010pt" strokecolor="#818181">
                <v:path arrowok="t"/>
              </v:shape>
            </v:group>
            <v:group style="position:absolute;left:11261;top:20074;width:137;height:238" coordorigin="11261,20074" coordsize="137,238">
              <v:shape style="position:absolute;left:11261;top:20074;width:137;height:238" coordorigin="11261,20074" coordsize="137,238" path="m11398,20074l11261,20312e" filled="f" stroked="t" strokeweight="1.080010pt" strokecolor="#818181">
                <v:path arrowok="t"/>
              </v:shape>
            </v:group>
            <v:group style="position:absolute;left:12624;top:17108;width:2;height:396" coordorigin="12624,17108" coordsize="2,396">
              <v:shape style="position:absolute;left:12624;top:17108;width:2;height:396" coordorigin="12624,17108" coordsize="0,396" path="m12624,17108l12624,17504e" filled="f" stroked="t" strokeweight="1.620015pt" strokecolor="#818181">
                <v:path arrowok="t"/>
              </v:shape>
            </v:group>
            <v:group style="position:absolute;left:12435;top:15855;width:922;height:43" coordorigin="12435,15855" coordsize="922,43">
              <v:shape style="position:absolute;left:12435;top:15855;width:922;height:43" coordorigin="12435,15855" coordsize="922,43" path="m13356,15855l13183,15862,12744,15855,12571,15855,12435,15898e" filled="f" stroked="t" strokeweight="1.080010pt" strokecolor="#818181">
                <v:path arrowok="t"/>
              </v:shape>
            </v:group>
            <v:group style="position:absolute;left:12363;top:17102;width:497;height:2" coordorigin="12363,17102" coordsize="497,2">
              <v:shape style="position:absolute;left:12363;top:17102;width:497;height:2" coordorigin="12363,17102" coordsize="497,0" path="m12363,17102l12859,17102e" filled="f" stroked="t" strokeweight="1.62003pt" strokecolor="#818181">
                <v:path arrowok="t"/>
              </v:shape>
            </v:group>
            <v:group style="position:absolute;left:13356;top:15855;width:338;height:274" coordorigin="13356,15855" coordsize="338,274">
              <v:shape style="position:absolute;left:13356;top:15855;width:338;height:274" coordorigin="13356,15855" coordsize="338,274" path="m13695,16114l13421,16129,13392,16121,13363,16114,13356,16100,13356,15855e" filled="f" stroked="t" strokeweight="1.080010pt" strokecolor="#818181">
                <v:path arrowok="t"/>
              </v:shape>
            </v:group>
            <v:group style="position:absolute;left:11603;top:21097;width:2;height:86" coordorigin="11603,21097" coordsize="2,86">
              <v:shape style="position:absolute;left:11603;top:21097;width:2;height:86" coordorigin="11603,21097" coordsize="0,86" path="m11603,21097l11603,21183e" filled="f" stroked="t" strokeweight="1.80001pt" strokecolor="#818181">
                <v:path arrowok="t"/>
              </v:shape>
            </v:group>
            <v:group style="position:absolute;left:11002;top:21788;width:22;height:101" coordorigin="11002,21788" coordsize="22,101">
              <v:shape style="position:absolute;left:11002;top:21788;width:22;height:101" coordorigin="11002,21788" coordsize="22,101" path="m11023,21889l11023,21860,11002,21788e" filled="f" stroked="t" strokeweight="1.080010pt" strokecolor="#818181">
                <v:path arrowok="t"/>
              </v:shape>
            </v:group>
            <v:group style="position:absolute;left:13968;top:15070;width:245;height:2" coordorigin="13968,15070" coordsize="245,2">
              <v:shape style="position:absolute;left:13968;top:15070;width:245;height:2" coordorigin="13968,15070" coordsize="245,0" path="m13968,15070l14213,15070e" filled="f" stroked="t" strokeweight="2.8801pt" strokecolor="#818181">
                <v:path arrowok="t"/>
              </v:shape>
            </v:group>
            <v:group style="position:absolute;left:13277;top:17101;width:374;height:14" coordorigin="13277,17101" coordsize="374,14">
              <v:shape style="position:absolute;left:13277;top:17101;width:374;height:14" coordorigin="13277,17101" coordsize="374,14" path="m13651,17115l13277,17101e" filled="f" stroked="t" strokeweight="1.080010pt" strokecolor="#818181">
                <v:path arrowok="t"/>
              </v:shape>
            </v:group>
            <v:group style="position:absolute;left:13651;top:17115;width:22;height:302" coordorigin="13651,17115" coordsize="22,302">
              <v:shape style="position:absolute;left:13651;top:17115;width:22;height:302" coordorigin="13651,17115" coordsize="22,302" path="m13651,17115l13659,17338,13673,17410,13673,17417e" filled="f" stroked="t" strokeweight="1.080010pt" strokecolor="#818181">
                <v:path arrowok="t"/>
              </v:shape>
            </v:group>
            <v:group style="position:absolute;left:14962;top:16006;width:252;height:2" coordorigin="14962,16006" coordsize="252,2">
              <v:shape style="position:absolute;left:14962;top:16006;width:252;height:2" coordorigin="14962,16006" coordsize="252,0" path="m15214,16006l14962,16006e" filled="f" stroked="t" strokeweight="1.080010pt" strokecolor="#818181">
                <v:path arrowok="t"/>
              </v:shape>
            </v:group>
            <v:group style="position:absolute;left:13608;top:18022;width:979;height:562" coordorigin="13608,18022" coordsize="979,562">
              <v:shape style="position:absolute;left:13608;top:18022;width:979;height:562" coordorigin="13608,18022" coordsize="979,562" path="m13608,18569l14242,18584,14271,18577,14285,18562,14285,18548,14292,18461,14314,18382,14393,18231,14443,18166,14479,18130,14587,18022e" filled="f" stroked="t" strokeweight="1.080010pt" strokecolor="#818181">
                <v:path arrowok="t"/>
              </v:shape>
            </v:group>
            <v:group style="position:absolute;left:14523;top:18022;width:223;height:821" coordorigin="14523,18022" coordsize="223,821">
              <v:shape style="position:absolute;left:14523;top:18022;width:223;height:821" coordorigin="14523,18022" coordsize="223,821" path="m14530,18843l14523,18807,14523,18742,14544,18555,14559,18483,14587,18418,14631,18339,14739,18224,14746,18202,14746,18195,14739,18181,14587,18022e" filled="f" stroked="t" strokeweight="1.080010pt" strokecolor="#818181">
                <v:path arrowok="t"/>
              </v:shape>
            </v:group>
            <v:group style="position:absolute;left:13601;top:19995;width:454;height:209" coordorigin="13601,19995" coordsize="454,209">
              <v:shape style="position:absolute;left:13601;top:19995;width:454;height:209" coordorigin="13601,19995" coordsize="454,209" path="m14055,19995l13608,19995,13601,20197,13824,20204e" filled="f" stroked="t" strokeweight="1.080010pt" strokecolor="#818181">
                <v:path arrowok="t"/>
              </v:shape>
            </v:group>
            <v:group style="position:absolute;left:14040;top:19095;width:540;height:122" coordorigin="14040,19095" coordsize="540,122">
              <v:shape style="position:absolute;left:14040;top:19095;width:540;height:122" coordorigin="14040,19095" coordsize="540,122" path="m14040,19218l14184,19131,14263,19102,14335,19095,14580,19095e" filled="f" stroked="t" strokeweight="1.080010pt" strokecolor="#818181">
                <v:path arrowok="t"/>
              </v:shape>
            </v:group>
            <v:group style="position:absolute;left:14645;top:17030;width:814;height:2" coordorigin="14645,17030" coordsize="814,2">
              <v:shape style="position:absolute;left:14645;top:17030;width:814;height:2" coordorigin="14645,17030" coordsize="814,0" path="m14645,17030l15459,17030e" filled="f" stroked="t" strokeweight="1.260015pt" strokecolor="#818181">
                <v:path arrowok="t"/>
              </v:shape>
            </v:group>
            <v:group style="position:absolute;left:14177;top:21802;width:158;height:86" coordorigin="14177,21802" coordsize="158,86">
              <v:shape style="position:absolute;left:14177;top:21802;width:158;height:86" coordorigin="14177,21802" coordsize="158,86" path="m14335,21889l14177,21802e" filled="f" stroked="t" strokeweight="1.080010pt" strokecolor="#818181">
                <v:path arrowok="t"/>
              </v:shape>
            </v:group>
            <v:group style="position:absolute;left:14055;top:20353;width:1498;height:2" coordorigin="14055,20353" coordsize="1498,2">
              <v:shape style="position:absolute;left:14055;top:20353;width:1498;height:2" coordorigin="14055,20353" coordsize="1498,0" path="m14055,20353l15552,20353e" filled="f" stroked="t" strokeweight="1.98004pt" strokecolor="#818181">
                <v:path arrowok="t"/>
              </v:shape>
            </v:group>
            <v:group style="position:absolute;left:562;top:288;width:2;height:432" coordorigin="562,288" coordsize="2,432">
              <v:shape style="position:absolute;left:562;top:288;width:2;height:432" coordorigin="562,288" coordsize="0,432" path="m562,720l562,288e" filled="f" stroked="t" strokeweight="1.080010pt" strokecolor="#818181">
                <v:path arrowok="t"/>
              </v:shape>
            </v:group>
            <v:group style="position:absolute;left:11102;top:2275;width:36;height:569" coordorigin="11102,2275" coordsize="36,569">
              <v:shape style="position:absolute;left:11102;top:2275;width:36;height:569" coordorigin="11102,2275" coordsize="36,569" path="m11138,2844l11117,2736,11102,2635,11102,2585,11110,2275e" filled="f" stroked="t" strokeweight="1.080010pt" strokecolor="#818181">
                <v:path arrowok="t"/>
              </v:shape>
            </v:group>
            <v:group style="position:absolute;left:11138;top:2844;width:94;height:2895" coordorigin="11138,2844" coordsize="94,2895">
              <v:shape style="position:absolute;left:11138;top:2844;width:94;height:2895" coordorigin="11138,2844" coordsize="94,2895" path="m11196,5739l11218,4601,11232,3442,11225,3384,11153,2923,11146,2873,11138,2844e" filled="f" stroked="t" strokeweight="1.080010pt" strokecolor="#818181">
                <v:path arrowok="t"/>
              </v:shape>
            </v:group>
            <v:group style="position:absolute;left:11030;top:8653;width:1577;height:2" coordorigin="11030,8653" coordsize="1577,2">
              <v:shape style="position:absolute;left:11030;top:8653;width:1577;height:2" coordorigin="11030,8653" coordsize="1577,0" path="m11030,8653l12607,8653e" filled="f" stroked="t" strokeweight="1.260025pt" strokecolor="#818181">
                <v:path arrowok="t"/>
              </v:shape>
            </v:group>
            <v:group style="position:absolute;left:13335;top:8655;width:792;height:14" coordorigin="13335,8655" coordsize="792,14">
              <v:shape style="position:absolute;left:13335;top:8655;width:792;height:14" coordorigin="13335,8655" coordsize="792,14" path="m14127,8655l14105,8662,14069,8669,13371,8669,13335,8669e" filled="f" stroked="t" strokeweight="1.080010pt" strokecolor="#818181">
                <v:path arrowok="t"/>
              </v:shape>
            </v:group>
            <v:group style="position:absolute;left:1231;top:14523;width:194;height:626" coordorigin="1231,14523" coordsize="194,626">
              <v:shape style="position:absolute;left:1231;top:14523;width:194;height:626" coordorigin="1231,14523" coordsize="194,626" path="m1231,15149l1238,14617,1238,14552,1246,14537,1267,14523,1426,14530e" filled="f" stroked="t" strokeweight="1.080010pt" strokecolor="#818181">
                <v:path arrowok="t"/>
              </v:shape>
            </v:group>
            <v:group style="position:absolute;left:648;top:16417;width:2;height:216" coordorigin="648,16417" coordsize="2,216">
              <v:shape style="position:absolute;left:648;top:16417;width:2;height:216" coordorigin="648,16417" coordsize="0,216" path="m648,16417l648,16633e" filled="f" stroked="t" strokeweight="1.080010pt" strokecolor="#818181">
                <v:path arrowok="t"/>
              </v:shape>
            </v:group>
            <v:group style="position:absolute;left:1022;top:15149;width:209;height:360" coordorigin="1022,15149" coordsize="209,360">
              <v:shape style="position:absolute;left:1022;top:15149;width:209;height:360" coordorigin="1022,15149" coordsize="209,360" path="m1231,15149l1217,15437,1202,15473,1109,15502,1022,15509e" filled="f" stroked="t" strokeweight="1.080010pt" strokecolor="#818181">
                <v:path arrowok="t"/>
              </v:shape>
            </v:group>
            <v:group style="position:absolute;left:1030;top:15153;width:562;height:2" coordorigin="1030,15153" coordsize="562,2">
              <v:shape style="position:absolute;left:1030;top:15153;width:562;height:2" coordorigin="1030,15153" coordsize="562,0" path="m1030,15153l1591,15153e" filled="f" stroked="t" strokeweight="1.44002pt" strokecolor="#818181">
                <v:path arrowok="t"/>
              </v:shape>
            </v:group>
            <v:group style="position:absolute;left:1591;top:15200;width:209;height:2" coordorigin="1591,15200" coordsize="209,2">
              <v:shape style="position:absolute;left:1591;top:15200;width:209;height:2" coordorigin="1591,15200" coordsize="209,0" path="m1591,15200l1800,15200e" filled="f" stroked="t" strokeweight="4.320160pt" strokecolor="#818181">
                <v:path arrowok="t"/>
              </v:shape>
            </v:group>
            <v:group style="position:absolute;left:1930;top:14876;width:151;height:2" coordorigin="1930,14876" coordsize="151,2">
              <v:shape style="position:absolute;left:1930;top:14876;width:151;height:2" coordorigin="1930,14876" coordsize="151,0" path="m1930,14876l2081,14876e" filled="f" stroked="t" strokeweight="1.080010pt" strokecolor="#818181">
                <v:path arrowok="t"/>
              </v:shape>
            </v:group>
            <v:group style="position:absolute;left:914;top:17345;width:367;height:14" coordorigin="914,17345" coordsize="367,14">
              <v:shape style="position:absolute;left:914;top:17345;width:367;height:14" coordorigin="914,17345" coordsize="367,14" path="m914,17353l979,17353,1044,17360,1116,17360,1166,17360,1282,17345e" filled="f" stroked="t" strokeweight="1.080010pt" strokecolor="#818181">
                <v:path arrowok="t"/>
              </v:shape>
            </v:group>
            <v:group style="position:absolute;left:2304;top:15351;width:22;height:108" coordorigin="2304,15351" coordsize="22,108">
              <v:shape style="position:absolute;left:2304;top:15351;width:22;height:108" coordorigin="2304,15351" coordsize="22,108" path="m2304,15459l2326,15351e" filled="f" stroked="t" strokeweight="1.080010pt" strokecolor="#818181">
                <v:path arrowok="t"/>
              </v:shape>
            </v:group>
            <v:group style="position:absolute;left:1894;top:16287;width:281;height:223" coordorigin="1894,16287" coordsize="281,223">
              <v:shape style="position:absolute;left:1894;top:16287;width:281;height:223" coordorigin="1894,16287" coordsize="281,223" path="m1908,16294l1894,16445,1901,16489,1922,16510,2153,16496,2174,16474,2160,16287e" filled="f" stroked="t" strokeweight="1.080010pt" strokecolor="#818181">
                <v:path arrowok="t"/>
              </v:shape>
            </v:group>
            <v:group style="position:absolute;left:2545;top:15466;width:2;height:230" coordorigin="2545,15466" coordsize="2,230">
              <v:shape style="position:absolute;left:2545;top:15466;width:2;height:230" coordorigin="2545,15466" coordsize="0,230" path="m2545,15466l2545,15697e" filled="f" stroked="t" strokeweight="1.80002pt" strokecolor="#818181">
                <v:path arrowok="t"/>
              </v:shape>
            </v:group>
            <v:group style="position:absolute;left:2779;top:14660;width:266;height:302" coordorigin="2779,14660" coordsize="266,302">
              <v:shape style="position:absolute;left:2779;top:14660;width:266;height:302" coordorigin="2779,14660" coordsize="266,302" path="m2779,14912l2938,14962,2981,14955,3010,14890,3046,14761,3038,14696,3010,14674,2966,14660,2837,14660e" filled="f" stroked="t" strokeweight="1.080010pt" strokecolor="#818181">
                <v:path arrowok="t"/>
              </v:shape>
            </v:group>
            <v:group style="position:absolute;left:1908;top:16906;width:295;height:7" coordorigin="1908,16906" coordsize="295,7">
              <v:shape style="position:absolute;left:1908;top:16906;width:295;height:7" coordorigin="1908,16906" coordsize="295,7" path="m1908,16913l1994,16913,2045,16913,2203,16906e" filled="f" stroked="t" strokeweight="1.080010pt" strokecolor="#818181">
                <v:path arrowok="t"/>
              </v:shape>
            </v:group>
            <v:group style="position:absolute;left:2470;top:16258;width:187;height:230" coordorigin="2470,16258" coordsize="187,230">
              <v:shape style="position:absolute;left:2470;top:16258;width:187;height:230" coordorigin="2470,16258" coordsize="187,230" path="m2491,16489l2477,16481,2470,16460,2484,16273,2635,16258,2650,16273,2650,16301,2657,16438,2650,16467,2635,16481,2491,16489e" filled="f" stroked="t" strokeweight="1.080010pt" strokecolor="#818181">
                <v:path arrowok="t"/>
              </v:shape>
            </v:group>
            <v:group style="position:absolute;left:2203;top:16885;width:281;height:22" coordorigin="2203,16885" coordsize="281,22">
              <v:shape style="position:absolute;left:2203;top:16885;width:281;height:22" coordorigin="2203,16885" coordsize="281,22" path="m2203,16906l2326,16899,2484,16885e" filled="f" stroked="t" strokeweight="1.080010pt" strokecolor="#818181">
                <v:path arrowok="t"/>
              </v:shape>
            </v:group>
            <v:group style="position:absolute;left:2527;top:15632;width:1015;height:65" coordorigin="2527,15632" coordsize="1015,65">
              <v:shape style="position:absolute;left:2527;top:15632;width:1015;height:65" coordorigin="2527,15632" coordsize="1015,65" path="m3542,15632l3161,15632,3053,15639,2916,15653,2815,15661,2729,15668,2621,15689,2527,15697e" filled="f" stroked="t" strokeweight="1.080010pt" strokecolor="#818181">
                <v:path arrowok="t"/>
              </v:shape>
            </v:group>
            <v:group style="position:absolute;left:3181;top:16366;width:2;height:331" coordorigin="3181,16366" coordsize="2,331">
              <v:shape style="position:absolute;left:3181;top:16366;width:2;height:331" coordorigin="3181,16366" coordsize="0,331" path="m3181,16366l3181,16697e" filled="f" stroked="t" strokeweight="1.620015pt" strokecolor="#818181">
                <v:path arrowok="t"/>
              </v:shape>
            </v:group>
            <v:group style="position:absolute;left:3737;top:14883;width:475;height:2" coordorigin="3737,14883" coordsize="475,2">
              <v:shape style="position:absolute;left:3737;top:14883;width:475;height:2" coordorigin="3737,14883" coordsize="475,0" path="m3737,14883l4212,14883e" filled="f" stroked="t" strokeweight="3.600115pt" strokecolor="#818181">
                <v:path arrowok="t"/>
              </v:shape>
            </v:group>
            <v:group style="position:absolute;left:4212;top:14660;width:29;height:187" coordorigin="4212,14660" coordsize="29,187">
              <v:shape style="position:absolute;left:4212;top:14660;width:29;height:187" coordorigin="4212,14660" coordsize="29,187" path="m4241,14660l4241,14703,4234,14739,4226,14775,4219,14825,4212,14847e" filled="f" stroked="t" strokeweight="1.080010pt" strokecolor="#818181">
                <v:path arrowok="t"/>
              </v:shape>
            </v:group>
            <v:group style="position:absolute;left:3550;top:15884;width:230;height:36" coordorigin="3550,15884" coordsize="230,36">
              <v:shape style="position:absolute;left:3550;top:15884;width:230;height:36" coordorigin="3550,15884" coordsize="230,36" path="m3550,15884l3600,15898,3686,15913,3780,15920e" filled="f" stroked="t" strokeweight="1.080010pt" strokecolor="#818181">
                <v:path arrowok="t"/>
              </v:shape>
            </v:group>
            <v:group style="position:absolute;left:3276;top:17475;width:396;height:2" coordorigin="3276,17475" coordsize="396,2">
              <v:shape style="position:absolute;left:3276;top:17475;width:396;height:2" coordorigin="3276,17475" coordsize="396,0" path="m3276,17475l3672,17475e" filled="f" stroked="t" strokeweight="1.080010pt" strokecolor="#818181">
                <v:path arrowok="t"/>
              </v:shape>
            </v:group>
            <v:group style="position:absolute;left:4414;top:15056;width:360;height:2" coordorigin="4414,15056" coordsize="360,2">
              <v:shape style="position:absolute;left:4414;top:15056;width:360;height:2" coordorigin="4414,15056" coordsize="360,0" path="m4414,15056l4774,15056e" filled="f" stroked="t" strokeweight="1.440025pt" strokecolor="#818181">
                <v:path arrowok="t"/>
              </v:shape>
            </v:group>
            <v:group style="position:absolute;left:4478;top:16258;width:2;height:331" coordorigin="4478,16258" coordsize="2,331">
              <v:shape style="position:absolute;left:4478;top:16258;width:2;height:331" coordorigin="4478,16258" coordsize="0,331" path="m4478,16589l4478,16424,4478,16258e" filled="f" stroked="t" strokeweight="1.080010pt" strokecolor="#818181">
                <v:path arrowok="t"/>
              </v:shape>
            </v:group>
            <v:group style="position:absolute;left:4306;top:16260;width:641;height:2" coordorigin="4306,16260" coordsize="641,2">
              <v:shape style="position:absolute;left:4306;top:16260;width:641;height:2" coordorigin="4306,16260" coordsize="641,0" path="m4306,16260l4946,16260e" filled="f" stroked="t" strokeweight="2.340060pt" strokecolor="#818181">
                <v:path arrowok="t"/>
              </v:shape>
            </v:group>
            <v:group style="position:absolute;left:4615;top:16661;width:209;height:382" coordorigin="4615,16661" coordsize="209,382">
              <v:shape style="position:absolute;left:4615;top:16661;width:209;height:382" coordorigin="4615,16661" coordsize="209,382" path="m4766,17043l4788,17000,4802,16913,4810,16820,4817,16741,4824,16683,4795,16669,4759,16669,4723,16661,4687,16661,4658,16661,4644,16683,4630,16748,4615,16827e" filled="f" stroked="t" strokeweight="1.080010pt" strokecolor="#818181">
                <v:path arrowok="t"/>
              </v:shape>
            </v:group>
            <v:group style="position:absolute;left:3226;top:19729;width:367;height:194" coordorigin="3226,19729" coordsize="367,194">
              <v:shape style="position:absolute;left:3226;top:19729;width:367;height:194" coordorigin="3226,19729" coordsize="367,194" path="m3226,19923l3434,19923,3593,19916,3593,19794,3593,19729e" filled="f" stroked="t" strokeweight="1.080010pt" strokecolor="#818181">
                <v:path arrowok="t"/>
              </v:shape>
            </v:group>
            <v:group style="position:absolute;left:4246;top:18389;width:2;height:590" coordorigin="4246,18389" coordsize="2,590">
              <v:shape style="position:absolute;left:4246;top:18389;width:2;height:590" coordorigin="4246,18389" coordsize="0,590" path="m4246,18389l4246,18980e" filled="f" stroked="t" strokeweight="1.620015pt" strokecolor="#818181">
                <v:path arrowok="t"/>
              </v:shape>
            </v:group>
            <v:group style="position:absolute;left:3218;top:20233;width:850;height:7" coordorigin="3218,20233" coordsize="850,7">
              <v:shape style="position:absolute;left:3218;top:20233;width:850;height:7" coordorigin="3218,20233" coordsize="850,7" path="m3218,20233l4068,20240e" filled="f" stroked="t" strokeweight="1.080010pt" strokecolor="#818181">
                <v:path arrowok="t"/>
              </v:shape>
            </v:group>
            <v:group style="position:absolute;left:4450;top:19362;width:425;height:202" coordorigin="4450,19362" coordsize="425,202">
              <v:shape style="position:absolute;left:4450;top:19362;width:425;height:202" coordorigin="4450,19362" coordsize="425,202" path="m4450,19362l4464,19520,4478,19549,4874,19563,4874,19369e" filled="f" stroked="t" strokeweight="1.080010pt" strokecolor="#818181">
                <v:path arrowok="t"/>
              </v:shape>
            </v:group>
            <v:group style="position:absolute;left:4991;top:15725;width:2;height:4515" coordorigin="4991,15725" coordsize="2,4515">
              <v:shape style="position:absolute;left:4991;top:15725;width:2;height:4515" coordorigin="4991,15725" coordsize="0,4515" path="m4991,15725l4991,20240e" filled="f" stroked="t" strokeweight="1.620015pt" strokecolor="#818181">
                <v:path arrowok="t"/>
              </v:shape>
            </v:group>
            <v:group style="position:absolute;left:7438;top:14487;width:1174;height:14" coordorigin="7438,14487" coordsize="1174,14">
              <v:shape style="position:absolute;left:7438;top:14487;width:1174;height:14" coordorigin="7438,14487" coordsize="1174,14" path="m8611,14501l7913,14487,7438,14487e" filled="f" stroked="t" strokeweight="1.080010pt" strokecolor="#818181">
                <v:path arrowok="t"/>
              </v:shape>
            </v:group>
            <v:group style="position:absolute;left:7358;top:14487;width:79;height:5796" coordorigin="7358,14487" coordsize="79,5796">
              <v:shape style="position:absolute;left:7358;top:14487;width:79;height:5796" coordorigin="7358,14487" coordsize="79,5796" path="m7358,20283l7438,14487e" filled="f" stroked="t" strokeweight="1.080010pt" strokecolor="#818181">
                <v:path arrowok="t"/>
              </v:shape>
            </v:group>
            <v:group style="position:absolute;left:8474;top:20269;width:22;height:1620" coordorigin="8474,20269" coordsize="22,1620">
              <v:shape style="position:absolute;left:8474;top:20269;width:22;height:1620" coordorigin="8474,20269" coordsize="22,1620" path="m8474,21889l8496,20269e" filled="f" stroked="t" strokeweight="1.080010pt" strokecolor="#818181">
                <v:path arrowok="t"/>
              </v:shape>
            </v:group>
            <v:group style="position:absolute;left:11707;top:15085;width:173;height:7" coordorigin="11707,15085" coordsize="173,7">
              <v:shape style="position:absolute;left:11707;top:15085;width:173;height:7" coordorigin="11707,15085" coordsize="173,7" path="m11880,15085l11707,15092e" filled="f" stroked="t" strokeweight="1.080010pt" strokecolor="#818181">
                <v:path arrowok="t"/>
              </v:shape>
            </v:group>
            <v:group style="position:absolute;left:12397;top:14523;width:2;height:1094" coordorigin="12397,14523" coordsize="2,1094">
              <v:shape style="position:absolute;left:12397;top:14523;width:2;height:1094" coordorigin="12397,14523" coordsize="0,1094" path="m12397,14523l12397,15617e" filled="f" stroked="t" strokeweight="1.62001pt" strokecolor="#818181">
                <v:path arrowok="t"/>
              </v:shape>
            </v:group>
            <v:group style="position:absolute;left:10994;top:20679;width:14;height:259" coordorigin="10994,20679" coordsize="14,259">
              <v:shape style="position:absolute;left:10994;top:20679;width:14;height:259" coordorigin="10994,20679" coordsize="14,259" path="m11009,20938l11009,20780,10994,20679e" filled="f" stroked="t" strokeweight="1.080010pt" strokecolor="#818181">
                <v:path arrowok="t"/>
              </v:shape>
            </v:group>
            <v:group style="position:absolute;left:10973;top:20938;width:36;height:310" coordorigin="10973,20938" coordsize="36,310">
              <v:shape style="position:absolute;left:10973;top:20938;width:36;height:310" coordorigin="10973,20938" coordsize="36,310" path="m11009,20938l10980,21140,10973,21205,11009,21248e" filled="f" stroked="t" strokeweight="1.080010pt" strokecolor="#818181">
                <v:path arrowok="t"/>
              </v:shape>
            </v:group>
            <v:group style="position:absolute;left:12420;top:17500;width:446;height:2" coordorigin="12420,17500" coordsize="446,2">
              <v:shape style="position:absolute;left:12420;top:17500;width:446;height:2" coordorigin="12420,17500" coordsize="446,0" path="m12420,17500l12867,17500e" filled="f" stroked="t" strokeweight="1.80004pt" strokecolor="#818181">
                <v:path arrowok="t"/>
              </v:shape>
            </v:group>
            <v:group style="position:absolute;left:12863;top:16762;width:2;height:720" coordorigin="12863,16762" coordsize="2,720">
              <v:shape style="position:absolute;left:12863;top:16762;width:2;height:720" coordorigin="12863,16762" coordsize="0,720" path="m12863,16762l12863,17482e" filled="f" stroked="t" strokeweight="1.080010pt" strokecolor="#818181">
                <v:path arrowok="t"/>
              </v:shape>
            </v:group>
            <v:group style="position:absolute;left:12996;top:17079;width:7;height:410" coordorigin="12996,17079" coordsize="7,410">
              <v:shape style="position:absolute;left:12996;top:17079;width:7;height:410" coordorigin="12996,17079" coordsize="7,410" path="m13003,17079l12996,17489e" filled="f" stroked="t" strokeweight="1.080010pt" strokecolor="#818181">
                <v:path arrowok="t"/>
              </v:shape>
            </v:group>
            <v:group style="position:absolute;left:11002;top:20946;width:310;height:842" coordorigin="11002,20946" coordsize="310,842">
              <v:shape style="position:absolute;left:11002;top:20946;width:310;height:842" coordorigin="11002,20946" coordsize="310,842" path="m11002,21788l11081,21781,11261,21781,11282,21766,11297,21752,11297,21738,11311,20946e" filled="f" stroked="t" strokeweight="1.080010pt" strokecolor="#818181">
                <v:path arrowok="t"/>
              </v:shape>
            </v:group>
            <v:group style="position:absolute;left:11542;top:21090;width:79;height:94" coordorigin="11542,21090" coordsize="79,94">
              <v:shape style="position:absolute;left:11542;top:21090;width:79;height:94" coordorigin="11542,21090" coordsize="79,94" path="m11621,21097l11570,21090,11556,21097,11542,21111,11542,21126,11542,21140,11585,21183e" filled="f" stroked="t" strokeweight="1.080010pt" strokecolor="#818181">
                <v:path arrowok="t"/>
              </v:shape>
            </v:group>
            <v:group style="position:absolute;left:13349;top:16615;width:576;height:2" coordorigin="13349,16615" coordsize="576,2">
              <v:shape style="position:absolute;left:13349;top:16615;width:576;height:2" coordorigin="13349,16615" coordsize="576,0" path="m13349,16615l13925,16615e" filled="f" stroked="t" strokeweight="1.080010pt" strokecolor="#818181">
                <v:path arrowok="t"/>
              </v:shape>
            </v:group>
            <v:group style="position:absolute;left:11931;top:21010;width:166;height:2" coordorigin="11931,21010" coordsize="166,2">
              <v:shape style="position:absolute;left:11931;top:21010;width:166;height:2" coordorigin="11931,21010" coordsize="166,0" path="m12096,21010l11931,21010e" filled="f" stroked="t" strokeweight="1.080010pt" strokecolor="#818181">
                <v:path arrowok="t"/>
              </v:shape>
            </v:group>
            <v:group style="position:absolute;left:11556;top:20578;width:583;height:432" coordorigin="11556,20578" coordsize="583,432">
              <v:shape style="position:absolute;left:11556;top:20578;width:583;height:432" coordorigin="11556,20578" coordsize="583,432" path="m12096,21010l12089,20938,12096,20910,12139,20787,12132,20758,12125,20744,11894,20607,11851,20593,11794,20578,11765,20578,11714,20593,11664,20607,11556,20607e" filled="f" stroked="t" strokeweight="1.080010pt" strokecolor="#818181">
                <v:path arrowok="t"/>
              </v:shape>
            </v:group>
            <v:group style="position:absolute;left:13176;top:17669;width:533;height:14" coordorigin="13176,17669" coordsize="533,14">
              <v:shape style="position:absolute;left:13176;top:17669;width:533;height:14" coordorigin="13176,17669" coordsize="533,14" path="m13709,17684l13198,17669,13176,17684e" filled="f" stroked="t" strokeweight="1.080010pt" strokecolor="#818181">
                <v:path arrowok="t"/>
              </v:shape>
            </v:group>
            <v:group style="position:absolute;left:14883;top:15481;width:331;height:2" coordorigin="14883,15481" coordsize="331,2">
              <v:shape style="position:absolute;left:14883;top:15481;width:331;height:2" coordorigin="14883,15481" coordsize="331,0" path="m14883,15481l15214,15481e" filled="f" stroked="t" strokeweight="1.080010pt" strokecolor="#818181">
                <v:path arrowok="t"/>
              </v:shape>
            </v:group>
            <v:group style="position:absolute;left:13529;top:19225;width:432;height:475" coordorigin="13529,19225" coordsize="432,475">
              <v:shape style="position:absolute;left:13529;top:19225;width:432;height:475" coordorigin="13529,19225" coordsize="432,475" path="m13731,19225l13543,19347,13529,19369,13529,19398,13709,19678,13731,19693,13752,19700,13767,19693,13961,19570e" filled="f" stroked="t" strokeweight="1.080010pt" strokecolor="#818181">
                <v:path arrowok="t"/>
              </v:shape>
            </v:group>
            <v:group style="position:absolute;left:13623;top:18832;width:907;height:2" coordorigin="13623,18832" coordsize="907,2">
              <v:shape style="position:absolute;left:13623;top:18832;width:907;height:2" coordorigin="13623,18832" coordsize="907,0" path="m13623,18832l14530,18832e" filled="f" stroked="t" strokeweight="1.440025pt" strokecolor="#818181">
                <v:path arrowok="t"/>
              </v:shape>
            </v:group>
            <v:group style="position:absolute;left:15351;top:20614;width:144;height:2" coordorigin="15351,20614" coordsize="144,2">
              <v:shape style="position:absolute;left:15351;top:20614;width:144;height:2" coordorigin="15351,20614" coordsize="144,0" path="m15495,20614l15351,20614e" filled="f" stroked="t" strokeweight="1.080010pt" strokecolor="#818181">
                <v:path arrowok="t"/>
              </v:shape>
            </v:group>
            <v:group style="position:absolute;left:15264;top:20902;width:230;height:2" coordorigin="15264,20902" coordsize="230,2">
              <v:shape style="position:absolute;left:15264;top:20902;width:230;height:2" coordorigin="15264,20902" coordsize="230,0" path="m15495,20902l15264,20902e" filled="f" stroked="t" strokeweight="1.080010pt" strokecolor="#818181">
                <v:path arrowok="t"/>
              </v:shape>
            </v:group>
            <v:group style="position:absolute;left:15487;top:20362;width:2;height:1526" coordorigin="15487,20362" coordsize="2,1526">
              <v:shape style="position:absolute;left:15487;top:20362;width:2;height:1526" coordorigin="15487,20362" coordsize="0,1526" path="m15487,20362l15487,21889e" filled="f" stroked="t" strokeweight="1.44001pt" strokecolor="#818181">
                <v:path arrowok="t"/>
              </v:shape>
            </v:group>
            <v:group style="position:absolute;left:511;top:720;width:50;height:2088" coordorigin="511,720" coordsize="50,2088">
              <v:shape style="position:absolute;left:511;top:720;width:50;height:2088" coordorigin="511,720" coordsize="50,2088" path="m511,2808l518,2779,526,2693,526,2542,554,914,562,720e" filled="f" stroked="t" strokeweight="1.080010pt" strokecolor="#818181">
                <v:path arrowok="t"/>
              </v:shape>
            </v:group>
            <v:group style="position:absolute;left:2851;top:878;width:43;height:1958" coordorigin="2851,878" coordsize="43,1958">
              <v:shape style="position:absolute;left:2851;top:878;width:43;height:1958" coordorigin="2851,878" coordsize="43,1958" path="m2851,2837l2873,2506,2894,878e" filled="f" stroked="t" strokeweight="1.080010pt" strokecolor="#818181">
                <v:path arrowok="t"/>
              </v:shape>
            </v:group>
            <v:group style="position:absolute;left:5234;top:288;width:14;height:619" coordorigin="5234,288" coordsize="14,619">
              <v:shape style="position:absolute;left:5234;top:288;width:14;height:619" coordorigin="5234,288" coordsize="14,619" path="m5234,907l5249,324,5249,288e" filled="f" stroked="t" strokeweight="1.080010pt" strokecolor="#818181">
                <v:path arrowok="t"/>
              </v:shape>
            </v:group>
            <v:group style="position:absolute;left:8762;top:922;width:50;height:1915" coordorigin="8762,922" coordsize="50,1915">
              <v:shape style="position:absolute;left:8762;top:922;width:50;height:1915" coordorigin="8762,922" coordsize="50,1915" path="m8813,2837l8806,2815,8770,2592,8762,2542,8762,2484,8770,2009,8770,1440,8784,922e" filled="f" stroked="t" strokeweight="1.080010pt" strokecolor="#818181">
                <v:path arrowok="t"/>
              </v:shape>
            </v:group>
            <v:group style="position:absolute;left:12003;top:7042;width:7;height:698" coordorigin="12003,7042" coordsize="7,698">
              <v:shape style="position:absolute;left:12003;top:7042;width:7;height:698" coordorigin="12003,7042" coordsize="7,698" path="m12003,7042l12010,7063,12010,7107,12003,7740e" filled="f" stroked="t" strokeweight="1.080010pt" strokecolor="#818181">
                <v:path arrowok="t"/>
              </v:shape>
            </v:group>
            <v:group style="position:absolute;left:11138;top:2866;width:4414;height:2" coordorigin="11138,2866" coordsize="4414,2">
              <v:shape style="position:absolute;left:11138;top:2866;width:4414;height:2" coordorigin="11138,2866" coordsize="4414,0" path="m11138,2866l15552,2866e" filled="f" stroked="t" strokeweight="2.16005pt" strokecolor="#818181">
                <v:path arrowok="t"/>
              </v:shape>
            </v:group>
            <v:group style="position:absolute;left:14127;top:5667;width:1426;height:2988" coordorigin="14127,5667" coordsize="1426,2988">
              <v:shape style="position:absolute;left:14127;top:5667;width:1426;height:2988" coordorigin="14127,5667" coordsize="1426,2988" path="m14127,8655l14256,8432,14292,8316,14407,7978,14429,7603,14458,7503,14580,7351,14623,7056,14659,6970,14674,6351,14602,6199,14559,5861,14631,5667,14976,5746,15552,5753e" filled="f" stroked="t" strokeweight="1.080010pt" strokecolor="#818181">
                <v:path arrowok="t"/>
              </v:shape>
            </v:group>
            <v:group style="position:absolute;left:2326;top:8633;width:22;height:576" coordorigin="2326,8633" coordsize="22,576">
              <v:shape style="position:absolute;left:2326;top:8633;width:22;height:576" coordorigin="2326,8633" coordsize="22,576" path="m2340,9209l2347,8842,2340,8806,2326,8770,2326,8633e" filled="f" stroked="t" strokeweight="1.080010pt" strokecolor="#818181">
                <v:path arrowok="t"/>
              </v:shape>
            </v:group>
            <v:group style="position:absolute;left:288;top:14458;width:58;height:2" coordorigin="288,14458" coordsize="58,2">
              <v:shape style="position:absolute;left:288;top:14458;width:58;height:2" coordorigin="288,14458" coordsize="58,0" path="m288,14458l346,14458e" filled="f" stroked="t" strokeweight="1.080010pt" strokecolor="#818181">
                <v:path arrowok="t"/>
              </v:shape>
            </v:group>
            <v:group style="position:absolute;left:454;top:15135;width:576;height:230" coordorigin="454,15135" coordsize="576,230">
              <v:shape style="position:absolute;left:454;top:15135;width:576;height:230" coordorigin="454,15135" coordsize="576,230" path="m1030,15149l475,15135,461,15142,454,15164,454,15322,461,15351,475,15358,1030,15365e" filled="f" stroked="t" strokeweight="1.080010pt" strokecolor="#818181">
                <v:path arrowok="t"/>
              </v:shape>
            </v:group>
            <v:group style="position:absolute;left:916;top:16633;width:2;height:1138" coordorigin="916,16633" coordsize="2,1138">
              <v:shape style="position:absolute;left:916;top:16633;width:2;height:1138" coordorigin="916,16633" coordsize="0,1138" path="m916,16633l916,17770e" filled="f" stroked="t" strokeweight="2.700025pt" strokecolor="#818181">
                <v:path arrowok="t"/>
              </v:shape>
            </v:group>
            <v:group style="position:absolute;left:648;top:16417;width:518;height:2" coordorigin="648,16417" coordsize="518,2">
              <v:shape style="position:absolute;left:648;top:16417;width:518;height:2" coordorigin="648,16417" coordsize="518,0" path="m648,16417l1166,16417e" filled="f" stroked="t" strokeweight="1.440025pt" strokecolor="#818181">
                <v:path arrowok="t"/>
              </v:shape>
            </v:group>
            <v:group style="position:absolute;left:547;top:17770;width:396;height:223" coordorigin="547,17770" coordsize="396,223">
              <v:shape style="position:absolute;left:547;top:17770;width:396;height:223" coordorigin="547,17770" coordsize="396,223" path="m547,17993l598,17993,698,17993,720,17986,742,17979,756,17957,756,17929,756,17900,756,17842,756,17806,770,17792,785,17777,814,17770,943,17770e" filled="f" stroked="t" strokeweight="1.080010pt" strokecolor="#818181">
                <v:path arrowok="t"/>
              </v:shape>
            </v:group>
            <v:group style="position:absolute;left:2722;top:12104;width:79;height:2362" coordorigin="2722,12104" coordsize="79,2362">
              <v:shape style="position:absolute;left:2722;top:12104;width:79;height:2362" coordorigin="2722,12104" coordsize="79,2362" path="m2801,12104l2750,12888,2758,13313,2736,13392,2729,13565,2722,14465e" filled="f" stroked="t" strokeweight="1.080010pt" strokecolor="#818181">
                <v:path arrowok="t"/>
              </v:shape>
            </v:group>
            <v:group style="position:absolute;left:1685;top:16906;width:223;height:7" coordorigin="1685,16906" coordsize="223,7">
              <v:shape style="position:absolute;left:1685;top:16906;width:223;height:7" coordorigin="1685,16906" coordsize="223,7" path="m1685,16906l1908,16913e" filled="f" stroked="t" strokeweight="1.080010pt" strokecolor="#818181">
                <v:path arrowok="t"/>
              </v:shape>
            </v:group>
            <v:group style="position:absolute;left:1872;top:16913;width:36;height:202" coordorigin="1872,16913" coordsize="36,202">
              <v:shape style="position:absolute;left:1872;top:16913;width:36;height:202" coordorigin="1872,16913" coordsize="36,202" path="m1908,16913l1908,16964,1901,17021,1872,17115e" filled="f" stroked="t" strokeweight="1.080010pt" strokecolor="#818181">
                <v:path arrowok="t"/>
              </v:shape>
            </v:group>
            <v:group style="position:absolute;left:288;top:18577;width:1087;height:1606" coordorigin="288,18577" coordsize="1087,1606">
              <v:shape style="position:absolute;left:288;top:18577;width:1087;height:1606" coordorigin="288,18577" coordsize="1087,1606" path="m288,18577l389,18692,439,18749,497,18821,605,18958,806,19102,1087,19311,1188,19441,1267,19606,1332,19779,1375,20182e" filled="f" stroked="t" strokeweight="1.080010pt" strokecolor="#818181">
                <v:path arrowok="t"/>
              </v:shape>
            </v:group>
            <v:group style="position:absolute;left:3362;top:16309;width:2;height:281" coordorigin="3362,16309" coordsize="2,281">
              <v:shape style="position:absolute;left:3362;top:16309;width:2;height:281" coordorigin="3362,16309" coordsize="0,281" path="m3362,16589l3362,16309e" filled="f" stroked="t" strokeweight="1.080010pt" strokecolor="#818181">
                <v:path arrowok="t"/>
              </v:shape>
            </v:group>
            <v:group style="position:absolute;left:3362;top:16222;width:194;height:86" coordorigin="3362,16222" coordsize="194,86">
              <v:shape style="position:absolute;left:3362;top:16222;width:194;height:86" coordorigin="3362,16222" coordsize="194,86" path="m3557,16222l3456,16237,3362,16309e" filled="f" stroked="t" strokeweight="1.080010pt" strokecolor="#818181">
                <v:path arrowok="t"/>
              </v:shape>
            </v:group>
            <v:group style="position:absolute;left:4421;top:14660;width:22;height:194" coordorigin="4421,14660" coordsize="22,194">
              <v:shape style="position:absolute;left:4421;top:14660;width:22;height:194" coordorigin="4421,14660" coordsize="22,194" path="m4421,14854l4428,14768,4442,14660e" filled="f" stroked="t" strokeweight="1.080010pt" strokecolor="#818181">
                <v:path arrowok="t"/>
              </v:shape>
            </v:group>
            <v:group style="position:absolute;left:3737;top:16337;width:7;height:238" coordorigin="3737,16337" coordsize="7,238">
              <v:shape style="position:absolute;left:3737;top:16337;width:7;height:238" coordorigin="3737,16337" coordsize="7,238" path="m3737,16337l3737,16467,3737,16517,3737,16561,3744,16575e" filled="f" stroked="t" strokeweight="1.080010pt" strokecolor="#818181">
                <v:path arrowok="t"/>
              </v:shape>
            </v:group>
            <v:group style="position:absolute;left:4421;top:14854;width:410;height:2" coordorigin="4421,14854" coordsize="410,2">
              <v:shape style="position:absolute;left:4421;top:14854;width:410;height:2" coordorigin="4421,14854" coordsize="410,0" path="m4831,14854l4421,14854e" filled="f" stroked="t" strokeweight="1.080010pt" strokecolor="#818181">
                <v:path arrowok="t"/>
              </v:shape>
            </v:group>
            <v:group style="position:absolute;left:3384;top:16777;width:612;height:202" coordorigin="3384,16777" coordsize="612,202">
              <v:shape style="position:absolute;left:3384;top:16777;width:612;height:202" coordorigin="3384,16777" coordsize="612,202" path="m3996,16777l3600,16777,3528,16777,3449,16777,3413,16784,3406,16784,3384,16798,3384,16849,3391,16928,3398,16957,3413,16971,3456,16978,3564,16971,3701,16971,3758,16964,3809,16971,3895,16964,3953,16971,3974,16957e" filled="f" stroked="t" strokeweight="1.080010pt" strokecolor="#818181">
                <v:path arrowok="t"/>
              </v:shape>
            </v:group>
            <v:group style="position:absolute;left:3974;top:16777;width:22;height:180" coordorigin="3974,16777" coordsize="22,180">
              <v:shape style="position:absolute;left:3974;top:16777;width:22;height:180" coordorigin="3974,16777" coordsize="22,180" path="m3974,16957l3989,16935,3996,16877,3996,16777e" filled="f" stroked="t" strokeweight="1.080010pt" strokecolor="#818181">
                <v:path arrowok="t"/>
              </v:shape>
            </v:group>
            <v:group style="position:absolute;left:5040;top:14458;width:22;height:1267" coordorigin="5040,14458" coordsize="22,1267">
              <v:shape style="position:absolute;left:5040;top:14458;width:22;height:1267" coordorigin="5040,14458" coordsize="22,1267" path="m5040,15725l5062,14458e" filled="f" stroked="t" strokeweight="1.080010pt" strokecolor="#818181">
                <v:path arrowok="t"/>
              </v:shape>
            </v:group>
            <v:group style="position:absolute;left:3859;top:17482;width:331;height:338" coordorigin="3859,17482" coordsize="331,338">
              <v:shape style="position:absolute;left:3859;top:17482;width:331;height:338" coordorigin="3859,17482" coordsize="331,338" path="m4190,17821l4176,17749,4162,17648,4147,17626,4118,17619,4061,17619,3888,17619,3859,17597,3859,17482e" filled="f" stroked="t" strokeweight="1.080010pt" strokecolor="#818181">
                <v:path arrowok="t"/>
              </v:shape>
            </v:group>
            <v:group style="position:absolute;left:4687;top:16078;width:266;height:7" coordorigin="4687,16078" coordsize="266,7">
              <v:shape style="position:absolute;left:4687;top:16078;width:266;height:7" coordorigin="4687,16078" coordsize="266,7" path="m4954,16078l4687,16085e" filled="f" stroked="t" strokeweight="1.080010pt" strokecolor="#818181">
                <v:path arrowok="t"/>
              </v:shape>
            </v:group>
            <v:group style="position:absolute;left:3224;top:19722;width:2;height:511" coordorigin="3224,19722" coordsize="2,511">
              <v:shape style="position:absolute;left:3224;top:19722;width:2;height:511" coordorigin="3224,19722" coordsize="0,511" path="m3224,19722l3224,20233e" filled="f" stroked="t" strokeweight="1.260010pt" strokecolor="#818181">
                <v:path arrowok="t"/>
              </v:shape>
            </v:group>
            <v:group style="position:absolute;left:3859;top:17821;width:360;height:187" coordorigin="3859,17821" coordsize="360,187">
              <v:shape style="position:absolute;left:3859;top:17821;width:360;height:187" coordorigin="3859,17821" coordsize="360,187" path="m4219,18001l4082,18008,4003,18008,3910,18008,3888,18008,3866,18001,3859,17986,3859,17857,3874,17835,3888,17828,3902,17821,3960,17821,4190,17821e" filled="f" stroked="t" strokeweight="1.080010pt" strokecolor="#818181">
                <v:path arrowok="t"/>
              </v:shape>
            </v:group>
            <v:group style="position:absolute;left:3776;top:19340;width:2;height:583" coordorigin="3776,19340" coordsize="2,583">
              <v:shape style="position:absolute;left:3776;top:19340;width:2;height:583" coordorigin="3776,19340" coordsize="0,583" path="m3776,19340l3776,19923e" filled="f" stroked="t" strokeweight="1.080010pt" strokecolor="#818181">
                <v:path arrowok="t"/>
              </v:shape>
            </v:group>
            <v:group style="position:absolute;left:3780;top:19349;width:670;height:2" coordorigin="3780,19349" coordsize="670,2">
              <v:shape style="position:absolute;left:3780;top:19349;width:670;height:2" coordorigin="3780,19349" coordsize="670,0" path="m3780,19349l4450,19349e" filled="f" stroked="t" strokeweight="1.62003pt" strokecolor="#818181">
                <v:path arrowok="t"/>
              </v:shape>
            </v:group>
            <v:group style="position:absolute;left:4068;top:19930;width:2;height:310" coordorigin="4068,19930" coordsize="2,310">
              <v:shape style="position:absolute;left:4068;top:19930;width:2;height:310" coordorigin="4068,19930" coordsize="0,310" path="m4068,20240l4068,19930e" filled="f" stroked="t" strokeweight="1.080010pt" strokecolor="#818181">
                <v:path arrowok="t"/>
              </v:shape>
            </v:group>
            <v:group style="position:absolute;left:4450;top:19167;width:425;height:202" coordorigin="4450,19167" coordsize="425,202">
              <v:shape style="position:absolute;left:4450;top:19167;width:425;height:202" coordorigin="4450,19167" coordsize="425,202" path="m4450,19362l4457,19196,4478,19174,4860,19167,4874,19189,4874,19261,4874,19369e" filled="f" stroked="t" strokeweight="1.080010pt" strokecolor="#818181">
                <v:path arrowok="t"/>
              </v:shape>
            </v:group>
            <v:group style="position:absolute;left:4068;top:20244;width:907;height:2" coordorigin="4068,20244" coordsize="907,2">
              <v:shape style="position:absolute;left:4068;top:20244;width:907;height:2" coordorigin="4068,20244" coordsize="907,0" path="m4068,20244l4975,20244e" filled="f" stroked="t" strokeweight=".36002pt" strokecolor="#818181">
                <v:path arrowok="t"/>
              </v:shape>
            </v:group>
            <v:group style="position:absolute;left:4939;top:20240;width:36;height:1649" coordorigin="4939,20240" coordsize="36,1649">
              <v:shape style="position:absolute;left:4939;top:20240;width:36;height:1649" coordorigin="4939,20240" coordsize="36,1649" path="m4939,21889l4975,20240e" filled="f" stroked="t" strokeweight="1.080010pt" strokecolor="#818181">
                <v:path arrowok="t"/>
              </v:shape>
            </v:group>
            <v:group style="position:absolute;left:4975;top:20240;width:2383;height:43" coordorigin="4975,20240" coordsize="2383,43">
              <v:shape style="position:absolute;left:4975;top:20240;width:2383;height:43" coordorigin="4975,20240" coordsize="2383,43" path="m4975,20240l6242,20269,7358,20283e" filled="f" stroked="t" strokeweight="1.080010pt" strokecolor="#818181">
                <v:path arrowok="t"/>
              </v:shape>
            </v:group>
            <v:group style="position:absolute;left:7358;top:20269;width:1138;height:14" coordorigin="7358,20269" coordsize="1138,14">
              <v:shape style="position:absolute;left:7358;top:20269;width:1138;height:14" coordorigin="7358,20269" coordsize="1138,14" path="m8496,20269l7358,20283e" filled="f" stroked="t" strokeweight="1.080010pt" strokecolor="#818181">
                <v:path arrowok="t"/>
              </v:shape>
            </v:group>
            <v:group style="position:absolute;left:13111;top:14861;width:2;height:274" coordorigin="13111,14861" coordsize="2,274">
              <v:shape style="position:absolute;left:13111;top:14861;width:2;height:274" coordorigin="13111,14861" coordsize="0,274" path="m13111,15135l13111,14861e" filled="f" stroked="t" strokeweight="1.080010pt" strokecolor="#818181">
                <v:path arrowok="t"/>
              </v:shape>
            </v:group>
            <v:group style="position:absolute;left:10973;top:20305;width:288;height:7" coordorigin="10973,20305" coordsize="288,7">
              <v:shape style="position:absolute;left:10973;top:20305;width:288;height:7" coordorigin="10973,20305" coordsize="288,7" path="m11261,20312l10973,20305e" filled="f" stroked="t" strokeweight="1.080010pt" strokecolor="#818181">
                <v:path arrowok="t"/>
              </v:shape>
            </v:group>
            <v:group style="position:absolute;left:13723;top:15027;width:245;height:2" coordorigin="13723,15027" coordsize="245,2">
              <v:shape style="position:absolute;left:13723;top:15027;width:245;height:2" coordorigin="13723,15027" coordsize="245,0" path="m13723,15027l13968,15027e" filled="f" stroked="t" strokeweight="1.44006pt" strokecolor="#818181">
                <v:path arrowok="t"/>
              </v:shape>
            </v:group>
            <v:group style="position:absolute;left:13356;top:15837;width:576;height:2" coordorigin="13356,15837" coordsize="576,2">
              <v:shape style="position:absolute;left:13356;top:15837;width:576;height:2" coordorigin="13356,15837" coordsize="576,0" path="m13356,15837l13932,15837e" filled="f" stroked="t" strokeweight="1.80004pt" strokecolor="#818181">
                <v:path arrowok="t"/>
              </v:shape>
            </v:group>
            <v:group style="position:absolute;left:13695;top:15358;width:2;height:1498" coordorigin="13695,15358" coordsize="2,1498">
              <v:shape style="position:absolute;left:13695;top:15358;width:2;height:1498" coordorigin="13695,15358" coordsize="0,1498" path="m13695,15358l13695,16856e" filled="f" stroked="t" strokeweight="1.080010pt" strokecolor="#818181">
                <v:path arrowok="t"/>
              </v:shape>
            </v:group>
            <v:group style="position:absolute;left:11556;top:20607;width:2;height:331" coordorigin="11556,20607" coordsize="2,331">
              <v:shape style="position:absolute;left:11556;top:20607;width:2;height:331" coordorigin="11556,20607" coordsize="0,331" path="m11556,20938l11556,20607e" filled="f" stroked="t" strokeweight="1.080010pt" strokecolor="#818181">
                <v:path arrowok="t"/>
              </v:shape>
            </v:group>
            <v:group style="position:absolute;left:13925;top:15826;width:2;height:526" coordorigin="13925,15826" coordsize="2,526">
              <v:shape style="position:absolute;left:13925;top:15826;width:2;height:526" coordorigin="13925,15826" coordsize="0,526" path="m13925,15826l13925,16352e" filled="f" stroked="t" strokeweight="1.440015pt" strokecolor="#818181">
                <v:path arrowok="t"/>
              </v:shape>
            </v:group>
            <v:group style="position:absolute;left:11534;top:21010;width:396;height:706" coordorigin="11534,21010" coordsize="396,706">
              <v:shape style="position:absolute;left:11534;top:21010;width:396;height:706" coordorigin="11534,21010" coordsize="396,706" path="m11585,21183l11563,21234,11556,21291,11549,21601,11534,21680,11542,21694,11549,21709,11570,21716,11794,21716,11808,21702,11815,21687,11815,21579,11815,21342,11822,21313,11830,21277,11909,21118,11923,21068,11930,21010e" filled="f" stroked="t" strokeweight="1.080010pt" strokecolor="#818181">
                <v:path arrowok="t"/>
              </v:shape>
            </v:group>
            <v:group style="position:absolute;left:12096;top:21010;width:115;height:14" coordorigin="12096,21010" coordsize="115,14">
              <v:shape style="position:absolute;left:12096;top:21010;width:115;height:14" coordorigin="12096,21010" coordsize="115,14" path="m12211,21025l12154,21010,12096,21010e" filled="f" stroked="t" strokeweight="1.080010pt" strokecolor="#818181">
                <v:path arrowok="t"/>
              </v:shape>
            </v:group>
            <v:group style="position:absolute;left:12312;top:21061;width:158;height:94" coordorigin="12312,21061" coordsize="158,94">
              <v:shape style="position:absolute;left:12312;top:21061;width:158;height:94" coordorigin="12312,21061" coordsize="158,94" path="m12471,21154l12312,21061e" filled="f" stroked="t" strokeweight="1.080010pt" strokecolor="#818181">
                <v:path arrowok="t"/>
              </v:shape>
            </v:group>
            <v:group style="position:absolute;left:13263;top:18555;width:346;height:14" coordorigin="13263,18555" coordsize="346,14">
              <v:shape style="position:absolute;left:13263;top:18555;width:346;height:14" coordorigin="13263,18555" coordsize="346,14" path="m13608,18569l13263,18555e" filled="f" stroked="t" strokeweight="1.080010pt" strokecolor="#818181">
                <v:path arrowok="t"/>
              </v:shape>
            </v:group>
            <v:group style="position:absolute;left:12543;top:21075;width:115;height:130" coordorigin="12543,21075" coordsize="115,130">
              <v:shape style="position:absolute;left:12543;top:21075;width:115;height:130" coordorigin="12543,21075" coordsize="115,130" path="m12543,21205l12658,21075e" filled="f" stroked="t" strokeweight="1.080010pt" strokecolor="#818181">
                <v:path arrowok="t"/>
              </v:shape>
            </v:group>
            <v:group style="position:absolute;left:13608;top:18569;width:14;height:259" coordorigin="13608,18569" coordsize="14,259">
              <v:shape style="position:absolute;left:13608;top:18569;width:14;height:259" coordorigin="13608,18569" coordsize="14,259" path="m13623,18829l13608,18569e" filled="f" stroked="t" strokeweight="1.080010pt" strokecolor="#818181">
                <v:path arrowok="t"/>
              </v:shape>
            </v:group>
            <v:group style="position:absolute;left:12341;top:21154;width:130;height:734" coordorigin="12341,21154" coordsize="130,734">
              <v:shape style="position:absolute;left:12341;top:21154;width:130;height:734" coordorigin="12341,21154" coordsize="130,734" path="m12471,21154l12355,21414,12341,21442,12341,21781,12348,21889e" filled="f" stroked="t" strokeweight="1.080010pt" strokecolor="#818181">
                <v:path arrowok="t"/>
              </v:shape>
            </v:group>
            <v:group style="position:absolute;left:14868;top:15747;width:338;height:2" coordorigin="14868,15747" coordsize="338,2">
              <v:shape style="position:absolute;left:14868;top:15747;width:338;height:2" coordorigin="14868,15747" coordsize="338,0" path="m15207,15747l14868,15747e" filled="f" stroked="t" strokeweight="1.080010pt" strokecolor="#818181">
                <v:path arrowok="t"/>
              </v:shape>
            </v:group>
            <v:group style="position:absolute;left:12665;top:21385;width:29;height:346" coordorigin="12665,21385" coordsize="29,346">
              <v:shape style="position:absolute;left:12665;top:21385;width:29;height:346" coordorigin="12665,21385" coordsize="29,346" path="m12694,21730l12694,21565,12694,21493,12687,21435,12665,21385e" filled="f" stroked="t" strokeweight="1.080010pt" strokecolor="#818181">
                <v:path arrowok="t"/>
              </v:shape>
            </v:group>
            <v:group style="position:absolute;left:15545;top:14955;width:7;height:101" coordorigin="15545,14955" coordsize="7,101">
              <v:shape style="position:absolute;left:15545;top:14955;width:7;height:101" coordorigin="15545,14955" coordsize="7,101" path="m15545,15056l15545,14984,15552,14955e" filled="f" stroked="t" strokeweight="1.080010pt" strokecolor="#818181">
                <v:path arrowok="t"/>
              </v:shape>
            </v:group>
            <v:group style="position:absolute;left:15214;top:14782;width:288;height:698" coordorigin="15214,14782" coordsize="288,698">
              <v:shape style="position:absolute;left:15214;top:14782;width:288;height:698" coordorigin="15214,14782" coordsize="288,698" path="m15214,15481l15221,14847,15228,14818,15243,14797,15264,14782,15329,14782,15502,14804,15480,15473,15214,15481e" filled="f" stroked="t" strokeweight="1.080010pt" strokecolor="#818181">
                <v:path arrowok="t"/>
              </v:shape>
            </v:group>
            <v:group style="position:absolute;left:15113;top:16762;width:36;height:266" coordorigin="15113,16762" coordsize="36,266">
              <v:shape style="position:absolute;left:15113;top:16762;width:36;height:266" coordorigin="15113,16762" coordsize="36,266" path="m15113,17029l15120,16964,15135,16870,15149,16813,15149,16762e" filled="f" stroked="t" strokeweight="1.080010pt" strokecolor="#818181">
                <v:path arrowok="t"/>
              </v:shape>
            </v:group>
            <v:group style="position:absolute;left:14177;top:19095;width:418;height:338" coordorigin="14177,19095" coordsize="418,338">
              <v:shape style="position:absolute;left:14177;top:19095;width:418;height:338" coordorigin="14177,19095" coordsize="418,338" path="m14177,19434l14263,19383,14328,19362,14393,19354,14559,19354,14580,19347,14595,19333,14595,19318,14595,19210,14580,19095e" filled="f" stroked="t" strokeweight="1.080010pt" strokecolor="#818181">
                <v:path arrowok="t"/>
              </v:shape>
            </v:group>
            <v:group style="position:absolute;left:15120;top:17295;width:302;height:446" coordorigin="15120,17295" coordsize="302,446">
              <v:shape style="position:absolute;left:15120;top:17295;width:302;height:446" coordorigin="15120,17295" coordsize="302,446" path="m15120,17295l15379,17295,15408,17302,15423,17331,15423,17518,15423,17641,15415,17662,15408,17677,15387,17684,15300,17698,15199,17741e" filled="f" stroked="t" strokeweight="1.080010pt" strokecolor="#818181">
                <v:path arrowok="t"/>
              </v:shape>
            </v:group>
            <v:group style="position:absolute;left:15493;top:17950;width:2;height:979" coordorigin="15493,17950" coordsize="2,979">
              <v:shape style="position:absolute;left:15493;top:17950;width:2;height:979" coordorigin="15493,17950" coordsize="0,979" path="m15493,17950l15493,18929e" filled="f" stroked="t" strokeweight="1.620015pt" strokecolor="#818181">
                <v:path arrowok="t"/>
              </v:shape>
            </v:group>
            <v:group style="position:absolute;left:14127;top:21802;width:50;height:86" coordorigin="14127,21802" coordsize="50,86">
              <v:shape style="position:absolute;left:14127;top:21802;width:50;height:86" coordorigin="14127,21802" coordsize="50,86" path="m14177,21802l14127,21889e" filled="f" stroked="t" strokeweight="1.080010pt" strokecolor="#818181">
                <v:path arrowok="t"/>
              </v:shape>
            </v:group>
            <v:group style="position:absolute;left:15487;top:21579;width:65;height:2" coordorigin="15487,21579" coordsize="65,2">
              <v:shape style="position:absolute;left:15487;top:21579;width:65;height:2" coordorigin="15487,21579" coordsize="65,0" path="m15487,21579l15552,21579e" filled="f" stroked="t" strokeweight="1.080010pt" strokecolor="#818181">
                <v:path arrowok="t"/>
              </v:shape>
            </v:group>
            <v:group style="position:absolute;left:2844;top:2837;width:86;height:5796" coordorigin="2844,2837" coordsize="86,5796">
              <v:shape style="position:absolute;left:2844;top:2837;width:86;height:5796" coordorigin="2844,2837" coordsize="86,5796" path="m2923,8633l2930,8619,2930,8604,2923,8367,2916,7704,2902,7402,2902,7121,2887,6487,2873,5076,2858,4212,2844,3233,2844,3003,2851,2837e" filled="f" stroked="t" strokeweight="1.080010pt" strokecolor="#818181">
                <v:path arrowok="t"/>
              </v:shape>
            </v:group>
            <v:group style="position:absolute;left:2851;top:2841;width:4723;height:2" coordorigin="2851,2841" coordsize="4723,2">
              <v:shape style="position:absolute;left:2851;top:2841;width:4723;height:2" coordorigin="2851,2841" coordsize="4723,0" path="m2851,2841l7574,2841e" filled="f" stroked="t" strokeweight="1.080040pt" strokecolor="#818181">
                <v:path arrowok="t"/>
              </v:shape>
            </v:group>
            <v:group style="position:absolute;left:7574;top:886;width:29;height:1944" coordorigin="7574,886" coordsize="29,1944">
              <v:shape style="position:absolute;left:7574;top:886;width:29;height:1944" coordorigin="7574,886" coordsize="29,1944" path="m7574,2830l7582,2621,7589,1721,7603,886e" filled="f" stroked="t" strokeweight="1.080010pt" strokecolor="#818181">
                <v:path arrowok="t"/>
              </v:shape>
            </v:group>
            <v:group style="position:absolute;left:288;top:8619;width:281;height:7" coordorigin="288,8619" coordsize="281,7">
              <v:shape style="position:absolute;left:288;top:8619;width:281;height:7" coordorigin="288,8619" coordsize="281,7" path="m288,8619l569,8626e" filled="f" stroked="t" strokeweight="1.080010pt" strokecolor="#818181">
                <v:path arrowok="t"/>
              </v:shape>
            </v:group>
            <v:group style="position:absolute;left:490;top:2808;width:79;height:5818" coordorigin="490,2808" coordsize="79,5818">
              <v:shape style="position:absolute;left:490;top:2808;width:79;height:5818" coordorigin="490,2808" coordsize="79,5818" path="m569,8626l554,8237,540,7366,526,6747,526,6279,518,5926,497,4342,497,3643,490,3082,497,2916,511,2808e" filled="f" stroked="t" strokeweight="1.080010pt" strokecolor="#818181">
                <v:path arrowok="t"/>
              </v:shape>
            </v:group>
            <v:group style="position:absolute;left:2873;top:9108;width:101;height:108" coordorigin="2873,9108" coordsize="101,108">
              <v:shape style="position:absolute;left:2873;top:9108;width:101;height:108" coordorigin="2873,9108" coordsize="101,108" path="m2966,9116l2945,9108,2916,9116,2873,9173,2887,9202,2916,9216,2945,9209,2966,9195,2974,9159,2966,9116e" filled="f" stroked="t" strokeweight="1.080010pt" strokecolor="#818181">
                <v:path arrowok="t"/>
              </v:shape>
            </v:group>
            <v:group style="position:absolute;left:324;top:15934;width:497;height:22" coordorigin="324,15934" coordsize="497,22">
              <v:shape style="position:absolute;left:324;top:15934;width:497;height:22" coordorigin="324,15934" coordsize="497,22" path="m324,15956l446,15949,706,15949,821,15934e" filled="f" stroked="t" strokeweight="1.080010pt" strokecolor="#818181">
                <v:path arrowok="t"/>
              </v:shape>
            </v:group>
            <v:group style="position:absolute;left:374;top:16633;width:274;height:187" coordorigin="374,16633" coordsize="274,187">
              <v:shape style="position:absolute;left:374;top:16633;width:274;height:187" coordorigin="374,16633" coordsize="274,187" path="m374,16820l374,16654,389,16640,410,16633,648,16633e" filled="f" stroked="t" strokeweight="1.080010pt" strokecolor="#818181">
                <v:path arrowok="t"/>
              </v:shape>
            </v:group>
            <v:group style="position:absolute;left:389;top:16143;width:533;height:281" coordorigin="389,16143" coordsize="533,281">
              <v:shape style="position:absolute;left:389;top:16143;width:533;height:281" coordorigin="389,16143" coordsize="533,281" path="m922,16143l835,16179,713,16201,410,16201,396,16208,389,16229,389,16366,389,16395,418,16424,648,16417e" filled="f" stroked="t" strokeweight="1.080010pt" strokecolor="#818181">
                <v:path arrowok="t"/>
              </v:shape>
            </v:group>
            <v:group style="position:absolute;left:893;top:16402;width:274;height:230" coordorigin="893,16402" coordsize="274,230">
              <v:shape style="position:absolute;left:893;top:16402;width:274;height:230" coordorigin="893,16402" coordsize="274,230" path="m893,16633l1109,16633,1166,16553,1166,16402e" filled="f" stroked="t" strokeweight="1.080010pt" strokecolor="#818181">
                <v:path arrowok="t"/>
              </v:shape>
            </v:group>
            <v:group style="position:absolute;left:1606;top:14948;width:252;height:7" coordorigin="1606,14948" coordsize="252,7">
              <v:shape style="position:absolute;left:1606;top:14948;width:252;height:7" coordorigin="1606,14948" coordsize="252,7" path="m1606,14948l1858,14955e" filled="f" stroked="t" strokeweight="1.080010pt" strokecolor="#818181">
                <v:path arrowok="t"/>
              </v:shape>
            </v:group>
            <v:group style="position:absolute;left:288;top:17353;width:626;height:43" coordorigin="288,17353" coordsize="626,43">
              <v:shape style="position:absolute;left:288;top:17353;width:626;height:43" coordorigin="288,17353" coordsize="626,43" path="m288,17396l432,17396,540,17389,626,17381,691,17374,734,17367,842,17353,914,17353e" filled="f" stroked="t" strokeweight="1.080010pt" strokecolor="#818181">
                <v:path arrowok="t"/>
              </v:shape>
            </v:group>
            <v:group style="position:absolute;left:2081;top:14660;width:756;height:216" coordorigin="2081,14660" coordsize="756,216">
              <v:shape style="position:absolute;left:2081;top:14660;width:756;height:216" coordorigin="2081,14660" coordsize="756,216" path="m2837,14660l2153,14660,2117,14667,2110,14703,2095,14753,2081,14876e" filled="f" stroked="t" strokeweight="1.080010pt" strokecolor="#818181">
                <v:path arrowok="t"/>
              </v:shape>
            </v:group>
            <v:group style="position:absolute;left:2081;top:14861;width:698;height:50" coordorigin="2081,14861" coordsize="698,50">
              <v:shape style="position:absolute;left:2081;top:14861;width:698;height:50" coordorigin="2081,14861" coordsize="698,50" path="m2081,14876l2599,14861,2779,14912e" filled="f" stroked="t" strokeweight="1.080010pt" strokecolor="#818181">
                <v:path arrowok="t"/>
              </v:shape>
            </v:group>
            <v:group style="position:absolute;left:2484;top:16885;width:58;height:108" coordorigin="2484,16885" coordsize="58,108">
              <v:shape style="position:absolute;left:2484;top:16885;width:58;height:108" coordorigin="2484,16885" coordsize="58,108" path="m2484,16885l2491,16949,2513,16978,2542,16993e" filled="f" stroked="t" strokeweight="1.080010pt" strokecolor="#818181">
                <v:path arrowok="t"/>
              </v:shape>
            </v:group>
            <v:group style="position:absolute;left:2477;top:16712;width:230;height:281" coordorigin="2477,16712" coordsize="230,281">
              <v:shape style="position:absolute;left:2477;top:16712;width:230;height:281" coordorigin="2477,16712" coordsize="230,281" path="m2542,16993l2606,16993,2664,16993,2693,16978,2707,16957,2693,16733,2686,16719,2664,16712,2506,16719,2484,16733,2477,16755,2484,16885e" filled="f" stroked="t" strokeweight="1.080010pt" strokecolor="#818181">
                <v:path arrowok="t"/>
              </v:shape>
            </v:group>
            <v:group style="position:absolute;left:3175;top:16309;width:187;height:58" coordorigin="3175,16309" coordsize="187,58">
              <v:shape style="position:absolute;left:3175;top:16309;width:187;height:58" coordorigin="3175,16309" coordsize="187,58" path="m3362,16309l3319,16309,3218,16337,3175,16366e" filled="f" stroked="t" strokeweight="1.080010pt" strokecolor="#818181">
                <v:path arrowok="t"/>
              </v:shape>
            </v:group>
            <v:group style="position:absolute;left:3478;top:16013;width:72;height:36" coordorigin="3478,16013" coordsize="72,36">
              <v:shape style="position:absolute;left:3478;top:16013;width:72;height:36" coordorigin="3478,16013" coordsize="72,36" path="m3514,16049l3492,16042,3478,16028,3485,16021,3506,16013,3535,16013,3550,16028,3542,16049,3514,16049e" filled="f" stroked="t" strokeweight="1.080010pt" strokecolor="#818181">
                <v:path arrowok="t"/>
              </v:shape>
            </v:group>
            <v:group style="position:absolute;left:3175;top:16568;width:187;height:22" coordorigin="3175,16568" coordsize="187,22">
              <v:shape style="position:absolute;left:3175;top:16568;width:187;height:22" coordorigin="3175,16568" coordsize="187,22" path="m3175,16568l3362,16589e" filled="f" stroked="t" strokeweight="1.080010pt" strokecolor="#818181">
                <v:path arrowok="t"/>
              </v:shape>
            </v:group>
            <v:group style="position:absolute;left:3190;top:16697;width:115;height:86" coordorigin="3190,16697" coordsize="115,86">
              <v:shape style="position:absolute;left:3190;top:16697;width:115;height:86" coordorigin="3190,16697" coordsize="115,86" path="m3290,16726l3197,16697,3190,16733,3190,16755,3197,16769,3240,16784,3283,16777,3305,16755,3305,16733,3290,16726e" filled="f" stroked="t" strokeweight="1.080010pt" strokecolor="#818181">
                <v:path arrowok="t"/>
              </v:shape>
            </v:group>
            <v:group style="position:absolute;left:3737;top:14919;width:65;height:706" coordorigin="3737,14919" coordsize="65,706">
              <v:shape style="position:absolute;left:3737;top:14919;width:65;height:706" coordorigin="3737,14919" coordsize="65,706" path="m3802,15625l3794,15200,3751,15013,3737,14919e" filled="f" stroked="t" strokeweight="1.080010pt" strokecolor="#818181">
                <v:path arrowok="t"/>
              </v:shape>
            </v:group>
            <v:group style="position:absolute;left:3550;top:16222;width:7;height:122" coordorigin="3550,16222" coordsize="7,122">
              <v:shape style="position:absolute;left:3550;top:16222;width:7;height:122" coordorigin="3550,16222" coordsize="7,122" path="m3550,16345l3557,16222e" filled="f" stroked="t" strokeweight="1.080010pt" strokecolor="#818181">
                <v:path arrowok="t"/>
              </v:shape>
            </v:group>
            <v:group style="position:absolute;left:3096;top:17475;width:187;height:526" coordorigin="3096,17475" coordsize="187,526">
              <v:shape style="position:absolute;left:3096;top:17475;width:187;height:526" coordorigin="3096,17475" coordsize="187,526" path="m3276,17475l3118,17475,3103,17482,3096,17497,3096,17626,3096,17957,3103,17986,3118,17993,3154,18001,3190,18001,3254,18001,3283,18001e" filled="f" stroked="t" strokeweight="1.080010pt" strokecolor="#818181">
                <v:path arrowok="t"/>
              </v:shape>
            </v:group>
            <v:group style="position:absolute;left:4442;top:14645;width:382;height:14" coordorigin="4442,14645" coordsize="382,14">
              <v:shape style="position:absolute;left:4442;top:14645;width:382;height:14" coordorigin="4442,14645" coordsize="382,14" path="m4442,14660l4759,14645,4795,14645,4824,14645e" filled="f" stroked="t" strokeweight="1.080010pt" strokecolor="#818181">
                <v:path arrowok="t"/>
              </v:shape>
            </v:group>
            <v:group style="position:absolute;left:3280;top:17475;width:2;height:821" coordorigin="3280,17475" coordsize="2,821">
              <v:shape style="position:absolute;left:3280;top:17475;width:2;height:821" coordorigin="3280,17475" coordsize="0,821" path="m3280,17475l3280,18296e" filled="f" stroked="t" strokeweight="1.080010pt" strokecolor="#818181">
                <v:path arrowok="t"/>
              </v:shape>
            </v:group>
            <v:group style="position:absolute;left:3924;top:16388;width:180;height:29" coordorigin="3924,16388" coordsize="180,29">
              <v:shape style="position:absolute;left:3924;top:16388;width:180;height:29" coordorigin="3924,16388" coordsize="180,29" path="m3924,16388l3938,16402,4018,16417,4104,16417e" filled="f" stroked="t" strokeweight="1.080010pt" strokecolor="#818181">
                <v:path arrowok="t"/>
              </v:shape>
            </v:group>
            <v:group style="position:absolute;left:4104;top:16042;width:22;height:374" coordorigin="4104,16042" coordsize="22,374">
              <v:shape style="position:absolute;left:4104;top:16042;width:22;height:374" coordorigin="4104,16042" coordsize="22,374" path="m4126,16042l4104,16417e" filled="f" stroked="t" strokeweight="1.080010pt" strokecolor="#818181">
                <v:path arrowok="t"/>
              </v:shape>
            </v:group>
            <v:group style="position:absolute;left:4126;top:16042;width:137;height:7" coordorigin="4126,16042" coordsize="137,7">
              <v:shape style="position:absolute;left:4126;top:16042;width:137;height:7" coordorigin="4126,16042" coordsize="137,7" path="m4262,16049l4234,16042,4126,16042e" filled="f" stroked="t" strokeweight="1.080010pt" strokecolor="#818181">
                <v:path arrowok="t"/>
              </v:shape>
            </v:group>
            <v:group style="position:absolute;left:4262;top:16049;width:50;height:187" coordorigin="4262,16049" coordsize="50,187">
              <v:shape style="position:absolute;left:4262;top:16049;width:50;height:187" coordorigin="4262,16049" coordsize="50,187" path="m4306,16237l4313,16186,4306,16129,4291,16085,4262,16049e" filled="f" stroked="t" strokeweight="1.080010pt" strokecolor="#818181">
                <v:path arrowok="t"/>
              </v:shape>
            </v:group>
            <v:group style="position:absolute;left:3672;top:17468;width:187;height:14" coordorigin="3672,17468" coordsize="187,14">
              <v:shape style="position:absolute;left:3672;top:17468;width:187;height:14" coordorigin="3672,17468" coordsize="187,14" path="m3859,17482l3845,17468,3809,17468,3672,17475e" filled="f" stroked="t" strokeweight="1.080010pt" strokecolor="#818181">
                <v:path arrowok="t"/>
              </v:shape>
            </v:group>
            <v:group style="position:absolute;left:3989;top:16604;width:252;height:14" coordorigin="3989,16604" coordsize="252,14">
              <v:shape style="position:absolute;left:3989;top:16604;width:252;height:14" coordorigin="3989,16604" coordsize="252,14" path="m3989,16604l4241,16618e" filled="f" stroked="t" strokeweight="1.080010pt" strokecolor="#818181">
                <v:path arrowok="t"/>
              </v:shape>
            </v:group>
            <v:group style="position:absolute;left:3672;top:17475;width:2;height:1123" coordorigin="3672,17475" coordsize="2,1123">
              <v:shape style="position:absolute;left:3672;top:17475;width:2;height:1123" coordorigin="3672,17475" coordsize="0,1123" path="m3672,17475l3672,18598e" filled="f" stroked="t" strokeweight="1.080010pt" strokecolor="#818181">
                <v:path arrowok="t"/>
              </v:shape>
            </v:group>
            <v:group style="position:absolute;left:3276;top:18296;width:396;height:2" coordorigin="3276,18296" coordsize="396,2">
              <v:shape style="position:absolute;left:3276;top:18296;width:396;height:2" coordorigin="3276,18296" coordsize="396,0" path="m3276,18296l3672,18296e" filled="f" stroked="t" strokeweight="1.080010pt" strokecolor="#818181">
                <v:path arrowok="t"/>
              </v:shape>
            </v:group>
            <v:group style="position:absolute;left:4226;top:16798;width:389;height:29" coordorigin="4226,16798" coordsize="389,29">
              <v:shape style="position:absolute;left:4226;top:16798;width:389;height:29" coordorigin="4226,16798" coordsize="389,29" path="m4226,16798l4615,16827e" filled="f" stroked="t" strokeweight="1.080010pt" strokecolor="#818181">
                <v:path arrowok="t"/>
              </v:shape>
            </v:group>
            <v:group style="position:absolute;left:3226;top:19722;width:367;height:7" coordorigin="3226,19722" coordsize="367,7">
              <v:shape style="position:absolute;left:3226;top:19722;width:367;height:7" coordorigin="3226,19722" coordsize="367,7" path="m3226,19722l3593,19729e" filled="f" stroked="t" strokeweight="1.080010pt" strokecolor="#818181">
                <v:path arrowok="t"/>
              </v:shape>
            </v:group>
            <v:group style="position:absolute;left:3859;top:18202;width:374;height:187" coordorigin="3859,18202" coordsize="374,187">
              <v:shape style="position:absolute;left:3859;top:18202;width:374;height:187" coordorigin="3859,18202" coordsize="374,187" path="m4234,18389l3874,18389,3859,18353,3859,18238,3874,18217,3888,18209,3938,18202,4226,18202e" filled="f" stroked="t" strokeweight="1.080010pt" strokecolor="#818181">
                <v:path arrowok="t"/>
              </v:shape>
            </v:group>
            <v:group style="position:absolute;left:3672;top:18591;width:576;height:7" coordorigin="3672,18591" coordsize="576,7">
              <v:shape style="position:absolute;left:3672;top:18591;width:576;height:7" coordorigin="3672,18591" coordsize="576,7" path="m3672,18598l3809,18598,4248,18591e" filled="f" stroked="t" strokeweight="1.080010pt" strokecolor="#818181">
                <v:path arrowok="t"/>
              </v:shape>
            </v:group>
            <v:group style="position:absolute;left:10922;top:8640;width:108;height:5875" coordorigin="10922,8640" coordsize="108,5875">
              <v:shape style="position:absolute;left:10922;top:8640;width:108;height:5875" coordorigin="10922,8640" coordsize="108,5875" path="m10922,14516l10958,14113,10987,11686,10987,10764,10994,9231,10994,9044,11002,8878,11030,8640e" filled="f" stroked="t" strokeweight="1.080010pt" strokecolor="#818181">
                <v:path arrowok="t"/>
              </v:shape>
            </v:group>
            <v:group style="position:absolute;left:7322;top:20283;width:36;height:1606" coordorigin="7322,20283" coordsize="36,1606">
              <v:shape style="position:absolute;left:7322;top:20283;width:36;height:1606" coordorigin="7322,20283" coordsize="36,1606" path="m7322,21889l7358,20283e" filled="f" stroked="t" strokeweight="1.080010pt" strokecolor="#818181">
                <v:path arrowok="t"/>
              </v:shape>
            </v:group>
            <v:group style="position:absolute;left:11902;top:15365;width:2;height:598" coordorigin="11902,15365" coordsize="2,598">
              <v:shape style="position:absolute;left:11902;top:15365;width:2;height:598" coordorigin="11902,15365" coordsize="0,598" path="m11902,15365l11902,15963e" filled="f" stroked="t" strokeweight="1.440015pt" strokecolor="#818181">
                <v:path arrowok="t"/>
              </v:shape>
            </v:group>
            <v:group style="position:absolute;left:11945;top:16229;width:22;height:425" coordorigin="11945,16229" coordsize="22,425">
              <v:shape style="position:absolute;left:11945;top:16229;width:22;height:425" coordorigin="11945,16229" coordsize="22,425" path="m11945,16229l11967,16438,11967,16553,11952,16654e" filled="f" stroked="t" strokeweight="1.080010pt" strokecolor="#818181">
                <v:path arrowok="t"/>
              </v:shape>
            </v:group>
            <v:group style="position:absolute;left:12391;top:15617;width:43;height:281" coordorigin="12391,15617" coordsize="43,281">
              <v:shape style="position:absolute;left:12391;top:15617;width:43;height:281" coordorigin="12391,15617" coordsize="43,281" path="m12435,15898l12391,15675,12391,15617e" filled="f" stroked="t" strokeweight="1.080010pt" strokecolor="#818181">
                <v:path arrowok="t"/>
              </v:shape>
            </v:group>
            <v:group style="position:absolute;left:13324;top:8669;width:2;height:5861" coordorigin="13324,8669" coordsize="2,5861">
              <v:shape style="position:absolute;left:13324;top:8669;width:2;height:5861" coordorigin="13324,8669" coordsize="0,5861" path="m13324,8669l13324,14530e" filled="f" stroked="t" strokeweight="2.520020pt" strokecolor="#818181">
                <v:path arrowok="t"/>
              </v:shape>
            </v:group>
            <v:group style="position:absolute;left:13111;top:14861;width:79;height:2" coordorigin="13111,14861" coordsize="79,2">
              <v:shape style="position:absolute;left:13111;top:14861;width:79;height:2" coordorigin="13111,14861" coordsize="79,0" path="m13111,14861l13191,14861e" filled="f" stroked="t" strokeweight="1.080010pt" strokecolor="#818181">
                <v:path arrowok="t"/>
              </v:shape>
            </v:group>
            <v:group style="position:absolute;left:12399;top:15131;width:713;height:2" coordorigin="12399,15131" coordsize="713,2">
              <v:shape style="position:absolute;left:12399;top:15131;width:713;height:2" coordorigin="12399,15131" coordsize="713,0" path="m12399,15131l13111,15131e" filled="f" stroked="t" strokeweight="1.080010pt" strokecolor="#818181">
                <v:path arrowok="t"/>
              </v:shape>
            </v:group>
            <v:group style="position:absolute;left:11444;top:19981;width:2;height:14" coordorigin="11444,19981" coordsize="2,14">
              <v:shape style="position:absolute;left:11444;top:19981;width:2;height:14" coordorigin="11444,19981" coordsize="0,14" path="m11444,19981l11444,19995e" filled="f" stroked="t" strokeweight=".36pt" strokecolor="#818181">
                <v:path arrowok="t"/>
              </v:shape>
            </v:group>
            <v:group style="position:absolute;left:11009;top:20938;width:302;height:7" coordorigin="11009,20938" coordsize="302,7">
              <v:shape style="position:absolute;left:11009;top:20938;width:302;height:7" coordorigin="11009,20938" coordsize="302,7" path="m11311,20946l11009,20938e" filled="f" stroked="t" strokeweight="1.080010pt" strokecolor="#818181">
                <v:path arrowok="t"/>
              </v:shape>
            </v:group>
            <v:group style="position:absolute;left:11261;top:20312;width:295;height:295" coordorigin="11261,20312" coordsize="295,295">
              <v:shape style="position:absolute;left:11261;top:20312;width:295;height:295" coordorigin="11261,20312" coordsize="295,295" path="m11556,20607l11556,20341,11549,20326,11534,20319,11506,20312,11261,20312e" filled="f" stroked="t" strokeweight="1.080010pt" strokecolor="#818181">
                <v:path arrowok="t"/>
              </v:shape>
            </v:group>
            <v:group style="position:absolute;left:11311;top:20931;width:245;height:14" coordorigin="11311,20931" coordsize="245,14">
              <v:shape style="position:absolute;left:11311;top:20931;width:245;height:14" coordorigin="11311,20931" coordsize="245,14" path="m11556,20938l11477,20938,11426,20931,11311,20946e" filled="f" stroked="t" strokeweight="1.080010pt" strokecolor="#818181">
                <v:path arrowok="t"/>
              </v:shape>
            </v:group>
            <v:group style="position:absolute;left:11556;top:20938;width:130;height:22" coordorigin="11556,20938" coordsize="130,22">
              <v:shape style="position:absolute;left:11556;top:20938;width:130;height:22" coordorigin="11556,20938" coordsize="130,22" path="m11686,20960l11628,20946,11556,20938e" filled="f" stroked="t" strokeweight="1.080010pt" strokecolor="#818181">
                <v:path arrowok="t"/>
              </v:shape>
            </v:group>
            <v:group style="position:absolute;left:11653;top:20960;width:2;height:137" coordorigin="11653,20960" coordsize="2,137">
              <v:shape style="position:absolute;left:11653;top:20960;width:2;height:137" coordorigin="11653,20960" coordsize="0,137" path="m11653,20960l11653,21097e" filled="f" stroked="t" strokeweight="3.24003pt" strokecolor="#818181">
                <v:path arrowok="t"/>
              </v:shape>
            </v:group>
            <v:group style="position:absolute;left:13349;top:16345;width:346;height:274" coordorigin="13349,16345" coordsize="346,274">
              <v:shape style="position:absolute;left:13349;top:16345;width:346;height:274" coordorigin="13349,16345" coordsize="346,274" path="m13349,16618l13349,16395,13363,16352,13371,16345,13695,16345e" filled="f" stroked="t" strokeweight="1.080010pt" strokecolor="#818181">
                <v:path arrowok="t"/>
              </v:shape>
            </v:group>
            <v:group style="position:absolute;left:13932;top:15041;width:36;height:785" coordorigin="13932,15041" coordsize="36,785">
              <v:shape style="position:absolute;left:13932;top:15041;width:36;height:785" coordorigin="13932,15041" coordsize="36,785" path="m13932,15826l13939,15754,13968,15041e" filled="f" stroked="t" strokeweight="1.080010pt" strokecolor="#818181">
                <v:path arrowok="t"/>
              </v:shape>
            </v:group>
            <v:group style="position:absolute;left:13349;top:16618;width:324;height:238" coordorigin="13349,16618" coordsize="324,238">
              <v:shape style="position:absolute;left:13349;top:16618;width:324;height:238" coordorigin="13349,16618" coordsize="324,238" path="m13673,16856l13399,16849,13371,16834,13356,16820,13349,16784,13349,16618e" filled="f" stroked="t" strokeweight="1.080010pt" strokecolor="#818181">
                <v:path arrowok="t"/>
              </v:shape>
            </v:group>
            <v:group style="position:absolute;left:11786;top:20996;width:144;height:14" coordorigin="11786,20996" coordsize="144,14">
              <v:shape style="position:absolute;left:11786;top:20996;width:144;height:14" coordorigin="11786,20996" coordsize="144,14" path="m11930,21010l11844,21003,11786,20996e" filled="f" stroked="t" strokeweight="1.080010pt" strokecolor="#818181">
                <v:path arrowok="t"/>
              </v:shape>
            </v:group>
            <v:group style="position:absolute;left:12211;top:21025;width:101;height:36" coordorigin="12211,21025" coordsize="101,36">
              <v:shape style="position:absolute;left:12211;top:21025;width:101;height:36" coordorigin="12211,21025" coordsize="101,36" path="m12312,21061l12262,21039,12211,21025e" filled="f" stroked="t" strokeweight="1.080010pt" strokecolor="#818181">
                <v:path arrowok="t"/>
              </v:shape>
            </v:group>
            <v:group style="position:absolute;left:14501;top:14609;width:367;height:518" coordorigin="14501,14609" coordsize="367,518">
              <v:shape style="position:absolute;left:14501;top:14609;width:367;height:518" coordorigin="14501,14609" coordsize="367,518" path="m14868,15099l14847,14631,14825,14609,14537,14609,14508,14624,14501,14638,14501,14660,14508,15128e" filled="f" stroked="t" strokeweight="1.080010pt" strokecolor="#818181">
                <v:path arrowok="t"/>
              </v:shape>
            </v:group>
            <v:group style="position:absolute;left:13932;top:15747;width:936;height:79" coordorigin="13932,15747" coordsize="936,79">
              <v:shape style="position:absolute;left:13932;top:15747;width:936;height:79" coordorigin="13932,15747" coordsize="936,79" path="m14868,15747l14371,15747,14292,15754,14076,15805,13932,15826e" filled="f" stroked="t" strokeweight="1.080010pt" strokecolor="#818181">
                <v:path arrowok="t"/>
              </v:shape>
            </v:group>
            <v:group style="position:absolute;left:12543;top:21205;width:122;height:180" coordorigin="12543,21205" coordsize="122,180">
              <v:shape style="position:absolute;left:12543;top:21205;width:122;height:180" coordorigin="12543,21205" coordsize="122,180" path="m12665,21385l12651,21342,12629,21306,12586,21248,12543,21205e" filled="f" stroked="t" strokeweight="1.080010pt" strokecolor="#818181">
                <v:path arrowok="t"/>
              </v:shape>
            </v:group>
            <v:group style="position:absolute;left:13925;top:16618;width:986;height:245" coordorigin="13925,16618" coordsize="986,245">
              <v:shape style="position:absolute;left:13925;top:16618;width:986;height:245" coordorigin="13925,16618" coordsize="986,245" path="m14911,16769l14501,16769,14386,16784,14163,16849,14069,16863,13975,16863,13954,16849,13947,16827,13925,16618e" filled="f" stroked="t" strokeweight="1.080010pt" strokecolor="#818181">
                <v:path arrowok="t"/>
              </v:shape>
            </v:group>
            <v:group style="position:absolute;left:13925;top:16510;width:986;height:259" coordorigin="13925,16510" coordsize="986,259">
              <v:shape style="position:absolute;left:13925;top:16510;width:986;height:259" coordorigin="13925,16510" coordsize="986,259" path="m14911,16769l14911,16553,14890,16525,14854,16510,14415,16517,14350,16532,14098,16611,14033,16618,13925,16618e" filled="f" stroked="t" strokeweight="1.080010pt" strokecolor="#818181">
                <v:path arrowok="t"/>
              </v:shape>
            </v:group>
            <v:group style="position:absolute;left:13889;top:18829;width:151;height:389" coordorigin="13889,18829" coordsize="151,389">
              <v:shape style="position:absolute;left:13889;top:18829;width:151;height:389" coordorigin="13889,18829" coordsize="151,389" path="m14040,19218l13939,19052,13925,19016,13896,18937,13889,18829e" filled="f" stroked="t" strokeweight="1.080010pt" strokecolor="#818181">
                <v:path arrowok="t"/>
              </v:shape>
            </v:group>
            <v:group style="position:absolute;left:14587;top:17036;width:151;height:986" coordorigin="14587,17036" coordsize="151,986">
              <v:shape style="position:absolute;left:14587;top:17036;width:151;height:986" coordorigin="14587,17036" coordsize="151,986" path="m14587,18022l14638,17972,14695,17871,14717,17785,14739,17569,14739,17504,14731,17475,14710,17403,14659,17302,14645,17237,14638,17187,14645,17036e" filled="f" stroked="t" strokeweight="1.080010pt" strokecolor="#818181">
                <v:path arrowok="t"/>
              </v:shape>
            </v:group>
            <v:group style="position:absolute;left:15041;top:17741;width:158;height:50" coordorigin="15041,17741" coordsize="158,50">
              <v:shape style="position:absolute;left:15041;top:17741;width:158;height:50" coordorigin="15041,17741" coordsize="158,50" path="m15199,17741l15120,17777,15070,17785,15041,17792e" filled="f" stroked="t" strokeweight="1.080010pt" strokecolor="#818181">
                <v:path arrowok="t"/>
              </v:shape>
            </v:group>
            <v:group style="position:absolute;left:13284;top:21442;width:389;height:446" coordorigin="13284,21442" coordsize="389,446">
              <v:shape style="position:absolute;left:13284;top:21442;width:389;height:446" coordorigin="13284,21442" coordsize="389,446" path="m13572,21889l13572,21824,13587,21788,13637,21680,13673,21630,13673,21615,13673,21594,13659,21579,13407,21450,13392,21442,13378,21450,13356,21464,13349,21493,13284,21752,13284,21810,13291,21860,13291,21889e" filled="f" stroked="t" strokeweight="1.080010pt" strokecolor="#818181">
                <v:path arrowok="t"/>
              </v:shape>
            </v:group>
            <v:group style="position:absolute;left:15451;top:17029;width:50;height:922" coordorigin="15451,17029" coordsize="50,922">
              <v:shape style="position:absolute;left:15451;top:17029;width:50;height:922" coordorigin="15451,17029" coordsize="50,922" path="m15502,17950l15502,17763,15495,17648,15487,17547,15459,17223,15451,17158,15459,17029e" filled="f" stroked="t" strokeweight="1.080010pt" strokecolor="#818181">
                <v:path arrowok="t"/>
              </v:shape>
            </v:group>
            <v:group style="position:absolute;left:13824;top:21702;width:353;height:187" coordorigin="13824,21702" coordsize="353,187">
              <v:shape style="position:absolute;left:13824;top:21702;width:353;height:187" coordorigin="13824,21702" coordsize="353,187" path="m14177,21802l13975,21702,13954,21702,13939,21709,13925,21716,13824,21889e" filled="f" stroked="t" strokeweight="1.080010pt" strokecolor="#818181">
                <v:path arrowok="t"/>
              </v:shape>
            </v:group>
            <v:group style="position:absolute;left:15473;top:18929;width:22;height:1433" coordorigin="15473,18929" coordsize="22,1433">
              <v:shape style="position:absolute;left:15473;top:18929;width:22;height:1433" coordorigin="15473,18929" coordsize="22,1433" path="m15495,20362l15495,20254,15480,20082,15473,19786,15480,18929e" filled="f" stroked="t" strokeweight="1.080010pt" strokecolor="#818181">
                <v:path arrowok="t"/>
              </v:shape>
            </v:group>
            <v:group style="position:absolute;left:2894;top:288;width:7;height:590" coordorigin="2894,288" coordsize="7,590">
              <v:shape style="position:absolute;left:2894;top:288;width:7;height:590" coordorigin="2894,288" coordsize="7,590" path="m2894,878l2902,288e" filled="f" stroked="t" strokeweight="1.080010pt" strokecolor="#818181">
                <v:path arrowok="t"/>
              </v:shape>
            </v:group>
            <v:group style="position:absolute;left:11124;top:288;width:7;height:698" coordorigin="11124,288" coordsize="7,698">
              <v:shape style="position:absolute;left:11124;top:288;width:7;height:698" coordorigin="11124,288" coordsize="7,698" path="m11124,986l11124,598,11131,288e" filled="f" stroked="t" strokeweight="1.080010pt" strokecolor="#818181">
                <v:path arrowok="t"/>
              </v:shape>
            </v:group>
            <v:group style="position:absolute;left:13428;top:1238;width:29;height:1627" coordorigin="13428,1238" coordsize="29,1627">
              <v:shape style="position:absolute;left:13428;top:1238;width:29;height:1627" coordorigin="13428,1238" coordsize="29,1627" path="m13435,2866l13428,2707,13443,2232,13450,1318,13457,1238e" filled="f" stroked="t" strokeweight="1.080010pt" strokecolor="#818181">
                <v:path arrowok="t"/>
              </v:shape>
            </v:group>
            <v:group style="position:absolute;left:569;top:8612;width:1757;height:22" coordorigin="569,8612" coordsize="1757,22">
              <v:shape style="position:absolute;left:569;top:8612;width:1757;height:22" coordorigin="569,8612" coordsize="1757,22" path="m2326,8633l1699,8612,1073,8626,569,8626e" filled="f" stroked="t" strokeweight="1.080010pt" strokecolor="#818181">
                <v:path arrowok="t"/>
              </v:shape>
            </v:group>
            <v:group style="position:absolute;left:439;top:15524;width:418;height:230" coordorigin="439,15524" coordsize="418,230">
              <v:shape style="position:absolute;left:439;top:15524;width:418;height:230" coordorigin="439,15524" coordsize="418,230" path="m461,15747l446,15733,439,15711,439,15545,454,15531,468,15524,857,15531,857,15661,850,15689,821,15711,792,15733,763,15747,720,15754,461,15747e" filled="f" stroked="t" strokeweight="1.080010pt" strokecolor="#818181">
                <v:path arrowok="t"/>
              </v:shape>
            </v:group>
            <v:group style="position:absolute;left:1800;top:14876;width:130;height:367" coordorigin="1800,14876" coordsize="130,367">
              <v:shape style="position:absolute;left:1800;top:14876;width:130;height:367" coordorigin="1800,14876" coordsize="130,367" path="m1800,15243l1858,15135,1908,15005,1930,14876e" filled="f" stroked="t" strokeweight="1.080010pt" strokecolor="#818181">
                <v:path arrowok="t"/>
              </v:shape>
            </v:group>
            <v:group style="position:absolute;left:907;top:16856;width:173;height:418" coordorigin="907,16856" coordsize="173,418">
              <v:shape style="position:absolute;left:907;top:16856;width:173;height:418" coordorigin="907,16856" coordsize="173,418" path="m907,16856l1037,16856,1066,16870,1080,16899,1080,17237,1073,17259,1051,17273,907,17273e" filled="f" stroked="t" strokeweight="1.080010pt" strokecolor="#818181">
                <v:path arrowok="t"/>
              </v:shape>
            </v:group>
            <v:group style="position:absolute;left:1678;top:16294;width:230;height:7" coordorigin="1678,16294" coordsize="230,7">
              <v:shape style="position:absolute;left:1678;top:16294;width:230;height:7" coordorigin="1678,16294" coordsize="230,7" path="m1678,16301l1908,16294e" filled="f" stroked="t" strokeweight="1.080010pt" strokecolor="#818181">
                <v:path arrowok="t"/>
              </v:shape>
            </v:group>
            <v:group style="position:absolute;left:1181;top:17849;width:230;height:86" coordorigin="1181,17849" coordsize="230,86">
              <v:shape style="position:absolute;left:1181;top:17849;width:230;height:86" coordorigin="1181,17849" coordsize="230,86" path="m1181,17936l1260,17921,1332,17893,1411,17849e" filled="f" stroked="t" strokeweight="1.080010pt" strokecolor="#818181">
                <v:path arrowok="t"/>
              </v:shape>
            </v:group>
            <v:group style="position:absolute;left:1282;top:17345;width:130;height:504" coordorigin="1282,17345" coordsize="130,504">
              <v:shape style="position:absolute;left:1282;top:17345;width:130;height:504" coordorigin="1282,17345" coordsize="130,504" path="m1282,17345l1375,17741,1411,17849e" filled="f" stroked="t" strokeweight="1.080010pt" strokecolor="#818181">
                <v:path arrowok="t"/>
              </v:shape>
            </v:group>
            <v:group style="position:absolute;left:2304;top:15459;width:259;height:7" coordorigin="2304,15459" coordsize="259,7">
              <v:shape style="position:absolute;left:2304;top:15459;width:259;height:7" coordorigin="2304,15459" coordsize="259,7" path="m2304,15459l2563,15466e" filled="f" stroked="t" strokeweight="1.080010pt" strokecolor="#818181">
                <v:path arrowok="t"/>
              </v:shape>
            </v:group>
            <v:group style="position:absolute;left:1411;top:17741;width:202;height:108" coordorigin="1411,17741" coordsize="202,108">
              <v:shape style="position:absolute;left:1411;top:17741;width:202;height:108" coordorigin="1411,17741" coordsize="202,108" path="m1411,17849l1534,17792,1613,17741e" filled="f" stroked="t" strokeweight="1.080010pt" strokecolor="#818181">
                <v:path arrowok="t"/>
              </v:shape>
            </v:group>
            <v:group style="position:absolute;left:1706;top:15675;width:821;height:22" coordorigin="1706,15675" coordsize="821,22">
              <v:shape style="position:absolute;left:1706;top:15675;width:821;height:22" coordorigin="1706,15675" coordsize="821,22" path="m1706,15675l2189,15697,2527,15697e" filled="f" stroked="t" strokeweight="1.080010pt" strokecolor="#818181">
                <v:path arrowok="t"/>
              </v:shape>
            </v:group>
            <v:group style="position:absolute;left:1757;top:17389;width:22;height:259" coordorigin="1757,17389" coordsize="22,259">
              <v:shape style="position:absolute;left:1757;top:17389;width:22;height:259" coordorigin="1757,17389" coordsize="22,259" path="m1757,17389l1757,17403,1757,17417,1764,17461,1771,17504,1771,17540,1771,17605,1778,17633,1778,17648e" filled="f" stroked="t" strokeweight="1.080010pt" strokecolor="#818181">
                <v:path arrowok="t"/>
              </v:shape>
            </v:group>
            <v:group style="position:absolute;left:1872;top:16906;width:331;height:223" coordorigin="1872,16906" coordsize="331,223">
              <v:shape style="position:absolute;left:1872;top:16906;width:331;height:223" coordorigin="1872,16906" coordsize="331,223" path="m1872,17115l1937,17129,1980,17129,2059,17122,2131,17108,2167,17101,2182,17086,2196,17050,2203,16906e" filled="f" stroked="t" strokeweight="1.080010pt" strokecolor="#818181">
                <v:path arrowok="t"/>
              </v:shape>
            </v:group>
            <v:group style="position:absolute;left:3542;top:15632;width:7;height:252" coordorigin="3542,15632" coordsize="7,252">
              <v:shape style="position:absolute;left:3542;top:15632;width:7;height:252" coordorigin="3542,15632" coordsize="7,252" path="m3542,15632l3550,15884e" filled="f" stroked="t" strokeweight="1.080010pt" strokecolor="#818181">
                <v:path arrowok="t"/>
              </v:shape>
            </v:group>
            <v:group style="position:absolute;left:3874;top:14660;width:367;height:216" coordorigin="3874,14660" coordsize="367,216">
              <v:shape style="position:absolute;left:3874;top:14660;width:367;height:216" coordorigin="3874,14660" coordsize="367,216" path="m3895,14876l3874,14717,3881,14681,3895,14660,3938,14660,3996,14667,4198,14660,4241,14660e" filled="f" stroked="t" strokeweight="1.080010pt" strokecolor="#818181">
                <v:path arrowok="t"/>
              </v:shape>
            </v:group>
            <v:group style="position:absolute;left:3550;top:16337;width:187;height:7" coordorigin="3550,16337" coordsize="187,7">
              <v:shape style="position:absolute;left:3550;top:16337;width:187;height:7" coordorigin="3550,16337" coordsize="187,7" path="m3737,16337l3550,16345e" filled="f" stroked="t" strokeweight="1.080010pt" strokecolor="#818181">
                <v:path arrowok="t"/>
              </v:shape>
            </v:group>
            <v:group style="position:absolute;left:1354;top:20182;width:22;height:1706" coordorigin="1354,20182" coordsize="22,1706">
              <v:shape style="position:absolute;left:1354;top:20182;width:22;height:1706" coordorigin="1354,20182" coordsize="22,1706" path="m1375,20182l1354,21882,1354,21889e" filled="f" stroked="t" strokeweight="1.080010pt" strokecolor="#818181">
                <v:path arrowok="t"/>
              </v:shape>
            </v:group>
            <v:group style="position:absolute;left:3924;top:16035;width:202;height:353" coordorigin="3924,16035" coordsize="202,353">
              <v:shape style="position:absolute;left:3924;top:16035;width:202;height:353" coordorigin="3924,16035" coordsize="202,353" path="m4126,16042l3960,16035,3938,16049,3924,16388e" filled="f" stroked="t" strokeweight="1.080010pt" strokecolor="#818181">
                <v:path arrowok="t"/>
              </v:shape>
            </v:group>
            <v:group style="position:absolute;left:4766;top:15049;width:7;height:526" coordorigin="4766,15049" coordsize="7,526">
              <v:shape style="position:absolute;left:4766;top:15049;width:7;height:526" coordorigin="4766,15049" coordsize="7,526" path="m4766,15574l4774,15049e" filled="f" stroked="t" strokeweight="1.080010pt" strokecolor="#818181">
                <v:path arrowok="t"/>
              </v:shape>
            </v:group>
            <v:group style="position:absolute;left:3031;top:18483;width:374;height:389" coordorigin="3031,18483" coordsize="374,389">
              <v:shape style="position:absolute;left:3031;top:18483;width:374;height:389" coordorigin="3031,18483" coordsize="374,389" path="m3406,18872l3218,18865,3060,18865,3038,18857,3031,18821,3031,18685,3046,18670,3060,18670,3226,18670,3262,18656,3290,18605,3298,18555,3290,18483e" filled="f" stroked="t" strokeweight="1.080010pt" strokecolor="#818181">
                <v:path arrowok="t"/>
              </v:shape>
            </v:group>
            <v:group style="position:absolute;left:3406;top:18656;width:130;height:216" coordorigin="3406,18656" coordsize="130,216">
              <v:shape style="position:absolute;left:3406;top:18656;width:130;height:216" coordorigin="3406,18656" coordsize="130,216" path="m3406,18872l3420,18807,3449,18757,3478,18706,3535,18656e" filled="f" stroked="t" strokeweight="1.080010pt" strokecolor="#818181">
                <v:path arrowok="t"/>
              </v:shape>
            </v:group>
            <v:group style="position:absolute;left:3038;top:19045;width:346;height:194" coordorigin="3038,19045" coordsize="346,194">
              <v:shape style="position:absolute;left:3038;top:19045;width:346;height:194" coordorigin="3038,19045" coordsize="346,194" path="m3384,19239l3067,19232,3046,19196,3046,19146,3038,19059,3060,19045,3377,19052e" filled="f" stroked="t" strokeweight="1.080010pt" strokecolor="#818181">
                <v:path arrowok="t"/>
              </v:shape>
            </v:group>
            <v:group style="position:absolute;left:3535;top:18598;width:137;height:58" coordorigin="3535,18598" coordsize="137,58">
              <v:shape style="position:absolute;left:3535;top:18598;width:137;height:58" coordorigin="3535,18598" coordsize="137,58" path="m3535,18656l3614,18620,3672,18598e" filled="f" stroked="t" strokeweight="1.080010pt" strokecolor="#818181">
                <v:path arrowok="t"/>
              </v:shape>
            </v:group>
            <v:group style="position:absolute;left:4190;top:16798;width:396;height:230" coordorigin="4190,16798" coordsize="396,230">
              <v:shape style="position:absolute;left:4190;top:16798;width:396;height:230" coordorigin="4190,16798" coordsize="396,230" path="m4226,16798l4190,16971,4255,16993,4327,17000,4586,17029e" filled="f" stroked="t" strokeweight="1.080010pt" strokecolor="#818181">
                <v:path arrowok="t"/>
              </v:shape>
            </v:group>
            <v:group style="position:absolute;left:4601;top:16827;width:2;height:202" coordorigin="4601,16827" coordsize="2,202">
              <v:shape style="position:absolute;left:4601;top:16827;width:2;height:202" coordorigin="4601,16827" coordsize="0,202" path="m4601,16827l4601,17029e" filled="f" stroked="t" strokeweight="1.44001pt" strokecolor="#818181">
                <v:path arrowok="t"/>
              </v:shape>
            </v:group>
            <v:group style="position:absolute;left:4262;top:18980;width:2;height:950" coordorigin="4262,18980" coordsize="2,950">
              <v:shape style="position:absolute;left:4262;top:18980;width:2;height:950" coordorigin="4262,18980" coordsize="0,950" path="m4262,18980l4262,19930e" filled="f" stroked="t" strokeweight="1.440015pt" strokecolor="#818181">
                <v:path arrowok="t"/>
              </v:shape>
            </v:group>
            <v:group style="position:absolute;left:4248;top:18584;width:749;height:2" coordorigin="4248,18584" coordsize="749,2">
              <v:shape style="position:absolute;left:4248;top:18584;width:749;height:2" coordorigin="4248,18584" coordsize="749,0" path="m4248,18584l4997,18584e" filled="f" stroked="t" strokeweight="1.440025pt" strokecolor="#818181">
                <v:path arrowok="t"/>
              </v:shape>
            </v:group>
            <v:group style="position:absolute;left:11916;top:15360;width:475;height:2" coordorigin="11916,15360" coordsize="475,2">
              <v:shape style="position:absolute;left:11916;top:15360;width:475;height:2" coordorigin="11916,15360" coordsize="475,0" path="m11916,15360l12391,15360e" filled="f" stroked="t" strokeweight="1.260015pt" strokecolor="#818181">
                <v:path arrowok="t"/>
              </v:shape>
            </v:group>
            <v:group style="position:absolute;left:12888;top:14710;width:7;height:418" coordorigin="12888,14710" coordsize="7,418">
              <v:shape style="position:absolute;left:12888;top:14710;width:7;height:418" coordorigin="12888,14710" coordsize="7,418" path="m12888,15128l12895,14710e" filled="f" stroked="t" strokeweight="1.080010pt" strokecolor="#818181">
                <v:path arrowok="t"/>
              </v:shape>
            </v:group>
            <v:group style="position:absolute;left:10814;top:14516;width:634;height:5465" coordorigin="10814,14516" coordsize="634,5465">
              <v:shape style="position:absolute;left:10814;top:14516;width:634;height:5465" coordorigin="10814,14516" coordsize="634,5465" path="m11448,19981l10850,19635,10829,19614,10814,19585,10879,14933,10894,14789,10922,14516e" filled="f" stroked="t" strokeweight="1.080010pt" strokecolor="#818181">
                <v:path arrowok="t"/>
              </v:shape>
            </v:group>
            <v:group style="position:absolute;left:12607;top:16762;width:259;height:7" coordorigin="12607,16762" coordsize="259,7">
              <v:shape style="position:absolute;left:12607;top:16762;width:259;height:7" coordorigin="12607,16762" coordsize="259,7" path="m12607,16769l12867,16762e" filled="f" stroked="t" strokeweight="1.080010pt" strokecolor="#818181">
                <v:path arrowok="t"/>
              </v:shape>
            </v:group>
            <v:group style="position:absolute;left:10951;top:21486;width:50;height:302" coordorigin="10951,21486" coordsize="50,302">
              <v:shape style="position:absolute;left:10951;top:21486;width:50;height:302" coordorigin="10951,21486" coordsize="50,302" path="m11002,21788l10966,21644,10951,21529,10980,21486e" filled="f" stroked="t" strokeweight="1.080010pt" strokecolor="#818181">
                <v:path arrowok="t"/>
              </v:shape>
            </v:group>
            <v:group style="position:absolute;left:11801;top:20874;width:2;height:122" coordorigin="11801,20874" coordsize="2,122">
              <v:shape style="position:absolute;left:11801;top:20874;width:2;height:122" coordorigin="11801,20874" coordsize="0,122" path="m11801,20874l11801,20996e" filled="f" stroked="t" strokeweight="1.44002pt" strokecolor="#818181">
                <v:path arrowok="t"/>
              </v:shape>
            </v:group>
            <v:group style="position:absolute;left:14875;top:15099;width:2;height:648" coordorigin="14875,15099" coordsize="2,648">
              <v:shape style="position:absolute;left:14875;top:15099;width:2;height:648" coordorigin="14875,15099" coordsize="0,648" path="m14875,15099l14875,15747e" filled="f" stroked="t" strokeweight="1.080010pt" strokecolor="#818181">
                <v:path arrowok="t"/>
              </v:shape>
            </v:group>
            <v:group style="position:absolute;left:13601;top:18195;width:36;height:374" coordorigin="13601,18195" coordsize="36,374">
              <v:shape style="position:absolute;left:13601;top:18195;width:36;height:374" coordorigin="13601,18195" coordsize="36,374" path="m13608,18569l13601,18397,13608,18353,13637,18195e" filled="f" stroked="t" strokeweight="1.080010pt" strokecolor="#818181">
                <v:path arrowok="t"/>
              </v:shape>
            </v:group>
            <v:group style="position:absolute;left:12067;top:21025;width:144;height:864" coordorigin="12067,21025" coordsize="144,864">
              <v:shape style="position:absolute;left:12067;top:21025;width:144;height:864" coordorigin="12067,21025" coordsize="144,864" path="m12211,21025l12204,21082,12197,21104,12103,21320,12082,21399,12082,21435,12075,21766,12067,21889e" filled="f" stroked="t" strokeweight="1.080010pt" strokecolor="#818181">
                <v:path arrowok="t"/>
              </v:shape>
            </v:group>
            <v:group style="position:absolute;left:11448;top:19981;width:1757;height:353" coordorigin="11448,19981" coordsize="1757,353">
              <v:shape style="position:absolute;left:11448;top:19981;width:1757;height:353" coordorigin="11448,19981" coordsize="1757,353" path="m13205,20334l12096,20319,12031,20312,11995,20305,11959,20283,11448,19981e" filled="f" stroked="t" strokeweight="1.080010pt" strokecolor="#818181">
                <v:path arrowok="t"/>
              </v:shape>
            </v:group>
            <v:group style="position:absolute;left:13651;top:17036;width:994;height:86" coordorigin="13651,17036" coordsize="994,86">
              <v:shape style="position:absolute;left:13651;top:17036;width:994;height:86" coordorigin="13651,17036" coordsize="994,86" path="m14645,17036l14515,17036,14458,17043,14191,17108,14091,17122,13651,17115e" filled="f" stroked="t" strokeweight="1.080010pt" strokecolor="#818181">
                <v:path arrowok="t"/>
              </v:shape>
            </v:group>
            <v:group style="position:absolute;left:13731;top:19225;width:230;height:346" coordorigin="13731,19225" coordsize="230,346">
              <v:shape style="position:absolute;left:13731;top:19225;width:230;height:346" coordorigin="13731,19225" coordsize="230,346" path="m13961,19570l13731,19225e" filled="f" stroked="t" strokeweight="1.080010pt" strokecolor="#818181">
                <v:path arrowok="t"/>
              </v:shape>
            </v:group>
            <v:group style="position:absolute;left:14911;top:16762;width:238;height:7" coordorigin="14911,16762" coordsize="238,7">
              <v:shape style="position:absolute;left:14911;top:16762;width:238;height:7" coordorigin="14911,16762" coordsize="238,7" path="m15149,16762l14911,16769e" filled="f" stroked="t" strokeweight="1.080010pt" strokecolor="#818181">
                <v:path arrowok="t"/>
              </v:shape>
            </v:group>
            <v:group style="position:absolute;left:13961;top:19434;width:216;height:137" coordorigin="13961,19434" coordsize="216,137">
              <v:shape style="position:absolute;left:13961;top:19434;width:216;height:137" coordorigin="13961,19434" coordsize="216,137" path="m13961,19570l14177,19434e" filled="f" stroked="t" strokeweight="1.080010pt" strokecolor="#818181">
                <v:path arrowok="t"/>
              </v:shape>
            </v:group>
            <v:group style="position:absolute;left:14040;top:19218;width:137;height:216" coordorigin="14040,19218" coordsize="137,216">
              <v:shape style="position:absolute;left:14040;top:19218;width:137;height:216" coordorigin="14040,19218" coordsize="137,216" path="m14177,19434l14040,19218e" filled="f" stroked="t" strokeweight="1.080010pt" strokecolor="#818181">
                <v:path arrowok="t"/>
              </v:shape>
            </v:group>
            <v:group style="position:absolute;left:15459;top:15740;width:72;height:1289" coordorigin="15459,15740" coordsize="72,1289">
              <v:shape style="position:absolute;left:15459;top:15740;width:72;height:1289" coordorigin="15459,15740" coordsize="72,1289" path="m15459,17029l15459,16928,15466,16496,15473,16438,15502,16309,15523,16179,15531,15740e" filled="f" stroked="t" strokeweight="1.080010pt" strokecolor="#818181">
                <v:path arrowok="t"/>
              </v:shape>
            </v:group>
            <v:group style="position:absolute;left:7603;top:288;width:7;height:598" coordorigin="7603,288" coordsize="7,598">
              <v:shape style="position:absolute;left:7603;top:288;width:7;height:598" coordorigin="7603,288" coordsize="7,598" path="m7603,886l7610,288e" filled="f" stroked="t" strokeweight="1.080010pt" strokecolor="#818181">
                <v:path arrowok="t"/>
              </v:shape>
            </v:group>
            <v:group style="position:absolute;left:11185;top:5739;width:2;height:1339" coordorigin="11185,5739" coordsize="2,1339">
              <v:shape style="position:absolute;left:11185;top:5739;width:2;height:1339" coordorigin="11185,5739" coordsize="0,1339" path="m11185,5739l11185,7078e" filled="f" stroked="t" strokeweight="1.44001pt" strokecolor="#818181">
                <v:path arrowok="t"/>
              </v:shape>
            </v:group>
            <v:group style="position:absolute;left:12060;top:5969;width:7;height:490" coordorigin="12060,5969" coordsize="7,490">
              <v:shape style="position:absolute;left:12060;top:5969;width:7;height:490" coordorigin="12060,5969" coordsize="7,490" path="m12060,6459l12067,5969e" filled="f" stroked="t" strokeweight="1.080010pt" strokecolor="#818181">
                <v:path arrowok="t"/>
              </v:shape>
            </v:group>
            <v:group style="position:absolute;left:857;top:15509;width:166;height:22" coordorigin="857,15509" coordsize="166,22">
              <v:shape style="position:absolute;left:857;top:15509;width:166;height:22" coordorigin="857,15509" coordsize="166,22" path="m1022,15509l929,15531,857,15531e" filled="f" stroked="t" strokeweight="1.080010pt" strokecolor="#818181">
                <v:path arrowok="t"/>
              </v:shape>
            </v:group>
            <v:group style="position:absolute;left:1022;top:15509;width:79;height:230" coordorigin="1022,15509" coordsize="79,230">
              <v:shape style="position:absolute;left:1022;top:15509;width:79;height:230" coordorigin="1022,15509" coordsize="79,230" path="m1102,15740l1066,15668,1022,15509e" filled="f" stroked="t" strokeweight="1.080010pt" strokecolor="#818181">
                <v:path arrowok="t"/>
              </v:shape>
            </v:group>
            <v:group style="position:absolute;left:1418;top:14530;width:7;height:626" coordorigin="1418,14530" coordsize="7,626">
              <v:shape style="position:absolute;left:1418;top:14530;width:7;height:626" coordorigin="1418,14530" coordsize="7,626" path="m1418,15157l1426,14530e" filled="f" stroked="t" strokeweight="1.080010pt" strokecolor="#818181">
                <v:path arrowok="t"/>
              </v:shape>
            </v:group>
            <v:group style="position:absolute;left:1426;top:14530;width:382;height:418" coordorigin="1426,14530" coordsize="382,418">
              <v:shape style="position:absolute;left:1426;top:14530;width:382;height:418" coordorigin="1426,14530" coordsize="382,418" path="m1426,14530l1764,14530,1786,14530,1800,14545,1807,14559,1800,14746,1793,14761,1786,14768,1634,14768,1613,14782,1606,14797,1606,14948e" filled="f" stroked="t" strokeweight="1.080010pt" strokecolor="#818181">
                <v:path arrowok="t"/>
              </v:shape>
            </v:group>
            <v:group style="position:absolute;left:346;top:14458;width:1584;height:7" coordorigin="346,14458" coordsize="1584,7">
              <v:shape style="position:absolute;left:346;top:14458;width:1584;height:7" coordorigin="346,14458" coordsize="1584,7" path="m346,14458l410,14465,547,14465,850,14458,1692,14458,1930,14458e" filled="f" stroked="t" strokeweight="1.080010pt" strokecolor="#818181">
                <v:path arrowok="t"/>
              </v:shape>
            </v:group>
            <v:group style="position:absolute;left:547;top:17597;width:14;height:396" coordorigin="547,17597" coordsize="14,396">
              <v:shape style="position:absolute;left:547;top:17597;width:14;height:396" coordorigin="547,17597" coordsize="14,396" path="m562,17597l554,17677,547,17842,547,17943,547,17993e" filled="f" stroked="t" strokeweight="1.080010pt" strokecolor="#818181">
                <v:path arrowok="t"/>
              </v:shape>
            </v:group>
            <v:group style="position:absolute;left:1102;top:15668;width:605;height:72" coordorigin="1102,15668" coordsize="605,72">
              <v:shape style="position:absolute;left:1102;top:15668;width:605;height:72" coordorigin="1102,15668" coordsize="605,72" path="m1102,15740l1231,15668,1325,15668,1706,15675e" filled="f" stroked="t" strokeweight="1.080010pt" strokecolor="#818181">
                <v:path arrowok="t"/>
              </v:shape>
            </v:group>
            <v:group style="position:absolute;left:1166;top:16172;width:511;height:230" coordorigin="1166,16172" coordsize="511,230">
              <v:shape style="position:absolute;left:1166;top:16172;width:511;height:230" coordorigin="1166,16172" coordsize="511,230" path="m1166,16402l1166,16251,1195,16208,1231,16193,1274,16179,1678,16172e" filled="f" stroked="t" strokeweight="1.080010pt" strokecolor="#818181">
                <v:path arrowok="t"/>
              </v:shape>
            </v:group>
            <v:group style="position:absolute;left:1678;top:15675;width:29;height:497" coordorigin="1678,15675" coordsize="29,497">
              <v:shape style="position:absolute;left:1678;top:15675;width:29;height:497" coordorigin="1678,15675" coordsize="29,497" path="m1678,16172l1685,15891,1706,15675e" filled="f" stroked="t" strokeweight="1.080010pt" strokecolor="#818181">
                <v:path arrowok="t"/>
              </v:shape>
            </v:group>
            <v:group style="position:absolute;left:1678;top:16301;width:7;height:605" coordorigin="1678,16301" coordsize="7,605">
              <v:shape style="position:absolute;left:1678;top:16301;width:7;height:605" coordorigin="1678,16301" coordsize="7,605" path="m1685,16906l1678,16604,1678,16301e" filled="f" stroked="t" strokeweight="1.080010pt" strokecolor="#818181">
                <v:path arrowok="t"/>
              </v:shape>
            </v:group>
            <v:group style="position:absolute;left:1282;top:16906;width:403;height:439" coordorigin="1282,16906" coordsize="403,439">
              <v:shape style="position:absolute;left:1282;top:16906;width:403;height:439" coordorigin="1282,16906" coordsize="403,439" path="m1282,17345l1404,17288,1490,17245,1555,17194,1598,17137,1634,17086,1649,17050,1663,17014,1678,16957,1685,16906e" filled="f" stroked="t" strokeweight="1.080010pt" strokecolor="#818181">
                <v:path arrowok="t"/>
              </v:shape>
            </v:group>
            <v:group style="position:absolute;left:2779;top:14660;width:58;height:252" coordorigin="2779,14660" coordsize="58,252">
              <v:shape style="position:absolute;left:2779;top:14660;width:58;height:252" coordorigin="2779,14660" coordsize="58,252" path="m2779,14912l2830,14775,2837,14732,2837,14660e" filled="f" stroked="t" strokeweight="1.080010pt" strokecolor="#818181">
                <v:path arrowok="t"/>
              </v:shape>
            </v:group>
            <v:group style="position:absolute;left:1987;top:15070;width:691;height:396" coordorigin="1987,15070" coordsize="691,396">
              <v:shape style="position:absolute;left:1987;top:15070;width:691;height:396" coordorigin="1987,15070" coordsize="691,396" path="m2563,15466l2678,15171,2678,15121,2664,15099,2614,15085,2563,15070,2275,15070,2138,15099,2117,15113,2002,15344,1987,15437,2023,15452,2304,15459e" filled="f" stroked="t" strokeweight="1.080010pt" strokecolor="#818181">
                <v:path arrowok="t"/>
              </v:shape>
            </v:group>
            <v:group style="position:absolute;left:1526;top:17389;width:230;height:353" coordorigin="1526,17389" coordsize="230,353">
              <v:shape style="position:absolute;left:1526;top:17389;width:230;height:353" coordorigin="1526,17389" coordsize="230,353" path="m1613,17741l1526,17511,1534,17489,1562,17453,1598,17432,1656,17403,1714,17389,1757,17389e" filled="f" stroked="t" strokeweight="1.080010pt" strokecolor="#818181">
                <v:path arrowok="t"/>
              </v:shape>
            </v:group>
            <v:group style="position:absolute;left:288;top:20161;width:1087;height:22" coordorigin="288,20161" coordsize="1087,22">
              <v:shape style="position:absolute;left:288;top:20161;width:1087;height:22" coordorigin="288,20161" coordsize="1087,22" path="m288,20161l482,20161,1375,20182e" filled="f" stroked="t" strokeweight="1.080010pt" strokecolor="#818181">
                <v:path arrowok="t"/>
              </v:shape>
            </v:group>
            <v:group style="position:absolute;left:3542;top:15625;width:259;height:7" coordorigin="3542,15625" coordsize="259,7">
              <v:shape style="position:absolute;left:3542;top:15625;width:259;height:7" coordorigin="3542,15625" coordsize="259,7" path="m3802,15625l3542,15632e" filled="f" stroked="t" strokeweight="1.080010pt" strokecolor="#818181">
                <v:path arrowok="t"/>
              </v:shape>
            </v:group>
            <v:group style="position:absolute;left:3362;top:16345;width:194;height:245" coordorigin="3362,16345" coordsize="194,245">
              <v:shape style="position:absolute;left:3362;top:16345;width:194;height:245" coordorigin="3362,16345" coordsize="194,245" path="m3362,16589l3434,16582,3521,16582,3550,16553,3557,16510,3550,16345e" filled="f" stroked="t" strokeweight="1.080010pt" strokecolor="#818181">
                <v:path arrowok="t"/>
              </v:shape>
            </v:group>
            <v:group style="position:absolute;left:3982;top:14847;width:230;height:274" coordorigin="3982,14847" coordsize="230,274">
              <v:shape style="position:absolute;left:3982;top:14847;width:230;height:274" coordorigin="3982,14847" coordsize="230,274" path="m4212,14847l4212,14897,4205,14948,4183,15070,4169,15099,4126,15121,4068,15121,3996,15121,3982,15106,3982,15070,3996,15013,4003,14977,4018,14912,4025,14869e" filled="f" stroked="t" strokeweight="1.080010pt" strokecolor="#818181">
                <v:path arrowok="t"/>
              </v:shape>
            </v:group>
            <v:group style="position:absolute;left:3989;top:16604;width:7;height:173" coordorigin="3989,16604" coordsize="7,173">
              <v:shape style="position:absolute;left:3989;top:16604;width:7;height:173" coordorigin="3989,16604" coordsize="7,173" path="m3996,16777l3989,16604e" filled="f" stroked="t" strokeweight="1.080010pt" strokecolor="#818181">
                <v:path arrowok="t"/>
              </v:shape>
            </v:group>
            <v:group style="position:absolute;left:3478;top:17475;width:194;height:634" coordorigin="3478,17475" coordsize="194,634">
              <v:shape style="position:absolute;left:3478;top:17475;width:194;height:634" coordorigin="3478,17475" coordsize="194,634" path="m3672,18109l3506,18101,3485,18094,3478,18065,3485,17475e" filled="f" stroked="t" strokeweight="1.080010pt" strokecolor="#818181">
                <v:path arrowok="t"/>
              </v:shape>
            </v:group>
            <v:group style="position:absolute;left:4399;top:15689;width:79;height:569" coordorigin="4399,15689" coordsize="79,569">
              <v:shape style="position:absolute;left:4399;top:15689;width:79;height:569" coordorigin="4399,15689" coordsize="79,569" path="m4478,16258l4471,16078,4442,16006,4399,15891,4399,15826,4399,15689e" filled="f" stroked="t" strokeweight="1.080010pt" strokecolor="#818181">
                <v:path arrowok="t"/>
              </v:shape>
            </v:group>
            <v:group style="position:absolute;left:4399;top:15689;width:641;height:43" coordorigin="4399,15689" coordsize="641,43">
              <v:shape style="position:absolute;left:4399;top:15689;width:641;height:43" coordorigin="4399,15689" coordsize="641,43" path="m5040,15725l4860,15733,4565,15718,4399,15689e" filled="f" stroked="t" strokeweight="1.080010pt" strokecolor="#818181">
                <v:path arrowok="t"/>
              </v:shape>
            </v:group>
            <v:group style="position:absolute;left:3578;top:19052;width:202;height:288" coordorigin="3578,19052" coordsize="202,288">
              <v:shape style="position:absolute;left:3578;top:19052;width:202;height:288" coordorigin="3578,19052" coordsize="202,288" path="m3780,19340l3766,19081,3751,19059,3672,19052,3578,19052e" filled="f" stroked="t" strokeweight="1.080010pt" strokecolor="#818181">
                <v:path arrowok="t"/>
              </v:shape>
            </v:group>
            <v:group style="position:absolute;left:4457;top:19750;width:432;height:194" coordorigin="4457,19750" coordsize="432,194">
              <v:shape style="position:absolute;left:4457;top:19750;width:432;height:194" coordorigin="4457,19750" coordsize="432,194" path="m4874,19758l4853,19750,4486,19750,4471,19765,4457,19786,4464,19938,4853,19945,4874,19930,4882,19916,4889,19815,4874,19758e" filled="f" stroked="t" strokeweight="1.080010pt" strokecolor="#818181">
                <v:path arrowok="t"/>
              </v:shape>
            </v:group>
            <v:group style="position:absolute;left:8611;top:14516;width:6941;height:2" coordorigin="8611,14516" coordsize="6941,2">
              <v:shape style="position:absolute;left:8611;top:14516;width:6941;height:2" coordorigin="8611,14516" coordsize="6941,0" path="m8611,14516l15552,14516e" filled="f" stroked="t" strokeweight="1.080025pt" strokecolor="#818181">
                <v:path arrowok="t"/>
              </v:shape>
            </v:group>
            <v:group style="position:absolute;left:11923;top:15963;width:2;height:266" coordorigin="11923,15963" coordsize="2,266">
              <v:shape style="position:absolute;left:11923;top:15963;width:2;height:266" coordorigin="11923,15963" coordsize="0,266" path="m11923,15963l11923,16229e" filled="f" stroked="t" strokeweight="2.160020pt" strokecolor="#818181">
                <v:path arrowok="t"/>
              </v:shape>
            </v:group>
            <v:group style="position:absolute;left:11945;top:15956;width:281;height:274" coordorigin="11945,15956" coordsize="281,274">
              <v:shape style="position:absolute;left:11945;top:15956;width:281;height:274" coordorigin="11945,15956" coordsize="281,274" path="m11945,16229l12211,16172,12226,16157,12175,15956e" filled="f" stroked="t" strokeweight="1.080010pt" strokecolor="#818181">
                <v:path arrowok="t"/>
              </v:shape>
            </v:group>
            <v:group style="position:absolute;left:8496;top:20269;width:2477;height:36" coordorigin="8496,20269" coordsize="2477,36">
              <v:shape style="position:absolute;left:8496;top:20269;width:2477;height:36" coordorigin="8496,20269" coordsize="2477,36" path="m10973,20305l10534,20305,9965,20290,8496,20269e" filled="f" stroked="t" strokeweight="1.080010pt" strokecolor="#818181">
                <v:path arrowok="t"/>
              </v:shape>
            </v:group>
            <v:group style="position:absolute;left:12435;top:15898;width:173;height:871" coordorigin="12435,15898" coordsize="173,871">
              <v:shape style="position:absolute;left:12435;top:15898;width:173;height:871" coordorigin="12435,15898" coordsize="173,871" path="m12607,16769l12593,16611,12571,16467,12543,16330,12463,16013,12435,15898e" filled="f" stroked="t" strokeweight="1.080010pt" strokecolor="#818181">
                <v:path arrowok="t"/>
              </v:shape>
            </v:group>
            <v:group style="position:absolute;left:11398;top:19995;width:43;height:79" coordorigin="11398,19995" coordsize="43,79">
              <v:shape style="position:absolute;left:11398;top:19995;width:43;height:79" coordorigin="11398,19995" coordsize="43,79" path="m11441,19995l11419,20024,11398,20074e" filled="f" stroked="t" strokeweight="1.080010pt" strokecolor="#818181">
                <v:path arrowok="t"/>
              </v:shape>
            </v:group>
            <v:group style="position:absolute;left:12233;top:17288;width:389;height:29" coordorigin="12233,17288" coordsize="389,29">
              <v:shape style="position:absolute;left:12233;top:17288;width:389;height:29" coordorigin="12233,17288" coordsize="389,29" path="m12622,17288l12233,17317e" filled="f" stroked="t" strokeweight="1.080010pt" strokecolor="#818181">
                <v:path arrowok="t"/>
              </v:shape>
            </v:group>
            <v:group style="position:absolute;left:13299;top:14530;width:259;height:562" coordorigin="13299,14530" coordsize="259,562">
              <v:shape style="position:absolute;left:13299;top:14530;width:259;height:562" coordorigin="13299,14530" coordsize="259,562" path="m13558,15092l13392,14890,13313,14775,13299,14667,13299,14530e" filled="f" stroked="t" strokeweight="1.080010pt" strokecolor="#818181">
                <v:path arrowok="t"/>
              </v:shape>
            </v:group>
            <v:group style="position:absolute;left:10994;top:20434;width:324;height:252" coordorigin="10994,20434" coordsize="324,252">
              <v:shape style="position:absolute;left:10994;top:20434;width:324;height:252" coordorigin="10994,20434" coordsize="324,252" path="m10994,20679l11290,20686,11304,20679,11311,20672,11318,20650,11318,20499,11290,20434e" filled="f" stroked="t" strokeweight="1.080010pt" strokecolor="#818181">
                <v:path arrowok="t"/>
              </v:shape>
            </v:group>
            <v:group style="position:absolute;left:13399;top:14717;width:331;height:295" coordorigin="13399,14717" coordsize="331,295">
              <v:shape style="position:absolute;left:13399;top:14717;width:331;height:295" coordorigin="13399,14717" coordsize="331,295" path="m13723,15013l13731,14782,13716,14739,13695,14717,13565,14717,13457,14732,13399,14753e" filled="f" stroked="t" strokeweight="1.080010pt" strokecolor="#818181">
                <v:path arrowok="t"/>
              </v:shape>
            </v:group>
            <v:group style="position:absolute;left:12859;top:17079;width:144;height:7" coordorigin="12859,17079" coordsize="144,7">
              <v:shape style="position:absolute;left:12859;top:17079;width:144;height:7" coordorigin="12859,17079" coordsize="144,7" path="m13003,17079l12859,17086e" filled="f" stroked="t" strokeweight="1.080010pt" strokecolor="#818181">
                <v:path arrowok="t"/>
              </v:shape>
            </v:group>
            <v:group style="position:absolute;left:13925;top:16006;width:1037;height:86" coordorigin="13925,16006" coordsize="1037,86">
              <v:shape style="position:absolute;left:13925;top:16006;width:1037;height:86" coordorigin="13925,16006" coordsize="1037,86" path="m14962,16006l14393,16013,14285,16028,14004,16093,13925,16093e" filled="f" stroked="t" strokeweight="1.080010pt" strokecolor="#818181">
                <v:path arrowok="t"/>
              </v:shape>
            </v:group>
            <v:group style="position:absolute;left:15531;top:15056;width:14;height:684" coordorigin="15531,15056" coordsize="14,684">
              <v:shape style="position:absolute;left:15531;top:15056;width:14;height:684" coordorigin="15531,15056" coordsize="14,684" path="m15531,15740l15538,15243,15545,15056e" filled="f" stroked="t" strokeweight="1.080010pt" strokecolor="#818181">
                <v:path arrowok="t"/>
              </v:shape>
            </v:group>
            <v:group style="position:absolute;left:15149;top:16006;width:65;height:756" coordorigin="15149,16006" coordsize="65,756">
              <v:shape style="position:absolute;left:15149;top:16006;width:65;height:756" coordorigin="15149,16006" coordsize="65,756" path="m15149,16762l15163,16676,15163,16474,15171,16431,15207,16237,15214,16071,15214,16006e" filled="f" stroked="t" strokeweight="1.080010pt" strokecolor="#818181">
                <v:path arrowok="t"/>
              </v:shape>
            </v:group>
            <v:group style="position:absolute;left:15149;top:15999;width:317;height:770" coordorigin="15149,15999" coordsize="317,770">
              <v:shape style="position:absolute;left:15149;top:15999;width:317;height:770" coordorigin="15149,15999" coordsize="317,770" path="m15149,16762l15228,16769,15343,16769,15408,16748,15423,16489,15459,16280,15466,16229,15466,16042,15459,16028,15451,16013,15430,15999,15408,15999,15214,16006e" filled="f" stroked="t" strokeweight="1.080010pt" strokecolor="#818181">
                <v:path arrowok="t"/>
              </v:shape>
            </v:group>
            <v:group style="position:absolute;left:15343;top:21190;width:151;height:2" coordorigin="15343,21190" coordsize="151,2">
              <v:shape style="position:absolute;left:15343;top:21190;width:151;height:2" coordorigin="15343,21190" coordsize="151,0" path="m15495,21190l15343,21190e" filled="f" stroked="t" strokeweight="1.080010pt" strokecolor="#818181">
                <v:path arrowok="t"/>
              </v:shape>
            </v:group>
            <v:group style="position:absolute;left:288;top:2808;width:223;height:2" coordorigin="288,2808" coordsize="223,2">
              <v:shape style="position:absolute;left:288;top:2808;width:223;height:2" coordorigin="288,2808" coordsize="223,0" path="m288,2808l511,2808e" filled="f" stroked="t" strokeweight="1.080010pt" strokecolor="#818181">
                <v:path arrowok="t"/>
              </v:shape>
            </v:group>
            <v:group style="position:absolute;left:5213;top:907;width:22;height:1930" coordorigin="5213,907" coordsize="22,1930">
              <v:shape style="position:absolute;left:5213;top:907;width:22;height:1930" coordorigin="5213,907" coordsize="22,1930" path="m5220,2837l5213,2693,5213,2592,5220,1814,5234,907e" filled="f" stroked="t" strokeweight="1.080010pt" strokecolor="#818181">
                <v:path arrowok="t"/>
              </v:shape>
            </v:group>
            <v:group style="position:absolute;left:2326;top:8633;width:598;height:14" coordorigin="2326,8633" coordsize="598,14">
              <v:shape style="position:absolute;left:2326;top:8633;width:598;height:14" coordorigin="2326,8633" coordsize="598,14" path="m2923,8633l2909,8648,2887,8648,2326,8633e" filled="f" stroked="t" strokeweight="1.080010pt" strokecolor="#818181">
                <v:path arrowok="t"/>
              </v:shape>
            </v:group>
            <v:group style="position:absolute;left:11110;top:2218;width:2;height:58" coordorigin="11110,2218" coordsize="2,58">
              <v:shape style="position:absolute;left:11110;top:2218;width:2;height:58" coordorigin="11110,2218" coordsize="0,58" path="m11110,2275l11110,2218e" filled="f" stroked="t" strokeweight="1.080010pt" strokecolor="#818181">
                <v:path arrowok="t"/>
              </v:shape>
            </v:group>
            <v:group style="position:absolute;left:7574;top:2837;width:3564;height:2" coordorigin="7574,2837" coordsize="3564,2">
              <v:shape style="position:absolute;left:7574;top:2837;width:3564;height:2" coordorigin="7574,2837" coordsize="3564,0" path="m7574,2837l11138,2837e" filled="f" stroked="t" strokeweight=".72003pt" strokecolor="#818181">
                <v:path arrowok="t"/>
              </v:shape>
            </v:group>
            <v:group style="position:absolute;left:11182;top:7063;width:281;height:2" coordorigin="11182,7063" coordsize="281,2">
              <v:shape style="position:absolute;left:11182;top:7063;width:281;height:2" coordorigin="11182,7063" coordsize="281,0" path="m11182,7063l11462,7063e" filled="f" stroked="t" strokeweight="1.44005pt" strokecolor="#818181">
                <v:path arrowok="t"/>
              </v:shape>
            </v:group>
            <v:group style="position:absolute;left:11030;top:7078;width:151;height:1562" coordorigin="11030,7078" coordsize="151,1562">
              <v:shape style="position:absolute;left:11030;top:7078;width:151;height:1562" coordorigin="11030,7078" coordsize="151,1562" path="m11030,8640l11038,8590,11059,8525,11146,8280,11160,8237,11167,8151,11174,7848,11182,7078e" filled="f" stroked="t" strokeweight="1.080010pt" strokecolor="#818181">
                <v:path arrowok="t"/>
              </v:shape>
            </v:group>
            <v:group style="position:absolute;left:12003;top:6459;width:65;height:583" coordorigin="12003,6459" coordsize="65,583">
              <v:shape style="position:absolute;left:12003;top:6459;width:65;height:583" coordorigin="12003,6459" coordsize="65,583" path="m12003,7042l12024,7035,12046,7013,12060,6984,12067,6948,12067,6912,12060,6459e" filled="f" stroked="t" strokeweight="1.080010pt" strokecolor="#818181">
                <v:path arrowok="t"/>
              </v:shape>
            </v:group>
            <v:group style="position:absolute;left:14127;top:8648;width:446;height:7" coordorigin="14127,8648" coordsize="446,7">
              <v:shape style="position:absolute;left:14127;top:8648;width:446;height:7" coordorigin="14127,8648" coordsize="446,7" path="m14573,8655l14328,8648,14127,8655e" filled="f" stroked="t" strokeweight="1.080010pt" strokecolor="#818181">
                <v:path arrowok="t"/>
              </v:shape>
            </v:group>
            <v:group style="position:absolute;left:446;top:8626;width:122;height:3226" coordorigin="446,8626" coordsize="122,3226">
              <v:shape style="position:absolute;left:446;top:8626;width:122;height:3226" coordorigin="446,8626" coordsize="122,3226" path="m446,11852l504,10282,554,9130,569,8835,569,8626e" filled="f" stroked="t" strokeweight="1.080010pt" strokecolor="#818181">
                <v:path arrowok="t"/>
              </v:shape>
            </v:group>
            <v:group style="position:absolute;left:346;top:11852;width:101;height:2606" coordorigin="346,11852" coordsize="101,2606">
              <v:shape style="position:absolute;left:346;top:11852;width:101;height:2606" coordorigin="346,11852" coordsize="101,2606" path="m346,14458l346,14235,360,13947,403,12896,446,11852e" filled="f" stroked="t" strokeweight="1.080010pt" strokecolor="#818181">
                <v:path arrowok="t"/>
              </v:shape>
            </v:group>
            <v:group style="position:absolute;left:288;top:15952;width:36;height:2" coordorigin="288,15952" coordsize="36,2">
              <v:shape style="position:absolute;left:288;top:15952;width:36;height:2" coordorigin="288,15952" coordsize="36,0" path="m288,15952l324,15952e" filled="f" stroked="t" strokeweight=".36001pt" strokecolor="#818181">
                <v:path arrowok="t"/>
              </v:shape>
            </v:group>
            <v:group style="position:absolute;left:1591;top:14948;width:14;height:209" coordorigin="1591,14948" coordsize="14,209">
              <v:shape style="position:absolute;left:1591;top:14948;width:14;height:209" coordorigin="1591,14948" coordsize="14,209" path="m1606,14948l1591,15157e" filled="f" stroked="t" strokeweight="1.080010pt" strokecolor="#818181">
                <v:path arrowok="t"/>
              </v:shape>
            </v:group>
            <v:group style="position:absolute;left:360;top:17597;width:202;height:396" coordorigin="360,17597" coordsize="202,396">
              <v:shape style="position:absolute;left:360;top:17597;width:202;height:396" coordorigin="360,17597" coordsize="202,396" path="m562,17597l410,17605,374,17619,360,17641,360,17878,360,17957,374,17979,389,17986,418,17993,547,17993e" filled="f" stroked="t" strokeweight="1.080010pt" strokecolor="#818181">
                <v:path arrowok="t"/>
              </v:shape>
            </v:group>
            <v:group style="position:absolute;left:1930;top:14458;width:2;height:418" coordorigin="1930,14458" coordsize="2,418">
              <v:shape style="position:absolute;left:1930;top:14458;width:2;height:418" coordorigin="1930,14458" coordsize="0,418" path="m1930,14876l1930,14458e" filled="f" stroked="t" strokeweight="1.080010pt" strokecolor="#818181">
                <v:path arrowok="t"/>
              </v:shape>
            </v:group>
            <v:group style="position:absolute;left:562;top:17576;width:353;height:22" coordorigin="562,17576" coordsize="353,22">
              <v:shape style="position:absolute;left:562;top:17576;width:353;height:22" coordorigin="562,17576" coordsize="353,22" path="m914,17576l562,17597e" filled="f" stroked="t" strokeweight="1.080010pt" strokecolor="#818181">
                <v:path arrowok="t"/>
              </v:shape>
            </v:group>
            <v:group style="position:absolute;left:914;top:17576;width:266;height:360" coordorigin="914,17576" coordsize="266,360">
              <v:shape style="position:absolute;left:914;top:17576;width:266;height:360" coordorigin="914,17576" coordsize="266,360" path="m914,17576l1066,17576,1087,17576,1109,17583,1116,17605,1130,17648,1145,17749,1174,17893,1181,17936e" filled="f" stroked="t" strokeweight="1.080010pt" strokecolor="#818181">
                <v:path arrowok="t"/>
              </v:shape>
            </v:group>
            <v:group style="position:absolute;left:1930;top:14467;width:5508;height:2" coordorigin="1930,14467" coordsize="5508,2">
              <v:shape style="position:absolute;left:1930;top:14467;width:5508;height:2" coordorigin="1930,14467" coordsize="5508,0" path="m1930,14467l7438,14467e" filled="f" stroked="t" strokeweight="1.62003pt" strokecolor="#818181">
                <v:path arrowok="t"/>
              </v:shape>
            </v:group>
            <v:group style="position:absolute;left:1613;top:17648;width:166;height:94" coordorigin="1613,17648" coordsize="166,94">
              <v:shape style="position:absolute;left:1613;top:17648;width:166;height:94" coordorigin="1613,17648" coordsize="166,94" path="m1613,17741l1685,17705,1728,17684,1757,17669,1771,17662,1778,17648e" filled="f" stroked="t" strokeweight="1.080010pt" strokecolor="#818181">
                <v:path arrowok="t"/>
              </v:shape>
            </v:group>
            <v:group style="position:absolute;left:3686;top:14444;width:50;height:475" coordorigin="3686,14444" coordsize="50,475">
              <v:shape style="position:absolute;left:3686;top:14444;width:50;height:475" coordorigin="3686,14444" coordsize="50,475" path="m3737,14919l3701,14710,3686,14609,3708,14444e" filled="f" stroked="t" strokeweight="1.080010pt" strokecolor="#818181">
                <v:path arrowok="t"/>
              </v:shape>
            </v:group>
            <v:group style="position:absolute;left:3802;top:15625;width:598;height:65" coordorigin="3802,15625" coordsize="598,65">
              <v:shape style="position:absolute;left:3802;top:15625;width:598;height:65" coordorigin="3802,15625" coordsize="598,65" path="m4399,15689l4255,15675,4054,15661,3917,15639,3802,15625e" filled="f" stroked="t" strokeweight="1.080010pt" strokecolor="#818181">
                <v:path arrowok="t"/>
              </v:shape>
            </v:group>
            <v:group style="position:absolute;left:4586;top:15056;width:180;height:518" coordorigin="4586,15056" coordsize="180,518">
              <v:shape style="position:absolute;left:4586;top:15056;width:180;height:518" coordorigin="4586,15056" coordsize="180,518" path="m4766,15574l4630,15567,4586,15545,4586,15495,4594,15056e" filled="f" stroked="t" strokeweight="1.080010pt" strokecolor="#818181">
                <v:path arrowok="t"/>
              </v:shape>
            </v:group>
            <v:group style="position:absolute;left:3290;top:18483;width:245;height:173" coordorigin="3290,18483" coordsize="245,173">
              <v:shape style="position:absolute;left:3290;top:18483;width:245;height:173" coordorigin="3290,18483" coordsize="245,173" path="m3535,18656l3492,18584,3478,18555,3470,18512,3463,18497,3456,18483,3434,18483,3377,18483,3290,18483e" filled="f" stroked="t" strokeweight="1.080010pt" strokecolor="#818181">
                <v:path arrowok="t"/>
              </v:shape>
            </v:group>
            <v:group style="position:absolute;left:4241;top:16589;width:238;height:29" coordorigin="4241,16589" coordsize="238,29">
              <v:shape style="position:absolute;left:4241;top:16589;width:238;height:29" coordorigin="4241,16589" coordsize="238,29" path="m4241,16618l4464,16611,4478,16589e" filled="f" stroked="t" strokeweight="1.080010pt" strokecolor="#818181">
                <v:path arrowok="t"/>
              </v:shape>
            </v:group>
            <v:group style="position:absolute;left:4766;top:15049;width:216;height:526" coordorigin="4766,15049" coordsize="216,526">
              <v:shape style="position:absolute;left:4766;top:15049;width:216;height:526" coordorigin="4766,15049" coordsize="216,526" path="m4774,15049l4925,15049,4961,15070,4982,15135,4946,15553,4910,15574,4766,15574e" filled="f" stroked="t" strokeweight="1.080010pt" strokecolor="#818181">
                <v:path arrowok="t"/>
              </v:shape>
            </v:group>
            <v:group style="position:absolute;left:3341;top:19239;width:43;height:223" coordorigin="3341,19239" coordsize="43,223">
              <v:shape style="position:absolute;left:3341;top:19239;width:43;height:223" coordorigin="3341,19239" coordsize="43,223" path="m3341,19462l3362,19390,3377,19347,3384,19282,3384,19239e" filled="f" stroked="t" strokeweight="1.080010pt" strokecolor="#818181">
                <v:path arrowok="t"/>
              </v:shape>
            </v:group>
            <v:group style="position:absolute;left:3514;top:18771;width:65;height:281" coordorigin="3514,18771" coordsize="65,281">
              <v:shape style="position:absolute;left:3514;top:18771;width:65;height:281" coordorigin="3514,18771" coordsize="65,281" path="m3578,19052l3578,18850,3557,18814,3514,18771e" filled="f" stroked="t" strokeweight="1.080010pt" strokecolor="#818181">
                <v:path arrowok="t"/>
              </v:shape>
            </v:group>
            <v:group style="position:absolute;left:4226;top:18202;width:7;height:187" coordorigin="4226,18202" coordsize="7,187">
              <v:shape style="position:absolute;left:4226;top:18202;width:7;height:187" coordorigin="4226,18202" coordsize="7,187" path="m4234,18389l4226,18202e" filled="f" stroked="t" strokeweight="1.080010pt" strokecolor="#818181">
                <v:path arrowok="t"/>
              </v:shape>
            </v:group>
            <v:group style="position:absolute;left:4255;top:18980;width:194;height:2" coordorigin="4255,18980" coordsize="194,2">
              <v:shape style="position:absolute;left:4255;top:18980;width:194;height:2" coordorigin="4255,18980" coordsize="194,0" path="m4450,18980l4255,18980e" filled="f" stroked="t" strokeweight="1.080010pt" strokecolor="#818181">
                <v:path arrowok="t"/>
              </v:shape>
            </v:group>
            <v:group style="position:absolute;left:4745;top:18325;width:122;height:259" coordorigin="4745,18325" coordsize="122,259">
              <v:shape style="position:absolute;left:4745;top:18325;width:122;height:259" coordorigin="4745,18325" coordsize="122,259" path="m4745,18584l4752,18389,4752,18353,4752,18332,4766,18325,4867,18325e" filled="f" stroked="t" strokeweight="1.080010pt" strokecolor="#818181">
                <v:path arrowok="t"/>
              </v:shape>
            </v:group>
            <v:group style="position:absolute;left:7438;top:2830;width:187;height:11657" coordorigin="7438,2830" coordsize="187,11657">
              <v:shape style="position:absolute;left:7438;top:2830;width:187;height:11657" coordorigin="7438,2830" coordsize="187,11657" path="m7438,14487l7610,10412,7625,9944,7625,9684,7625,9231,7610,8014,7560,4349,7560,4083,7567,3355,7567,2880,7574,2830e" filled="f" stroked="t" strokeweight="1.080010pt" strokecolor="#818181">
                <v:path arrowok="t"/>
              </v:shape>
            </v:group>
            <v:group style="position:absolute;left:11898;top:15085;width:2;height:281" coordorigin="11898,15085" coordsize="2,281">
              <v:shape style="position:absolute;left:11898;top:15085;width:2;height:281" coordorigin="11898,15085" coordsize="0,281" path="m11898,15085l11898,15365e" filled="f" stroked="t" strokeweight="1.80002pt" strokecolor="#818181">
                <v:path arrowok="t"/>
              </v:shape>
            </v:group>
            <v:group style="position:absolute;left:11866;top:14753;width:295;height:605" coordorigin="11866,14753" coordsize="295,605">
              <v:shape style="position:absolute;left:11866;top:14753;width:295;height:605" coordorigin="11866,14753" coordsize="295,605" path="m12161,15358l12161,14789,12147,14768,12118,14753,12017,14761,11880,14789,11866,14811,11880,15085e" filled="f" stroked="t" strokeweight="1.080010pt" strokecolor="#818181">
                <v:path arrowok="t"/>
              </v:shape>
            </v:group>
            <v:group style="position:absolute;left:11895;top:15589;width:281;height:367" coordorigin="11895,15589" coordsize="281,367">
              <v:shape style="position:absolute;left:11895;top:15589;width:281;height:367" coordorigin="11895,15589" coordsize="281,367" path="m12175,15956l12161,15898,12139,15797,12132,15610,12125,15589,12075,15589,11895,15589e" filled="f" stroked="t" strokeweight="1.080010pt" strokecolor="#818181">
                <v:path arrowok="t"/>
              </v:shape>
            </v:group>
            <v:group style="position:absolute;left:12636;top:14703;width:259;height:425" coordorigin="12636,14703" coordsize="259,425">
              <v:shape style="position:absolute;left:12636;top:14703;width:259;height:425" coordorigin="12636,14703" coordsize="259,425" path="m12895,14710l12687,14703,12665,14710,12651,14725,12636,14753,12643,15128e" filled="f" stroked="t" strokeweight="1.080010pt" strokecolor="#818181">
                <v:path arrowok="t"/>
              </v:shape>
            </v:group>
            <v:group style="position:absolute;left:12175;top:15927;width:259;height:2" coordorigin="12175,15927" coordsize="259,2">
              <v:shape style="position:absolute;left:12175;top:15927;width:259;height:2" coordorigin="12175,15927" coordsize="259,0" path="m12175,15927l12435,15927e" filled="f" stroked="t" strokeweight="2.8801pt" strokecolor="#818181">
                <v:path arrowok="t"/>
              </v:shape>
            </v:group>
            <v:group style="position:absolute;left:10973;top:20305;width:22;height:374" coordorigin="10973,20305" coordsize="22,374">
              <v:shape style="position:absolute;left:10973;top:20305;width:22;height:374" coordorigin="10973,20305" coordsize="22,374" path="m10994,20679l10973,20449,10973,20305e" filled="f" stroked="t" strokeweight="1.080010pt" strokecolor="#818181">
                <v:path arrowok="t"/>
              </v:shape>
            </v:group>
            <v:group style="position:absolute;left:12636;top:15358;width:518;height:274" coordorigin="12636,15358" coordsize="518,274">
              <v:shape style="position:absolute;left:12636;top:15358;width:518;height:274" coordorigin="12636,15358" coordsize="518,274" path="m12636,15625l12636,15387,12643,15380,12658,15365,12672,15358,13147,15358,13155,15632,12636,15625e" filled="f" stroked="t" strokeweight="1.080010pt" strokecolor="#818181">
                <v:path arrowok="t"/>
              </v:shape>
            </v:group>
            <v:group style="position:absolute;left:13111;top:15092;width:446;height:50" coordorigin="13111,15092" coordsize="446,50">
              <v:shape style="position:absolute;left:13111;top:15092;width:446;height:50" coordorigin="13111,15092" coordsize="446,50" path="m13558,15092l13471,15128,13407,15142,13306,15142,13111,15135e" filled="f" stroked="t" strokeweight="1.080010pt" strokecolor="#818181">
                <v:path arrowok="t"/>
              </v:shape>
            </v:group>
            <v:group style="position:absolute;left:12823;top:16402;width:295;height:360" coordorigin="12823,16402" coordsize="295,360">
              <v:shape style="position:absolute;left:12823;top:16402;width:295;height:360" coordorigin="12823,16402" coordsize="295,360" path="m12867,16762l12852,16546,12823,16481,12831,16453,12859,16431,13097,16402,13119,16417e" filled="f" stroked="t" strokeweight="1.080010pt" strokecolor="#818181">
                <v:path arrowok="t"/>
              </v:shape>
            </v:group>
            <v:group style="position:absolute;left:13356;top:15358;width:338;height:274" coordorigin="13356,15358" coordsize="338,274">
              <v:shape style="position:absolute;left:13356;top:15358;width:338;height:274" coordorigin="13356,15358" coordsize="338,274" path="m13695,15603l13385,15632,13371,15625,13356,15596,13371,15416,13378,15394,13392,15380,13695,15358e" filled="f" stroked="t" strokeweight="1.080010pt" strokecolor="#818181">
                <v:path arrowok="t"/>
              </v:shape>
            </v:group>
            <v:group style="position:absolute;left:11686;top:20978;width:101;height:2" coordorigin="11686,20978" coordsize="101,2">
              <v:shape style="position:absolute;left:11686;top:20978;width:101;height:2" coordorigin="11686,20978" coordsize="101,0" path="m11686,20978l11786,20978e" filled="f" stroked="t" strokeweight="1.80007pt" strokecolor="#818181">
                <v:path arrowok="t"/>
              </v:shape>
            </v:group>
            <v:group style="position:absolute;left:13162;top:17684;width:14;height:245" coordorigin="13162,17684" coordsize="14,245">
              <v:shape style="position:absolute;left:13162;top:17684;width:14;height:245" coordorigin="13162,17684" coordsize="14,245" path="m13176,17684l13169,17691,13162,17698,13162,17929e" filled="f" stroked="t" strokeweight="1.080010pt" strokecolor="#818181">
                <v:path arrowok="t"/>
              </v:shape>
            </v:group>
            <v:group style="position:absolute;left:13162;top:17929;width:7;height:238" coordorigin="13162,17929" coordsize="7,238">
              <v:shape style="position:absolute;left:13162;top:17929;width:7;height:238" coordorigin="13162,17929" coordsize="7,238" path="m13162,17929l13162,18152,13169,18166e" filled="f" stroked="t" strokeweight="1.080010pt" strokecolor="#818181">
                <v:path arrowok="t"/>
              </v:shape>
            </v:group>
            <v:group style="position:absolute;left:13651;top:16856;width:22;height:259" coordorigin="13651,16856" coordsize="22,259">
              <v:shape style="position:absolute;left:13651;top:16856;width:22;height:259" coordorigin="13651,16856" coordsize="22,259" path="m13651,17115l13673,16856e" filled="f" stroked="t" strokeweight="1.080010pt" strokecolor="#818181">
                <v:path arrowok="t"/>
              </v:shape>
            </v:group>
            <v:group style="position:absolute;left:13918;top:16352;width:7;height:266" coordorigin="13918,16352" coordsize="7,266">
              <v:shape style="position:absolute;left:13918;top:16352;width:7;height:266" coordorigin="13918,16352" coordsize="7,266" path="m13925,16618l13918,16582,13918,16352e" filled="f" stroked="t" strokeweight="1.080010pt" strokecolor="#818181">
                <v:path arrowok="t"/>
              </v:shape>
            </v:group>
            <v:group style="position:absolute;left:13673;top:17417;width:36;height:266" coordorigin="13673,17417" coordsize="36,266">
              <v:shape style="position:absolute;left:13673;top:17417;width:36;height:266" coordorigin="13673,17417" coordsize="36,266" path="m13673,17417l13702,17511,13709,17583,13709,17684e" filled="f" stroked="t" strokeweight="1.080010pt" strokecolor="#818181">
                <v:path arrowok="t"/>
              </v:shape>
            </v:group>
            <v:group style="position:absolute;left:14508;top:15099;width:360;height:29" coordorigin="14508,15099" coordsize="360,29">
              <v:shape style="position:absolute;left:14508;top:15099;width:360;height:29" coordorigin="14508,15099" coordsize="360,29" path="m14508,15128l14868,15099e" filled="f" stroked="t" strokeweight="1.080010pt" strokecolor="#818181">
                <v:path arrowok="t"/>
              </v:shape>
            </v:group>
            <v:group style="position:absolute;left:13162;top:17929;width:540;height:14" coordorigin="13162,17929" coordsize="540,14">
              <v:shape style="position:absolute;left:13162;top:17929;width:540;height:14" coordorigin="13162,17929" coordsize="540,14" path="m13702,17943l13162,17929e" filled="f" stroked="t" strokeweight="1.080010pt" strokecolor="#818181">
                <v:path arrowok="t"/>
              </v:shape>
            </v:group>
            <v:group style="position:absolute;left:13702;top:17684;width:7;height:259" coordorigin="13702,17684" coordsize="7,259">
              <v:shape style="position:absolute;left:13702;top:17684;width:7;height:259" coordorigin="13702,17684" coordsize="7,259" path="m13702,17943l13702,17885,13709,17684e" filled="f" stroked="t" strokeweight="1.080010pt" strokecolor="#818181">
                <v:path arrowok="t"/>
              </v:shape>
            </v:group>
            <v:group style="position:absolute;left:13169;top:18166;width:468;height:29" coordorigin="13169,18166" coordsize="468,29">
              <v:shape style="position:absolute;left:13169;top:18166;width:468;height:29" coordorigin="13169,18166" coordsize="468,29" path="m13637,18195l13212,18181,13183,18181,13169,18166e" filled="f" stroked="t" strokeweight="1.080010pt" strokecolor="#818181">
                <v:path arrowok="t"/>
              </v:shape>
            </v:group>
            <v:group style="position:absolute;left:13637;top:17943;width:65;height:252" coordorigin="13637,17943" coordsize="65,252">
              <v:shape style="position:absolute;left:13637;top:17943;width:65;height:252" coordorigin="13637,17943" coordsize="65,252" path="m13637,18195l13687,18001,13702,17943e" filled="f" stroked="t" strokeweight="1.080010pt" strokecolor="#818181">
                <v:path arrowok="t"/>
              </v:shape>
            </v:group>
            <v:group style="position:absolute;left:13623;top:18829;width:108;height:396" coordorigin="13623,18829" coordsize="108,396">
              <v:shape style="position:absolute;left:13623;top:18829;width:108;height:396" coordorigin="13623,18829" coordsize="108,396" path="m13731,19225l13673,19131,13659,19081,13644,19023,13630,18980,13623,18829e" filled="f" stroked="t" strokeweight="1.080010pt" strokecolor="#818181">
                <v:path arrowok="t"/>
              </v:shape>
            </v:group>
            <v:group style="position:absolute;left:15545;top:15056;width:7;height:7" coordorigin="15545,15056" coordsize="7,7">
              <v:shape style="position:absolute;left:15545;top:15056;width:7;height:7" coordorigin="15545,15056" coordsize="7,7" path="m15545,15056l15552,15063e" filled="f" stroked="t" strokeweight="1.080010pt" strokecolor="#818181">
                <v:path arrowok="t"/>
              </v:shape>
            </v:group>
            <v:group style="position:absolute;left:13961;top:19570;width:94;height:425" coordorigin="13961,19570" coordsize="94,425">
              <v:shape style="position:absolute;left:13961;top:19570;width:94;height:425" coordorigin="13961,19570" coordsize="94,425" path="m14055,19995l14055,19837,14047,19794,14040,19765,14026,19714,14011,19671,13961,19570e" filled="f" stroked="t" strokeweight="1.080010pt" strokecolor="#818181">
                <v:path arrowok="t"/>
              </v:shape>
            </v:group>
            <v:group style="position:absolute;left:14555;top:18843;width:2;height:252" coordorigin="14555,18843" coordsize="2,252">
              <v:shape style="position:absolute;left:14555;top:18843;width:2;height:252" coordorigin="14555,18843" coordsize="0,252" path="m14555,18843l14555,19095e" filled="f" stroked="t" strokeweight="2.520020pt" strokecolor="#818181">
                <v:path arrowok="t"/>
              </v:shape>
            </v:group>
            <v:group style="position:absolute;left:15480;top:18933;width:72;height:2" coordorigin="15480,18933" coordsize="72,2">
              <v:shape style="position:absolute;left:15480;top:18933;width:72;height:2" coordorigin="15480,18933" coordsize="72,0" path="m15480,18933l15552,18933e" filled="f" stroked="t" strokeweight=".36001pt" strokecolor="#818181">
                <v:path arrowok="t"/>
              </v:shape>
            </v:group>
            <v:group style="position:absolute;left:5220;top:2837;width:65;height:5890" coordorigin="5220,2837" coordsize="65,5890">
              <v:shape style="position:absolute;left:5220;top:2837;width:65;height:5890" coordorigin="5220,2837" coordsize="65,5890" path="m5285,8727l5263,5278,5242,4313,5234,3240,5220,2837e" filled="f" stroked="t" strokeweight="1.080010pt" strokecolor="#818181">
                <v:path arrowok="t"/>
              </v:shape>
            </v:group>
            <v:group style="position:absolute;left:8784;top:288;width:7;height:634" coordorigin="8784,288" coordsize="7,634">
              <v:shape style="position:absolute;left:8784;top:288;width:7;height:634" coordorigin="8784,288" coordsize="7,634" path="m8784,922l8784,569,8791,288e" filled="f" stroked="t" strokeweight="1.080010pt" strokecolor="#818181">
                <v:path arrowok="t"/>
              </v:shape>
            </v:group>
            <v:group style="position:absolute;left:11110;top:986;width:14;height:1231" coordorigin="11110,986" coordsize="14,1231">
              <v:shape style="position:absolute;left:11110;top:986;width:14;height:1231" coordorigin="11110,986" coordsize="14,1231" path="m11110,2218l11117,1814,11124,986e" filled="f" stroked="t" strokeweight="1.080010pt" strokecolor="#818181">
                <v:path arrowok="t"/>
              </v:shape>
            </v:group>
            <v:group style="position:absolute;left:11182;top:6450;width:878;height:2" coordorigin="11182,6450" coordsize="878,2">
              <v:shape style="position:absolute;left:11182;top:6450;width:878;height:2" coordorigin="11182,6450" coordsize="878,0" path="m11182,6450l12060,6450e" filled="f" stroked="t" strokeweight="1.62003pt" strokecolor="#818181">
                <v:path arrowok="t"/>
              </v:shape>
            </v:group>
            <v:group style="position:absolute;left:11462;top:7042;width:540;height:7" coordorigin="11462,7042" coordsize="540,7">
              <v:shape style="position:absolute;left:11462;top:7042;width:540;height:7" coordorigin="11462,7042" coordsize="540,7" path="m11462,7049l11527,7042,11635,7042,12003,7042e" filled="f" stroked="t" strokeweight="1.080010pt" strokecolor="#818181">
                <v:path arrowok="t"/>
              </v:shape>
            </v:group>
            <v:group style="position:absolute;left:12607;top:8655;width:727;height:14" coordorigin="12607,8655" coordsize="727,14">
              <v:shape style="position:absolute;left:12607;top:8655;width:727;height:14" coordorigin="12607,8655" coordsize="727,14" path="m12607,8655l13313,8662,13335,8669e" filled="f" stroked="t" strokeweight="1.080010pt" strokecolor="#818181">
                <v:path arrowok="t"/>
              </v:shape>
            </v:group>
            <v:group style="position:absolute;left:2340;top:9173;width:533;height:43" coordorigin="2340,9173" coordsize="533,43">
              <v:shape style="position:absolute;left:2340;top:9173;width:533;height:43" coordorigin="2340,9173" coordsize="533,43" path="m2873,9173l2830,9195,2786,9202,2657,9216,2340,9209e" filled="f" stroked="t" strokeweight="1.080010pt" strokecolor="#818181">
                <v:path arrowok="t"/>
              </v:shape>
            </v:group>
            <v:group style="position:absolute;left:446;top:9209;width:2038;height:2657" coordorigin="446,9209" coordsize="2038,2657">
              <v:shape style="position:absolute;left:446;top:9209;width:2038;height:2657" coordorigin="446,9209" coordsize="2038,2657" path="m446,11852l943,11859,1627,11866,1728,11852,1807,11830,1908,11772,1958,11736,2311,11412,2376,11348,2390,11326,2426,11276,2455,11211,2477,11132,2484,11052,2477,10995,2462,10916,2434,10851,2376,10743,2340,10664,2311,10584,2290,10455,2290,10325,2297,10246,2311,10174,2347,10030,2362,9980,2369,9915,2369,9821,2362,9785,2340,9627,2333,9555,2333,9389,2340,9209e" filled="f" stroked="t" strokeweight="1.080010pt" strokecolor="#818181">
                <v:path arrowok="t"/>
              </v:shape>
            </v:group>
            <v:group style="position:absolute;left:871;top:15934;width:2;height:209" coordorigin="871,15934" coordsize="2,209">
              <v:shape style="position:absolute;left:871;top:15934;width:2;height:209" coordorigin="871,15934" coordsize="0,209" path="m871,15934l871,16143e" filled="f" stroked="t" strokeweight="5.040040pt" strokecolor="#818181">
                <v:path arrowok="t"/>
              </v:shape>
            </v:group>
            <v:group style="position:absolute;left:922;top:16143;width:36;height:281" coordorigin="922,16143" coordsize="36,281">
              <v:shape style="position:absolute;left:922;top:16143;width:36;height:281" coordorigin="922,16143" coordsize="36,281" path="m922,16143l943,16215,958,16287,950,16424e" filled="f" stroked="t" strokeweight="1.080010pt" strokecolor="#818181">
                <v:path arrowok="t"/>
              </v:shape>
            </v:group>
            <v:group style="position:absolute;left:648;top:16633;width:245;height:2" coordorigin="648,16633" coordsize="245,2">
              <v:shape style="position:absolute;left:648;top:16633;width:245;height:2" coordorigin="648,16633" coordsize="245,0" path="m648,16633l893,16633e" filled="f" stroked="t" strokeweight="1.080010pt" strokecolor="#818181">
                <v:path arrowok="t"/>
              </v:shape>
            </v:group>
            <v:group style="position:absolute;left:1678;top:16172;width:2;height:130" coordorigin="1678,16172" coordsize="2,130">
              <v:shape style="position:absolute;left:1678;top:16172;width:2;height:130" coordorigin="1678,16172" coordsize="0,130" path="m1678,16301l1678,16172e" filled="f" stroked="t" strokeweight="1.080010pt" strokecolor="#818181">
                <v:path arrowok="t"/>
              </v:shape>
            </v:group>
            <v:group style="position:absolute;left:1757;top:17115;width:115;height:274" coordorigin="1757,17115" coordsize="115,274">
              <v:shape style="position:absolute;left:1757;top:17115;width:115;height:274" coordorigin="1757,17115" coordsize="115,274" path="m1872,17115l1865,17137,1822,17237,1793,17288,1757,17389e" filled="f" stroked="t" strokeweight="1.080010pt" strokecolor="#818181">
                <v:path arrowok="t"/>
              </v:shape>
            </v:group>
            <v:group style="position:absolute;left:3542;top:16049;width:22;height:173" coordorigin="3542,16049" coordsize="22,173">
              <v:shape style="position:absolute;left:3542;top:16049;width:22;height:173" coordorigin="3542,16049" coordsize="22,173" path="m3557,16222l3564,16129,3557,16093,3542,16049e" filled="f" stroked="t" strokeweight="1.080010pt" strokecolor="#818181">
                <v:path arrowok="t"/>
              </v:shape>
            </v:group>
            <v:group style="position:absolute;left:3780;top:15625;width:36;height:295" coordorigin="3780,15625" coordsize="36,295">
              <v:shape style="position:absolute;left:3780;top:15625;width:36;height:295" coordorigin="3780,15625" coordsize="36,295" path="m3802,15625l3816,15725,3802,15826,3780,15920e" filled="f" stroked="t" strokeweight="1.080010pt" strokecolor="#818181">
                <v:path arrowok="t"/>
              </v:shape>
            </v:group>
            <v:group style="position:absolute;left:3737;top:15920;width:43;height:418" coordorigin="3737,15920" coordsize="43,418">
              <v:shape style="position:absolute;left:3737;top:15920;width:43;height:418" coordorigin="3737,15920" coordsize="43,418" path="m3780,15920l3744,16006,3737,16337e" filled="f" stroked="t" strokeweight="1.080010pt" strokecolor="#818181">
                <v:path arrowok="t"/>
              </v:shape>
            </v:group>
            <v:group style="position:absolute;left:3082;top:18289;width:209;height:194" coordorigin="3082,18289" coordsize="209,194">
              <v:shape style="position:absolute;left:3082;top:18289;width:209;height:194" coordorigin="3082,18289" coordsize="209,194" path="m3290,18483l3118,18483,3089,18476,3082,18440,3082,18325,3082,18303,3103,18289,3276,18296e" filled="f" stroked="t" strokeweight="1.080010pt" strokecolor="#818181">
                <v:path arrowok="t"/>
              </v:shape>
            </v:group>
            <v:group style="position:absolute;left:4104;top:16237;width:202;height:202" coordorigin="4104,16237" coordsize="202,202">
              <v:shape style="position:absolute;left:4104;top:16237;width:202;height:202" coordorigin="4104,16237" coordsize="202,202" path="m4104,16417l4219,16438,4262,16438,4284,16424,4306,16359,4306,16323,4306,16237e" filled="f" stroked="t" strokeweight="1.080010pt" strokecolor="#818181">
                <v:path arrowok="t"/>
              </v:shape>
            </v:group>
            <v:group style="position:absolute;left:4226;top:16618;width:14;height:180" coordorigin="4226,16618" coordsize="14,180">
              <v:shape style="position:absolute;left:4226;top:16618;width:14;height:180" coordorigin="4226,16618" coordsize="14,180" path="m4241,16618l4226,16798e" filled="f" stroked="t" strokeweight="1.080010pt" strokecolor="#818181">
                <v:path arrowok="t"/>
              </v:shape>
            </v:group>
            <v:group style="position:absolute;left:3377;top:18872;width:29;height:180" coordorigin="3377,18872" coordsize="29,180">
              <v:shape style="position:absolute;left:3377;top:18872;width:29;height:180" coordorigin="3377,18872" coordsize="29,180" path="m3377,19052l3384,18922,3406,18872e" filled="f" stroked="t" strokeweight="1.080010pt" strokecolor="#818181">
                <v:path arrowok="t"/>
              </v:shape>
            </v:group>
            <v:group style="position:absolute;left:3377;top:19052;width:7;height:187" coordorigin="3377,19052" coordsize="7,187">
              <v:shape style="position:absolute;left:3377;top:19052;width:7;height:187" coordorigin="3377,19052" coordsize="7,187" path="m3384,19239l3377,19052e" filled="f" stroked="t" strokeweight="1.080010pt" strokecolor="#818181">
                <v:path arrowok="t"/>
              </v:shape>
            </v:group>
            <v:group style="position:absolute;left:4680;top:16085;width:7;height:187" coordorigin="4680,16085" coordsize="7,187">
              <v:shape style="position:absolute;left:4680;top:16085;width:7;height:187" coordorigin="4680,16085" coordsize="7,187" path="m4680,16273l4687,16085e" filled="f" stroked="t" strokeweight="1.080010pt" strokecolor="#818181">
                <v:path arrowok="t"/>
              </v:shape>
            </v:group>
            <v:group style="position:absolute;left:3226;top:19462;width:115;height:259" coordorigin="3226,19462" coordsize="115,259">
              <v:shape style="position:absolute;left:3226;top:19462;width:115;height:259" coordorigin="3226,19462" coordsize="115,259" path="m3226,19722l3269,19606,3305,19542,3341,19462e" filled="f" stroked="t" strokeweight="1.080010pt" strokecolor="#818181">
                <v:path arrowok="t"/>
              </v:shape>
            </v:group>
            <v:group style="position:absolute;left:3017;top:19419;width:324;height:504" coordorigin="3017,19419" coordsize="324,504">
              <v:shape style="position:absolute;left:3017;top:19419;width:324;height:504" coordorigin="3017,19419" coordsize="324,504" path="m3226,19923l3038,19923,3024,19909,3017,19887,3017,19743,3017,19714,3067,19491,3089,19441,3118,19419,3168,19419,3262,19426,3341,19462e" filled="f" stroked="t" strokeweight="1.080010pt" strokecolor="#818181">
                <v:path arrowok="t"/>
              </v:shape>
            </v:group>
            <v:group style="position:absolute;left:4637;top:15877;width:331;height:209" coordorigin="4637,15877" coordsize="331,209">
              <v:shape style="position:absolute;left:4637;top:15877;width:331;height:209" coordorigin="4637,15877" coordsize="331,209" path="m4687,16085l4644,15949,4637,15905,4658,15877,4687,15877,4788,15891,4903,15891,4946,15891,4968,15920,4968,15956,4954,16078e" filled="f" stroked="t" strokeweight="1.080010pt" strokecolor="#818181">
                <v:path arrowok="t"/>
              </v:shape>
            </v:group>
            <v:group style="position:absolute;left:1375;top:20182;width:1843;height:50" coordorigin="1375,20182" coordsize="1843,50">
              <v:shape style="position:absolute;left:1375;top:20182;width:1843;height:50" coordorigin="1375,20182" coordsize="1843,50" path="m1375,20182l1786,20197,3218,20233e" filled="f" stroked="t" strokeweight="1.080010pt" strokecolor="#818181">
                <v:path arrowok="t"/>
              </v:shape>
            </v:group>
            <v:group style="position:absolute;left:4946;top:16078;width:7;height:194" coordorigin="4946,16078" coordsize="7,194">
              <v:shape style="position:absolute;left:4946;top:16078;width:7;height:194" coordorigin="4946,16078" coordsize="7,194" path="m4946,16273l4954,16078e" filled="f" stroked="t" strokeweight="1.080010pt" strokecolor="#818181">
                <v:path arrowok="t"/>
              </v:shape>
            </v:group>
            <v:group style="position:absolute;left:4666;top:16273;width:281;height:202" coordorigin="4666,16273" coordsize="281,202">
              <v:shape style="position:absolute;left:4666;top:16273;width:281;height:202" coordorigin="4666,16273" coordsize="281,202" path="m4946,16273l4946,16323,4946,16373,4939,16445,4925,16467,4903,16474,4874,16474,4824,16467,4802,16467,4766,16467,4716,16460,4687,16453,4673,16445,4666,16424,4673,16395,4673,16345,4680,16273e" filled="f" stroked="t" strokeweight="1.080010pt" strokecolor="#818181">
                <v:path arrowok="t"/>
              </v:shape>
            </v:group>
            <v:group style="position:absolute;left:3780;top:19534;width:490;height:22" coordorigin="3780,19534" coordsize="490,22">
              <v:shape style="position:absolute;left:3780;top:19534;width:490;height:22" coordorigin="3780,19534" coordsize="490,22" path="m3780,19534l4270,19556e" filled="f" stroked="t" strokeweight="1.080010pt" strokecolor="#818181">
                <v:path arrowok="t"/>
              </v:shape>
            </v:group>
            <v:group style="position:absolute;left:4450;top:19362;width:425;height:7" coordorigin="4450,19362" coordsize="425,7">
              <v:shape style="position:absolute;left:4450;top:19362;width:425;height:7" coordorigin="4450,19362" coordsize="425,7" path="m4450,19362l4874,19369e" filled="f" stroked="t" strokeweight="1.080010pt" strokecolor="#818181">
                <v:path arrowok="t"/>
              </v:shape>
            </v:group>
            <v:group style="position:absolute;left:8611;top:2837;width:230;height:11664" coordorigin="8611,2837" coordsize="230,11664">
              <v:shape style="position:absolute;left:8611;top:2837;width:230;height:11664" coordorigin="8611,2837" coordsize="230,11664" path="m8611,14501l8633,12896,8640,12161,8654,10318,8662,9828,8669,8612,8676,8597,8683,8583,8791,8576,8806,8568,8820,8554,8827,8540,8834,8518,8842,8489,8813,4054,8813,2837e" filled="f" stroked="t" strokeweight="1.080010pt" strokecolor="#818181">
                <v:path arrowok="t"/>
              </v:shape>
            </v:group>
            <v:group style="position:absolute;left:12391;top:15617;width:245;height:7" coordorigin="12391,15617" coordsize="245,7">
              <v:shape style="position:absolute;left:12391;top:15617;width:245;height:7" coordorigin="12391,15617" coordsize="245,7" path="m12391,15617l12636,15625e" filled="f" stroked="t" strokeweight="1.080010pt" strokecolor="#818181">
                <v:path arrowok="t"/>
              </v:shape>
            </v:group>
            <v:group style="position:absolute;left:13558;top:15052;width:166;height:2" coordorigin="13558,15052" coordsize="166,2">
              <v:shape style="position:absolute;left:13558;top:15052;width:166;height:2" coordorigin="13558,15052" coordsize="166,0" path="m13558,15052l13723,15052e" filled="f" stroked="t" strokeweight="3.96015pt" strokecolor="#818181">
                <v:path arrowok="t"/>
              </v:shape>
            </v:group>
            <v:group style="position:absolute;left:13558;top:15092;width:137;height:266" coordorigin="13558,15092" coordsize="137,266">
              <v:shape style="position:absolute;left:13558;top:15092;width:137;height:266" coordorigin="13558,15092" coordsize="137,266" path="m13695,15358l13680,15272,13644,15207,13558,15092e" filled="f" stroked="t" strokeweight="1.080010pt" strokecolor="#818181">
                <v:path arrowok="t"/>
              </v:shape>
            </v:group>
            <v:group style="position:absolute;left:13003;top:16417;width:115;height:662" coordorigin="13003,16417" coordsize="115,662">
              <v:shape style="position:absolute;left:13003;top:16417;width:115;height:662" coordorigin="13003,16417" coordsize="115,662" path="m13119,16417l13104,17079,13003,17079e" filled="f" stroked="t" strokeweight="1.080010pt" strokecolor="#818181">
                <v:path arrowok="t"/>
              </v:shape>
            </v:group>
            <v:group style="position:absolute;left:13968;top:14595;width:274;height:504" coordorigin="13968,14595" coordsize="274,504">
              <v:shape style="position:absolute;left:13968;top:14595;width:274;height:504" coordorigin="13968,14595" coordsize="274,504" path="m14213,15099l14242,14602,13968,14595,13968,15041e" filled="f" stroked="t" strokeweight="1.080010pt" strokecolor="#818181">
                <v:path arrowok="t"/>
              </v:shape>
            </v:group>
            <v:group style="position:absolute;left:14213;top:15099;width:295;height:29" coordorigin="14213,15099" coordsize="295,29">
              <v:shape style="position:absolute;left:14213;top:15099;width:295;height:29" coordorigin="14213,15099" coordsize="295,29" path="m14213,15099l14343,15128,14508,15128e" filled="f" stroked="t" strokeweight="1.080010pt" strokecolor="#818181">
                <v:path arrowok="t"/>
              </v:shape>
            </v:group>
            <v:group style="position:absolute;left:13385;top:17417;width:288;height:7" coordorigin="13385,17417" coordsize="288,7">
              <v:shape style="position:absolute;left:13385;top:17417;width:288;height:7" coordorigin="13385,17417" coordsize="288,7" path="m13673,17417l13385,17425e" filled="f" stroked="t" strokeweight="1.080010pt" strokecolor="#818181">
                <v:path arrowok="t"/>
              </v:shape>
            </v:group>
            <v:group style="position:absolute;left:12312;top:20924;width:79;height:137" coordorigin="12312,20924" coordsize="79,137">
              <v:shape style="position:absolute;left:12312;top:20924;width:79;height:137" coordorigin="12312,20924" coordsize="79,137" path="m12312,21061l12391,20924e" filled="f" stroked="t" strokeweight="1.080010pt" strokecolor="#818181">
                <v:path arrowok="t"/>
              </v:shape>
            </v:group>
            <v:group style="position:absolute;left:12471;top:21154;width:72;height:50" coordorigin="12471,21154" coordsize="72,50">
              <v:shape style="position:absolute;left:12471;top:21154;width:72;height:50" coordorigin="12471,21154" coordsize="72,50" path="m12543,21205l12471,21154e" filled="f" stroked="t" strokeweight="1.080010pt" strokecolor="#818181">
                <v:path arrowok="t"/>
              </v:shape>
            </v:group>
            <v:group style="position:absolute;left:13918;top:16006;width:1044;height:346" coordorigin="13918,16006" coordsize="1044,346">
              <v:shape style="position:absolute;left:13918;top:16006;width:1044;height:346" coordorigin="13918,16006" coordsize="1044,346" path="m14962,16006l14947,16215,14933,16251,14897,16265,14379,16265,14299,16280,14004,16352,13918,16352e" filled="f" stroked="t" strokeweight="1.080010pt" strokecolor="#818181">
                <v:path arrowok="t"/>
              </v:shape>
            </v:group>
            <v:group style="position:absolute;left:13205;top:20334;width:850;height:2" coordorigin="13205,20334" coordsize="850,2">
              <v:shape style="position:absolute;left:13205;top:20334;width:850;height:2" coordorigin="13205,20334" coordsize="850,0" path="m13205,20334l14055,20334e" filled="f" stroked="t" strokeweight="1.080010pt" strokecolor="#818181">
                <v:path arrowok="t"/>
              </v:shape>
            </v:group>
            <v:group style="position:absolute;left:12687;top:21730;width:7;height:158" coordorigin="12687,21730" coordsize="7,158">
              <v:shape style="position:absolute;left:12687;top:21730;width:7;height:158" coordorigin="12687,21730" coordsize="7,158" path="m12687,21889l12694,21860,12694,21730e" filled="f" stroked="t" strokeweight="1.080010pt" strokecolor="#818181">
                <v:path arrowok="t"/>
              </v:shape>
            </v:group>
            <v:group style="position:absolute;left:15207;top:15747;width:7;height:259" coordorigin="15207,15747" coordsize="7,259">
              <v:shape style="position:absolute;left:15207;top:15747;width:7;height:259" coordorigin="15207,15747" coordsize="7,259" path="m15214,16006l15207,15747e" filled="f" stroked="t" strokeweight="1.080010pt" strokecolor="#818181">
                <v:path arrowok="t"/>
              </v:shape>
            </v:group>
            <v:group style="position:absolute;left:15207;top:15740;width:324;height:7" coordorigin="15207,15740" coordsize="324,7">
              <v:shape style="position:absolute;left:15207;top:15740;width:324;height:7" coordorigin="15207,15740" coordsize="324,7" path="m15531,15740l15286,15740,15207,15747e" filled="f" stroked="t" strokeweight="1.080010pt" strokecolor="#818181">
                <v:path arrowok="t"/>
              </v:shape>
            </v:group>
            <v:group style="position:absolute;left:15113;top:17029;width:7;height:266" coordorigin="15113,17029" coordsize="7,266">
              <v:shape style="position:absolute;left:15113;top:17029;width:7;height:266" coordorigin="15113,17029" coordsize="7,266" path="m15113,17029l15113,17245,15120,17295e" filled="f" stroked="t" strokeweight="1.080010pt" strokecolor="#818181">
                <v:path arrowok="t"/>
              </v:shape>
            </v:group>
            <v:group style="position:absolute;left:14055;top:19995;width:2;height:338" coordorigin="14055,19995" coordsize="2,338">
              <v:shape style="position:absolute;left:14055;top:19995;width:2;height:338" coordorigin="14055,19995" coordsize="0,338" path="m14055,20334l14055,19995e" filled="f" stroked="t" strokeweight="1.080010pt" strokecolor="#818181">
                <v:path arrowok="t"/>
              </v:shape>
            </v:group>
            <v:group style="position:absolute;left:15120;top:17295;width:79;height:446" coordorigin="15120,17295" coordsize="79,446">
              <v:shape style="position:absolute;left:15120;top:17295;width:79;height:446" coordorigin="15120,17295" coordsize="79,446" path="m15120,17295l15163,17439,15199,17741e" filled="f" stroked="t" strokeweight="1.080010pt" strokecolor="#818181">
                <v:path arrowok="t"/>
              </v:shape>
            </v:group>
            <v:group style="position:absolute;left:511;top:2808;width:2340;height:29" coordorigin="511,2808" coordsize="2340,29">
              <v:shape style="position:absolute;left:511;top:2808;width:2340;height:29" coordorigin="511,2808" coordsize="2340,29" path="m511,2808l1958,2823,2851,2837e" filled="f" stroked="t" strokeweight="1.080010pt" strokecolor="#818181">
                <v:path arrowok="t"/>
              </v:shape>
            </v:group>
            <v:group style="position:absolute;left:13457;top:288;width:22;height:950" coordorigin="13457,288" coordsize="22,950">
              <v:shape style="position:absolute;left:13457;top:288;width:22;height:950" coordorigin="13457,288" coordsize="22,950" path="m13457,1238l13479,288e" filled="f" stroked="t" strokeweight="1.080010pt" strokecolor="#818181">
                <v:path arrowok="t"/>
              </v:shape>
            </v:group>
            <v:group style="position:absolute;left:11455;top:6451;width:14;height:598" coordorigin="11455,6451" coordsize="14,598">
              <v:shape style="position:absolute;left:11455;top:6451;width:14;height:598" coordorigin="11455,6451" coordsize="14,598" path="m11462,7049l11455,6905,11455,6775,11462,6682,11470,6595,11470,6509,11462,6451e" filled="f" stroked="t" strokeweight="1.080010pt" strokecolor="#818181">
                <v:path arrowok="t"/>
              </v:shape>
            </v:group>
            <v:group style="position:absolute;left:7272;top:17954;width:194;height:2" coordorigin="7272,17954" coordsize="194,2">
              <v:shape style="position:absolute;left:7272;top:17954;width:194;height:2" coordorigin="7272,17954" coordsize="194,0" path="m7272,17954l7466,17954e" filled="f" stroked="t" strokeweight="1.80007pt" strokecolor="#000000">
                <v:path arrowok="t"/>
              </v:shape>
            </v:group>
            <v:group style="position:absolute;left:7416;top:17929;width:2;height:72" coordorigin="7416,17929" coordsize="2,72">
              <v:shape style="position:absolute;left:7416;top:17929;width:2;height:72" coordorigin="7416,17929" coordsize="0,72" path="m7416,17929l7416,18001e" filled="f" stroked="t" strokeweight=".72001pt" strokecolor="#000000">
                <v:path arrowok="t"/>
              </v:shape>
            </v:group>
            <v:group style="position:absolute;left:12751;top:20802;width:36;height:22" coordorigin="12751,20802" coordsize="36,22">
              <v:shape style="position:absolute;left:12751;top:20802;width:36;height:22" coordorigin="12751,20802" coordsize="36,22" path="m12751,20802l12787,20823e" filled="f" stroked="t" strokeweight=".72001pt" strokecolor="#000000">
                <v:path arrowok="t"/>
              </v:shape>
            </v:group>
            <v:group style="position:absolute;left:2203;top:17698;width:173;height:2" coordorigin="2203,17698" coordsize="173,2">
              <v:shape style="position:absolute;left:2203;top:17698;width:173;height:2" coordorigin="2203,17698" coordsize="173,0" path="m2203,17698l2376,17698e" filled="f" stroked="t" strokeweight="2.160080pt" strokecolor="#000000">
                <v:path arrowok="t"/>
              </v:shape>
            </v:group>
            <v:group style="position:absolute;left:2351;top:17641;width:2;height:79" coordorigin="2351,17641" coordsize="2,79">
              <v:shape style="position:absolute;left:2351;top:17641;width:2;height:79" coordorigin="2351,17641" coordsize="0,79" path="m2351,17641l2351,17720e" filled="f" stroked="t" strokeweight="1.08pt" strokecolor="#000000">
                <v:path arrowok="t"/>
              </v:shape>
            </v:group>
            <v:group style="position:absolute;left:2376;top:17612;width:4896;height:324" coordorigin="2376,17612" coordsize="4896,324">
              <v:shape style="position:absolute;left:2376;top:17612;width:4896;height:324" coordorigin="2376,17612" coordsize="4896,324" path="m2376,17677l3024,17612,3542,17612,3974,17633,4486,17662,5098,17698,6084,17777,6754,17857,7272,17936e" filled="f" stroked="t" strokeweight=".72001pt" strokecolor="#000000">
                <v:path arrowok="t"/>
              </v:shape>
            </v:group>
            <v:group style="position:absolute;left:2520;top:17619;width:7;height:79" coordorigin="2520,17619" coordsize="7,79">
              <v:shape style="position:absolute;left:2520;top:17619;width:7;height:79" coordorigin="2520,17619" coordsize="7,79" path="m2520,17619l2527,17698e" filled="f" stroked="t" strokeweight=".36pt" strokecolor="#000000">
                <v:path arrowok="t"/>
              </v:shape>
            </v:group>
            <v:group style="position:absolute;left:2822;top:17590;width:2;height:86" coordorigin="2822,17590" coordsize="2,86">
              <v:shape style="position:absolute;left:2822;top:17590;width:2;height:86" coordorigin="2822,17590" coordsize="0,86" path="m2822,17590l2822,17677e" filled="f" stroked="t" strokeweight=".72pt" strokecolor="#000000">
                <v:path arrowok="t"/>
              </v:shape>
            </v:group>
            <v:group style="position:absolute;left:3125;top:17576;width:2;height:79" coordorigin="3125,17576" coordsize="2,79">
              <v:shape style="position:absolute;left:3125;top:17576;width:2;height:79" coordorigin="3125,17576" coordsize="0,79" path="m3125,17576l3125,17655e" filled="f" stroked="t" strokeweight=".36pt" strokecolor="#000000">
                <v:path arrowok="t"/>
              </v:shape>
            </v:group>
            <v:group style="position:absolute;left:3420;top:17576;width:2;height:79" coordorigin="3420,17576" coordsize="2,79">
              <v:shape style="position:absolute;left:3420;top:17576;width:2;height:79" coordorigin="3420,17576" coordsize="0,79" path="m3420,17576l3420,17655e" filled="f" stroked="t" strokeweight=".36pt" strokecolor="#000000">
                <v:path arrowok="t"/>
              </v:shape>
            </v:group>
            <v:group style="position:absolute;left:3722;top:17583;width:2;height:79" coordorigin="3722,17583" coordsize="2,79">
              <v:shape style="position:absolute;left:3722;top:17583;width:2;height:79" coordorigin="3722,17583" coordsize="0,79" path="m3722,17583l3722,17662e" filled="f" stroked="t" strokeweight=".36pt" strokecolor="#000000">
                <v:path arrowok="t"/>
              </v:shape>
            </v:group>
            <v:group style="position:absolute;left:4018;top:17597;width:7;height:79" coordorigin="4018,17597" coordsize="7,79">
              <v:shape style="position:absolute;left:4018;top:17597;width:7;height:79" coordorigin="4018,17597" coordsize="7,79" path="m4025,17597l4018,17677e" filled="f" stroked="t" strokeweight=".36pt" strokecolor="#000000">
                <v:path arrowok="t"/>
              </v:shape>
            </v:group>
            <v:group style="position:absolute;left:4320;top:17612;width:2;height:79" coordorigin="4320,17612" coordsize="2,79">
              <v:shape style="position:absolute;left:4320;top:17612;width:2;height:79" coordorigin="4320,17612" coordsize="0,79" path="m4320,17612l4320,17691e" filled="f" stroked="t" strokeweight=".36pt" strokecolor="#000000">
                <v:path arrowok="t"/>
              </v:shape>
            </v:group>
            <v:group style="position:absolute;left:4615;top:17633;width:7;height:79" coordorigin="4615,17633" coordsize="7,79">
              <v:shape style="position:absolute;left:4615;top:17633;width:7;height:79" coordorigin="4615,17633" coordsize="7,79" path="m4622,17633l4615,17713e" filled="f" stroked="t" strokeweight=".36pt" strokecolor="#000000">
                <v:path arrowok="t"/>
              </v:shape>
            </v:group>
            <v:group style="position:absolute;left:4918;top:17648;width:7;height:79" coordorigin="4918,17648" coordsize="7,79">
              <v:shape style="position:absolute;left:4918;top:17648;width:7;height:79" coordorigin="4918,17648" coordsize="7,79" path="m4925,17648l4918,17727e" filled="f" stroked="t" strokeweight=".36pt" strokecolor="#000000">
                <v:path arrowok="t"/>
              </v:shape>
            </v:group>
            <v:group style="position:absolute;left:5213;top:17669;width:7;height:79" coordorigin="5213,17669" coordsize="7,79">
              <v:shape style="position:absolute;left:5213;top:17669;width:7;height:79" coordorigin="5213,17669" coordsize="7,79" path="m5220,17669l5213,17749e" filled="f" stroked="t" strokeweight=".36pt" strokecolor="#000000">
                <v:path arrowok="t"/>
              </v:shape>
            </v:group>
            <v:group style="position:absolute;left:5515;top:17691;width:7;height:86" coordorigin="5515,17691" coordsize="7,86">
              <v:shape style="position:absolute;left:5515;top:17691;width:7;height:86" coordorigin="5515,17691" coordsize="7,86" path="m5522,17691l5515,17777e" filled="f" stroked="t" strokeweight=".36pt" strokecolor="#000000">
                <v:path arrowok="t"/>
              </v:shape>
            </v:group>
            <v:group style="position:absolute;left:5810;top:17720;width:7;height:79" coordorigin="5810,17720" coordsize="7,79">
              <v:shape style="position:absolute;left:5810;top:17720;width:7;height:79" coordorigin="5810,17720" coordsize="7,79" path="m5818,17720l5810,17799e" filled="f" stroked="t" strokeweight=".36pt" strokecolor="#000000">
                <v:path arrowok="t"/>
              </v:shape>
            </v:group>
            <v:group style="position:absolute;left:6113;top:17741;width:7;height:79" coordorigin="6113,17741" coordsize="7,79">
              <v:shape style="position:absolute;left:6113;top:17741;width:7;height:79" coordorigin="6113,17741" coordsize="7,79" path="m6120,17741l6113,17821e" filled="f" stroked="t" strokeweight=".36pt" strokecolor="#000000">
                <v:path arrowok="t"/>
              </v:shape>
            </v:group>
            <v:group style="position:absolute;left:6408;top:17777;width:7;height:79" coordorigin="6408,17777" coordsize="7,79">
              <v:shape style="position:absolute;left:6408;top:17777;width:7;height:79" coordorigin="6408,17777" coordsize="7,79" path="m6415,17777l6408,17857e" filled="f" stroked="t" strokeweight=".36pt" strokecolor="#000000">
                <v:path arrowok="t"/>
              </v:shape>
            </v:group>
            <v:group style="position:absolute;left:6710;top:17813;width:7;height:79" coordorigin="6710,17813" coordsize="7,79">
              <v:shape style="position:absolute;left:6710;top:17813;width:7;height:79" coordorigin="6710,17813" coordsize="7,79" path="m6718,17813l6710,17893e" filled="f" stroked="t" strokeweight=".36pt" strokecolor="#000000">
                <v:path arrowok="t"/>
              </v:shape>
            </v:group>
            <v:group style="position:absolute;left:7006;top:17857;width:7;height:79" coordorigin="7006,17857" coordsize="7,79">
              <v:shape style="position:absolute;left:7006;top:17857;width:7;height:79" coordorigin="7006,17857" coordsize="7,79" path="m7013,17857l7006,17936e" filled="f" stroked="t" strokeweight=".36pt" strokecolor="#000000">
                <v:path arrowok="t"/>
              </v:shape>
            </v:group>
            <v:group style="position:absolute;left:7466;top:17972;width:5285;height:2830" coordorigin="7466,17972" coordsize="5285,2830">
              <v:shape style="position:absolute;left:7466;top:17972;width:5285;height:2830" coordorigin="7466,17972" coordsize="5285,2830" path="m7466,17972l7913,18116,8359,18317,8921,18613,11426,20024,12751,20802e" filled="f" stroked="t" strokeweight=".72001pt" strokecolor="#000000">
                <v:path arrowok="t"/>
              </v:shape>
            </v:group>
            <v:group style="position:absolute;left:7610;top:17986;width:2;height:72" coordorigin="7610,17986" coordsize="2,72">
              <v:shape style="position:absolute;left:7610;top:17986;width:2;height:72" coordorigin="7610,17986" coordsize="0,72" path="m7610,17986l7610,18058e" filled="f" stroked="t" strokeweight="1.44001pt" strokecolor="#000000">
                <v:path arrowok="t"/>
              </v:shape>
            </v:group>
            <v:group style="position:absolute;left:7895;top:18073;width:2;height:79" coordorigin="7895,18073" coordsize="2,79">
              <v:shape style="position:absolute;left:7895;top:18073;width:2;height:79" coordorigin="7895,18073" coordsize="0,79" path="m7895,18073l7895,18152e" filled="f" stroked="t" strokeweight="1.080010pt" strokecolor="#000000">
                <v:path arrowok="t"/>
              </v:shape>
            </v:group>
            <v:group style="position:absolute;left:8172;top:18195;width:2;height:72" coordorigin="8172,18195" coordsize="2,72">
              <v:shape style="position:absolute;left:8172;top:18195;width:2;height:72" coordorigin="8172,18195" coordsize="0,72" path="m8172,18195l8172,18267e" filled="f" stroked="t" strokeweight="1.44002pt" strokecolor="#000000">
                <v:path arrowok="t"/>
              </v:shape>
            </v:group>
            <v:group style="position:absolute;left:8442;top:18325;width:2;height:72" coordorigin="8442,18325" coordsize="2,72">
              <v:shape style="position:absolute;left:8442;top:18325;width:2;height:72" coordorigin="8442,18325" coordsize="0,72" path="m8442,18325l8442,18397e" filled="f" stroked="t" strokeweight="1.80001pt" strokecolor="#000000">
                <v:path arrowok="t"/>
              </v:shape>
            </v:group>
            <v:group style="position:absolute;left:8708;top:18461;width:2;height:72" coordorigin="8708,18461" coordsize="2,72">
              <v:shape style="position:absolute;left:8708;top:18461;width:2;height:72" coordorigin="8708,18461" coordsize="0,72" path="m8708,18461l8708,18533e" filled="f" stroked="t" strokeweight="1.80001pt" strokecolor="#000000">
                <v:path arrowok="t"/>
              </v:shape>
            </v:group>
            <v:group style="position:absolute;left:8975;top:18605;width:2;height:72" coordorigin="8975,18605" coordsize="2,72">
              <v:shape style="position:absolute;left:8975;top:18605;width:2;height:72" coordorigin="8975,18605" coordsize="0,72" path="m8975,18605l8975,18677e" filled="f" stroked="t" strokeweight="1.80002pt" strokecolor="#000000">
                <v:path arrowok="t"/>
              </v:shape>
            </v:group>
            <v:group style="position:absolute;left:9234;top:18749;width:2;height:72" coordorigin="9234,18749" coordsize="2,72">
              <v:shape style="position:absolute;left:9234;top:18749;width:2;height:72" coordorigin="9234,18749" coordsize="0,72" path="m9234,18749l9234,18821e" filled="f" stroked="t" strokeweight="1.80002pt" strokecolor="#000000">
                <v:path arrowok="t"/>
              </v:shape>
            </v:group>
            <v:group style="position:absolute;left:9475;top:18901;width:43;height:72" coordorigin="9475,18901" coordsize="43,72">
              <v:shape style="position:absolute;left:9475;top:18901;width:43;height:72" coordorigin="9475,18901" coordsize="43,72" path="m9518,18901l9475,18973e" filled="f" stroked="t" strokeweight=".36pt" strokecolor="#000000">
                <v:path arrowok="t"/>
              </v:shape>
            </v:group>
            <v:group style="position:absolute;left:9734;top:19045;width:43;height:72" coordorigin="9734,19045" coordsize="43,72">
              <v:shape style="position:absolute;left:9734;top:19045;width:43;height:72" coordorigin="9734,19045" coordsize="43,72" path="m9778,19045l9734,19117e" filled="f" stroked="t" strokeweight=".36pt" strokecolor="#000000">
                <v:path arrowok="t"/>
              </v:shape>
            </v:group>
            <v:group style="position:absolute;left:10001;top:19196;width:36;height:65" coordorigin="10001,19196" coordsize="36,65">
              <v:shape style="position:absolute;left:10001;top:19196;width:36;height:65" coordorigin="10001,19196" coordsize="36,65" path="m10037,19196l10001,19261e" filled="f" stroked="t" strokeweight=".36pt" strokecolor="#000000">
                <v:path arrowok="t"/>
              </v:shape>
            </v:group>
            <v:group style="position:absolute;left:10278;top:19340;width:2;height:72" coordorigin="10278,19340" coordsize="2,72">
              <v:shape style="position:absolute;left:10278;top:19340;width:2;height:72" coordorigin="10278,19340" coordsize="0,72" path="m10278,19340l10278,19412e" filled="f" stroked="t" strokeweight="1.80002pt" strokecolor="#000000">
                <v:path arrowok="t"/>
              </v:shape>
            </v:group>
            <v:group style="position:absolute;left:10519;top:19491;width:43;height:65" coordorigin="10519,19491" coordsize="43,65">
              <v:shape style="position:absolute;left:10519;top:19491;width:43;height:65" coordorigin="10519,19491" coordsize="43,65" path="m10562,19491l10519,19556e" filled="f" stroked="t" strokeweight=".36pt" strokecolor="#000000">
                <v:path arrowok="t"/>
              </v:shape>
            </v:group>
            <v:group style="position:absolute;left:10804;top:19635;width:2;height:72" coordorigin="10804,19635" coordsize="2,72">
              <v:shape style="position:absolute;left:10804;top:19635;width:2;height:72" coordorigin="10804,19635" coordsize="0,72" path="m10804,19635l10804,19707e" filled="f" stroked="t" strokeweight="1.80002pt" strokecolor="#000000">
                <v:path arrowok="t"/>
              </v:shape>
            </v:group>
            <v:group style="position:absolute;left:11045;top:19786;width:36;height:65" coordorigin="11045,19786" coordsize="36,65">
              <v:shape style="position:absolute;left:11045;top:19786;width:36;height:65" coordorigin="11045,19786" coordsize="36,65" path="m11081,19786l11045,19851e" filled="f" stroked="t" strokeweight=".36pt" strokecolor="#000000">
                <v:path arrowok="t"/>
              </v:shape>
            </v:group>
            <v:group style="position:absolute;left:11304;top:19930;width:43;height:72" coordorigin="11304,19930" coordsize="43,72">
              <v:shape style="position:absolute;left:11304;top:19930;width:43;height:72" coordorigin="11304,19930" coordsize="43,72" path="m11347,19930l11304,20002e" filled="f" stroked="t" strokeweight=".36pt" strokecolor="#000000">
                <v:path arrowok="t"/>
              </v:shape>
            </v:group>
            <v:group style="position:absolute;left:11563;top:20082;width:43;height:72" coordorigin="11563,20082" coordsize="43,72">
              <v:shape style="position:absolute;left:11563;top:20082;width:43;height:72" coordorigin="11563,20082" coordsize="43,72" path="m11606,20082l11563,20154e" filled="f" stroked="t" strokeweight=".36pt" strokecolor="#000000">
                <v:path arrowok="t"/>
              </v:shape>
            </v:group>
            <v:group style="position:absolute;left:11822;top:20233;width:43;height:72" coordorigin="11822,20233" coordsize="43,72">
              <v:shape style="position:absolute;left:11822;top:20233;width:43;height:72" coordorigin="11822,20233" coordsize="43,72" path="m11866,20233l11822,20305e" filled="f" stroked="t" strokeweight=".36pt" strokecolor="#000000">
                <v:path arrowok="t"/>
              </v:shape>
            </v:group>
            <v:group style="position:absolute;left:12082;top:20384;width:43;height:72" coordorigin="12082,20384" coordsize="43,72">
              <v:shape style="position:absolute;left:12082;top:20384;width:43;height:72" coordorigin="12082,20384" coordsize="43,72" path="m12125,20384l12082,20456e" filled="f" stroked="t" strokeweight=".36pt" strokecolor="#000000">
                <v:path arrowok="t"/>
              </v:shape>
            </v:group>
            <v:group style="position:absolute;left:12341;top:20535;width:43;height:72" coordorigin="12341,20535" coordsize="43,72">
              <v:shape style="position:absolute;left:12341;top:20535;width:43;height:72" coordorigin="12341,20535" coordsize="43,72" path="m12384,20535l12341,20607e" filled="f" stroked="t" strokeweight=".36pt" strokecolor="#000000">
                <v:path arrowok="t"/>
              </v:shape>
            </v:group>
            <v:group style="position:absolute;left:12600;top:20686;width:43;height:72" coordorigin="12600,20686" coordsize="43,72">
              <v:shape style="position:absolute;left:12600;top:20686;width:43;height:72" coordorigin="12600,20686" coordsize="43,72" path="m12643,20686l12600,20758e" filled="f" stroked="t" strokeweight=".36pt" strokecolor="#000000">
                <v:path arrowok="t"/>
              </v:shape>
            </v:group>
            <v:group style="position:absolute;left:12787;top:20823;width:137;height:79" coordorigin="12787,20823" coordsize="137,79">
              <v:shape style="position:absolute;left:12787;top:20823;width:137;height:79" coordorigin="12787,20823" coordsize="137,79" path="m12787,20823l12924,20902e" filled="f" stroked="t" strokeweight=".72001pt" strokecolor="#000000">
                <v:path arrowok="t"/>
              </v:shape>
            </v:group>
            <v:group style="position:absolute;left:12895;top:20859;width:43;height:72" coordorigin="12895,20859" coordsize="43,72">
              <v:shape style="position:absolute;left:12895;top:20859;width:43;height:72" coordorigin="12895,20859" coordsize="43,72" path="m12939,20859l12895,20931e" filled="f" stroked="t" strokeweight=".36pt" strokecolor="#000000">
                <v:path arrowok="t"/>
              </v:shape>
            </v:group>
            <v:group style="position:absolute;left:12924;top:20902;width:115;height:58" coordorigin="12924,20902" coordsize="115,58">
              <v:shape style="position:absolute;left:12924;top:20902;width:115;height:58" coordorigin="12924,20902" coordsize="115,58" path="m12924,20902l13039,20960e" filled="f" stroked="t" strokeweight=".72001pt" strokecolor="#000000">
                <v:path arrowok="t"/>
              </v:shape>
            </v:group>
            <v:group style="position:absolute;left:288;top:17720;width:1915;height:641" coordorigin="288,17720" coordsize="1915,641">
              <v:shape style="position:absolute;left:288;top:17720;width:1915;height:641" coordorigin="288,17720" coordsize="1915,641" path="m288,18361l742,18325,1037,18281,1289,18181,1634,18015,1980,17828,2081,17770,2203,17720e" filled="f" stroked="t" strokeweight=".72001pt" strokecolor="#000000">
                <v:path arrowok="t"/>
              </v:shape>
            </v:group>
            <v:group style="position:absolute;left:482;top:18310;width:7;height:79" coordorigin="482,18310" coordsize="7,79">
              <v:shape style="position:absolute;left:482;top:18310;width:7;height:79" coordorigin="482,18310" coordsize="7,79" path="m482,18310l490,18389e" filled="f" stroked="t" strokeweight=".36pt" strokecolor="#000000">
                <v:path arrowok="t"/>
              </v:shape>
            </v:group>
            <v:group style="position:absolute;left:785;top:18281;width:2;height:79" coordorigin="785,18281" coordsize="2,79">
              <v:shape style="position:absolute;left:785;top:18281;width:2;height:79" coordorigin="785,18281" coordsize="0,79" path="m785,18281l785,18361e" filled="f" stroked="t" strokeweight=".72pt" strokecolor="#000000">
                <v:path arrowok="t"/>
              </v:shape>
            </v:group>
            <v:group style="position:absolute;left:1080;top:18224;width:2;height:79" coordorigin="1080,18224" coordsize="2,79">
              <v:shape style="position:absolute;left:1080;top:18224;width:2;height:79" coordorigin="1080,18224" coordsize="0,79" path="m1080,18224l1080,18303e" filled="f" stroked="t" strokeweight="1.44001pt" strokecolor="#000000">
                <v:path arrowok="t"/>
              </v:shape>
            </v:group>
            <v:group style="position:absolute;left:1357;top:18109;width:2;height:72" coordorigin="1357,18109" coordsize="2,72">
              <v:shape style="position:absolute;left:1357;top:18109;width:2;height:72" coordorigin="1357,18109" coordsize="0,72" path="m1357,18109l1357,18181e" filled="f" stroked="t" strokeweight="1.80002pt" strokecolor="#000000">
                <v:path arrowok="t"/>
              </v:shape>
            </v:group>
            <v:group style="position:absolute;left:1624;top:17979;width:2;height:72" coordorigin="1624,17979" coordsize="2,72">
              <v:shape style="position:absolute;left:1624;top:17979;width:2;height:72" coordorigin="1624,17979" coordsize="0,72" path="m1624,17979l1624,18051e" filled="f" stroked="t" strokeweight="1.80001pt" strokecolor="#000000">
                <v:path arrowok="t"/>
              </v:shape>
            </v:group>
            <v:group style="position:absolute;left:1890;top:17842;width:2;height:72" coordorigin="1890,17842" coordsize="2,72">
              <v:shape style="position:absolute;left:1890;top:17842;width:2;height:72" coordorigin="1890,17842" coordsize="0,72" path="m1890,17842l1890,17914e" filled="f" stroked="t" strokeweight="1.80001pt" strokecolor="#000000">
                <v:path arrowok="t"/>
              </v:shape>
            </v:group>
            <v:group style="position:absolute;left:2160;top:17705;width:2;height:72" coordorigin="2160,17705" coordsize="2,72">
              <v:shape style="position:absolute;left:2160;top:17705;width:2;height:72" coordorigin="2160,17705" coordsize="0,72" path="m2160,17705l2160,17777e" filled="f" stroked="t" strokeweight="1.44002pt" strokecolor="#000000">
                <v:path arrowok="t"/>
              </v:shape>
            </v:group>
            <v:group style="position:absolute;left:13039;top:20960;width:1800;height:929" coordorigin="13039,20960" coordsize="1800,929">
              <v:shape style="position:absolute;left:13039;top:20960;width:1800;height:929" coordorigin="13039,20960" coordsize="1800,929" path="m13039,20960l14839,21889e" filled="f" stroked="t" strokeweight=".72001pt" strokecolor="#000000">
                <v:path arrowok="t"/>
              </v:shape>
            </v:group>
            <v:group style="position:absolute;left:13173;top:20996;width:2;height:72" coordorigin="13173,20996" coordsize="2,72">
              <v:shape style="position:absolute;left:13173;top:20996;width:2;height:72" coordorigin="13173,20996" coordsize="0,72" path="m13173,20996l13173,21068e" filled="f" stroked="t" strokeweight="1.80001pt" strokecolor="#000000">
                <v:path arrowok="t"/>
              </v:shape>
            </v:group>
            <v:group style="position:absolute;left:13439;top:21133;width:2;height:72" coordorigin="13439,21133" coordsize="2,72">
              <v:shape style="position:absolute;left:13439;top:21133;width:2;height:72" coordorigin="13439,21133" coordsize="0,72" path="m13439,21133l13439,21205e" filled="f" stroked="t" strokeweight="1.80002pt" strokecolor="#000000">
                <v:path arrowok="t"/>
              </v:shape>
            </v:group>
            <v:group style="position:absolute;left:13705;top:21270;width:2;height:72" coordorigin="13705,21270" coordsize="2,72">
              <v:shape style="position:absolute;left:13705;top:21270;width:2;height:72" coordorigin="13705,21270" coordsize="0,72" path="m13705,21270l13705,21342e" filled="f" stroked="t" strokeweight="1.80002pt" strokecolor="#000000">
                <v:path arrowok="t"/>
              </v:shape>
            </v:group>
            <v:group style="position:absolute;left:13972;top:21406;width:2;height:72" coordorigin="13972,21406" coordsize="2,72">
              <v:shape style="position:absolute;left:13972;top:21406;width:2;height:72" coordorigin="13972,21406" coordsize="0,72" path="m13972,21406l13972,21478e" filled="f" stroked="t" strokeweight="1.80001pt" strokecolor="#000000">
                <v:path arrowok="t"/>
              </v:shape>
            </v:group>
            <v:group style="position:absolute;left:14238;top:21543;width:2;height:72" coordorigin="14238,21543" coordsize="2,72">
              <v:shape style="position:absolute;left:14238;top:21543;width:2;height:72" coordorigin="14238,21543" coordsize="0,72" path="m14238,21543l14238,21615e" filled="f" stroked="t" strokeweight="1.80001pt" strokecolor="#000000">
                <v:path arrowok="t"/>
              </v:shape>
            </v:group>
            <v:group style="position:absolute;left:14505;top:21680;width:2;height:72" coordorigin="14505,21680" coordsize="2,72">
              <v:shape style="position:absolute;left:14505;top:21680;width:2;height:72" coordorigin="14505,21680" coordsize="0,72" path="m14505,21680l14505,21752e" filled="f" stroked="t" strokeweight="1.80001pt" strokecolor="#000000">
                <v:path arrowok="t"/>
              </v:shape>
            </v:group>
            <v:group style="position:absolute;left:14771;top:21817;width:2;height:72" coordorigin="14771,21817" coordsize="2,72">
              <v:shape style="position:absolute;left:14771;top:21817;width:2;height:72" coordorigin="14771,21817" coordsize="0,72" path="m14771,21817l14771,21889e" filled="f" stroked="t" strokeweight="1.80002pt" strokecolor="#000000">
                <v:path arrowok="t"/>
              </v:shape>
            </v:group>
            <v:group style="position:absolute;left:288;top:8071;width:15264;height:1015" coordorigin="288,8071" coordsize="15264,1015">
              <v:shape style="position:absolute;left:288;top:8071;width:15264;height:1015" coordorigin="288,8071" coordsize="15264,1015" path="m288,8669l497,8676,1490,8712,2405,8741,3434,8784,4327,8820,5220,8849,6192,8885,7099,8921,7963,8950,8834,8986,9857,9022,11052,9072,12132,9087,13414,8705,14091,8504,15041,8223,15552,8071e" filled="f" stroked="t" strokeweight="1.080010pt" strokecolor="#FF0000">
                <v:path arrowok="t"/>
              </v:shape>
            </v:group>
            <v:group style="position:absolute;left:288;top:10851;width:7985;height:2614" coordorigin="288,10851" coordsize="7985,2614">
              <v:shape style="position:absolute;left:288;top:10851;width:7985;height:2614" coordorigin="288,10851" coordsize="7985,2614" path="m8273,10851l7733,11016,7128,11211,6516,11405,5911,11600,5299,11794,4730,11981,4140,12183,3542,12377,2995,12564,2455,12744,1894,12932,1289,13133,691,13335,288,13464e" filled="f" stroked="t" strokeweight="1.080010pt" strokecolor="#FF0000">
                <v:path arrowok="t"/>
              </v:shape>
            </v:group>
            <v:group style="position:absolute;left:288;top:8460;width:15264;height:4839" coordorigin="288,8460" coordsize="15264,4839">
              <v:shape style="position:absolute;left:288;top:8460;width:15264;height:4839" coordorigin="288,8460" coordsize="15264,4839" path="m288,13299l677,13176,1260,12982,1872,12773,2441,12586,2988,12399,3564,12212,4133,12024,4716,11830,5285,11636,5897,11441,6509,11247,7114,11052,7726,10858,8258,10685,8813,10512,9410,10325,10022,10131,10627,9936,11225,9749,11779,9569,12262,9418,12960,9216,13529,9051,14155,8871,14688,8712,15307,8532,15552,8460e" filled="f" stroked="t" strokeweight="1.080010pt" strokecolor="#A77000">
                <v:path arrowok="t"/>
              </v:shape>
            </v:group>
            <v:group style="position:absolute;left:8291;top:10858;width:2;height:209" coordorigin="8291,10858" coordsize="2,209">
              <v:shape style="position:absolute;left:8291;top:10858;width:2;height:209" coordorigin="8291,10858" coordsize="0,209" path="m8291,10858l8291,11067e" filled="f" stroked="t" strokeweight="1.80002pt" strokecolor="#FF0000">
                <v:path arrowok="t"/>
              </v:shape>
            </v:group>
            <v:group style="position:absolute;left:8273;top:8626;width:7279;height:2225" coordorigin="8273,8626" coordsize="7279,2225">
              <v:shape style="position:absolute;left:8273;top:8626;width:7279;height:2225" coordorigin="8273,8626" coordsize="7279,2225" path="m15552,8626l15516,8633,14875,8820,14249,9000,13637,9180,13025,9353,12319,9569,11786,9728,11232,9908,10634,10095,10030,10289,9425,10484,8849,10664,8273,10851e" filled="f" stroked="t" strokeweight="1.080010pt" strokecolor="#FF0000">
                <v:path arrowok="t"/>
              </v:shape>
            </v:group>
            <v:group style="position:absolute;left:8136;top:10793;width:122;height:439" coordorigin="8136,10793" coordsize="122,439">
              <v:shape style="position:absolute;left:8136;top:10793;width:122;height:439" coordorigin="8136,10793" coordsize="122,439" path="m8258,10815l8251,10793,8136,10829,8136,10973,8222,11232e" filled="f" stroked="t" strokeweight="1.080010pt" strokecolor="#FF0000">
                <v:path arrowok="t"/>
              </v:shape>
            </v:group>
            <v:group style="position:absolute;left:288;top:10988;width:7438;height:2441" coordorigin="288,10988" coordsize="7438,2441">
              <v:shape style="position:absolute;left:288;top:10988;width:7438;height:2441" coordorigin="288,10988" coordsize="7438,2441" path="m7726,10988l7121,11182,6509,11376,5904,11571,5292,11772,4716,11960,4126,12154,3535,12348,2988,12536,2441,12723,1886,12910,1282,13112,677,13313,288,13428e" filled="f" stroked="t" strokeweight="1.080010pt" strokecolor="#FF0000">
                <v:path arrowok="t"/>
              </v:shape>
            </v:group>
            <v:group style="position:absolute;left:288;top:10815;width:7970;height:2606" coordorigin="288,10815" coordsize="7970,2606">
              <v:shape style="position:absolute;left:288;top:10815;width:7970;height:2606" coordorigin="288,10815" coordsize="7970,2606" path="m8258,10815l7726,10980,7121,11175,6509,11369,5897,11564,5285,11758,4716,11945,4126,12147,3535,12341,2988,12528,2441,12708,1879,12896,1274,13104,677,13299,288,13421e" filled="f" stroked="t" strokeweight="1.080010pt" strokecolor="#FF0000">
                <v:path arrowok="t"/>
              </v:shape>
            </v:group>
            <v:group style="position:absolute;left:7726;top:10880;width:439;height:353" coordorigin="7726,10880" coordsize="439,353">
              <v:shape style="position:absolute;left:7726;top:10880;width:439;height:353" coordorigin="7726,10880" coordsize="439,353" path="m7726,10988l7805,10988,7805,10937,7999,10880,8071,10995,8165,11232e" filled="f" stroked="t" strokeweight="1.080010pt" strokecolor="#FF0000">
                <v:path arrowok="t"/>
              </v:shape>
            </v:group>
            <v:group style="position:absolute;left:8273;top:8633;width:7279;height:2225" coordorigin="8273,8633" coordsize="7279,2225">
              <v:shape style="position:absolute;left:8273;top:8633;width:7279;height:2225" coordorigin="8273,8633" coordsize="7279,2225" path="m15552,8633l15516,8640,14875,8828,14256,9008,13644,9188,13025,9360,12319,9576,11786,9742,11232,9915,10642,10102,10030,10296,9425,10491,8849,10671,8273,10858e" filled="f" stroked="t" strokeweight="1.080010pt" strokecolor="#FF0000">
                <v:path arrowok="t"/>
              </v:shape>
            </v:group>
            <v:group style="position:absolute;left:288;top:8360;width:15264;height:4846" coordorigin="288,8360" coordsize="15264,4846">
              <v:shape style="position:absolute;left:288;top:8360;width:15264;height:4846" coordorigin="288,8360" coordsize="15264,4846" path="m15552,8360l15329,8424,14681,8612,13932,8820,13515,8950,12939,9123,12370,9281,11794,9461,11239,9641,10642,9828,10044,10016,9432,10217,8813,10412,8280,10584,7740,10750,7164,10937,6523,11146,5911,11333,5306,11528,4730,11715,4147,11909,3586,12104,3010,12291,2462,12464,1879,12672,1253,12881,698,13068,288,13205e" filled="f" stroked="t" strokeweight="1.080010pt" strokecolor="#A77000">
                <v:path arrowok="t"/>
              </v:shape>
            </v:group>
            <v:group style="position:absolute;left:7726;top:8597;width:7826;height:2390" coordorigin="7726,8597" coordsize="7826,2390">
              <v:shape style="position:absolute;left:7726;top:8597;width:7826;height:2390" coordorigin="7726,8597" coordsize="7826,2390" path="m15552,8597l15509,8604,14868,8792,14242,8972,13630,9152,13018,9332,12312,9540,11779,9706,11225,9879,10627,10066,10022,10260,9418,10455,8842,10635,7726,10988e" filled="f" stroked="t" strokeweight="1.080010pt" strokecolor="#FF0000">
                <v:path arrowok="t"/>
              </v:shape>
            </v:group>
            <v:group style="position:absolute;left:288;top:8489;width:15264;height:4839" coordorigin="288,8489" coordsize="15264,4839">
              <v:shape style="position:absolute;left:288;top:8489;width:15264;height:4839" coordorigin="288,8489" coordsize="15264,4839" path="m288,13328l684,13205,1267,13011,1879,12802,2448,12615,3002,12428,3578,12240,4140,12053,4723,11852,5299,11664,5911,11470,6516,11276,7128,11081,7733,10887,8266,10714,8827,10534,9425,10354,10030,10152,10634,9958,11232,9771,11786,9598,12269,9447,12967,9238,13536,9072,14163,8892,14695,8741,15315,8561,15552,8489e" filled="f" stroked="t" strokeweight="1.080010pt" strokecolor="#A77000">
                <v:path arrowok="t"/>
              </v:shape>
            </v:group>
            <v:group style="position:absolute;left:288;top:10858;width:7985;height:2614" coordorigin="288,10858" coordsize="7985,2614">
              <v:shape style="position:absolute;left:288;top:10858;width:7985;height:2614" coordorigin="288,10858" coordsize="7985,2614" path="m8273,10858l7733,11024,7135,11218,6523,11412,5911,11607,5299,11801,4730,11988,4140,12190,3550,12384,3002,12572,2455,12752,1894,12939,1289,13148,691,13342,288,13472e" filled="f" stroked="t" strokeweight="1.080010pt" strokecolor="#FF0000">
                <v:path arrowok="t"/>
              </v:shape>
            </v:group>
            <v:group style="position:absolute;left:288;top:288;width:2232;height:1764" coordorigin="288,288" coordsize="2232,1764">
              <v:shape style="position:absolute;left:288;top:288;width:2232;height:1764" coordorigin="288,288" coordsize="2232,1764" path="m288,2052l655,1757,1217,1318,1951,734,2520,288e" filled="f" stroked="t" strokeweight="1.080010pt" strokecolor="#FF0000">
                <v:path arrowok="t"/>
              </v:shape>
            </v:group>
            <v:group style="position:absolute;left:8258;top:8583;width:7294;height:2232" coordorigin="8258,8583" coordsize="7294,2232">
              <v:shape style="position:absolute;left:8258;top:8583;width:7294;height:2232" coordorigin="8258,8583" coordsize="7294,2232" path="m15552,8583l15502,8597,14868,8784,14242,8964,13630,9144,13018,9317,12305,9533,11772,9699,11225,9872,10627,10059,10015,10253,9410,10448,8842,10628,8258,10815e" filled="f" stroked="t" strokeweight="1.080010pt" strokecolor="#FF0000">
                <v:path arrowok="t"/>
              </v:shape>
            </v:group>
            <v:group style="position:absolute;left:8215;top:10851;width:58;height:216" coordorigin="8215,10851" coordsize="58,216">
              <v:shape style="position:absolute;left:8215;top:10851;width:58;height:216" coordorigin="8215,10851" coordsize="58,216" path="m8251,11067l8215,10851,8273,10851e" filled="f" stroked="t" strokeweight="1.080010pt" strokecolor="#FF0000">
                <v:path arrowok="t"/>
              </v:shape>
            </v:group>
            <v:group style="position:absolute;left:288;top:8331;width:15264;height:4846" coordorigin="288,8331" coordsize="15264,4846">
              <v:shape style="position:absolute;left:288;top:8331;width:15264;height:4846" coordorigin="288,8331" coordsize="15264,4846" path="m15552,8331l15322,8403,14674,8590,13925,8792,13507,8928,12931,9094,12363,9260,11786,9440,11232,9612,10634,9800,10037,9994,9425,10188,8806,10390,8273,10556,7733,10728,7150,10908,6509,11117,5904,11304,5299,11499,4723,11686,4140,11888,3571,12075,3002,12269,2448,12435,1872,12644,1246,12852,684,13040,288,13176e" filled="f" stroked="t" strokeweight="1.080010pt" strokecolor="#A77000">
                <v:path arrowok="t"/>
              </v:shape>
              <v:shape style="position:absolute;left:8096;top:10667;width:1836;height:691" type="#_x0000_t75">
                <v:imagedata r:id="rId18" o:title=""/>
              </v:shape>
            </v:group>
            <v:group style="position:absolute;left:8575;top:5062;width:187;height:1217" coordorigin="8575,5062" coordsize="187,1217">
              <v:shape style="position:absolute;left:8575;top:5062;width:187;height:1217" coordorigin="8575,5062" coordsize="187,1217" path="m8741,5206l8590,5206,8590,5213,8741,5213,8741,5206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5199l8582,5199,8582,5206,8748,5206,8748,5199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5155l8575,5155,8575,5199,8755,5199,8755,5155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5148l8582,5148,8582,5155,8748,5155,8748,5148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1,5127l8618,5127,8590,5148,8741,5148,8741,5141,8719,5141,8741,5127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5119l8590,5119,8590,5127,8748,5127,8748,5119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5076l8575,5076,8575,5112,8582,5112,8582,5119,8755,5119,8755,5076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5069l8582,5069,8582,5076,8748,5076,8748,5069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1,5062l8590,5062,8590,5069,8741,5069,8741,5062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1,5551l8590,5551,8590,5559,8741,5559,8741,5551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5544l8582,5544,8582,5551,8748,5551,8748,5544e" filled="t" fillcolor="#FFFFFF" stroked="f">
                <v:path arrowok="t"/>
                <v:fill/>
              </v:shape>
              <v:shape style="position:absolute;left:8575;top:5062;width:187;height:1217" coordorigin="8575,5062" coordsize="187,1217" path="m8662,5415l8597,5415,8590,5422,8590,5429,8582,5443,8575,5443,8575,5544,8755,5544,8755,5501,8748,5501,8748,5494,8741,5494,8741,5487,8712,5487,8719,5479,8741,5465,8748,5465,8748,5458,8755,5458,8755,5422,8669,5422,8662,5415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5407l8590,5407,8590,5415,8690,5415,8683,5422,8755,5422,8755,5407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5400l8582,5400,8582,5407,8748,5407,8748,5400e" filled="t" fillcolor="#FFFFFF" stroked="f">
                <v:path arrowok="t"/>
                <v:fill/>
              </v:shape>
              <v:shape style="position:absolute;left:8575;top:5062;width:187;height:1217" coordorigin="8575,5062" coordsize="187,1217" path="m8690,5256l8640,5256,8640,5263,8626,5271,8618,5271,8597,5285,8590,5292,8590,5299,8582,5314,8575,5314,8575,5400,8755,5400,8755,5343,8640,5343,8640,5335,8662,5328,8755,5328,8755,5307,8748,5307,8748,5299,8726,5278,8719,5278,8690,5263,8690,5256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5328l8683,5328,8683,5335,8690,5335,8690,5343,8755,5343,8755,5328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6271l8590,6271,8590,6279,8748,6279,8748,6271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6264l8582,6264,8582,6271,8755,6271,8755,6264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62,6221l8575,6221,8575,6264,8762,6264,8762,6221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6214l8582,6214,8582,6221,8755,6221,8755,6214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6207l8590,6207,8590,6214,8748,6214,8748,6207e" filled="t" fillcolor="#FFFFFF" stroked="f">
                <v:path arrowok="t"/>
                <v:fill/>
              </v:shape>
              <v:shape style="position:absolute;left:8575;top:5062;width:187;height:1217" coordorigin="8575,5062" coordsize="187,1217" path="m8698,6199l8633,6199,8633,6207,8698,6207,8698,6199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1,6192l8590,6192,8590,6199,8741,6199,8741,6192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6185l8582,6185,8582,6192,8748,6192,8748,6185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6135l8582,6135,8582,6142,8575,6142,8575,6185,8755,6185,8755,6135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62,6091l8590,6091,8590,6099,8683,6127,8590,6127,8590,6135,8762,6135,8762,6091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6084l8582,6084,8582,6091,8755,6091,8755,6084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1,6034l8582,6034,8582,6041,8575,6041,8575,6084,8748,6084,8748,6077,8726,6070,8726,6048,8741,6034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5976l8582,5976,8582,5983,8590,5983,8590,5991,8683,5991,8590,6027,8590,6034,8748,6034,8748,6027,8755,6027,8755,5976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5854l8582,5854,8582,5861,8590,5861,8590,5868,8690,5868,8690,5919,8590,5919,8590,5926,8582,5926,8582,5933,8575,5933,8575,5976,8762,5976,8762,5969,8755,5868,8755,5854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55,5739l8676,5739,8676,5746,8683,5746,8683,5753,8690,5753,8690,5796,8590,5796,8590,5803,8582,5803,8582,5811,8575,5811,8575,5854,8762,5854,8762,5847,8755,5746,8755,5739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5710l8582,5710,8590,5724,8590,5731,8597,5739,8604,5739,8604,5746,8626,5746,8626,5753,8640,5753,8640,5746,8669,5731,8741,5731,8741,5724,8748,5710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48,5731l8669,5731,8669,5739,8748,5739,8748,5731e" filled="t" fillcolor="#FFFFFF" stroked="f">
                <v:path arrowok="t"/>
                <v:fill/>
              </v:shape>
              <v:shape style="position:absolute;left:8575;top:5062;width:187;height:1217" coordorigin="8575,5062" coordsize="187,1217" path="m8640,5602l8626,5602,8626,5609,8597,5623,8590,5623,8590,5631,8582,5645,8575,5645,8575,5710,8755,5710,8762,5681,8762,5667,8755,5667,8755,5638,8748,5638,8748,5631,8734,5616,8647,5616,8647,5609,8640,5609,8640,5602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34,5609l8654,5609,8654,5616,8734,5616,8734,5609e" filled="t" fillcolor="#FFFFFF" stroked="f">
                <v:path arrowok="t"/>
                <v:fill/>
              </v:shape>
              <v:shape style="position:absolute;left:8575;top:5062;width:187;height:1217" coordorigin="8575,5062" coordsize="187,1217" path="m8726,5602l8662,5602,8662,5609,8726,5609,8726,5602e" filled="t" fillcolor="#FFFFFF" stroked="f">
                <v:path arrowok="t"/>
                <v:fill/>
              </v:shape>
            </v:group>
            <v:group style="position:absolute;left:10591;top:16409;width:209;height:1714" coordorigin="10591,16409" coordsize="209,1714">
              <v:shape style="position:absolute;left:10591;top:16409;width:209;height:1714" coordorigin="10591,16409" coordsize="209,1714" path="m10778,16705l10627,16705,10627,16712,10778,16712,10778,1670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6697l10620,16697,10620,16705,10786,16705,10786,16697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93,16604l10613,16604,10613,16697,10793,16697,10793,16654,10786,16654,10786,16647,10778,16647,10778,16640,10742,16640,10750,16633,10786,16611,10793,16611,10793,16604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14,16568l10642,16568,10627,16582,10627,16589,10620,16604,10800,16604,10800,16575,10714,16575,10714,16568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800,16561l10627,16561,10627,16568,10735,16568,10728,16575,10800,16575,10800,16561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93,16553l10620,16553,10620,16561,10793,16561,10793,16553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57,16417l10663,16417,10642,16431,10634,16438,10634,16445,10627,16460,10620,16460,10620,16489,10613,16489,10613,16553,10800,16553,10800,16496,10685,16496,10685,16481,10800,16481,10800,16474,10793,16474,10793,16460,10786,16438,10778,16438,10778,16431,10771,16431,10757,16417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800,16481l10728,16481,10728,16489,10735,16489,10735,16496,10800,16496,10800,16481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50,16409l10670,16409,10670,16417,10750,16417,10750,1640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21,18109l10649,18109,10649,18117,10678,18123,10692,18123,10721,18117,10721,1810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679,17979l10613,17979,10613,17987,10606,18001,10598,18001,10591,18023,10591,18037,10598,18067,10606,18067,10613,18081,10613,18087,10620,18095,10642,18109,10728,18109,10742,18095,10757,18087,10764,18087,10764,18081,10771,18081,10771,18059,10775,18051,10685,18051,10670,18045,10663,18045,10656,18037,10656,18031,10670,18031,10670,18023,10678,18023,10678,18015,10685,18015,10685,18001,10679,1797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50,17973l10678,17973,10679,17979,10692,17979,10685,18001,10685,18015,10692,18015,10692,18023,10699,18023,10699,18031,10714,18031,10714,18037,10706,18045,10699,18045,10685,18051,10775,18051,10778,18045,10778,18009,10771,18009,10764,17995,10764,17987,10750,17973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1,17923l10606,17923,10606,17929,10620,17951,10642,17965,10620,17979,10678,17979,10678,17973,10742,17973,10742,17965,10735,17965,10757,17951,10764,17943,10764,17937,10771,17923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42,17821l10620,17821,10606,17843,10606,17851,10598,17851,10591,17879,10591,17893,10598,17893,10598,17923,10778,17923,10778,17907,10678,17907,10678,17901,10663,17901,10663,17879,10670,17871,10778,17871,10778,17857,10771,17857,10764,17843,10764,17835,10757,17829,10742,17821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871l10699,17871,10714,17879,10714,17893,10685,17907,10778,17907,10778,17871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64,17815l10627,17815,10627,17821,10764,17821,10764,1781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1,17807l10613,17807,10613,17815,10771,17815,10771,17807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713l10598,17713,10598,17799,10606,17799,10606,17807,10778,17807,10778,17763,10771,17763,10771,17757,10764,17757,10764,17749,10728,17749,10735,17743,10771,17721,10778,17721,10778,17713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655l10634,17655,10642,17663,10642,17671,10634,17671,10613,17691,10613,17699,10606,17713,10786,17713,10786,17685,10699,17685,10699,17677,10786,17677,10786,17663,10778,17663,10778,1765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7677l10721,17677,10714,17685,10786,17685,10786,17677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7555l10606,17555,10598,17583,10598,17613,10606,17613,10613,17627,10613,17635,10627,17655,10771,17655,10771,17641,10778,17641,10778,17619,10784,17605,10670,17605,10663,17591,10670,17577,10786,17577,10786,1755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7577l10714,17577,10721,17591,10714,17605,10784,17605,10786,17599,10786,17577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1,17511l10649,17511,10627,17527,10613,17547,10613,17555,10778,17555,10778,17547,10764,17533,10764,17527,10757,17527,10750,17519,10771,17519,10771,17511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505l10620,17505,10620,17511,10778,17511,10778,1750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7461l10606,17461,10606,17497,10613,17497,10613,17505,10786,17505,10786,17461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455l10613,17455,10613,17461,10778,17461,10778,1745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1,17425l10620,17425,10620,17433,10649,17433,10620,17455,10771,17455,10771,17447,10742,17447,10771,1742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419l10613,17419,10613,17425,10778,17425,10778,1741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325l10620,17325,10620,17331,10699,17361,10620,17361,10620,17367,10613,17367,10613,17375,10606,17375,10606,17419,10786,17419,10786,17331,10778,17331,10778,1732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1,17275l10606,17275,10606,17317,10613,17317,10613,17325,10771,17325,10757,17311,10757,17281,10771,17281,10771,1727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267l10613,17267,10613,17275,10778,17275,10778,17267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209l10670,17209,10735,17217,10663,17245,10620,17245,10620,17253,10649,17253,10620,17259,10620,17267,10786,17267,10786,17217,10778,17217,10778,1720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663,17239l10613,17239,10613,17245,10663,17245,10663,1723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115l10606,17115,10606,17239,10670,17239,10670,17209,10778,17209,10778,17203,10786,17203,10786,17159,10778,17159,10778,17151,10771,17151,10771,17145,10764,17145,10670,17137,10670,17123,10778,17123,10778,1711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7109l10613,17109,10613,17115,10786,17115,10786,1710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93,17065l10606,17065,10606,17109,10793,17109,10793,1706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7059l10613,17059,10613,17065,10786,17065,10786,1705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7051l10620,17051,10620,17059,10778,17059,10778,17051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93,16965l10721,16965,10728,16979,10721,16993,10714,16993,10699,17001,10613,17001,10620,17015,10620,17023,10634,17043,10642,17051,10750,17051,10757,17043,10771,17037,10778,17037,10778,17029,10786,17029,10786,17007,10793,16987,10793,1696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93,16943l10613,16943,10606,16971,10606,17001,10699,17001,10685,16993,10678,16993,10670,16979,10678,16965,10793,16965,10793,16943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42,16907l10649,16907,10634,16915,10620,16935,10620,16943,10786,16943,10786,16935,10771,16921,10764,16921,10742,16907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6899l10627,16899,10627,16907,10778,16907,10778,1689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6893l10620,16893,10620,16899,10786,16899,10786,16893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93,16849l10613,16849,10613,16893,10793,16893,10793,16849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6843l10620,16843,10620,16849,10786,16849,10786,16843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6813l10627,16813,10627,16821,10656,16821,10627,16843,10778,16843,10778,16835,10750,16835,10778,16813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6807l10620,16807,10620,16813,10786,16813,10786,16807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86,16763l10613,16763,10613,16807,10793,16807,10793,16771,10786,16771,10786,16763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778,16755l10620,16755,10620,16763,10778,16763,10778,16755e" filled="t" fillcolor="#FFFFFF" stroked="f">
                <v:path arrowok="t"/>
                <v:fill/>
              </v:shape>
              <v:shape style="position:absolute;left:10591;top:16409;width:209;height:1714" coordorigin="10591,16409" coordsize="209,1714" path="m10634,16749l10627,16749,10627,16755,10771,16755,10634,16749e" filled="t" fillcolor="#FFFFFF" stroked="f">
                <v:path arrowok="t"/>
                <v:fill/>
              </v:shape>
            </v:group>
            <v:group style="position:absolute;left:7150;top:16517;width:202;height:1728" coordorigin="7150,16517" coordsize="202,1728">
              <v:shape style="position:absolute;left:7150;top:16517;width:202;height:1728" coordorigin="7150,16517" coordsize="202,1728" path="m7337,16661l7178,16661,7178,16669,7337,16669,7337,16661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44,16654l7171,16654,7171,16661,7344,16661,7344,16654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44,16611l7171,16611,7164,16640,7164,16654,7351,16654,7351,16618,7344,16618,7344,16611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7,16604l7178,16604,7178,16611,7337,16611,7337,16604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7,16582l7214,16582,7186,16604,7308,16604,7337,16582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44,16575l7186,16575,7186,16582,7344,16582,7344,16575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51,16532l7171,16532,7171,16568,7178,16568,7178,16575,7351,16575,7351,16532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44,16525l7178,16525,7178,16532,7344,16532,7344,16525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7,16517l7186,16517,7186,16525,7337,16525,7337,16517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014l7186,17014,7322,17021,7330,17021,7330,17014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7,17007l7178,17007,7178,17014,7337,17014,7337,17007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44,16863l7178,16863,7178,16870,7294,16870,7286,16877,7272,16885,7171,16885,7171,16906,7164,16906,7164,17000,7171,17000,7171,17007,7344,17007,7344,16964,7337,16964,7337,16957,7330,16957,7330,16949,7294,16949,7301,16942,7308,16942,7337,16921,7337,16913,7344,16913,7344,16863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250,16870l7186,16870,7178,16877,7178,16885,7265,16885,7265,16877,7258,16877,7250,16870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7,16856l7171,16856,7171,16863,7337,16863,7337,16856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51,16777l7164,16777,7164,16856,7344,16856,7344,16849,7351,16798,7236,16798,7236,16784,7351,16784,7351,16777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51,16784l7279,16784,7279,16798,7351,16798,7351,16784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279,16712l7236,16712,7236,16719,7222,16719,7193,16726,7193,16733,7186,16733,7186,16741,7178,16755,7171,16755,7171,16777,7344,16777,7330,16748,7330,16741,7322,16741,7279,16719,7279,16712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15,18238l7164,18238,7164,18245,7315,18245,7315,18238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22,18231l7157,18231,7157,18238,7322,18238,7322,18231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8087l7164,18087,7164,18094,7265,18130,7265,18173,7164,18173,7164,18181,7157,18181,7157,18188,7150,18188,7150,18231,7330,18231,7330,18087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22,18080l7157,18080,7157,18087,7322,18087,7322,18080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15,18029l7150,18029,7150,18080,7315,18080,7315,18073,7294,18073,7301,18044,7315,18029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22,18022l7157,18022,7157,18029,7322,18029,7322,18022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979l7272,17979,7164,18015,7164,18022,7330,18022,7330,17979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22,17965l7157,17965,7157,17972,7164,17972,7164,17979,7322,17979,7322,17965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921l7150,17921,7150,17965,7330,17965,7330,17921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22,17914l7157,17914,7157,17921,7322,17921,7322,17914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15,17907l7164,17907,7164,17914,7315,17914,7315,17907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22,17878l7157,17878,7157,17885,7178,17907,7279,17907,7315,17885,7322,17885,7322,17878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828l7150,17828,7150,17878,7330,17878,7330,17864,7222,17864,7200,17835,7330,17835,7330,17828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835l7272,17835,7222,17864,7330,17864,7330,17835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22,17821l7157,17821,7157,17828,7322,17828,7322,17821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7,17705l7150,17705,7150,17821,7330,17821,7330,17813,7337,17713,7337,17705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691l7157,17691,7157,17705,7330,17705,7330,17691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250,17561l7178,17561,7164,17576,7164,17583,7157,17583,7157,17626,7150,17684,7150,17691,7337,17691,7337,17655,7330,17655,7330,17648,7322,17648,7322,17641,7286,17641,7301,17626,7322,17612,7330,17612,7330,17605,7337,17605,7337,17576,7265,17576,7258,17569,7250,17569,7250,17561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504l7157,17504,7157,17547,7164,17547,7164,17554,7171,17554,7171,17561,7272,17561,7265,17576,7337,17576,7337,17511,7330,17511,7330,17504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489l7164,17489,7164,17504,7322,17504,7322,17497,7330,17497,7330,17489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15,17209l7186,17209,7186,17216,7164,17237,7164,17245,7157,17245,7157,17302,7164,17302,7178,17331,7178,17338,7193,17353,7200,17353,7200,17360,7178,17374,7164,17389,7164,17396,7157,17396,7157,17489,7337,17489,7337,17439,7272,17439,7222,17432,7222,17425,7243,17417,7337,17417,7337,17403,7330,17403,7330,17396,7315,17374,7308,17367,7301,17367,7294,17360,7294,17353,7308,17345,7315,17345,7330,17331,7330,17324,7337,17324,7344,17302,7344,17295,7236,17295,7222,17281,7344,17281,7344,17252,7337,17252,7315,17209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7,17417l7265,17417,7265,17425,7272,17425,7272,17439,7337,17439,7337,17417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44,17281l7229,17281,7229,17288,7236,17288,7236,17295,7344,17295,7344,17281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201l7193,17201,7193,17209,7330,17209,7330,17201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7,17194l7171,17194,7171,17201,7337,17201,7337,17194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272,17072l7164,17072,7164,17079,7157,17180,7157,17187,7164,17187,7164,17194,7344,17194,7344,17137,7279,17137,7279,17079,7272,17079,7272,17072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44,17072l7279,17072,7279,17137,7344,17137,7344,17072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222,17065l7171,17065,7171,17072,7222,17072,7222,17065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265,17065l7229,17065,7229,17072,7265,17072,7265,17065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7,17065l7286,17065,7286,17072,7337,17072,7337,17065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214,17057l7178,17057,7178,17065,7214,17065,7214,17057e" filled="t" fillcolor="#FFFFFF" stroked="f">
                <v:path arrowok="t"/>
                <v:fill/>
              </v:shape>
              <v:shape style="position:absolute;left:7150;top:16517;width:202;height:1728" coordorigin="7150,16517" coordsize="202,1728" path="m7330,17057l7294,17057,7294,17065,7330,17065,7330,17057e" filled="t" fillcolor="#FFFFFF" stroked="f">
                <v:path arrowok="t"/>
                <v:fill/>
              </v:shape>
            </v:group>
            <v:group style="position:absolute;left:4745;top:17374;width:209;height:1382" coordorigin="4745,17374" coordsize="209,1382">
              <v:shape style="position:absolute;left:4745;top:17374;width:209;height:1382" coordorigin="4745,17374" coordsize="209,1382" path="m4939,17518l4781,17518,4781,17525,4939,17525,4939,17518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46,17511l4774,17511,4774,17518,4946,17518,4946,17511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46,17468l4766,17468,4766,17511,4954,17511,4954,17475,4946,17475,4946,17468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9,17461l4774,17461,4774,17468,4939,17468,4939,17461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9,17439l4810,17439,4781,17461,4910,17461,4939,17439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46,17432l4788,17432,4788,17439,4946,17439,4946,17432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54,17389l4774,17389,4774,17425,4781,17425,4781,17432,4954,17432,4954,17389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46,17381l4781,17381,4781,17389,4946,17389,4946,17381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9,17374l4788,17374,4788,17381,4939,17381,4939,17374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2,17864l4781,17864,4781,17871,4932,17871,4932,17864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9,17857l4774,17857,4774,17864,4939,17864,4939,17857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853,17727l4788,17727,4774,17741,4774,17749,4766,17749,4766,17857,4946,17857,4946,17813,4939,17813,4939,17806,4932,17806,4932,17799,4903,17799,4910,17792,4932,17777,4939,17777,4939,17770,4946,17770,4946,17734,4860,17734,4853,17727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46,17720l4781,17720,4781,17727,4882,17727,4882,17734,4946,17734,4946,17720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9,17713l4774,17713,4774,17720,4939,17720,4939,17713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882,17569l4838,17569,4838,17576,4824,17576,4795,17583,4795,17590,4788,17590,4788,17597,4781,17612,4774,17612,4774,17633,4766,17633,4766,17713,4946,17713,4946,17655,4831,17655,4838,17648,4838,17641,4946,17641,4946,17626,4939,17626,4939,17605,4932,17605,4932,17597,4925,17597,4882,17576,4882,17569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46,17641l4874,17641,4874,17648,4882,17648,4882,17655,4946,17655,4946,17641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25,18692l4759,18692,4759,18699,4903,18757,4918,18757,4918,18749,4925,18749,4925,18742,4932,18742,4932,18699,4925,18699,4925,18692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18,18641l4752,18641,4745,18670,4745,18685,4752,18685,4752,18692,4918,18692,4918,18685,4896,18677,4896,18656,4918,18649,4918,18641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25,18634l4759,18634,4759,18641,4925,18641,4925,18634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2,18591l4766,18591,4766,18598,4860,18598,4766,18627,4766,18634,4932,18634,4932,18591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25,18584l4759,18584,4759,18591,4925,18591,4925,18584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10,18461l4752,18461,4752,18497,4759,18497,4759,18505,4766,18505,4766,18512,4774,18512,4853,18519,4867,18519,4867,18526,4766,18526,4766,18533,4759,18533,4759,18541,4752,18541,4752,18584,4918,18584,4918,18577,4925,18569,4925,18562,4932,18562,4932,18490,4925,18490,4925,18483,4910,18461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896,18454l4759,18454,4759,18461,4903,18461,4896,18454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18,18447l4766,18447,4766,18454,4918,18454,4918,18447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25,18440l4759,18440,4759,18447,4925,18447,4925,18440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889,18310l4781,18310,4781,18317,4774,18317,4774,18325,4766,18339,4759,18339,4759,18361,4752,18361,4752,18440,4932,18440,4932,18382,4817,18382,4817,18375,4824,18368,4932,18368,4932,18353,4925,18353,4925,18332,4918,18332,4918,18325,4910,18325,4889,18310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2,18368l4867,18368,4867,18382,4932,18382,4932,18368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25,18303l4766,18303,4766,18310,4925,18310,4925,18303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2,18296l4759,18296,4759,18303,4932,18303,4932,18296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9,18188l4874,18188,4874,18238,4774,18238,4774,18245,4766,18245,4766,18253,4759,18253,4752,18281,4752,18296,4939,18296,4939,18188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2,18173l4766,18173,4766,18181,4774,18181,4774,18188,4932,18188,4932,18173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2,18008l4759,18008,4759,18173,4939,18173,4939,18058,4817,18058,4817,18051,4867,18022,4925,18022,4925,18015,4932,18015,4932,18008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867,18051l4824,18051,4824,18058,4867,18058,4867,18051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2,18051l4882,18051,4882,18058,4932,18058,4932,18051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25,18044l4889,18044,4889,18051,4925,18051,4925,18044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9,17965l4774,17965,4795,17986,4774,18001,4766,18001,4766,18008,4939,18008,4939,17965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932,17957l4766,17957,4766,17965,4932,17965,4932,17957e" filled="t" fillcolor="#FFFFFF" stroked="f">
                <v:path arrowok="t"/>
                <v:fill/>
              </v:shape>
              <v:shape style="position:absolute;left:4745;top:17374;width:209;height:1382" coordorigin="4745,17374" coordsize="209,1382" path="m4788,17900l4774,17900,4774,17907,4766,17907,4766,17914,4759,17914,4759,17957,4925,17957,4925,17950,4867,17950,4788,17907,4788,17900e" filled="t" fillcolor="#FFFFFF" stroked="f">
                <v:path arrowok="t"/>
                <v:fill/>
              </v:shape>
            </v:group>
            <v:group style="position:absolute;left:13068;top:10901;width:194;height:1598" coordorigin="13068,10901" coordsize="194,1598">
              <v:shape style="position:absolute;left:13068;top:10901;width:194;height:1598" coordorigin="13068,10901" coordsize="194,1598" path="m13248,11456l13097,11456,13097,11463,13248,11463,13248,11456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1448l13090,11448,13090,11456,13255,11456,13255,11448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63,11297l13097,11297,13097,11304,13198,11340,13198,11391,13097,11391,13097,11398,13090,11398,13090,11405,13083,11405,13083,11448,13263,11448,13263,11297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1290l13090,11290,13090,11297,13255,11297,13255,11290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8,11240l13090,11240,13090,11247,13083,11247,13083,11290,13248,11290,13248,11283,13234,11283,13234,11254,13248,11240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63,11189l13097,11189,13097,11196,13191,11196,13097,11232,13097,11240,13255,11240,13255,11232,13263,11232,13263,11189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1182l13090,11182,13090,11189,13255,11189,13255,11182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1139l13083,11139,13083,11182,13263,11182,13263,11146,13255,11146,13255,11139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8,11132l13090,11132,13090,11139,13248,11139,13248,11132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1103l13097,11103,13097,11110,13126,11110,13097,11132,13219,11132,13255,11110,13255,11103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63,11060l13083,11060,13083,11096,13090,11096,13090,11103,13263,11103,13263,11060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1052l13090,11052,13090,11060,13255,11060,13255,11052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8,11038l13097,11038,13097,11052,13248,11052,13248,11038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1031l13090,11031,13090,11038,13255,11038,13255,11031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63,10916l13083,10916,13083,11031,13263,11031,13263,10916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140,10908l13090,10908,13090,10916,13140,10916,13140,10908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191,10908l13155,10908,13155,10916,13191,10916,13191,10908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0908l13205,10908,13205,10916,13255,10916,13255,10908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133,10901l13097,10901,13097,10908,13133,10908,13133,10901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8,10901l13212,10901,13212,10908,13248,10908,13248,10901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1,12449l13075,12449,13075,12456,13090,12478,13097,12478,13097,12485,13119,12492,13155,12500,13198,12500,13198,12492,13205,12492,13227,12478,13227,12471,13241,12456,13241,12449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12,12190l13083,12190,13083,12197,13111,12197,13097,12204,13083,12226,13083,12233,13075,12233,13068,12262,13068,12291,13075,12291,13090,12320,13090,12327,13111,12341,13104,12348,13097,12348,13090,12356,13075,12377,13075,12384,13068,12384,13068,12449,13248,12449,13254,12428,13133,12428,13133,12413,13147,12399,13147,12392,13155,12392,13155,12377,13147,12356,13212,12356,13205,12348,13227,12334,13227,12327,13241,12312,13241,12305,13248,12305,13254,12284,13140,12284,13133,12269,13140,12255,13255,12255,13255,12248,13248,12248,13248,12226,13241,12226,13241,12219,13212,12190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12,12356l13162,12356,13155,12377,13155,12392,13162,12392,13162,12399,13169,12399,13183,12413,13183,12428,13254,12428,13255,12420,13255,12406,13248,12406,13248,12392,13241,12370,13234,12370,13234,12363,13227,12363,13212,12356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2255l13183,12255,13191,12269,13183,12284,13254,12284,13255,12276,13255,12255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27,12183l13075,12183,13075,12190,13227,12190,13227,12183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2104l13075,12104,13075,12111,13083,12111,13083,12118,13191,12118,13191,12125,13183,12125,13183,12132,13075,12132,13075,12140,13068,12140,13068,12183,13234,12183,13241,12176,13241,12168,13248,12168,13248,12147,13255,12147,13255,12104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090,12125l13083,12125,13083,12132,13169,12132,13090,12125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19,12060l13068,12060,13068,12104,13248,12104,13234,12075,13234,12068,13219,12060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1,12053l13075,12053,13075,12060,13241,12060,13241,12053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2003l13075,12003,13075,12039,13083,12039,13083,12053,13248,12053,13248,12046,13255,12046,13255,12003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8,11996l13083,11996,13083,12003,13248,12003,13248,11996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1,11967l13090,11967,13090,11974,13119,11974,13090,11996,13241,11996,13241,11988,13212,11988,13241,11967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8,11960l13083,11960,13083,11967,13248,11967,13248,11960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1916l13075,11916,13075,11960,13255,11960,13255,11916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1,11902l13083,11902,13083,11916,13248,11916,13248,11909,13241,11909,13241,11902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1,11780l13075,11780,13075,11902,13140,11902,13140,11880,13241,11880,13241,11873,13248,11873,13248,11866,13255,11866,13255,11823,13248,11823,13248,11816,13241,11816,13241,11808,13140,11808,13140,11787,13241,11787,13241,11780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8,11772l13083,11772,13083,11780,13248,11780,13248,11772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8,11628l13219,11628,13198,11643,13191,11650,13090,11650,13090,11657,13083,11657,13083,11679,13075,11679,13075,11772,13255,11772,13255,11729,13248,11729,13248,11722,13241,11722,13241,11715,13212,11715,13219,11708,13241,11693,13248,11693,13248,11686,13255,11686,13255,11636,13248,11636,13248,11628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8,11600l13075,11600,13075,11643,13083,11643,13083,11650,13169,11650,13140,11636,13140,11628,13183,11607,13248,11607,13248,11600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41,11621l13227,11621,13227,11628,13241,11628,13241,11621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55,11592l13083,11592,13083,11600,13255,11600,13255,11592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263,11549l13083,11549,13083,11556,13090,11556,13111,11571,13090,11592,13263,11592,13263,11549e" filled="t" fillcolor="#FFFFFF" stroked="f">
                <v:path arrowok="t"/>
                <v:fill/>
              </v:shape>
              <v:shape style="position:absolute;left:13068;top:10901;width:194;height:1598" coordorigin="13068,10901" coordsize="194,1598" path="m13104,11484l13090,11484,13090,11492,13083,11492,13083,11499,13075,11499,13075,11549,13255,11549,13255,11542,13248,11542,13248,11535,13183,11535,13104,11492,13104,11484e" filled="t" fillcolor="#FFFFFF" stroked="f">
                <v:path arrowok="t"/>
                <v:fill/>
              </v:shape>
            </v:group>
            <v:group style="position:absolute;left:2628;top:5213;width:194;height:1210" coordorigin="2628,5213" coordsize="194,1210">
              <v:shape style="position:absolute;left:2628;top:5213;width:194;height:1210" coordorigin="2628,5213" coordsize="194,1210" path="m2794,5515l2642,5515,2642,5523,2650,5523,2794,5515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1,5508l2635,5508,2635,5515,2801,5515,2801,5508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8,5415l2628,5415,2628,5508,2808,5508,2808,5501,2815,5501,2815,5458,2808,5458,2808,5451,2801,5451,2801,5443,2765,5443,2772,5436,2801,5429,2801,5422,2808,5422,2808,5415e" filled="t" fillcolor="#FFFFFF" stroked="f">
                <v:path arrowok="t"/>
                <v:fill/>
              </v:shape>
              <v:shape style="position:absolute;left:2628;top:5213;width:194;height:1210" coordorigin="2628,5213" coordsize="194,1210" path="m2722,5371l2642,5371,2642,5379,2657,5379,2642,5393,2642,5400,2635,5415,2815,5415,2815,5386,2736,5386,2722,5371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5364l2635,5364,2635,5371,2750,5371,2736,5386,2815,5386,2815,5364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8,5271l2628,5271,2628,5364,2808,5364,2808,5307,2693,5307,2693,5292,2714,5285,2808,5285,2808,5271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8,5285l2736,5285,2736,5292,2743,5292,2743,5299,2693,5307,2808,5307,2808,5285e" filled="t" fillcolor="#FFFFFF" stroked="f">
                <v:path arrowok="t"/>
                <v:fill/>
              </v:shape>
              <v:shape style="position:absolute;left:2628;top:5213;width:194;height:1210" coordorigin="2628,5213" coordsize="194,1210" path="m2743,5213l2693,5213,2693,5220,2678,5227,2671,5227,2650,5242,2642,5249,2642,5256,2635,5271,2801,5271,2794,5256,2794,5249,2779,5235,2772,5235,2743,5220,2743,5213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8,6415l2657,6415,2657,6423,2808,6423,2808,6415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6408l2650,6408,2650,6415,2815,6415,2815,6408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6293l2657,6293,2657,6300,2650,6315,2642,6315,2642,6408,2822,6408,2822,6315,2815,6293e" filled="t" fillcolor="#FFFFFF" stroked="f">
                <v:path arrowok="t"/>
                <v:fill/>
              </v:shape>
              <v:shape style="position:absolute;left:2628;top:5213;width:194;height:1210" coordorigin="2628,5213" coordsize="194,1210" path="m2714,6271l2693,6271,2693,6279,2664,6293,2808,6293,2808,6286,2729,6286,2722,6279,2714,6279,2714,6271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22,6235l2657,6235,2657,6243,2736,6271,2729,6286,2815,6286,2815,6279,2822,6279,2822,6235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6228l2650,6228,2650,6235,2815,6235,2815,6228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8,6178l2650,6178,2650,6185,2642,6185,2642,6228,2808,6228,2794,6214,2794,6192,2808,6178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22,6127l2657,6127,2657,6135,2750,6135,2657,6171,2657,6178,2815,6178,2815,6171,2822,6171,2822,6127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6120l2650,6120,2650,6127,2815,6127,2815,6120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22,6005l2743,6005,2743,6012,2750,6012,2750,6063,2657,6063,2657,6070,2650,6070,2650,6077,2642,6077,2642,6120,2822,6120,2822,6005e" filled="t" fillcolor="#FFFFFF" stroked="f">
                <v:path arrowok="t"/>
                <v:fill/>
              </v:shape>
              <v:shape style="position:absolute;left:2628;top:5213;width:194;height:1210" coordorigin="2628,5213" coordsize="194,1210" path="m2722,6005l2671,6005,2671,6012,2693,6012,2693,6019,2707,6019,2707,6012,2722,6005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5969l2642,5969,2642,5976,2657,5991,2657,5998,2664,6005,2729,6005,2736,5998,2808,5998,2808,5991,2801,5991,2815,5976,2815,5969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5998l2736,5998,2736,6005,2815,6005,2815,5998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5883l2664,5883,2642,5904,2642,5911,2635,5911,2635,5969,2822,5969,2822,5919,2815,5919,2808,5904,2808,5890,2815,5890,2815,5883e" filled="t" fillcolor="#FFFFFF" stroked="f">
                <v:path arrowok="t"/>
                <v:fill/>
              </v:shape>
              <v:shape style="position:absolute;left:2628;top:5213;width:194;height:1210" coordorigin="2628,5213" coordsize="194,1210" path="m2707,5868l2693,5868,2671,5875,2671,5883,2714,5883,2714,5875,2707,5875,2707,5868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5839l2650,5839,2650,5847,2729,5868,2729,5875,2722,5875,2714,5883,2822,5883,2822,5868,2815,5839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8,5832l2642,5832,2642,5839,2808,5839,2808,5832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1,5782l2642,5782,2642,5789,2635,5789,2635,5832,2801,5832,2786,5818,2786,5796,2801,5782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5731l2642,5731,2642,5739,2736,5739,2650,5775,2650,5782,2808,5782,2808,5775,2815,5775,2815,5731e" filled="t" fillcolor="#FFFFFF" stroked="f">
                <v:path arrowok="t"/>
                <v:fill/>
              </v:shape>
              <v:shape style="position:absolute;left:2628;top:5213;width:194;height:1210" coordorigin="2628,5213" coordsize="194,1210" path="m2736,5739l2650,5739,2650,5746,2657,5746,2736,5739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8,5674l2635,5674,2635,5731,2808,5731,2808,5724,2815,5724,2815,5688,2808,5688,2808,5674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15,5580l2635,5580,2635,5638,2642,5638,2642,5645,2650,5645,2650,5652,2671,5652,2650,5659,2650,5667,2642,5667,2642,5674,2815,5674,2815,5631,2808,5631,2808,5616,2815,5616,2815,5580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8,5573l2642,5573,2642,5580,2808,5580,2808,5573e" filled="t" fillcolor="#FFFFFF" stroked="f">
                <v:path arrowok="t"/>
                <v:fill/>
              </v:shape>
              <v:shape style="position:absolute;left:2628;top:5213;width:194;height:1210" coordorigin="2628,5213" coordsize="194,1210" path="m2801,5566l2650,5566,2650,5573,2801,5573,2801,5566e" filled="t" fillcolor="#FFFFFF" stroked="f">
                <v:path arrowok="t"/>
                <v:fill/>
              </v:shape>
            </v:group>
            <v:group style="position:absolute;left:1620;top:2571;width:1109;height:194" coordorigin="1620,2571" coordsize="1109,194">
              <v:shape style="position:absolute;left:1620;top:2571;width:1109;height:194" coordorigin="1620,2571" coordsize="1109,194" path="m2671,2758l2628,2758,2628,2765,2671,2765,2671,2758e" filled="t" fillcolor="#FFFFFF" stroked="f">
                <v:path arrowok="t"/>
                <v:fill/>
              </v:shape>
              <v:shape style="position:absolute;left:1620;top:2571;width:1109;height:194" coordorigin="1620,2571" coordsize="1109,194" path="m2678,2751l2621,2751,2621,2758,2678,2758,2678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2736,2599l2599,2599,2599,2642,2606,2642,2606,2650,2614,2650,2614,2657,2642,2657,2635,2678,2628,2678,2614,2736,2614,2751,2686,2751,2686,2729,2693,2707,2700,2671,2729,2642,2729,2635,2736,2635,2736,2599e" filled="t" fillcolor="#FFFFFF" stroked="f">
                <v:path arrowok="t"/>
                <v:fill/>
              </v:shape>
              <v:shape style="position:absolute;left:1620;top:2571;width:1109;height:194" coordorigin="1620,2571" coordsize="1109,194" path="m2729,2592l2606,2592,2606,2599,2729,2599,2729,2592e" filled="t" fillcolor="#FFFFFF" stroked="f">
                <v:path arrowok="t"/>
                <v:fill/>
              </v:shape>
              <v:shape style="position:absolute;left:1620;top:2571;width:1109;height:194" coordorigin="1620,2571" coordsize="1109,194" path="m2722,2585l2614,2585,2614,2592,2722,2592,2722,2585e" filled="t" fillcolor="#FFFFFF" stroked="f">
                <v:path arrowok="t"/>
                <v:fill/>
              </v:shape>
              <v:shape style="position:absolute;left:1620;top:2571;width:1109;height:194" coordorigin="1620,2571" coordsize="1109,194" path="m2347,2751l2290,2751,2290,2758,2326,2765,2340,2765,2340,2758,2347,2758,2347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2448,2758l2405,2758,2405,2765,2448,2765,2448,2758e" filled="t" fillcolor="#FFFFFF" stroked="f">
                <v:path arrowok="t"/>
                <v:fill/>
              </v:shape>
              <v:shape style="position:absolute;left:1620;top:2571;width:1109;height:194" coordorigin="1620,2571" coordsize="1109,194" path="m2506,2758l2470,2758,2470,2765,2506,2765,2506,2758e" filled="t" fillcolor="#FFFFFF" stroked="f">
                <v:path arrowok="t"/>
                <v:fill/>
              </v:shape>
              <v:shape style="position:absolute;left:1620;top:2571;width:1109;height:194" coordorigin="1620,2571" coordsize="1109,194" path="m1685,2743l1634,2743,1634,2751,1663,2758,1678,2758,1678,2751,1685,2751,1685,2743e" filled="t" fillcolor="#FFFFFF" stroked="f">
                <v:path arrowok="t"/>
                <v:fill/>
              </v:shape>
              <v:shape style="position:absolute;left:1620;top:2571;width:1109;height:194" coordorigin="1620,2571" coordsize="1109,194" path="m1757,2751l1714,2751,1714,2758,1757,2758,1757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1822,2751l1778,2751,1778,2758,1822,2758,1822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1973,2729l1836,2729,1850,2743,1858,2743,1872,2751,1872,2758,1922,2758,1944,2751,1944,2743,1958,2736,1966,2736,1973,2729e" filled="t" fillcolor="#FFFFFF" stroked="f">
                <v:path arrowok="t"/>
                <v:fill/>
              </v:shape>
              <v:shape style="position:absolute;left:1620;top:2571;width:1109;height:194" coordorigin="1620,2571" coordsize="1109,194" path="m2030,2751l1987,2751,1987,2758,2030,2758,2030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10,2751l2066,2751,2066,2758,2110,2758,2110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89,2751l2146,2751,2146,2758,2189,2758,2189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2275,2751l2232,2751,2232,2758,2275,2758,2275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2455,2751l2398,2751,2398,2758,2455,2758,2455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2513,2751l2462,2751,2462,2758,2513,2758,2513,2751e" filled="t" fillcolor="#FFFFFF" stroked="f">
                <v:path arrowok="t"/>
                <v:fill/>
              </v:shape>
              <v:shape style="position:absolute;left:1620;top:2571;width:1109;height:194" coordorigin="1620,2571" coordsize="1109,194" path="m1764,2743l1706,2743,1706,2751,1764,2751,1764,2743e" filled="t" fillcolor="#FFFFFF" stroked="f">
                <v:path arrowok="t"/>
                <v:fill/>
              </v:shape>
              <v:shape style="position:absolute;left:1620;top:2571;width:1109;height:194" coordorigin="1620,2571" coordsize="1109,194" path="m1829,2743l1771,2743,1771,2751,1829,2751,1829,2743e" filled="t" fillcolor="#FFFFFF" stroked="f">
                <v:path arrowok="t"/>
                <v:fill/>
              </v:shape>
              <v:shape style="position:absolute;left:1620;top:2571;width:1109;height:194" coordorigin="1620,2571" coordsize="1109,194" path="m2038,2743l1980,2743,1980,2751,2038,2751,2038,2743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17,2743l2059,2743,2059,2751,2117,2751,2117,2743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96,2743l2138,2743,2138,2751,2196,2751,2196,2743e" filled="t" fillcolor="#FFFFFF" stroked="f">
                <v:path arrowok="t"/>
                <v:fill/>
              </v:shape>
              <v:shape style="position:absolute;left:1620;top:2571;width:1109;height:194" coordorigin="1620,2571" coordsize="1109,194" path="m2447,2707l2210,2707,2218,2743,2225,2743,2225,2751,2354,2751,2354,2729,2455,2729,2447,2707e" filled="t" fillcolor="#FFFFFF" stroked="f">
                <v:path arrowok="t"/>
                <v:fill/>
              </v:shape>
              <v:shape style="position:absolute;left:1620;top:2571;width:1109;height:194" coordorigin="1620,2571" coordsize="1109,194" path="m2470,2592l2405,2592,2410,2607,2412,2607,2455,2693,2455,2729,2383,2729,2390,2751,2520,2751,2520,2743,2527,2693,2566,2621,2491,2621,2470,2592e" filled="t" fillcolor="#FFFFFF" stroked="f">
                <v:path arrowok="t"/>
                <v:fill/>
              </v:shape>
              <v:shape style="position:absolute;left:1620;top:2571;width:1109;height:194" coordorigin="1620,2571" coordsize="1109,194" path="m1692,2585l1620,2585,1620,2736,1627,2736,1627,2743,1692,2743,1692,2693,2124,2693,2124,2686,2439,2686,2434,2671,1879,2671,1879,2657,1883,2657,1886,2650,1886,2643,2314,2643,2316,2635,2045,2635,2045,2628,1692,2628,1692,2585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24,2693l1699,2693,1699,2743,1836,2743,1836,2729,2045,2729,2045,2700,2124,2700,2124,2693e" filled="t" fillcolor="#FFFFFF" stroked="f">
                <v:path arrowok="t"/>
                <v:fill/>
              </v:shape>
              <v:shape style="position:absolute;left:1620;top:2571;width:1109;height:194" coordorigin="1620,2571" coordsize="1109,194" path="m2045,2729l1973,2729,1973,2743,2045,2743,2045,2729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24,2700l2052,2700,2052,2743,2124,2743,2124,2700e" filled="t" fillcolor="#FFFFFF" stroked="f">
                <v:path arrowok="t"/>
                <v:fill/>
              </v:shape>
              <v:shape style="position:absolute;left:1620;top:2571;width:1109;height:194" coordorigin="1620,2571" coordsize="1109,194" path="m2439,2686l2124,2686,2131,2743,2203,2743,2210,2707,2447,2707,2439,2686e" filled="t" fillcolor="#FFFFFF" stroked="f">
                <v:path arrowok="t"/>
                <v:fill/>
              </v:shape>
              <v:shape style="position:absolute;left:1620;top:2571;width:1109;height:194" coordorigin="1620,2571" coordsize="1109,194" path="m2405,2592l2333,2592,2311,2650,1886,2650,1886,2657,1883,2657,1879,2664,1879,2671,2434,2671,2410,2607,2405,2607,2405,2592e" filled="t" fillcolor="#FFFFFF" stroked="f">
                <v:path arrowok="t"/>
                <v:fill/>
              </v:shape>
              <v:shape style="position:absolute;left:1620;top:2571;width:1109;height:194" coordorigin="1620,2571" coordsize="1109,194" path="m2314,2643l1894,2643,1894,2650,2311,2650,2314,2643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74,2592l2059,2592,2059,2635,2316,2635,2326,2607,2174,2607,2174,2592e" filled="t" fillcolor="#FFFFFF" stroked="f">
                <v:path arrowok="t"/>
                <v:fill/>
              </v:shape>
              <v:shape style="position:absolute;left:1620;top:2571;width:1109;height:194" coordorigin="1620,2571" coordsize="1109,194" path="m1829,2585l1706,2585,1706,2628,2045,2628,2045,2621,1973,2621,1966,2614,1958,2599,1836,2599,1836,2592,1829,2592,1829,2585e" filled="t" fillcolor="#FFFFFF" stroked="f">
                <v:path arrowok="t"/>
                <v:fill/>
              </v:shape>
              <v:shape style="position:absolute;left:1620;top:2571;width:1109;height:194" coordorigin="1620,2571" coordsize="1109,194" path="m2045,2592l1973,2592,1973,2621,2045,2621,2045,2592e" filled="t" fillcolor="#FFFFFF" stroked="f">
                <v:path arrowok="t"/>
                <v:fill/>
              </v:shape>
              <v:shape style="position:absolute;left:1620;top:2571;width:1109;height:194" coordorigin="1620,2571" coordsize="1109,194" path="m2570,2592l2506,2592,2506,2599,2491,2621,2566,2621,2570,2614,2578,2614,2578,2599,2570,2599,2570,2592e" filled="t" fillcolor="#FFFFFF" stroked="f">
                <v:path arrowok="t"/>
                <v:fill/>
              </v:shape>
              <v:shape style="position:absolute;left:1620;top:2571;width:1109;height:194" coordorigin="1620,2571" coordsize="1109,194" path="m2254,2592l2174,2592,2174,2607,2254,2607,2254,2592e" filled="t" fillcolor="#FFFFFF" stroked="f">
                <v:path arrowok="t"/>
                <v:fill/>
              </v:shape>
              <v:shape style="position:absolute;left:1620;top:2571;width:1109;height:194" coordorigin="1620,2571" coordsize="1109,194" path="m2326,2592l2254,2592,2254,2607,2326,2607,2326,2592e" filled="t" fillcolor="#FFFFFF" stroked="f">
                <v:path arrowok="t"/>
                <v:fill/>
              </v:shape>
              <v:shape style="position:absolute;left:1620;top:2571;width:1109;height:194" coordorigin="1620,2571" coordsize="1109,194" path="m1908,2571l1894,2571,1879,2578,1858,2578,1858,2585,1850,2585,1836,2599,1958,2599,1958,2592,1951,2592,1951,2585,1908,2571e" filled="t" fillcolor="#FFFFFF" stroked="f">
                <v:path arrowok="t"/>
                <v:fill/>
              </v:shape>
              <v:shape style="position:absolute;left:1620;top:2571;width:1109;height:194" coordorigin="1620,2571" coordsize="1109,194" path="m2038,2585l1980,2585,1980,2592,2038,2592,2038,2585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67,2585l2066,2585,2066,2592,2167,2592,2167,2585e" filled="t" fillcolor="#FFFFFF" stroked="f">
                <v:path arrowok="t"/>
                <v:fill/>
              </v:shape>
              <v:shape style="position:absolute;left:1620;top:2571;width:1109;height:194" coordorigin="1620,2571" coordsize="1109,194" path="m2246,2585l2182,2585,2182,2592,2246,2592,2246,2585e" filled="t" fillcolor="#FFFFFF" stroked="f">
                <v:path arrowok="t"/>
                <v:fill/>
              </v:shape>
              <v:shape style="position:absolute;left:1620;top:2571;width:1109;height:194" coordorigin="1620,2571" coordsize="1109,194" path="m2318,2585l2261,2585,2261,2592,2318,2592,2318,2585e" filled="t" fillcolor="#FFFFFF" stroked="f">
                <v:path arrowok="t"/>
                <v:fill/>
              </v:shape>
              <v:shape style="position:absolute;left:1620;top:2571;width:1109;height:194" coordorigin="1620,2571" coordsize="1109,194" path="m2398,2585l2340,2585,2340,2592,2398,2592,2398,2585e" filled="t" fillcolor="#FFFFFF" stroked="f">
                <v:path arrowok="t"/>
                <v:fill/>
              </v:shape>
              <v:shape style="position:absolute;left:1620;top:2571;width:1109;height:194" coordorigin="1620,2571" coordsize="1109,194" path="m2434,2578l2419,2578,2419,2585,2412,2585,2412,2592,2462,2592,2462,2585,2434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2563,2585l2513,2585,2513,2592,2563,2592,2563,2585e" filled="t" fillcolor="#FFFFFF" stroked="f">
                <v:path arrowok="t"/>
                <v:fill/>
              </v:shape>
              <v:shape style="position:absolute;left:1620;top:2571;width:1109;height:194" coordorigin="1620,2571" coordsize="1109,194" path="m1685,2578l1627,2578,1627,2585,1685,2585,1685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1764,2578l1714,2578,1714,2585,1764,2585,1764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1822,2578l1778,2578,1778,2585,1822,2585,1822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2030,2578l1987,2578,1987,2585,2030,2585,2030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10,2578l2074,2578,2074,2585,2110,2585,2110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2160,2578l2117,2578,2117,2585,2160,2585,2160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2239,2578l2189,2578,2189,2585,2239,2585,2239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2311,2578l2268,2578,2268,2585,2311,2585,2311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2390,2578l2347,2578,2347,2585,2390,2585,2390,2578e" filled="t" fillcolor="#FFFFFF" stroked="f">
                <v:path arrowok="t"/>
                <v:fill/>
              </v:shape>
              <v:shape style="position:absolute;left:1620;top:2571;width:1109;height:194" coordorigin="1620,2571" coordsize="1109,194" path="m1678,2571l1634,2571,1634,2578,1678,2578,1678,2571e" filled="t" fillcolor="#FFFFFF" stroked="f">
                <v:path arrowok="t"/>
                <v:fill/>
              </v:shape>
              <v:shape style="position:absolute;left:1620;top:2571;width:1109;height:194" coordorigin="1620,2571" coordsize="1109,194" path="m1757,2571l1721,2571,1721,2578,1757,2578,1757,2571e" filled="t" fillcolor="#FFFFFF" stroked="f">
                <v:path arrowok="t"/>
                <v:fill/>
              </v:shape>
            </v:group>
            <v:group style="position:absolute;left:10699;top:14257;width:1584;height:194" coordorigin="10699,14257" coordsize="1584,194">
              <v:shape style="position:absolute;left:10699;top:14257;width:1584;height:194" coordorigin="10699,14257" coordsize="1584,194" path="m12147,14444l12103,14444,12103,14451,12147,14451,12147,1444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233,14444l12190,14444,12190,14451,12233,14451,12233,1444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154,14437l12096,14437,12096,14444,12154,14444,12154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240,14437l12183,14437,12183,14444,12240,14444,12240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132,14278l12060,14278,12060,14293,12089,14437,12161,14437,12168,14401,12257,14401,12283,14300,12211,14300,12211,14293,12132,14293,12132,14278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257,14401l12168,14401,12175,14437,12247,14437,12257,1440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283,14285l12211,14285,12211,14300,12283,14300,12283,14285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204,14278l12132,14278,12132,14293,12211,14293,12211,14285,12204,14285,12204,14278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276,14278l12219,14278,12219,14285,12276,14285,12276,14278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125,14271l12067,14271,12067,14278,12125,14278,12125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161,14264l12147,14264,12147,14271,12139,14271,12139,14278,12197,14278,12197,14271,12161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269,14271l12226,14271,12226,14278,12269,14278,12269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118,14264l12075,14264,12075,14271,12118,14271,12118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967,14444l11880,14444,11880,14451,11967,14451,11967,1444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786,14437l11743,14437,11743,14444,11786,14444,11786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988,14437l11830,14437,11830,14444,11988,14444,11988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794,14429l11736,14429,11736,14437,11794,14437,11794,144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013,14401l11801,14401,11808,14408,11822,14429,11822,14437,11995,14437,12003,14429,12003,14422,12013,1440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974,14271l11873,14271,11873,14278,11729,14278,11729,14429,11801,14429,11801,14401,12013,14401,12017,14393,12024,14393,12024,14386,11938,14386,11938,14372,11866,14372,11858,14365,11938,14365,11938,14336,12024,14336,12024,14321,12017,14321,12017,14314,12003,14293,11995,14285,11988,14285,11974,14278,11974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2024,14336l11952,14336,11959,14343,11959,14365,11952,14365,11952,14379,11945,14379,11945,14386,12024,14386,12024,14379,12031,14365,12031,14350,12024,14350,12024,14336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938,14365l11866,14365,11866,14372,11938,14372,11938,14365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858,14271l11736,14271,11736,14278,11858,14278,11858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837,14264l11743,14264,11743,14271,11837,14271,11837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952,14264l11880,14264,11880,14271,11952,14271,11952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448,14329l11362,14329,11362,14365,11369,14393,11376,14415,11383,14415,11383,14422,11390,14422,11405,14437,11412,14437,11412,14444,11441,14451,11455,14451,11484,14444,11484,14437,11498,14429,11506,14429,11513,14422,11527,14401,11678,14401,11678,14379,11434,14379,11434,14336,11448,143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800,14437l10757,14437,10757,14444,10800,14444,10800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858,14437l10814,14437,10814,14444,10858,14444,10858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966,14437l10922,14437,10922,14444,10966,14444,10966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074,14437l11002,14437,11002,14444,11074,14444,11074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160,14437l11124,14437,11124,14444,11160,14444,11160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246,14437l11203,14437,11203,14444,11246,14444,11246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340,14437l11297,14437,11297,14444,11340,14444,11340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578,14437l11542,14437,11542,14444,11578,14444,11578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664,14437l11621,14437,11621,14444,11664,14444,11664,1443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865,14429l10750,14429,10750,14437,10865,14437,10865,144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973,14429l10915,14429,10915,14437,10973,14437,10973,144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102,14422l10980,14422,10994,14437,11081,14437,11102,14422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167,14429l11117,14429,11117,14437,11167,14437,11167,144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261,14401l11174,14401,11196,14437,11254,14437,11254,14429,11261,14429,11261,1440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347,14429l11290,14429,11290,14437,11347,14437,11347,144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585,14429l11534,14429,11534,14437,11585,14437,11585,144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678,14401l11592,14401,11614,14437,11671,14437,11671,14429,11678,14429,11678,1440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814,14329l10742,14329,10742,14429,10872,14429,10872,14408,11174,14408,11174,14401,11261,14401,11261,14393,10966,14393,10963,14386,10814,14386,10814,143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110,14408l10901,14408,10908,14429,10980,14429,10980,14422,11102,14422,11102,14415,11110,14408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174,14408l11110,14408,11110,14429,11174,14429,11174,14408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354,14329l11282,14329,11282,14429,11354,14429,11354,143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592,14401l11527,14401,11527,14429,11592,14429,11592,1440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038,14278l10966,14278,10966,14393,11261,14393,11261,14379,11038,14379,11038,14278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922,14271l10699,14271,10699,14314,10706,14314,10706,14321,10714,14321,10714,14329,10836,14329,10814,14386,10963,14386,10922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174,14271l11117,14271,11117,14278,11045,14278,11045,14379,11261,14379,11261,14329,11678,14329,11678,14314,11527,14314,11522,14307,11196,14307,11174,14278,11174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678,14329l11455,14329,11462,14336,11462,14343,11470,14357,11462,14372,11462,14379,11678,14379,11678,14329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592,14271l11534,14271,11534,14278,11527,14278,11527,14314,11678,14314,11678,14307,11614,14307,11592,14278,11592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398,14278l11196,14278,11196,14307,11522,14307,11513,14293,11502,14285,11398,14285,11398,14278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678,14278l11614,14278,11614,14307,11678,14307,11678,14278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455,14264l11426,14264,11426,14271,11398,14285,11502,14285,11491,14278,11484,14278,11484,14271,11455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030,14271l10973,14271,10973,14278,11030,14278,11030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110,14271l11052,14271,11052,14278,11110,14278,11110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390,14271l11203,14271,11203,14278,11390,14278,11390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671,14271l11621,14271,11621,14278,11671,14278,11671,14271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843,14264l10706,14264,10706,14271,10843,14271,10843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915,14264l10858,14264,10858,14271,10915,14271,10915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023,14264l10980,14264,10980,14271,11023,14271,11023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102,14264l11059,14264,11059,14271,11102,14271,11102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167,14264l11124,14264,11124,14271,11167,14271,11167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246,14264l11210,14264,11210,14271,11246,14271,11246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383,14264l11254,14264,11254,14271,11383,14271,11383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585,14264l11542,14264,11542,14271,11585,14271,11585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1664,14264l11628,14264,11628,14271,11664,14271,11664,14264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721,14257l10714,14257,10714,14264,10836,14264,10721,14257e" filled="t" fillcolor="#FFFFFF" stroked="f">
                <v:path arrowok="t"/>
                <v:fill/>
              </v:shape>
              <v:shape style="position:absolute;left:10699;top:14257;width:1584;height:194" coordorigin="10699,14257" coordsize="1584,194" path="m10908,14257l10865,14257,10865,14264,10908,14264,10908,14257e" filled="t" fillcolor="#FFFFFF" stroked="f">
                <v:path arrowok="t"/>
                <v:fill/>
              </v:shape>
            </v:group>
            <v:group style="position:absolute;left:5018;top:6711;width:194;height:1188" coordorigin="5018,6711" coordsize="194,1188">
              <v:shape style="position:absolute;left:5018;top:6711;width:194;height:1188" coordorigin="5018,6711" coordsize="194,1188" path="m5191,7006l5040,7006,5040,7013,5191,7013,5191,7006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8,6999l5033,6999,5033,7006,5198,7006,5198,6999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26,6869l5047,6869,5033,6883,5033,6891,5026,6891,5026,6999,5206,6999,5206,6955,5198,6955,5198,6948,5191,6948,5191,6941,5155,6941,5162,6934,5170,6934,5198,6912,5198,6905,5206,6905,5206,6876,5126,6876,5126,6869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48,6711l5069,6711,5069,6718,5062,6718,5040,6732,5033,6739,5033,6747,5026,6747,5026,6775,5018,6775,5018,6855,5026,6855,5026,6862,5033,6862,5033,6869,5141,6869,5134,6876,5206,6876,5206,6797,5090,6797,5090,6783,5198,6783,5198,6761,5191,6761,5191,6739,5184,6739,5184,6732,5177,6732,5148,6718,5148,6711e" filled="t" fillcolor="#FFFFFF" stroked="f">
                <v:path arrowok="t"/>
                <v:fill/>
              </v:shape>
              <v:shape style="position:absolute;left:5018;top:6711;width:194;height:1188" coordorigin="5018,6711" coordsize="194,1188" path="m5206,6783l5134,6783,5134,6797,5206,6797,5206,6783e" filled="t" fillcolor="#FFFFFF" stroked="f">
                <v:path arrowok="t"/>
                <v:fill/>
              </v:shape>
              <v:shape style="position:absolute;left:5018;top:6711;width:194;height:1188" coordorigin="5018,6711" coordsize="194,1188" path="m5206,7834l5047,7834,5047,7841,5184,7899,5198,7899,5198,7891,5206,7891,5206,7884,5213,7884,5213,7841,5206,7841,5206,7834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8,7783l5033,7783,5033,7827,5040,7827,5040,7834,5198,7834,5184,7819,5184,7791,5198,7791,5198,7783e" filled="t" fillcolor="#FFFFFF" stroked="f">
                <v:path arrowok="t"/>
                <v:fill/>
              </v:shape>
              <v:shape style="position:absolute;left:5018;top:6711;width:194;height:1188" coordorigin="5018,6711" coordsize="194,1188" path="m5206,7776l5040,7776,5040,7783,5206,7783,5206,7776e" filled="t" fillcolor="#FFFFFF" stroked="f">
                <v:path arrowok="t"/>
                <v:fill/>
              </v:shape>
              <v:shape style="position:absolute;left:5018;top:6711;width:194;height:1188" coordorigin="5018,6711" coordsize="194,1188" path="m5213,7726l5040,7726,5040,7733,5047,7733,5047,7740,5126,7740,5047,7769,5047,7776,5213,7776,5213,7726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1,7603l5026,7603,5026,7618,5033,7647,5040,7647,5040,7654,5141,7654,5148,7661,5148,7668,5047,7668,5047,7675,5040,7675,5040,7683,5033,7683,5033,7726,5206,7726,5206,7719,5198,7719,5198,7711,5206,7704,5206,7697,5213,7697,5213,7625,5206,7625,5206,7618,5191,7603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26,7654l5047,7654,5047,7661,5054,7661,5126,7654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77,7596l5033,7596,5033,7603,5184,7603,5177,7596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8,7589l5040,7589,5040,7596,5198,7596,5198,7589e" filled="t" fillcolor="#FFFFFF" stroked="f">
                <v:path arrowok="t"/>
                <v:fill/>
              </v:shape>
              <v:shape style="position:absolute;left:5018;top:6711;width:194;height:1188" coordorigin="5018,6711" coordsize="194,1188" path="m5206,7582l5033,7582,5033,7589,5206,7589,5206,7582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62,7445l5040,7445,5040,7452,5062,7452,5047,7459,5040,7467,5040,7474,5033,7474,5033,7495,5026,7495,5026,7582,5213,7582,5213,7524,5098,7524,5098,7510,5112,7510,5112,7503,5206,7503,5206,7488,5198,7488,5198,7467,5191,7467,5191,7459,5184,7459,5162,7445e" filled="t" fillcolor="#FFFFFF" stroked="f">
                <v:path arrowok="t"/>
                <v:fill/>
              </v:shape>
              <v:shape style="position:absolute;left:5018;top:6711;width:194;height:1188" coordorigin="5018,6711" coordsize="194,1188" path="m5213,7510l5141,7510,5141,7524,5213,7524,5213,7510e" filled="t" fillcolor="#FFFFFF" stroked="f">
                <v:path arrowok="t"/>
                <v:fill/>
              </v:shape>
              <v:shape style="position:absolute;left:5018;top:6711;width:194;height:1188" coordorigin="5018,6711" coordsize="194,1188" path="m5206,7503l5126,7503,5126,7510,5206,7510,5206,7503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8,7438l5033,7438,5033,7445,5198,7445,5198,7438e" filled="t" fillcolor="#FFFFFF" stroked="f">
                <v:path arrowok="t"/>
                <v:fill/>
              </v:shape>
              <v:shape style="position:absolute;left:5018;top:6711;width:194;height:1188" coordorigin="5018,6711" coordsize="194,1188" path="m5206,7323l5040,7323,5040,7330,5141,7330,5141,7380,5040,7380,5040,7387,5033,7387,5033,7395,5026,7395,5026,7438,5206,7438,5206,7431,5213,7431,5213,7423,5206,7330,5206,7323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8,7315l5033,7315,5033,7323,5198,7323,5198,7315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8,7150l5026,7150,5026,7315,5206,7315,5206,7193,5134,7193,5134,7186,5090,7186,5134,7164,5191,7164,5191,7157,5198,7157,5198,7150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8,7186l5148,7186,5148,7193,5198,7193,5198,7186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1,7179l5155,7179,5155,7186,5191,7186,5191,7179e" filled="t" fillcolor="#FFFFFF" stroked="f">
                <v:path arrowok="t"/>
                <v:fill/>
              </v:shape>
              <v:shape style="position:absolute;left:5018;top:6711;width:194;height:1188" coordorigin="5018,6711" coordsize="194,1188" path="m5206,7107l5040,7107,5062,7128,5040,7143,5033,7143,5033,7150,5206,7150,5206,7107e" filled="t" fillcolor="#FFFFFF" stroked="f">
                <v:path arrowok="t"/>
                <v:fill/>
              </v:shape>
              <v:shape style="position:absolute;left:5018;top:6711;width:194;height:1188" coordorigin="5018,6711" coordsize="194,1188" path="m5198,7099l5033,7099,5033,7107,5198,7107,5198,7099e" filled="t" fillcolor="#FFFFFF" stroked="f">
                <v:path arrowok="t"/>
                <v:fill/>
              </v:shape>
              <v:shape style="position:absolute;left:5018;top:6711;width:194;height:1188" coordorigin="5018,6711" coordsize="194,1188" path="m5054,7042l5040,7042,5040,7049,5033,7049,5033,7056,5026,7056,5026,7099,5191,7099,5191,7092,5134,7092,5054,7049,5054,7042e" filled="t" fillcolor="#FFFFFF" stroked="f">
                <v:path arrowok="t"/>
                <v:fill/>
              </v:shape>
            </v:group>
            <v:group style="position:absolute;left:12960;top:20082;width:1735;height:194" coordorigin="12960,20082" coordsize="1735,194">
              <v:shape style="position:absolute;left:12960;top:20082;width:1735;height:194" coordorigin="12960,20082" coordsize="1735,194" path="m14559,20269l14515,20269,14515,20276,14559,20276,14559,2026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645,20269l14602,20269,14602,20276,14645,20276,14645,2026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566,20262l14508,20262,14508,20269,14566,20269,14566,2026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652,20262l14595,20262,14595,20269,14652,20269,14652,2026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544,20110l14472,20110,14472,20125,14501,20262,14573,20262,14580,20226,14669,20226,14695,20125,14544,20125,14544,20110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669,20226l14580,20226,14587,20262,14659,20262,14669,2022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623,20110l14544,20110,14544,20125,14623,20125,14623,20110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695,20110l14623,20110,14623,20125,14695,20125,14695,20110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537,20103l14479,20103,14479,20110,14537,20110,14537,20103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616,20103l14551,20103,14551,20110,14616,20110,14616,20103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688,20103l14631,20103,14631,20110,14688,20110,14688,20103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530,20096l14487,20096,14487,20103,14530,20103,14530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609,20096l14559,20096,14559,20103,14609,20103,14609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681,20096l14638,20096,14638,20103,14681,20103,14681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191,20269l14148,20269,14148,20276,14191,20276,14191,2026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292,20269l14242,20269,14242,20276,14292,20276,14292,2026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436,20226l14206,20226,14213,20233,14213,20240,14235,20269,14299,20269,14299,20276,14393,20276,14393,20269,14407,20262,14415,20262,14429,20247,14429,20240,14436,2022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199,20262l14141,20262,14141,20269,14199,20269,14199,2026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263,20103l14141,20103,14141,20110,14134,20110,14134,20262,14206,20262,14206,20226,14285,20226,14278,20218,14271,20204,14271,20197,14278,20197,14278,20190,14285,20182,14357,20182,14357,20161,14443,20161,14443,20146,14436,20146,14436,20139,14431,20132,14285,20132,14278,20125,14278,20118,14263,20103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357,20182l14285,20182,14285,20226,14443,20226,14443,20211,14357,20211,14357,2018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443,20161l14371,20161,14371,20211,14443,20211,14443,20161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415,20110l14285,20110,14285,20132,14431,20132,14422,20118,14415,20110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393,20096l14299,20096,14299,20103,14292,20103,14292,20110,14407,20110,14393,20103,14393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256,20096l14148,20096,14148,20103,14256,20103,14256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033,20269l13954,20269,13954,20276,14033,20276,14033,2026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241,20247l13140,20247,13155,20254,13155,20262,13183,20269,13212,20269,13212,20262,13227,20254,13234,20254,13241,20247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399,20233l13263,20233,13291,20262,13299,20262,13299,20269,13349,20269,13349,20262,13378,20247,13385,20247,13399,20233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515,20254l13421,20254,13435,20262,13435,20269,13500,20269,13500,20262,13515,20254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687,20262l13536,20262,13536,20269,13687,20269,13687,2026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846,20262l13752,20262,13752,20269,13846,20269,13846,2026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932,20262l13889,20262,13889,20269,13932,20269,13932,2026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062,20262l13947,20262,13947,20269,14062,20269,14062,2026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018,20254l12975,20254,12975,20262,13018,20262,13018,20254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119,20254l13068,20254,13068,20262,13119,20262,13119,20254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860,20233l13399,20233,13414,20254,13529,20254,13529,20262,13695,20262,13695,20254,13709,20240,13860,20240,13860,20233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853,20254l13745,20254,13745,20262,13853,20262,13853,20254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087,20226l13860,20226,13882,20262,14069,20262,14076,20254,14076,20247,14087,2022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025,20247l12967,20247,12967,20254,13025,20254,13025,20247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098,20211l13032,20211,13039,20218,13039,20226,13061,20254,13126,20254,13126,20247,13241,20247,13248,20240,13255,20240,13263,20233,13860,20233,13860,20226,14087,20226,14091,20218,14098,20218,14098,20211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860,20240l13738,20240,13738,20254,13860,20254,13860,20240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097,20096l12960,20096,12960,20247,13032,20247,13032,20211,14098,20211,14098,20204,13104,20204,13097,20190,13097,20182,13173,20182,13169,20175,13176,20161,13176,20154,13183,20146,13594,20146,13594,20125,13392,20125,13389,20118,13111,20118,13104,20110,13104,20103,13097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173,20182l13097,20182,13104,20204,13594,20204,13594,20197,13176,20197,13176,20190,13173,2018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759,20103l13687,20103,13644,20204,14011,20204,14011,20182,13788,20182,13759,20103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098,20161l14026,20161,14026,20204,14098,20204,14098,20161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594,20146l13198,20146,13205,20154,13205,20197,13594,20197,13594,20182,13399,20182,13399,20175,13385,20161,13594,20161,13594,2014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594,20161l13392,20161,13392,20168,13399,20168,13399,20175,13407,20182,13594,20182,13594,20161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853,20096l13795,20096,13795,20103,13788,20103,13788,20182,14011,20182,14011,20161,14098,20161,14098,20146,14091,20146,14091,20139,14083,20132,13875,20132,13853,20103,13853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069,20103l13875,20103,13875,20132,14083,20132,14076,20125,14069,20110,14069,20103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471,20082l13443,20082,13443,20089,13428,20096,13421,20096,13399,20118,13399,20125,13594,20125,13594,20103,13515,20103,13515,20096,13471,2008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234,20089l13147,20089,13126,20103,13111,20118,13263,20118,13255,20110,13255,20103,13234,2008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363,20089l13284,20089,13284,20096,13277,20096,13277,20103,13263,20118,13389,20118,13385,20110,13385,20103,13363,2008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587,20096l13529,20096,13529,20103,13587,20103,13587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752,20096l13695,20096,13695,20103,13752,20103,13752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939,20096l13882,20096,13882,20103,13939,20103,13939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062,20096l13947,20096,13947,20103,14062,20103,14062,20096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090,20089l12967,20089,12967,20096,13090,20096,13090,2008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579,20089l13536,20089,13536,20096,13579,20096,13579,2008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745,20089l13702,20089,13702,20096,13745,20096,13745,2008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846,20089l13803,20089,13803,20096,13846,20096,13846,2008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932,20089l13889,20089,13889,20096,13932,20096,13932,2008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4040,20089l13954,20089,13954,20096,14040,20096,14040,20089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068,20082l12975,20082,12975,20089,13068,20089,13068,2008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227,20082l13155,20082,13155,20089,13227,20089,13227,20082e" filled="t" fillcolor="#FFFFFF" stroked="f">
                <v:path arrowok="t"/>
                <v:fill/>
              </v:shape>
              <v:shape style="position:absolute;left:12960;top:20082;width:1735;height:194" coordorigin="12960,20082" coordsize="1735,194" path="m13356,20082l13306,20082,13306,20089,13356,20089,13356,20082e" filled="t" fillcolor="#FFFFFF" stroked="f">
                <v:path arrowok="t"/>
                <v:fill/>
              </v:shape>
            </v:group>
            <v:group style="position:absolute;left:4810;top:14213;width:1512;height:194" coordorigin="4810,14213" coordsize="1512,194">
              <v:shape style="position:absolute;left:4810;top:14213;width:1512;height:194" coordorigin="4810,14213" coordsize="1512,194" path="m6314,14401l6199,14401,6199,14408,6314,14408,6314,1440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322,14393l6192,14393,6192,14401,6322,14401,6322,143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329,14242l6185,14242,6185,14393,6329,14393,6329,14357,6322,14357,6322,14350,6314,14350,6314,14336,6322,14336,6322,14293,6314,14293,6314,14285,6322,14285,6322,14278,6329,14278,6329,14242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322,14235l6192,14235,6192,14242,6322,14242,6322,1423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314,14228l6199,14228,6199,14235,6314,14235,6314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897,14401l5854,14401,5854,14408,5897,14408,5897,1440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990,14401l5940,14401,5940,14408,5990,14408,5990,1440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077,14401l5998,14401,5998,14408,6077,14408,6077,1440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904,14393l5846,14393,5846,14401,5904,14401,5904,143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127,14365l5911,14365,5918,14372,5933,14393,5933,14401,6098,14401,6098,14393,6106,14393,6113,14386,6113,14379,6127,1436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969,14235l5839,14235,5839,14393,5911,14393,5911,14365,6127,14365,6127,14357,6134,14343,5983,14343,5976,14336,5976,14321,5983,14314,6055,14314,6055,14293,6134,14293,6134,14278,6127,14257,6120,14257,6120,14249,5983,14249,5969,1423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055,14314l5983,14314,5983,14343,6055,14343,6055,14314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142,14293l6062,14293,6070,14300,6070,14336,6062,14336,6062,14343,6142,14343,6142,142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098,14235l5983,14235,5983,14249,6113,14249,6098,1423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962,14228l5846,14228,5846,14235,5962,14235,5962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091,14228l5990,14228,5990,14235,6091,14235,6091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861,14221l5854,14221,5854,14228,5918,14228,5861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6005,14221l5998,14221,5998,14228,6055,14228,6005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558,14285l5472,14285,5472,14321,5479,14350,5486,14372,5494,14372,5494,14379,5501,14379,5515,14393,5522,14393,5522,14401,5551,14408,5566,14408,5594,14401,5594,14393,5609,14386,5616,14386,5623,14379,5638,14357,5789,14357,5789,14343,5551,14343,5544,14336,5544,14293,5558,1428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774,14401l5731,14401,5731,14408,5774,14408,5774,1440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4975,14386l4867,14386,4867,14393,4896,14401,4910,14401,4910,14393,4975,14393,4975,14386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4968,14393l4925,14393,4925,14401,4968,14401,4968,143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076,14393l5033,14393,5033,14401,5076,14401,5076,143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184,14393l5112,14393,5112,14401,5184,14401,5184,143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270,14393l5234,14393,5234,14401,5270,14401,5270,143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357,14393l5314,14393,5314,14401,5357,14401,5357,143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450,14393l5407,14393,5407,14401,5450,14401,5450,143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688,14393l5652,14393,5652,14401,5688,14401,5688,1439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789,14365l5702,14365,5724,14393,5724,14401,5782,14401,5782,14393,5789,14393,5789,1436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083,14386l5026,14386,5026,14393,5083,14393,5083,14386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213,14379l5090,14379,5105,14393,5191,14393,5213,14379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278,14386l5227,14386,5227,14393,5278,14393,5278,14386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371,14357l5285,14357,5306,14393,5364,14393,5364,14386,5371,14386,5371,14357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458,14386l5400,14386,5400,14393,5458,14393,5458,14386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695,14386l5645,14386,5645,14393,5695,14393,5695,14386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4925,14278l4853,14278,4853,14379,4860,14379,4860,14386,4982,14386,4982,14365,5285,14365,5285,14357,5371,14357,5371,14350,5076,14350,5073,14343,4925,14343,4925,1427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220,14365l5011,14365,5018,14386,5090,14386,5090,14379,5213,14379,5213,14372,5220,1436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285,14365l5220,14365,5220,14386,5285,14386,5285,1436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465,14285l5393,14285,5393,14386,5465,14386,5465,1428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789,14357l5638,14357,5638,14386,5702,14386,5702,14365,5789,14365,5789,14357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148,14228l5076,14228,5076,14350,5371,14350,5371,14336,5148,14336,5148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026,14228l4810,14228,4810,14264,4817,14264,4817,14271,4824,14271,4824,14278,4925,14278,4946,14285,4925,14343,5073,14343,5033,14235,5026,14235,5026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789,14285l5566,14285,5573,14293,5573,14300,5580,14314,5573,14329,5573,14336,5558,14343,5789,14343,5789,1428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285,14228l5227,14228,5227,14235,5155,14235,5155,14336,5371,14336,5371,14285,5789,14285,5789,14271,5638,14271,5633,14264,5306,14264,5285,14235,5285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702,14228l5645,14228,5645,14235,5638,14235,5638,14271,5789,14271,5789,14264,5724,14264,5702,14235,5702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508,14235l5306,14235,5306,14264,5633,14264,5623,14249,5612,14242,5508,14242,5508,1423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789,14235l5724,14235,5724,14264,5789,14264,5789,14235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566,14221l5537,14221,5537,14228,5508,14242,5612,14242,5602,14235,5594,14235,5594,14228,5566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220,14228l5162,14228,5162,14235,5220,14235,5220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501,14228l5314,14228,5314,14235,5501,14235,5501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782,14228l5731,14228,5731,14235,5782,14235,5782,14228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4961,14221l4817,14221,4817,14228,4961,14228,4961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018,14221l4975,14221,4975,14228,5018,14228,5018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141,14221l5083,14221,5083,14228,5141,14228,5141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213,14221l5170,14221,5170,14228,5213,14228,5213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278,14221l5234,14221,5234,14228,5278,14228,5278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357,14221l5321,14221,5321,14228,5357,14228,5357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494,14221l5364,14221,5364,14228,5494,14228,5494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695,14221l5652,14221,5652,14228,5695,14228,5695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774,14221l5738,14221,5738,14228,5774,14228,5774,14221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4954,14213l4824,14213,4824,14221,4954,14221,4954,14213e" filled="t" fillcolor="#FFFFFF" stroked="f">
                <v:path arrowok="t"/>
                <v:fill/>
              </v:shape>
              <v:shape style="position:absolute;left:4810;top:14213;width:1512;height:194" coordorigin="4810,14213" coordsize="1512,194" path="m5134,14213l5090,14213,5090,14221,5134,14221,5134,14213e" filled="t" fillcolor="#FFFFFF" stroked="f">
                <v:path arrowok="t"/>
                <v:fill/>
              </v:shape>
              <v:shape style="position:absolute;left:2984;top:17356;width:1670;height:2815" type="#_x0000_t75">
                <v:imagedata r:id="rId19" o:title=""/>
              </v:shape>
              <v:shape style="position:absolute;left:10062;top:2589;width:1973;height:202" type="#_x0000_t75">
                <v:imagedata r:id="rId20" o:title=""/>
              </v:shape>
            </v:group>
            <v:group style="position:absolute;left:1426;top:15610;width:194;height:1202" coordorigin="1426,15610" coordsize="194,1202">
              <v:shape style="position:absolute;left:1426;top:15610;width:194;height:1202" coordorigin="1426,15610" coordsize="194,1202" path="m1606,15913l1454,15913,1454,15920,1606,15920,1606,15913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13,15905l1447,15905,1447,15913,1613,15913,1613,15905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577,15776l1483,15776,1462,15790,1447,15805,1447,15812,1440,15812,1440,15905,1620,15905,1620,15855,1555,15855,1505,15848,1505,15841,1526,15833,1620,15833,1620,15819,1613,15819,1613,15812,1598,15790,1591,15783,1584,15783,1577,15776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20,15833l1548,15833,1548,15841,1555,15841,1555,15855,1620,15855,1620,15833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06,15769l1454,15769,1454,15776,1606,15776,1606,15769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13,15761l1447,15761,1447,15769,1613,15769,1613,15761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13,15617l1584,15617,1562,15632,1548,15646,1447,15646,1447,15668,1440,15668,1440,15761,1620,15761,1620,15725,1613,15725,1613,15718,1606,15718,1606,15711,1577,15711,1577,15704,1584,15704,1613,15682,1613,15675,1620,15675,1620,15625,1613,15625,1613,15617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505,15617l1490,15617,1490,15625,1469,15625,1469,15632,1462,15632,1454,15639,1454,15646,1548,15646,1541,15639,1534,15639,1505,15625,1505,15617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06,15610l1591,15610,1591,15617,1606,15617,1606,15610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591,16647l1440,16647,1440,16654,1454,16654,1440,16669,1440,16676,1433,16690,1426,16690,1426,16762,1433,16762,1433,16769,1447,16784,1454,16784,1469,16791,1469,16798,1490,16805,1505,16805,1505,16813,1541,16813,1562,16805,1562,16798,1570,16798,1584,16784,1584,16777,1598,16748,1606,16748,1608,16741,1505,16741,1505,16737,1498,16733,1490,16733,1490,16712,1606,16712,1606,16676,1598,16676,1591,16661,1591,16647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13,16712l1490,16712,1490,16726,1498,16726,1498,16733,1505,16733,1505,16737,1512,16741,1608,16741,1613,16726,1613,16712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598,16640l1433,16640,1433,16647,1598,16647,1598,16640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598,16589l1433,16589,1433,16597,1426,16597,1426,16640,1606,16640,1606,16604,1598,16604,1598,16589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06,16582l1440,16582,1440,16589,1606,16589,1606,16582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13,16474l1548,16474,1548,16525,1447,16525,1447,16532,1440,16532,1440,16539,1433,16539,1433,16582,1613,16582,1613,16474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06,16460l1440,16460,1440,16467,1447,16467,1447,16474,1606,16474,1606,16460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13,16352l1548,16352,1548,16402,1447,16402,1447,16409,1440,16409,1440,16417,1433,16417,1433,16460,1613,16460,1613,16352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06,16337l1440,16337,1440,16345,1447,16345,1447,16352,1606,16352,1606,16337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505,15970l1433,15970,1433,16337,1613,16337,1613,16222,1498,16222,1498,16193,1606,16193,1606,16186,1613,16186,1613,16179,1620,16179,1620,16136,1613,16136,1613,16129,1606,16129,1606,16121,1505,16121,1505,16093,1498,16093,1498,16071,1606,16071,1606,16064,1613,16064,1613,16057,1620,16057,1620,16013,1613,16013,1613,16006,1606,16006,1606,15999,1505,15999,1505,15970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541,16215l1505,16215,1505,16222,1541,16222,1541,16215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606,16215l1555,16215,1555,16222,1606,16222,1606,16215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598,16208l1562,16208,1562,16215,1598,16215,1598,16208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498,15963l1440,15963,1440,15970,1498,15970,1498,15963e" filled="t" fillcolor="#FFFFFF" stroked="f">
                <v:path arrowok="t"/>
                <v:fill/>
              </v:shape>
              <v:shape style="position:absolute;left:1426;top:15610;width:194;height:1202" coordorigin="1426,15610" coordsize="194,1202" path="m1490,15956l1447,15956,1447,15963,1490,15963,1490,15956e" filled="t" fillcolor="#FFFFFF" stroked="f">
                <v:path arrowok="t"/>
                <v:fill/>
              </v:shape>
            </v:group>
            <v:group style="position:absolute;left:1109;top:20406;width:194;height:1260" coordorigin="1109,20406" coordsize="194,1260">
              <v:shape style="position:absolute;left:1109;top:20406;width:194;height:1260" coordorigin="1109,20406" coordsize="194,1260" path="m1289,20550l1138,20550,1138,20557,1289,20557,1289,20550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0542l1130,20542,1130,20550,1296,20550,1296,20542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0499l1123,20499,1123,20542,1303,20542,1303,20506,1296,20506,1296,20499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0492l1130,20492,1130,20499,1289,20499,1289,20492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0463l1130,20463,1130,20470,1138,20470,1138,20478,1159,20478,1138,20492,1260,20492,1296,20470,1296,20463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303,20420l1123,20420,1123,20463,1303,20463,1303,20420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0413l1130,20413,1130,20420,1296,20420,1296,20413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0406l1138,20406,1138,20413,1289,20413,1289,20406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2,20895l1130,20895,1130,20902,1282,20902,1282,20895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0888l1123,20888,1123,20895,1289,20895,1289,20888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10,20758l1145,20758,1138,20766,1138,20773,1123,20787,1123,20794,1116,20794,1116,20888,1296,20888,1296,20852,1289,20852,1289,20845,1282,20845,1282,20838,1253,20838,1253,20830,1289,20809,1296,20809,1296,20802,1303,20802,1303,20773,1224,20773,1210,20758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303,20751l1130,20751,1130,20758,1238,20758,1224,20773,1303,20773,1303,20751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0744l1123,20744,1123,20751,1296,20751,1296,20744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60,20614l1166,20614,1145,20629,1130,20643,1130,20650,1123,20650,1123,20679,1116,20679,1116,20744,1303,20744,1303,20694,1238,20694,1188,20686,1188,20679,1195,20672,1303,20672,1303,20665,1296,20665,1296,20658,1289,20650,1289,20636,1282,20636,1282,20629,1274,20629,1260,20614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303,20672l1231,20672,1231,20679,1238,20679,1238,20694,1303,20694,1303,20672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38,20600l1188,20600,1188,20607,1174,20614,1253,20614,1238,20607,1238,20600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67,21644l1202,21644,1202,21651,1210,21651,1210,21658,1217,21658,1217,21666,1231,21666,1253,21658,1253,21651,1267,21644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2,21622l1116,21622,1123,21637,1123,21644,1130,21651,1138,21651,1138,21658,1188,21658,1188,21651,1202,21644,1274,21644,1274,21637,1282,21622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2,21536l1123,21536,1123,21543,1116,21558,1109,21558,1109,21622,1289,21622,1296,21594,1296,21565,1289,21565,1282,21550,1282,21536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181,21514l1166,21514,1145,21522,1145,21529,1130,21536,1289,21536,1289,21529,1188,21529,1188,21522,1181,21522,1181,21514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1486l1123,21486,1123,21493,1202,21514,1202,21522,1195,21522,1188,21529,1296,21529,1296,21486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1478l1116,21478,1116,21486,1289,21486,1289,21478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2,21428l1116,21428,1109,21464,1109,21478,1282,21478,1282,21471,1260,21471,1260,21442,1282,21435,1282,21428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1421l1123,21421,1123,21428,1289,21428,1289,21421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1378l1130,21378,1130,21385,1224,21385,1130,21414,1130,21421,1296,21421,1296,21378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1370l1123,21370,1123,21378,1289,21378,1289,21370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1262l1231,21262,1231,21313,1130,21313,1130,21320,1123,21320,1123,21327,1116,21327,1116,21370,1296,21370,1296,21262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1248l1123,21248,1123,21255,1130,21255,1130,21262,1289,21262,1289,21248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1133l1116,21133,1116,21248,1296,21248,1296,21133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174,21126l1123,21126,1123,21133,1174,21133,1174,21126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24,21126l1181,21126,1181,21133,1224,21133,1224,21126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1126l1238,21126,1238,21133,1289,21133,1289,21126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2,21118l1130,21118,1130,21126,1282,21126,1282,21118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1111l1123,21111,1123,21118,1289,21118,1289,21111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1018l1123,21018,1123,21025,1130,21025,1130,21032,1152,21039,1130,21039,1130,21046,1123,21046,1123,21054,1116,21054,1116,21111,1296,21111,1296,21075,1289,21075,1289,21061,1296,21061,1296,21018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96,20967l1116,20967,1116,21018,1289,21018,1289,21003,1296,21003,1296,20967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9,20960l1123,20960,1123,20967,1289,20967,1289,20960e" filled="t" fillcolor="#FFFFFF" stroked="f">
                <v:path arrowok="t"/>
                <v:fill/>
              </v:shape>
              <v:shape style="position:absolute;left:1109;top:20406;width:194;height:1260" coordorigin="1109,20406" coordsize="194,1260" path="m1282,20953l1130,20953,1130,20960,1282,20960,1282,20953e" filled="t" fillcolor="#FFFFFF" stroked="f">
                <v:path arrowok="t"/>
                <v:fill/>
              </v:shape>
            </v:group>
            <v:group style="position:absolute;left:1800;top:15380;width:1836;height:209" coordorigin="1800,15380" coordsize="1836,209">
              <v:shape style="position:absolute;left:1800;top:15380;width:1836;height:209" coordorigin="1800,15380" coordsize="1836,209" path="m3636,15560l3514,15560,3514,15567,3636,15567,3636,15560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643,15553l3506,15553,3506,15560,3643,15560,3643,1555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643,15394l3499,15394,3499,15553,3650,15553,3650,15509,3643,15509,3643,15502,3636,15502,3636,15488,3643,15488,3643,15452,3636,15452,3636,15437,3643,15437,3643,15394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636,15387l3506,15387,3506,15394,3636,15394,3636,1538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629,15380l3514,15380,3514,15387,3629,15387,3629,15380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269,15560l3175,15560,3175,15567,3269,15567,3269,15560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362,15560l3319,15560,3319,15567,3362,15567,3362,15560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463,15560l3413,15560,3413,15567,3463,15567,3463,15560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276,15394l3168,15394,3168,15401,3161,15401,3161,15553,3168,15553,3168,15560,3276,15560,3290,15545,3298,15545,3305,15538,3377,15538,3377,15517,3456,15517,3449,15509,3445,15502,3233,15502,3233,15452,3463,15452,3463,15430,3305,15430,3305,15416,3298,15416,3298,15409,3290,15409,3276,15394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370,15553l3312,15553,3312,15560,3370,15560,3370,1555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456,15517l3377,15517,3384,15524,3384,15531,3406,15560,3470,15560,3470,15553,3478,15553,3478,15538,3470,15538,3470,15531,3456,1551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377,15538l3305,15538,3305,15553,3377,15553,3377,15538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456,15452l3247,15452,3247,15502,3445,15502,3442,15495,3442,15488,3449,15488,3449,15481,3456,15481,3456,15452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434,15394l3312,15394,3312,15401,3305,15401,3305,15430,3463,15430,3463,15423,3456,15423,3456,15416,3434,15394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269,15387l3175,15387,3175,15394,3269,15394,3269,1538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427,15387l3319,15387,3319,15394,3427,15394,3427,1538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894,15583l1850,15583,1850,15589,1894,15589,1894,1558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980,15583l1937,15583,1937,15589,1980,15589,1980,1558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059,15583l2016,15583,2016,15589,2059,15589,2059,1558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189,15583l2081,15583,2081,15589,2189,15589,2189,1558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901,15575l1843,15575,1843,15583,1901,15583,1901,1557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987,15575l1930,15575,1930,15583,1987,15583,1987,1557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066,15575l2009,15575,2009,15583,2066,15583,2066,1557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304,15575l2074,15575,2074,15583,2304,15583,2304,1557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405,15575l2311,15575,2311,15583,2405,15583,2405,1557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556,15575l2470,15575,2470,15583,2556,15583,2556,1557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614,15575l2570,15575,2570,15583,2614,15583,2614,1557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664,15575l2621,15575,2621,15583,2664,15583,2664,1557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808,15547l2678,15547,2693,15561,2700,15561,2714,15569,2714,15575,2736,15583,2772,15583,2772,15575,2786,15569,2794,15569,2808,15553,2808,1554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872,15425l1800,15425,1800,15439,1836,15575,1908,15575,1915,15539,2001,15539,2002,15533,2961,15533,2966,15525,3118,15525,3118,15517,2131,15517,2131,15445,1872,15445,1872,1542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001,15539l1915,15539,1922,15575,1994,15575,2001,1553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961,15533l2002,15533,2002,15575,2412,15575,2412,15569,2419,15569,2419,15553,2678,15553,2678,15547,2808,15547,2815,15539,2957,15539,2961,1553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678,15553l2448,15553,2462,15569,2462,15575,2671,15575,2671,15569,2678,15569,2678,1555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923,15569l2851,15569,2851,15575,2923,15575,2923,1556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017,15569l2981,15569,2981,15575,3017,15575,3017,1556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103,15569l3060,15569,3060,15575,3103,15575,3103,1556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945,15553l2830,15553,2844,15569,2930,15569,2945,1555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024,15561l2974,15561,2974,15569,3024,15569,3024,15561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118,15533l3031,15533,3053,15561,3053,15569,3110,15569,3110,15561,3118,15561,3118,1553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118,15525l2966,15525,2966,15561,3031,15561,3031,15533,3118,15533,3118,1552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957,15539l2815,15539,2822,15553,2952,15553,2952,15547,2957,1553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246,15417l2174,15417,2174,15425,2182,15517,2246,15517,2246,1541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369,15417l2297,15417,2297,15517,3118,15517,3118,15511,2880,15511,2873,15503,2873,15497,2369,15497,2369,1541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118,15461l2902,15461,2902,15503,2894,15511,3118,15511,3118,15461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470,15417l2398,15417,2369,15497,2498,15497,2470,1541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585,15409l2498,15409,2498,15497,2678,15497,2678,15481,2873,15481,2873,15475,2801,15475,2801,15467,2873,15467,2873,15461,3118,15461,3118,15439,2592,15439,2585,1540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873,15481l2678,15481,2686,15489,2678,15489,2678,15497,2873,15497,2873,15481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873,15467l2801,15467,2801,15475,2873,15475,2873,1546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951,15425l1879,15425,1872,15445,1958,15445,1951,1542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131,15425l1958,15425,1958,15445,2131,15445,2131,1542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678,15409l2592,15409,2592,15439,3118,15439,3118,15431,2678,15431,2678,1540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772,15395l2707,15395,2707,15403,2700,15403,2686,15417,2686,15425,2678,15431,2808,15431,2808,15425,2794,15409,2786,15409,2772,15403,2772,1539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930,15403l2844,15403,2822,15417,2815,15431,2959,15431,2952,15417,2930,1540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024,15395l2966,15395,2966,15403,2959,15403,2959,15431,3046,15431,3024,15403,3024,1539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118,15403l3046,15403,3046,15431,3118,15431,3118,1540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865,15417l1807,15417,1807,15425,1865,15425,1865,1541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944,15417l1886,15417,1886,15425,1944,15425,1944,1541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124,15417l1966,15417,1966,15425,2124,15425,2124,15417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858,15409l1814,15409,1814,15417,1858,15417,1858,1540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1937,15409l1894,15409,1894,15417,1937,15417,1937,1540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066,15409l1973,15409,1973,15417,2066,15417,2066,1540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117,15409l2074,15409,2074,15417,2117,15417,2117,1540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239,15409l2182,15409,2182,15417,2239,15417,2239,1540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362,15409l2304,15409,2304,15417,2362,15417,2362,1540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462,15409l2405,15409,2405,15417,2462,15417,2462,1540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059,15403l2016,15403,2016,15409,2059,15409,2059,1540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232,15403l2189,15403,2189,15409,2232,15409,2232,1540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354,15403l2311,15403,2311,15409,2354,15409,2354,1540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455,15403l2412,15403,2412,15409,2455,15409,2455,1540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578,15403l2506,15403,2506,15409,2578,15409,2578,1540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671,15403l2599,15403,2599,15409,2671,15409,2671,15403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570,15395l2513,15395,2513,15403,2570,15403,2570,1539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664,15395l2606,15395,2606,15403,2664,15403,2664,1539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2894,15389l2880,15389,2866,15395,2851,15395,2851,15403,2923,15403,2923,15395,2894,1538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110,15395l3053,15395,3053,15403,3110,15403,3110,15395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017,15389l2974,15389,2974,15395,3017,15395,3017,15389e" filled="t" fillcolor="#FFFFFF" stroked="f">
                <v:path arrowok="t"/>
                <v:fill/>
              </v:shape>
              <v:shape style="position:absolute;left:1800;top:15380;width:1836;height:209" coordorigin="1800,15380" coordsize="1836,209" path="m3103,15389l3060,15389,3060,15395,3103,15395,3103,15389e" filled="t" fillcolor="#FFFFFF" stroked="f">
                <v:path arrowok="t"/>
                <v:fill/>
              </v:shape>
            </v:group>
            <v:group style="position:absolute;left:2066;top:8662;width:194;height:1476" coordorigin="2066,8662" coordsize="194,1476">
              <v:shape style="position:absolute;left:2066;top:8662;width:194;height:1476" coordorigin="2066,8662" coordsize="194,1476" path="m2239,9216l2088,9216,2088,9224,2239,9224,2239,9216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46,9209l2081,9209,2081,9216,2246,9216,2246,9209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61,9058l2095,9058,2095,9065,2196,9101,2189,9101,2189,9152,2088,9152,2088,9159,2081,9159,2081,9166,2074,9166,2074,9209,2254,9209,2254,9202,2261,9108,2261,9058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9051l2088,9051,2088,9058,2254,9058,2254,9051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46,9000l2088,9000,2088,9008,2081,9008,2081,9051,2246,9051,2246,9044,2225,9044,2232,9015,2246,9000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61,8907l2081,8907,2081,8943,2088,8943,2088,8950,2095,8950,2095,8957,2182,8957,2095,8993,2095,9000,2254,9000,2254,8993,2261,8993,2261,8907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8900l2088,8900,2088,8907,2254,8907,2254,8900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8864l2088,8864,2088,8871,2095,8871,2095,8878,2124,8878,2095,8900,2246,8900,2246,8892,2218,8892,2254,8871,2254,8864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61,8820l2081,8820,2081,8864,2261,8864,2261,8820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8813l2088,8813,2088,8820,2254,8820,2254,8813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8799l2095,8799,2095,8813,2246,8813,2246,8806,2254,8806,2254,8799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61,8676l2081,8676,2081,8792,2088,8792,2088,8799,2261,8799,2261,8676e" filled="t" fillcolor="#FFFFFF" stroked="f">
                <v:path arrowok="t"/>
                <v:fill/>
              </v:shape>
              <v:shape style="position:absolute;left:2066;top:8662;width:194;height:1476" coordorigin="2066,8662" coordsize="194,1476" path="m2138,8669l2088,8669,2088,8676,2138,8676,2138,8669e" filled="t" fillcolor="#FFFFFF" stroked="f">
                <v:path arrowok="t"/>
                <v:fill/>
              </v:shape>
              <v:shape style="position:absolute;left:2066;top:8662;width:194;height:1476" coordorigin="2066,8662" coordsize="194,1476" path="m2189,8669l2153,8669,2153,8676,2189,8676,2189,8669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8669l2203,8669,2203,8676,2254,8676,2254,8669e" filled="t" fillcolor="#FFFFFF" stroked="f">
                <v:path arrowok="t"/>
                <v:fill/>
              </v:shape>
              <v:shape style="position:absolute;left:2066;top:8662;width:194;height:1476" coordorigin="2066,8662" coordsize="194,1476" path="m2131,8662l2095,8662,2095,8669,2131,8669,2131,8662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46,8662l2210,8662,2210,8669,2246,8669,2246,8662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32,10131l2081,10131,2081,10138,2232,10138,2232,10131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39,10124l2074,10124,2074,10131,2239,10131,2239,10124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39,10008l2081,10008,2081,10016,2074,10030,2066,10030,2066,10124,2246,10124,2246,10030,2239,10008e" filled="t" fillcolor="#FFFFFF" stroked="f">
                <v:path arrowok="t"/>
                <v:fill/>
              </v:shape>
              <v:shape style="position:absolute;left:2066;top:8662;width:194;height:1476" coordorigin="2066,8662" coordsize="194,1476" path="m2146,9994l2110,9994,2088,10008,2232,10008,2232,10001,2153,10001,2146,9994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10,9987l2081,9987,2081,9994,2153,9994,2153,10001,2225,10001,2210,9987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25,9980l2074,9980,2074,9987,2225,9987,2225,9980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32,9857l2066,9857,2066,9900,2074,9900,2074,9908,2081,9908,2081,9915,2189,9915,2189,9922,2081,9922,2081,9929,2074,9929,2074,9936,2066,9936,2066,9980,2232,9980,2232,9972,2239,9972,2239,9958,2246,9944,2254,9944,2254,9893,2246,9893,2246,9886,2239,9879,2239,9864,2232,9864,2232,9857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03,9843l2081,9843,2081,9850,2074,9850,2074,9857,2225,9857,2225,9850,2203,9843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25,9540l2117,9540,2110,9548,2102,9548,2088,9562,2088,9569,2081,9584,2074,9584,2066,9605,2066,9641,2074,9641,2081,9656,2081,9663,2110,9692,2110,9699,2102,9699,2088,9713,2088,9720,2081,9735,2074,9735,2066,9756,2066,9792,2074,9792,2081,9807,2081,9814,2110,9843,2210,9843,2232,9821,2239,9821,2239,9814,2246,9814,2254,9792,2254,9785,2146,9785,2138,9778,2138,9756,2254,9756,2254,9742,2246,9742,2246,9728,2239,9706,2232,9706,2232,9699,2225,9692,2218,9692,2218,9684,2225,9684,2239,9670,2239,9663,2246,9663,2254,9641,2254,9634,2146,9634,2138,9627,2138,9605,2254,9605,2254,9591,2246,9591,2225,9548,2225,9540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9756l2138,9756,2138,9771,2146,9771,2146,9778,2153,9778,2153,9785,2254,9785,2254,9756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9605l2138,9605,2138,9620,2146,9620,2146,9627,2153,9627,2153,9634,2254,9634,2254,9605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39,9533l2088,9533,2088,9540,2239,9540,2239,9533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46,9526l2081,9526,2081,9533,2246,9533,2246,9526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9411l2074,9411,2074,9526,2254,9526,2254,9411e" filled="t" fillcolor="#FFFFFF" stroked="f">
                <v:path arrowok="t"/>
                <v:fill/>
              </v:shape>
              <v:shape style="position:absolute;left:2066;top:8662;width:194;height:1476" coordorigin="2066,8662" coordsize="194,1476" path="m2131,9404l2081,9404,2081,9411,2131,9411,2131,9404e" filled="t" fillcolor="#FFFFFF" stroked="f">
                <v:path arrowok="t"/>
                <v:fill/>
              </v:shape>
              <v:shape style="position:absolute;left:2066;top:8662;width:194;height:1476" coordorigin="2066,8662" coordsize="194,1476" path="m2182,9404l2146,9404,2146,9411,2182,9411,2182,9404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46,9404l2196,9404,2196,9411,2246,9411,2246,9404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46,9360l2074,9360,2074,9404,2124,9404,2182,9368,2246,9368,2246,9360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39,9396l2203,9396,2203,9404,2239,9404,2239,9396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9353l2081,9353,2081,9360,2254,9360,2254,9353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61,9317l2088,9317,2110,9332,2088,9353,2261,9353,2261,9317e" filled="t" fillcolor="#FFFFFF" stroked="f">
                <v:path arrowok="t"/>
                <v:fill/>
              </v:shape>
              <v:shape style="position:absolute;left:2066;top:8662;width:194;height:1476" coordorigin="2066,8662" coordsize="194,1476" path="m2254,9310l2081,9310,2081,9317,2254,9317,2254,9310e" filled="t" fillcolor="#FFFFFF" stroked="f">
                <v:path arrowok="t"/>
                <v:fill/>
              </v:shape>
              <v:shape style="position:absolute;left:2066;top:8662;width:194;height:1476" coordorigin="2066,8662" coordsize="194,1476" path="m2102,9245l2088,9245,2088,9252,2081,9252,2081,9260,2074,9260,2074,9310,2246,9310,2246,9303,2239,9303,2182,9296,2102,9252,2102,9245e" filled="t" fillcolor="#FFFFFF" stroked="f">
                <v:path arrowok="t"/>
                <v:fill/>
              </v:shape>
            </v:group>
            <v:group style="position:absolute;left:13241;top:15488;width:1469;height:252" coordorigin="13241,15488" coordsize="1469,252">
              <v:shape style="position:absolute;left:13241;top:15488;width:1469;height:252" coordorigin="13241,15488" coordsize="1469,252" path="m14335,15682l14292,15682,14292,15689,14335,15689,14335,15682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343,15675l14285,15675,14285,15682,14343,15682,14343,1567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443,15675l14400,15675,14400,15682,14443,15682,14443,1567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515,15675l14472,15675,14472,15682,14515,15682,14515,1567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400,15517l14321,15517,14278,15661,14278,15675,14350,15675,14350,15653,14534,15653,14559,15574,14695,15574,14695,15567,14487,15567,14476,15531,14400,15531,14400,15517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458,15653l14379,15653,14393,15668,14393,15675,14451,15675,14451,15668,14458,15668,14458,15653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523,15668l14465,15668,14465,15675,14523,15675,14523,15668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695,15668l14573,15668,14573,15675,14695,15675,14695,15668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534,15653l14458,15653,14458,15668,14530,15668,14534,15653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703,15661l14566,15661,14566,15668,14703,15668,14703,15661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695,15574l14559,15574,14559,15661,14710,15661,14710,15646,14703,15617,14695,15617,14695,15610,14688,15610,14688,15596,14695,15596,14695,15574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695,15502l14508,15502,14508,15509,14501,15509,14487,15567,14695,15567,14695,15560,14688,15560,14688,15545,14695,15545,14695,15502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472,15517l14400,15517,14400,15531,14476,15531,14472,15517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393,15509l14328,15509,14328,15517,14393,15517,14393,15509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465,15509l14407,15509,14407,15517,14465,15517,14465,15509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386,15502l14335,15502,14335,15509,14386,15509,14386,15502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458,15502l14415,15502,14415,15509,14458,15509,14458,15502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559,15495l14515,15495,14515,15502,14559,15502,14559,1549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688,15495l14566,15495,14566,15502,14688,15502,14688,1549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681,15488l14674,15488,14573,15495,14681,15495,14681,15488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306,15733l13263,15733,13263,15740,13306,15740,13306,15733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356,15725l13255,15725,13255,15733,13320,15733,13320,15740,13335,15740,13356,15733,13356,1572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414,15725l13371,15725,13371,15733,13414,15733,13414,1572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543,15725l13428,15725,13428,15733,13435,15733,13543,1572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327,15567l13248,15567,13248,15574,13241,15574,13241,15581,13248,15718,13248,15725,13551,15725,13551,15718,13637,15718,13651,15711,13659,15711,13673,15697,13680,15697,13687,15689,13867,15689,13867,15682,13896,15675,14105,15675,14103,15653,13608,15653,13608,15610,13756,15610,13754,15589,13335,15589,13327,15567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637,15718l13558,15718,13558,15725,13637,15725,13637,15718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817,15711l13702,15711,13702,15718,13817,15718,13817,15711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853,15704l13695,15704,13695,15711,13853,15711,13853,15704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961,15704l13918,15704,13918,15711,13961,15711,13961,15704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867,15689l13687,15689,13687,15704,13860,15704,13860,15697,13867,15697,13867,15689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011,15697l13911,15697,13911,15704,14011,15704,14011,15697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091,15697l14047,15697,14047,15704,14091,15704,14091,15697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026,15675l13896,15675,13903,15697,14019,15697,14019,15689,14026,15689,14026,1567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105,15675l14026,15675,14040,15697,14098,15697,14098,15689,14105,15689,14105,15682,14105,1567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199,15689l14119,15689,14119,15697,14199,15697,14199,15689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220,15682l14112,15682,14112,15689,14220,15689,14220,15682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213,15524l14105,15524,14105,15531,14098,15531,14098,15538,14105,15675,14105,15682,14227,15682,14235,15675,14235,15668,14253,15632,14177,15632,14170,15581,14256,15581,14256,15567,14249,15567,14249,15560,14235,15538,14227,15538,14213,15524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756,15610l13623,15610,13630,15617,13630,15653,13759,15653,13756,15610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918,15545l13839,15545,13810,15646,13759,15653,14103,15653,14103,15639,13954,15639,13918,1554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011,15531l13954,15531,13954,15538,13947,15538,13947,15545,13954,15639,14103,15639,14099,15567,14033,15567,14011,15531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256,15625l14184,15625,14184,15632,14253,15632,14256,1562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263,15596l14191,15596,14191,15625,14263,15625,14263,15596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256,15581l14184,15581,14184,15596,14256,15596,14256,15581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666,15553l13421,15553,13421,15560,13342,15560,13342,15567,13335,15567,13335,15589,13754,15589,13753,15574,13680,15574,13673,15560,13666,15553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752,15553l13680,15553,13680,15574,13753,15574,13752,15560,13752,15553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320,15560l13255,15560,13255,15567,13320,15567,13320,15560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098,15531l14033,15531,14033,15567,14099,15567,14098,15538,14098,15531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313,15553l13306,15553,13263,15560,13313,15560,13313,15553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407,15553l13349,15553,13349,15560,13407,15560,13407,15553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543,15545l13536,15545,13428,15553,13543,15553,13543,1554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659,15545l13551,15545,13551,15553,13659,15553,13659,1554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745,15545l13687,15545,13687,15553,13745,15553,13745,15545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630,15538l13608,15538,13558,15545,13630,15545,13630,15538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738,15538l13695,15538,13695,15545,13738,15545,13738,15538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911,15538l13846,15538,13846,15545,13911,15545,13911,15538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3903,15531l13853,15531,13853,15538,13903,15538,13903,15531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004,15524l13961,15524,13961,15531,14004,15531,14004,15524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091,15524l14040,15524,14040,15531,14091,15531,14091,15524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083,15517l14047,15517,14047,15524,14083,15524,14083,15517e" filled="t" fillcolor="#FFFFFF" stroked="f">
                <v:path arrowok="t"/>
                <v:fill/>
              </v:shape>
              <v:shape style="position:absolute;left:13241;top:15488;width:1469;height:252" coordorigin="13241,15488" coordsize="1469,252" path="m14206,15517l14112,15517,14112,15524,14206,15524,14206,15517e" filled="t" fillcolor="#FFFFFF" stroked="f">
                <v:path arrowok="t"/>
                <v:fill/>
              </v:shape>
            </v:group>
            <v:group style="position:absolute;left:2470;top:12708;width:223;height:1138" coordorigin="2470,12708" coordsize="223,1138">
              <v:shape style="position:absolute;left:2470;top:12708;width:223;height:1138" coordorigin="2470,12708" coordsize="223,1138" path="m2671,13018l2520,13018,2664,13025,2671,13025,2671,13018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78,13011l2513,13011,2513,13018,2678,13018,2678,13011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57,12881l2527,12881,2527,12888,2513,12903,2513,12910,2506,12910,2506,12939,2498,12939,2498,13004,2506,13004,2506,13011,2686,13011,2686,12953,2621,12953,2570,12946,2570,12939,2578,12932,2686,12932,2686,12917,2678,12917,2671,12903,2671,12896,2657,12881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86,12932l2614,12932,2614,12939,2621,12939,2621,12953,2686,12953,2686,12932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78,12874l2534,12874,2534,12881,2678,12881,2678,12874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86,12867l2520,12867,2520,12874,2686,12874,2686,12867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578,12716l2563,12716,2563,12723,2542,12723,2542,12730,2534,12730,2520,12744,2520,12752,2513,12752,2513,12795,2506,12852,2506,12860,2513,12860,2513,12867,2693,12867,2693,12824,2686,12824,2686,12816,2678,12816,2678,12809,2642,12809,2650,12802,2657,12802,2686,12780,2686,12773,2693,12773,2693,12744,2614,12744,2614,12737,2606,12737,2578,12723,2578,12716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86,12716l2657,12716,2635,12737,2621,12744,2693,12744,2693,12723,2686,12723,2686,12716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78,12708l2664,12708,2664,12716,2678,12716,2678,12708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14,13839l2578,13839,2578,13846,2614,13846,2614,13839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71,13551l2527,13551,2506,13565,2491,13580,2491,13587,2484,13587,2477,13616,2477,13659,2484,13659,2484,13666,2498,13688,2513,13695,2513,13702,2506,13702,2491,13717,2491,13724,2484,13738,2477,13738,2470,13760,2470,13789,2477,13789,2477,13810,2484,13810,2484,13817,2491,13817,2506,13832,2513,13832,2513,13839,2549,13839,2549,13832,2563,13825,2635,13825,2650,13810,2650,13803,2657,13803,2657,13731,2650,13731,2650,13724,2635,13709,2628,13709,2621,13702,2635,13695,2650,13673,2650,13666,2657,13666,2662,13645,2556,13645,2542,13630,2542,13623,2549,13616,2556,13616,2570,13609,2657,13609,2664,13601,2664,13594,2671,13594,2671,13572,2678,13572,2678,13558,2671,13558,2671,13551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35,13825l2563,13825,2563,13832,2570,13832,2570,13839,2621,13839,2635,13825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64,13609l2578,13609,2578,13623,2570,13623,2570,13637,2578,13637,2578,13645,2662,13645,2664,13637,2664,13609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71,13457l2498,13457,2498,13464,2506,13464,2585,13472,2599,13472,2599,13479,2498,13479,2498,13486,2491,13486,2491,13493,2484,13493,2484,13536,2491,13536,2491,13544,2498,13544,2498,13551,2664,13551,2664,13544,2642,13536,2657,13522,2657,13515,2664,13500,2671,13500,2671,13457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35,13414l2484,13414,2484,13450,2491,13450,2491,13457,2664,13457,2650,13428,2650,13421,2635,13414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57,13407l2491,13407,2491,13414,2657,13414,2657,13407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585,13205l2520,13205,2506,13220,2506,13227,2498,13241,2491,13241,2491,13335,2498,13335,2498,13349,2491,13349,2491,13392,2498,13392,2498,13407,2664,13407,2664,13400,2671,13400,2671,13356,2664,13356,2664,13342,2671,13342,2671,13299,2664,13299,2664,13292,2657,13292,2657,13284,2628,13284,2635,13277,2664,13256,2671,13256,2671,13248,2678,13248,2678,13220,2599,13220,2585,13205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78,13076l2498,13076,2498,13191,2506,13191,2506,13198,2513,13198,2513,13205,2585,13205,2621,13212,2606,13220,2678,13220,2678,13076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556,13068l2506,13068,2506,13076,2556,13076,2556,13068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06,13068l2570,13068,2570,13076,2606,13076,2606,13068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71,13068l2621,13068,2621,13076,2671,13076,2671,13068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549,13061l2513,13061,2513,13068,2549,13068,2549,13061e" filled="t" fillcolor="#FFFFFF" stroked="f">
                <v:path arrowok="t"/>
                <v:fill/>
              </v:shape>
              <v:shape style="position:absolute;left:2470;top:12708;width:223;height:1138" coordorigin="2470,12708" coordsize="223,1138" path="m2664,13061l2628,13061,2628,13068,2664,13068,2664,13061e" filled="t" fillcolor="#FFFFFF" stroked="f">
                <v:path arrowok="t"/>
                <v:fill/>
              </v:shape>
            </v:group>
            <v:group style="position:absolute;left:14407;top:5911;width:209;height:1490" coordorigin="14407,5911" coordsize="209,1490">
              <v:shape style="position:absolute;left:14407;top:5911;width:209;height:1490" coordorigin="14407,5911" coordsize="209,1490" path="m14573,6185l14530,6185,14530,6192,14537,6192,14537,6199,14551,6199,14573,6192,14573,6185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23,6171l14451,6171,14465,6185,14472,6185,14472,6192,14494,6192,14494,6185,14523,6171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9,6070l14443,6070,14429,6113,14429,6142,14436,6142,14436,6163,14443,6163,14443,6171,14523,6171,14523,6185,14580,6185,14609,6156,14609,6149,14616,6149,14616,6099,14609,6099,14609,607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73,6041l14537,6041,14537,6048,14523,6055,14451,6055,14451,6070,14602,6070,14602,6063,14595,6063,14580,6048,14573,6048,14573,6041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08,6048l14443,6048,14443,6055,14508,6055,14508,604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01,5926l14436,5926,14436,6048,14501,6048,14501,6019,14602,6019,14602,6012,14609,6012,14609,6005,14616,6005,14616,5969,14609,5969,14609,5962,14602,5962,14602,5955,14595,5955,14501,5947,14501,592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494,5919l14443,5919,14443,5926,14494,5926,14494,5919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487,5911l14451,5911,14451,5919,14487,5919,14487,5911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37,7396l14465,7396,14465,7402,14537,7402,14537,739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496,7266l14422,7266,14407,7310,14407,7338,14415,7338,14422,7352,14422,7360,14436,7374,14436,7382,14458,7396,14544,7396,14559,7382,14573,7374,14580,7374,14580,7366,14587,7366,14587,7346,14595,7330,14479,7330,14472,7316,14479,7316,14479,7310,14487,7302,14494,7302,14494,7294,14501,7294,14501,7280,14496,726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7294l14508,7294,14508,7302,14515,7302,14530,7316,14530,7324,14523,7330,14595,7330,14595,7294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66,7258l14494,7258,14496,7266,14508,7266,14501,7280,14501,7294,14587,7294,14580,7280,14580,7274,14566,725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494,7258l14429,7258,14429,7266,14494,7266,14494,725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87,7208l14422,7208,14422,7216,14436,7238,14451,7252,14436,7258,14559,7258,14559,7252,14551,7252,14573,7238,14580,7230,14580,7222,14587,720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7136l14415,7136,14407,7166,14407,7180,14415,7180,14415,7208,14595,7208,14595,7194,14501,7194,14487,7186,14479,7186,14479,7158,14595,7158,14595,713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7158l14523,7158,14530,7166,14530,7180,14523,7186,14515,7186,14501,7194,14595,7194,14595,715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87,7058l14422,7058,14422,7064,14436,7078,14436,7086,14451,7094,14436,7108,14422,7130,14422,7136,14587,7136,14587,7130,14573,7114,14573,7108,14566,7108,14566,7100,14551,7100,14573,7086,14580,7078,14580,7072,14587,705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01,6964l14443,6964,14422,6986,14422,6992,14415,6992,14415,7058,14595,7058,14602,7036,14487,7036,14479,7028,14479,7022,14494,7006,14494,7000,14501,7000,14501,6964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7000l14508,7000,14508,7006,14515,7006,14530,7022,14530,7036,14602,7036,14602,7022,14595,700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66,6964l14515,6964,14508,6978,14508,6986,14501,6986,14501,7000,14587,7000,14580,6986,14580,6978,14566,6964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87,6956l14429,6956,14429,6964,14587,6964,14587,695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6950l14422,6950,14422,6956,14595,6956,14595,695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2,6906l14415,6906,14415,6950,14602,6950,14602,690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6898l14422,6898,14422,6906,14595,6906,14595,689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87,6892l14429,6892,14429,6898,14587,6898,14587,6892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37,6878l14472,6878,14472,6892,14537,6892,14537,687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87,6870l14429,6870,14429,6878,14587,6878,14587,687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6862l14422,6862,14422,6870,14595,6870,14595,6862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6820l14422,6820,14415,6848,14415,6862,14602,6862,14602,6826,14595,6826,14595,682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6806l14429,6806,14429,6820,14587,6820,14587,6812,14595,6812,14595,680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23,6676l14443,6676,14429,6690,14429,6698,14422,6698,14422,6806,14602,6806,14602,6762,14595,6762,14595,6754,14587,6754,14587,6748,14551,6748,14559,6740,14566,6740,14595,6718,14595,6712,14602,6712,14602,6682,14523,6682,14523,667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6618l14436,6618,14436,6626,14551,6668,14544,6676,14537,6676,14530,6682,14602,6682,14602,6626,14595,6626,14595,661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01,6662l14465,6662,14465,6668,14451,6676,14515,6676,14501,6668,14501,6662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6568l14422,6568,14422,6610,14429,6610,14429,6618,14587,6618,14573,6604,14573,6574,14595,6574,14595,656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2,6560l14429,6560,14429,6568,14602,6568,14602,656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9,6518l14537,6518,14436,6554,14436,6560,14609,6560,14609,6518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2,6510l14436,6510,14436,6518,14602,6518,14602,651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9,6466l14422,6466,14422,6502,14429,6502,14429,6510,14609,6510,14609,646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2,6460l14429,6460,14429,6466,14602,6466,14602,646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6430l14436,6430,14436,6438,14465,6438,14436,6460,14595,6460,14595,6452,14566,6452,14595,643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2,6424l14429,6424,14429,6430,14602,6430,14602,6424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9,6380l14429,6380,14422,6410,14422,6424,14609,6424,14609,638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2,6366l14443,6366,14443,6374,14436,6374,14436,6380,14602,6380,14602,636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9,6244l14429,6244,14429,6358,14436,6358,14436,6366,14609,6366,14609,6244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487,6236l14436,6236,14436,6244,14487,6244,14487,623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37,6236l14494,6236,14494,6244,14537,6244,14537,623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602,6236l14551,6236,14551,6244,14602,6244,14602,6236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479,6230l14443,6230,14443,6236,14479,6236,14479,6230e" filled="t" fillcolor="#FFFFFF" stroked="f">
                <v:path arrowok="t"/>
                <v:fill/>
              </v:shape>
              <v:shape style="position:absolute;left:14407;top:5911;width:209;height:1490" coordorigin="14407,5911" coordsize="209,1490" path="m14595,6230l14559,6230,14559,6236,14595,6236,14595,6230e" filled="t" fillcolor="#FFFFFF" stroked="f">
                <v:path arrowok="t"/>
                <v:fill/>
              </v:shape>
            </v:group>
            <v:group style="position:absolute;left:4968;top:950;width:194;height:1231" coordorigin="4968,950" coordsize="194,1231">
              <v:shape style="position:absolute;left:4968;top:950;width:194;height:1231" coordorigin="4968,950" coordsize="194,1231" path="m5148,1246l4997,1246,4997,1253,5148,1253,5148,1246e" filled="t" fillcolor="#FFFFFF" stroked="f">
                <v:path arrowok="t"/>
                <v:fill/>
              </v:shape>
              <v:shape style="position:absolute;left:4968;top:950;width:194;height:1231" coordorigin="4968,950" coordsize="194,1231" path="m5155,1238l4990,1238,4990,1246,5155,1246,5155,1238e" filled="t" fillcolor="#FFFFFF" stroked="f">
                <v:path arrowok="t"/>
                <v:fill/>
              </v:shape>
              <v:shape style="position:absolute;left:4968;top:950;width:194;height:1231" coordorigin="4968,950" coordsize="194,1231" path="m5083,1109l5004,1109,4990,1123,4990,1130,4982,1130,4982,1238,5162,1238,5162,1195,5155,1195,5155,1188,5148,1188,5148,1181,5112,1181,5119,1174,5126,1174,5155,1152,5155,1145,5162,1145,5162,1116,5083,1116,5083,1109e" filled="t" fillcolor="#FFFFFF" stroked="f">
                <v:path arrowok="t"/>
                <v:fill/>
              </v:shape>
              <v:shape style="position:absolute;left:4968;top:950;width:194;height:1231" coordorigin="4968,950" coordsize="194,1231" path="m5162,1001l4982,1001,4982,1094,4990,1094,4990,1102,4997,1102,4997,1109,5098,1109,5090,1116,5162,1116,5162,1037,5047,1037,5047,1022,5162,1022,5162,1001e" filled="t" fillcolor="#FFFFFF" stroked="f">
                <v:path arrowok="t"/>
                <v:fill/>
              </v:shape>
              <v:shape style="position:absolute;left:4968;top:950;width:194;height:1231" coordorigin="4968,950" coordsize="194,1231" path="m5162,1022l5098,1022,5098,1037,5162,1037,5162,1022e" filled="t" fillcolor="#FFFFFF" stroked="f">
                <v:path arrowok="t"/>
                <v:fill/>
              </v:shape>
              <v:shape style="position:absolute;left:4968;top:950;width:194;height:1231" coordorigin="4968,950" coordsize="194,1231" path="m5112,950l5033,950,5033,958,5026,958,5004,972,4997,979,4997,986,4990,1001,5155,1001,5155,994,5141,972,5134,965,5126,965,5112,958,5112,950e" filled="t" fillcolor="#FFFFFF" stroked="f">
                <v:path arrowok="t"/>
                <v:fill/>
              </v:shape>
              <v:shape style="position:absolute;left:4968;top:950;width:194;height:1231" coordorigin="4968,950" coordsize="194,1231" path="m5134,2174l4982,2174,4982,2182,5134,2182,5134,2174e" filled="t" fillcolor="#FFFFFF" stroked="f">
                <v:path arrowok="t"/>
                <v:fill/>
              </v:shape>
              <v:shape style="position:absolute;left:4968;top:950;width:194;height:1231" coordorigin="4968,950" coordsize="194,1231" path="m5141,2167l4975,2167,4975,2174,5141,2174,5141,2167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2124l4968,2124,4968,2167,5148,2167,5148,2124e" filled="t" fillcolor="#FFFFFF" stroked="f">
                <v:path arrowok="t"/>
                <v:fill/>
              </v:shape>
              <v:shape style="position:absolute;left:4968;top:950;width:194;height:1231" coordorigin="4968,950" coordsize="194,1231" path="m5141,2117l4975,2117,4975,2124,5141,2124,5141,2117e" filled="t" fillcolor="#FFFFFF" stroked="f">
                <v:path arrowok="t"/>
                <v:fill/>
              </v:shape>
              <v:shape style="position:absolute;left:4968;top:950;width:194;height:1231" coordorigin="4968,950" coordsize="194,1231" path="m5134,2110l4982,2110,4982,2117,5134,2117,5134,2110e" filled="t" fillcolor="#FFFFFF" stroked="f">
                <v:path arrowok="t"/>
                <v:fill/>
              </v:shape>
              <v:shape style="position:absolute;left:4968;top:950;width:194;height:1231" coordorigin="4968,950" coordsize="194,1231" path="m5141,2081l4975,2081,4975,2088,5004,2110,5098,2110,5134,2088,5141,2088,5141,2081e" filled="t" fillcolor="#FFFFFF" stroked="f">
                <v:path arrowok="t"/>
                <v:fill/>
              </v:shape>
              <v:shape style="position:absolute;left:4968;top:950;width:194;height:1231" coordorigin="4968,950" coordsize="194,1231" path="m5155,1980l4968,1980,4968,2023,4975,2023,4975,2030,4968,2030,4968,2081,5148,2081,5148,2074,5149,2066,5047,2066,5018,2038,5154,2038,5155,2030,5155,1980e" filled="t" fillcolor="#FFFFFF" stroked="f">
                <v:path arrowok="t"/>
                <v:fill/>
              </v:shape>
              <v:shape style="position:absolute;left:4968;top:950;width:194;height:1231" coordorigin="4968,950" coordsize="194,1231" path="m5154,2038l5090,2038,5047,2066,5149,2066,5154,2038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1973l4975,1973,4975,1980,5148,1980,5148,1973e" filled="t" fillcolor="#FFFFFF" stroked="f">
                <v:path arrowok="t"/>
                <v:fill/>
              </v:shape>
              <v:shape style="position:absolute;left:4968;top:950;width:194;height:1231" coordorigin="4968,950" coordsize="194,1231" path="m5155,1930l4968,1930,4968,1973,5155,1973,5155,1930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1922l4975,1922,4975,1930,5148,1930,5148,1922e" filled="t" fillcolor="#FFFFFF" stroked="f">
                <v:path arrowok="t"/>
                <v:fill/>
              </v:shape>
              <v:shape style="position:absolute;left:4968;top:950;width:194;height:1231" coordorigin="4968,950" coordsize="194,1231" path="m5141,1901l5011,1901,4982,1922,5141,1922,5141,1915,5119,1915,5141,1901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1894l4982,1894,4982,1901,5148,1901,5148,1894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1843l4975,1843,4968,1872,4968,1886,4975,1886,4975,1894,5155,1894,5155,1850,5148,1850,5148,1843e" filled="t" fillcolor="#FFFFFF" stroked="f">
                <v:path arrowok="t"/>
                <v:fill/>
              </v:shape>
              <v:shape style="position:absolute;left:4968;top:950;width:194;height:1231" coordorigin="4968,950" coordsize="194,1231" path="m5141,1836l4982,1836,4982,1843,5141,1843,5141,1836e" filled="t" fillcolor="#FFFFFF" stroked="f">
                <v:path arrowok="t"/>
                <v:fill/>
              </v:shape>
              <v:shape style="position:absolute;left:4968;top:950;width:194;height:1231" coordorigin="4968,950" coordsize="194,1231" path="m5069,1829l4990,1829,4990,1836,5062,1836,5069,1829e" filled="t" fillcolor="#FFFFFF" stroked="f">
                <v:path arrowok="t"/>
                <v:fill/>
              </v:shape>
              <v:shape style="position:absolute;left:4968;top:950;width:194;height:1231" coordorigin="4968,950" coordsize="194,1231" path="m5134,1829l5069,1829,5069,1836,5126,1836,5134,1829e" filled="t" fillcolor="#FFFFFF" stroked="f">
                <v:path arrowok="t"/>
                <v:fill/>
              </v:shape>
              <v:shape style="position:absolute;left:4968;top:950;width:194;height:1231" coordorigin="4968,950" coordsize="194,1231" path="m5047,1706l5004,1706,4990,1721,4990,1728,4982,1742,4975,1742,4968,1764,4968,1778,4975,1778,4975,1807,4982,1807,4982,1814,4997,1829,5141,1829,5141,1822,5148,1822,5155,1800,5155,1735,5148,1735,5141,1721,5141,1714,5047,1714,5047,1706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1706l5054,1706,5047,1714,5148,1714,5148,1706e" filled="t" fillcolor="#FFFFFF" stroked="f">
                <v:path arrowok="t"/>
                <v:fill/>
              </v:shape>
              <v:shape style="position:absolute;left:4968;top:950;width:194;height:1231" coordorigin="4968,950" coordsize="194,1231" path="m5040,1699l5011,1699,5011,1706,5040,1706,5040,1699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1656l4990,1656,4990,1663,5076,1699,5062,1706,5155,1706,5155,1663,5148,1663,5148,1656e" filled="t" fillcolor="#FFFFFF" stroked="f">
                <v:path arrowok="t"/>
                <v:fill/>
              </v:shape>
              <v:shape style="position:absolute;left:4968;top:950;width:194;height:1231" coordorigin="4968,950" coordsize="194,1231" path="m5141,1606l4975,1606,4975,1649,4982,1649,4982,1656,5141,1656,5126,1642,5126,1620,5141,1606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1598l4982,1598,4982,1606,5148,1606,5148,1598e" filled="t" fillcolor="#FFFFFF" stroked="f">
                <v:path arrowok="t"/>
                <v:fill/>
              </v:shape>
              <v:shape style="position:absolute;left:4968;top:950;width:194;height:1231" coordorigin="4968,950" coordsize="194,1231" path="m5155,1555l4990,1555,4990,1562,5083,1562,4990,1591,4990,1598,5155,1598,5155,1555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1548l4982,1548,4982,1555,5148,1555,5148,1548e" filled="t" fillcolor="#FFFFFF" stroked="f">
                <v:path arrowok="t"/>
                <v:fill/>
              </v:shape>
              <v:shape style="position:absolute;left:4968;top:950;width:194;height:1231" coordorigin="4968,950" coordsize="194,1231" path="m5162,1433l4990,1433,4990,1440,5090,1440,5090,1490,4990,1490,4990,1498,4982,1498,4982,1505,4975,1505,4975,1548,5155,1548,5155,1541,5162,1440,5162,1433e" filled="t" fillcolor="#FFFFFF" stroked="f">
                <v:path arrowok="t"/>
                <v:fill/>
              </v:shape>
              <v:shape style="position:absolute;left:4968;top:950;width:194;height:1231" coordorigin="4968,950" coordsize="194,1231" path="m5155,1426l4982,1426,4982,1433,5155,1433,5155,1426e" filled="t" fillcolor="#FFFFFF" stroked="f">
                <v:path arrowok="t"/>
                <v:fill/>
              </v:shape>
              <v:shape style="position:absolute;left:4968;top:950;width:194;height:1231" coordorigin="4968,950" coordsize="194,1231" path="m5090,1303l4982,1303,4982,1310,4975,1418,4975,1426,5162,1426,5162,1346,5098,1346,5098,1310,5090,1310,5090,1303e" filled="t" fillcolor="#FFFFFF" stroked="f">
                <v:path arrowok="t"/>
                <v:fill/>
              </v:shape>
              <v:shape style="position:absolute;left:4968;top:950;width:194;height:1231" coordorigin="4968,950" coordsize="194,1231" path="m5162,1303l5098,1303,5098,1346,5162,1346,5162,1303e" filled="t" fillcolor="#FFFFFF" stroked="f">
                <v:path arrowok="t"/>
                <v:fill/>
              </v:shape>
              <v:shape style="position:absolute;left:4968;top:950;width:194;height:1231" coordorigin="4968,950" coordsize="194,1231" path="m5040,1296l4990,1296,4990,1303,5040,1303,5040,1296e" filled="t" fillcolor="#FFFFFF" stroked="f">
                <v:path arrowok="t"/>
                <v:fill/>
              </v:shape>
              <v:shape style="position:absolute;left:4968;top:950;width:194;height:1231" coordorigin="4968,950" coordsize="194,1231" path="m5083,1296l5047,1296,5047,1303,5083,1303,5083,1296e" filled="t" fillcolor="#FFFFFF" stroked="f">
                <v:path arrowok="t"/>
                <v:fill/>
              </v:shape>
              <v:shape style="position:absolute;left:4968;top:950;width:194;height:1231" coordorigin="4968,950" coordsize="194,1231" path="m5155,1296l5105,1296,5105,1303,5155,1303,5155,1296e" filled="t" fillcolor="#FFFFFF" stroked="f">
                <v:path arrowok="t"/>
                <v:fill/>
              </v:shape>
              <v:shape style="position:absolute;left:4968;top:950;width:194;height:1231" coordorigin="4968,950" coordsize="194,1231" path="m5033,1289l4997,1289,4997,1296,5033,1296,5033,1289e" filled="t" fillcolor="#FFFFFF" stroked="f">
                <v:path arrowok="t"/>
                <v:fill/>
              </v:shape>
              <v:shape style="position:absolute;left:4968;top:950;width:194;height:1231" coordorigin="4968,950" coordsize="194,1231" path="m5148,1289l5112,1289,5112,1296,5148,1296,5148,1289e" filled="t" fillcolor="#FFFFFF" stroked="f">
                <v:path arrowok="t"/>
                <v:fill/>
              </v:shape>
              <v:shape style="position:absolute;left:12157;top:15268;width:713;height:1692" type="#_x0000_t75">
                <v:imagedata r:id="rId21" o:title=""/>
              </v:shape>
            </v:group>
            <v:group style="position:absolute;left:11304;top:8388;width:1764;height:202" coordorigin="11304,8388" coordsize="1764,202">
              <v:shape style="position:absolute;left:11304;top:8388;width:1764;height:202" coordorigin="11304,8388" coordsize="1764,202" path="m13025,8576l12867,8576,12867,8583,12903,8590,13003,8590,13003,8583,13025,8583,13025,857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816,8576l12773,8576,12773,8583,12816,8583,12816,857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823,8568l12766,8568,12766,8576,12823,8576,12823,856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3061,8532l12831,8532,12838,8540,12838,8547,12859,8576,13032,8576,13039,8568,13039,8561,13054,8540,13061,8532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903,8417l12766,8417,12766,8424,12759,8561,12759,8568,12831,8568,12831,8532,13061,8532,13061,8525,12910,8525,12895,8511,12910,8496,12978,8496,12982,8475,13061,8475,13054,8460,13054,8453,13039,8432,12910,8432,12903,8424,12903,8417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978,8496l12910,8496,12910,8525,13068,8525,13068,8518,12975,8518,12978,84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3068,8475l12989,8475,12996,8482,12996,8518,13068,8518,13068,8475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3011,8410l12917,8410,12917,8417,12910,8417,12910,8432,13039,8432,13032,8424,13025,8424,13011,8417,13011,841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895,8410l12773,8410,12773,8417,12895,8417,12895,841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874,8403l12780,8403,12780,8410,12874,8410,12874,8403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989,8403l12924,8403,12924,8410,12989,8410,12989,8403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262,8568l12204,8568,12204,8576,12240,8583,12255,8583,12255,8576,12262,8576,12262,856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348,8576l12298,8576,12319,8583,12348,8583,12348,857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29,8532l12413,8532,12413,8540,12427,8561,12442,8576,12449,8576,12449,8583,12521,8583,12521,8576,12535,8568,12543,8568,12550,8561,12557,8547,12629,8547,12629,8532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15,8576l12571,8576,12571,8583,12615,8583,12615,857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715,8576l12665,8576,12665,8583,12715,8583,12715,857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779,8568l11700,8568,11700,8576,11779,8576,11779,856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959,8568l11844,8568,11844,8576,11959,8576,11959,856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089,8561l11837,8561,11837,8568,11974,8568,11974,8576,12067,8576,12089,8568,12089,8561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161,8568l12118,8568,12118,8576,12161,8576,12161,856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377,8568l12283,8568,12283,8576,12377,8576,12377,856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22,8568l12564,8568,12564,8576,12622,8576,12622,856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710,8525l12629,8525,12658,8568,12658,8576,12723,8576,12723,8568,12730,8568,12730,8554,12723,8554,12723,8547,12710,8525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426,8561l11318,8561,11318,8568,11426,8568,11426,8561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498,8561l11455,8561,11455,8568,11498,8568,11498,8561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592,8561l11556,8561,11556,8568,11592,8568,11592,8561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678,8561l11635,8561,11635,8568,11678,8568,11678,8561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801,8561l11693,8561,11693,8568,11801,8568,11801,8561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168,8561l12111,8561,12111,8568,12168,8568,12168,8561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406,8532l12175,8532,12183,8540,12197,8561,12197,8568,12269,8568,12269,8554,12262,8554,12255,8540,12401,8540,12406,8532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401,8540l12255,8540,12269,8547,12276,8561,12276,8568,12384,8568,12391,8561,12391,8554,12401,854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29,8547l12557,8547,12557,8568,12629,8568,12629,8547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434,8554l11311,8554,11311,8561,11434,8561,11434,8554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506,8554l11448,8554,11448,8561,11506,8561,11506,8554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599,8554l11549,8554,11549,8561,11599,8561,11599,8554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830,8525l11606,8525,11628,8554,11628,8561,11808,8561,11815,8554,11815,8547,11830,8525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29,8525l11830,8525,11830,8561,12096,8561,12096,8554,12103,8547,12175,8547,12175,8532,12629,8532,12629,8525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175,8547l12103,8547,12103,8561,12175,8561,12175,8547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376,8403l11304,8403,11304,8554,11441,8554,11441,8518,11434,8518,11434,8511,11426,8511,11426,8504,11376,8504,11376,8403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455,8396l11398,8396,11398,8403,11390,8403,11390,8417,11398,8417,11441,8496,11441,8554,11513,8554,11513,8496,11542,8446,12406,8446,12401,8439,11830,8439,11830,8432,11628,8432,11623,8424,11477,8424,11455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36,8417l12564,8417,12564,8446,11542,8446,11542,8554,11606,8554,11606,8525,12710,8525,12705,8518,11959,8518,11959,8511,12240,8511,12240,8504,11758,8504,11758,8460,12697,8460,12723,8439,12723,8432,12636,8432,12636,8417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240,8511l11959,8511,11959,8518,12247,8518,12240,8511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312,8496l12240,8496,12247,8518,12327,8518,12312,8504,12312,84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97,8460l12334,8460,12341,8468,12341,8475,12348,8489,12341,8504,12341,8511,12334,8518,12478,8518,12478,8511,12471,8504,12471,8489,12478,8475,12478,8468,12688,8468,12697,846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88,8468l12499,8468,12499,8482,12507,8482,12507,8489,12492,8518,12705,8518,12679,8475,12688,846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327,8460l11772,8460,11772,8504,12240,8504,12233,8496,12312,8496,12312,8489,12316,8482,12103,8482,12096,8475,12319,8475,12319,8468,12327,846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319,8475l12103,8475,12103,8482,12316,8482,12319,8475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528,8410l12442,8410,12413,8439,12413,8446,12564,8446,12550,8424,12528,841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067,8396l11974,8396,11974,8403,11837,8403,11837,8410,11830,8410,11830,8439,12255,8439,12255,8432,12240,8417,12096,8417,12067,8403,12067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370,8410l12283,8410,12255,8439,12401,8439,12391,8424,12370,841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801,8403l11628,8403,11628,8432,11830,8432,11830,8424,11822,8424,11822,8417,11815,8417,11801,8403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723,8410l12658,8410,12636,8432,12730,8432,12730,8417,12723,8417,12723,841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606,8396l11491,8396,11491,8403,11477,8424,11623,8424,11606,8403,11606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240,8410l12103,8410,12103,8417,12240,8417,12240,841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29,8410l12571,8410,12571,8417,12629,8417,12629,8410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233,8403l12111,8403,12111,8410,12233,8410,12233,8403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341,8396l12305,8396,12305,8403,12291,8410,12363,8410,12363,8403,12341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499,8396l12485,8396,12471,8403,12449,8403,12449,8410,12521,8410,12521,8403,12499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622,8403l12579,8403,12579,8410,12622,8410,12622,8403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715,8403l12665,8403,12665,8410,12715,8410,12715,8403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369,8396l11311,8396,11311,8403,11369,8403,11369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686,8396l11635,8396,11635,8403,11686,8403,11686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794,8396l11693,8396,11693,8403,11794,8403,11794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959,8396l11844,8396,11844,8403,11959,8403,11959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2211,8396l12118,8396,12118,8403,12211,8403,12211,8396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362,8388l11318,8388,11318,8396,11362,8396,11362,838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448,8388l11405,8388,11405,8396,11448,8396,11448,838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549,8388l11498,8388,11498,8396,11549,8396,11549,838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599,8388l11556,8388,11556,8396,11599,8396,11599,838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678,8388l11642,8388,11642,8396,11678,8396,11678,8388e" filled="t" fillcolor="#FFFFFF" stroked="f">
                <v:path arrowok="t"/>
                <v:fill/>
              </v:shape>
              <v:shape style="position:absolute;left:11304;top:8388;width:1764;height:202" coordorigin="11304,8388" coordsize="1764,202" path="m11765,8388l11700,8388,11700,8396,11765,8396,11765,8388e" filled="t" fillcolor="#FFFFFF" stroked="f">
                <v:path arrowok="t"/>
                <v:fill/>
              </v:shape>
            </v:group>
            <v:group style="position:absolute;left:7344;top:792;width:202;height:1534" coordorigin="7344,792" coordsize="202,1534">
              <v:shape style="position:absolute;left:7344;top:792;width:202;height:1534" coordorigin="7344,792" coordsize="202,1534" path="m7524,1087l7373,1087,7373,1094,7524,1094,7524,1087e" filled="t" fillcolor="#FFFFFF" stroked="f">
                <v:path arrowok="t"/>
                <v:fill/>
              </v:shape>
              <v:shape style="position:absolute;left:7344;top:792;width:202;height:1534" coordorigin="7344,792" coordsize="202,1534" path="m7531,1080l7366,1080,7366,1087,7531,1087,7531,1080e" filled="t" fillcolor="#FFFFFF" stroked="f">
                <v:path arrowok="t"/>
                <v:fill/>
              </v:shape>
              <v:shape style="position:absolute;left:7344;top:792;width:202;height:1534" coordorigin="7344,792" coordsize="202,1534" path="m7546,857l7358,857,7358,936,7366,936,7366,943,7373,943,7373,950,7481,950,7466,965,7366,965,7366,986,7358,986,7358,1080,7538,1080,7538,1044,7531,1044,7531,1037,7524,1037,7524,1030,7495,1030,7495,1022,7502,1022,7531,1001,7531,994,7538,994,7538,936,7545,886,7430,886,7430,871,7438,864,7546,864,7546,857e" filled="t" fillcolor="#FFFFFF" stroked="f">
                <v:path arrowok="t"/>
                <v:fill/>
              </v:shape>
              <v:shape style="position:absolute;left:7344;top:792;width:202;height:1534" coordorigin="7344,792" coordsize="202,1534" path="m7452,950l7380,950,7373,958,7373,965,7466,965,7459,958,7452,958,7452,950e" filled="t" fillcolor="#FFFFFF" stroked="f">
                <v:path arrowok="t"/>
                <v:fill/>
              </v:shape>
              <v:shape style="position:absolute;left:7344;top:792;width:202;height:1534" coordorigin="7344,792" coordsize="202,1534" path="m7546,864l7474,864,7474,886,7545,886,7546,878,7546,864e" filled="t" fillcolor="#FFFFFF" stroked="f">
                <v:path arrowok="t"/>
                <v:fill/>
              </v:shape>
              <v:shape style="position:absolute;left:7344;top:792;width:202;height:1534" coordorigin="7344,792" coordsize="202,1534" path="m7531,828l7373,828,7373,835,7366,835,7366,857,7538,857,7538,850,7531,842,7531,828e" filled="t" fillcolor="#FFFFFF" stroked="f">
                <v:path arrowok="t"/>
                <v:fill/>
              </v:shape>
              <v:shape style="position:absolute;left:7344;top:792;width:202;height:1534" coordorigin="7344,792" coordsize="202,1534" path="m7474,792l7430,792,7430,799,7416,806,7409,806,7394,821,7380,828,7524,828,7524,821,7517,821,7474,799,7474,792e" filled="t" fillcolor="#FFFFFF" stroked="f">
                <v:path arrowok="t"/>
                <v:fill/>
              </v:shape>
              <v:shape style="position:absolute;left:7344;top:792;width:202;height:1534" coordorigin="7344,792" coordsize="202,1534" path="m7510,2318l7358,2318,7358,2326,7510,2326,7510,2318e" filled="t" fillcolor="#FFFFFF" stroked="f">
                <v:path arrowok="t"/>
                <v:fill/>
              </v:shape>
              <v:shape style="position:absolute;left:7344;top:792;width:202;height:1534" coordorigin="7344,792" coordsize="202,1534" path="m7517,2311l7351,2311,7351,2318,7517,2318,7517,2311e" filled="t" fillcolor="#FFFFFF" stroked="f">
                <v:path arrowok="t"/>
                <v:fill/>
              </v:shape>
              <v:shape style="position:absolute;left:7344;top:792;width:202;height:1534" coordorigin="7344,792" coordsize="202,1534" path="m7517,2160l7358,2160,7358,2167,7459,2210,7459,2254,7358,2254,7358,2261,7351,2261,7351,2268,7344,2268,7344,2311,7524,2311,7524,2167,7517,2167,7517,2160e" filled="t" fillcolor="#FFFFFF" stroked="f">
                <v:path arrowok="t"/>
                <v:fill/>
              </v:shape>
              <v:shape style="position:absolute;left:7344;top:792;width:202;height:1534" coordorigin="7344,792" coordsize="202,1534" path="m7510,2110l7344,2110,7344,2153,7351,2153,7351,2160,7510,2160,7495,2146,7495,2124,7510,2110e" filled="t" fillcolor="#FFFFFF" stroked="f">
                <v:path arrowok="t"/>
                <v:fill/>
              </v:shape>
              <v:shape style="position:absolute;left:7344;top:792;width:202;height:1534" coordorigin="7344,792" coordsize="202,1534" path="m7517,2102l7351,2102,7351,2110,7517,2110,7517,2102e" filled="t" fillcolor="#FFFFFF" stroked="f">
                <v:path arrowok="t"/>
                <v:fill/>
              </v:shape>
              <v:shape style="position:absolute;left:7344;top:792;width:202;height:1534" coordorigin="7344,792" coordsize="202,1534" path="m7524,2059l7466,2059,7358,2095,7358,2102,7524,2102,7524,2059e" filled="t" fillcolor="#FFFFFF" stroked="f">
                <v:path arrowok="t"/>
                <v:fill/>
              </v:shape>
              <v:shape style="position:absolute;left:7344;top:792;width:202;height:1534" coordorigin="7344,792" coordsize="202,1534" path="m7517,2045l7351,2045,7351,2052,7358,2052,7358,2059,7517,2059,7517,2045e" filled="t" fillcolor="#FFFFFF" stroked="f">
                <v:path arrowok="t"/>
                <v:fill/>
              </v:shape>
              <v:shape style="position:absolute;left:7344;top:792;width:202;height:1534" coordorigin="7344,792" coordsize="202,1534" path="m7531,2002l7344,2002,7344,2045,7524,2045,7531,2016,7531,2002e" filled="t" fillcolor="#FFFFFF" stroked="f">
                <v:path arrowok="t"/>
                <v:fill/>
              </v:shape>
              <v:shape style="position:absolute;left:7344;top:792;width:202;height:1534" coordorigin="7344,792" coordsize="202,1534" path="m7524,1994l7351,1994,7351,2002,7524,2002,7524,1994e" filled="t" fillcolor="#FFFFFF" stroked="f">
                <v:path arrowok="t"/>
                <v:fill/>
              </v:shape>
              <v:shape style="position:absolute;left:7344;top:792;width:202;height:1534" coordorigin="7344,792" coordsize="202,1534" path="m7517,1987l7358,1987,7358,1994,7517,1994,7517,1987e" filled="t" fillcolor="#FFFFFF" stroked="f">
                <v:path arrowok="t"/>
                <v:fill/>
              </v:shape>
              <v:shape style="position:absolute;left:7344;top:792;width:202;height:1534" coordorigin="7344,792" coordsize="202,1534" path="m7524,1958l7351,1958,7351,1966,7380,1987,7481,1987,7517,1966,7524,1966,7524,1958e" filled="t" fillcolor="#FFFFFF" stroked="f">
                <v:path arrowok="t"/>
                <v:fill/>
              </v:shape>
              <v:shape style="position:absolute;left:7344;top:792;width:202;height:1534" coordorigin="7344,792" coordsize="202,1534" path="m7531,1908l7344,1908,7344,1958,7531,1958,7531,1944,7423,1944,7394,1915,7531,1915,7531,1908e" filled="t" fillcolor="#FFFFFF" stroked="f">
                <v:path arrowok="t"/>
                <v:fill/>
              </v:shape>
              <v:shape style="position:absolute;left:7344;top:792;width:202;height:1534" coordorigin="7344,792" coordsize="202,1534" path="m7531,1915l7474,1915,7423,1944,7531,1944,7531,1915e" filled="t" fillcolor="#FFFFFF" stroked="f">
                <v:path arrowok="t"/>
                <v:fill/>
              </v:shape>
              <v:shape style="position:absolute;left:7344;top:792;width:202;height:1534" coordorigin="7344,792" coordsize="202,1534" path="m7524,1901l7351,1901,7351,1908,7524,1908,7524,1901e" filled="t" fillcolor="#FFFFFF" stroked="f">
                <v:path arrowok="t"/>
                <v:fill/>
              </v:shape>
              <v:shape style="position:absolute;left:7344;top:792;width:202;height:1534" coordorigin="7344,792" coordsize="202,1534" path="m7459,1786l7351,1786,7351,1793,7344,1894,7344,1901,7531,1901,7531,1843,7466,1843,7466,1793,7459,1793,7459,1786e" filled="t" fillcolor="#FFFFFF" stroked="f">
                <v:path arrowok="t"/>
                <v:fill/>
              </v:shape>
              <v:shape style="position:absolute;left:7344;top:792;width:202;height:1534" coordorigin="7344,792" coordsize="202,1534" path="m7531,1786l7466,1786,7466,1843,7531,1843,7531,1786e" filled="t" fillcolor="#FFFFFF" stroked="f">
                <v:path arrowok="t"/>
                <v:fill/>
              </v:shape>
              <v:shape style="position:absolute;left:7344;top:792;width:202;height:1534" coordorigin="7344,792" coordsize="202,1534" path="m7524,1771l7351,1771,7351,1778,7358,1778,7358,1786,7524,1786,7524,1771e" filled="t" fillcolor="#FFFFFF" stroked="f">
                <v:path arrowok="t"/>
                <v:fill/>
              </v:shape>
              <v:shape style="position:absolute;left:7344;top:792;width:202;height:1534" coordorigin="7344,792" coordsize="202,1534" path="m7445,1642l7373,1642,7358,1656,7358,1663,7351,1663,7351,1706,7344,1764,7344,1771,7531,1771,7531,1728,7524,1728,7524,1721,7517,1721,7517,1714,7488,1714,7495,1706,7517,1692,7524,1692,7524,1685,7531,1685,7531,1649,7445,1649,7445,1642e" filled="t" fillcolor="#FFFFFF" stroked="f">
                <v:path arrowok="t"/>
                <v:fill/>
              </v:shape>
              <v:shape style="position:absolute;left:7344;top:792;width:202;height:1534" coordorigin="7344,792" coordsize="202,1534" path="m7524,1584l7351,1584,7351,1627,7358,1627,7358,1634,7366,1634,7366,1642,7466,1642,7459,1649,7531,1649,7531,1591,7524,1591,7524,1584e" filled="t" fillcolor="#FFFFFF" stroked="f">
                <v:path arrowok="t"/>
                <v:fill/>
              </v:shape>
              <v:shape style="position:absolute;left:7344;top:792;width:202;height:1534" coordorigin="7344,792" coordsize="202,1534" path="m7524,1570l7358,1570,7358,1584,7517,1584,7517,1577,7524,1577,7524,1570e" filled="t" fillcolor="#FFFFFF" stroked="f">
                <v:path arrowok="t"/>
                <v:fill/>
              </v:shape>
              <v:shape style="position:absolute;left:7344;top:792;width:202;height:1534" coordorigin="7344,792" coordsize="202,1534" path="m7502,1447l7373,1447,7373,1454,7358,1469,7358,1476,7351,1476,7351,1570,7531,1570,7531,1512,7416,1512,7416,1505,7423,1498,7531,1498,7531,1483,7524,1483,7524,1476,7510,1454,7502,1447e" filled="t" fillcolor="#FFFFFF" stroked="f">
                <v:path arrowok="t"/>
                <v:fill/>
              </v:shape>
              <v:shape style="position:absolute;left:7344;top:792;width:202;height:1534" coordorigin="7344,792" coordsize="202,1534" path="m7531,1498l7459,1498,7459,1505,7466,1505,7466,1512,7531,1512,7531,1498e" filled="t" fillcolor="#FFFFFF" stroked="f">
                <v:path arrowok="t"/>
                <v:fill/>
              </v:shape>
              <v:shape style="position:absolute;left:7344;top:792;width:202;height:1534" coordorigin="7344,792" coordsize="202,1534" path="m7510,1282l7387,1282,7387,1289,7380,1289,7380,1296,7358,1318,7358,1325,7351,1325,7351,1382,7358,1382,7373,1411,7373,1418,7387,1433,7394,1433,7394,1440,7380,1440,7380,1447,7495,1447,7488,1440,7488,1433,7502,1426,7510,1426,7524,1411,7524,1404,7531,1404,7538,1382,7538,1375,7430,1375,7416,1361,7538,1361,7538,1332,7531,1332,7510,1289,7510,1282e" filled="t" fillcolor="#FFFFFF" stroked="f">
                <v:path arrowok="t"/>
                <v:fill/>
              </v:shape>
              <v:shape style="position:absolute;left:7344;top:792;width:202;height:1534" coordorigin="7344,792" coordsize="202,1534" path="m7538,1361l7423,1361,7423,1368,7430,1368,7430,1375,7538,1375,7538,1361e" filled="t" fillcolor="#FFFFFF" stroked="f">
                <v:path arrowok="t"/>
                <v:fill/>
              </v:shape>
              <v:shape style="position:absolute;left:7344;top:792;width:202;height:1534" coordorigin="7344,792" coordsize="202,1534" path="m7524,1274l7366,1274,7366,1282,7524,1282,7524,1274e" filled="t" fillcolor="#FFFFFF" stroked="f">
                <v:path arrowok="t"/>
                <v:fill/>
              </v:shape>
              <v:shape style="position:absolute;left:7344;top:792;width:202;height:1534" coordorigin="7344,792" coordsize="202,1534" path="m7531,1267l7358,1267,7358,1274,7531,1274,7531,1267e" filled="t" fillcolor="#FFFFFF" stroked="f">
                <v:path arrowok="t"/>
                <v:fill/>
              </v:shape>
              <v:shape style="position:absolute;left:7344;top:792;width:202;height:1534" coordorigin="7344,792" coordsize="202,1534" path="m7466,1152l7358,1152,7358,1159,7351,1260,7351,1267,7538,1267,7538,1217,7474,1217,7474,1159,7466,1159,7466,1152e" filled="t" fillcolor="#FFFFFF" stroked="f">
                <v:path arrowok="t"/>
                <v:fill/>
              </v:shape>
              <v:shape style="position:absolute;left:7344;top:792;width:202;height:1534" coordorigin="7344,792" coordsize="202,1534" path="m7538,1152l7474,1152,7474,1217,7538,1217,7538,1152e" filled="t" fillcolor="#FFFFFF" stroked="f">
                <v:path arrowok="t"/>
                <v:fill/>
              </v:shape>
              <v:shape style="position:absolute;left:7344;top:792;width:202;height:1534" coordorigin="7344,792" coordsize="202,1534" path="m7416,1145l7366,1145,7366,1152,7416,1152,7416,1145e" filled="t" fillcolor="#FFFFFF" stroked="f">
                <v:path arrowok="t"/>
                <v:fill/>
              </v:shape>
              <v:shape style="position:absolute;left:7344;top:792;width:202;height:1534" coordorigin="7344,792" coordsize="202,1534" path="m7459,1145l7423,1145,7423,1152,7459,1152,7459,1145e" filled="t" fillcolor="#FFFFFF" stroked="f">
                <v:path arrowok="t"/>
                <v:fill/>
              </v:shape>
              <v:shape style="position:absolute;left:7344;top:792;width:202;height:1534" coordorigin="7344,792" coordsize="202,1534" path="m7531,1145l7481,1145,7481,1152,7531,1152,7531,1145e" filled="t" fillcolor="#FFFFFF" stroked="f">
                <v:path arrowok="t"/>
                <v:fill/>
              </v:shape>
              <v:shape style="position:absolute;left:7344;top:792;width:202;height:1534" coordorigin="7344,792" coordsize="202,1534" path="m7409,1138l7373,1138,7373,1145,7409,1145,7409,1138e" filled="t" fillcolor="#FFFFFF" stroked="f">
                <v:path arrowok="t"/>
                <v:fill/>
              </v:shape>
              <v:shape style="position:absolute;left:7344;top:792;width:202;height:1534" coordorigin="7344,792" coordsize="202,1534" path="m7524,1138l7488,1138,7488,1145,7524,1145,7524,1138e" filled="t" fillcolor="#FFFFFF" stroked="f">
                <v:path arrowok="t"/>
                <v:fill/>
              </v:shape>
            </v:group>
            <v:group style="position:absolute;left:10937;top:20636;width:1469;height:310" coordorigin="10937,20636" coordsize="1469,310">
              <v:shape style="position:absolute;left:10937;top:20636;width:1469;height:310" coordorigin="10937,20636" coordsize="1469,310" path="m12334,20938l12262,20938,12312,20946,12334,20946,12334,2093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355,20931l12255,20931,12255,20938,12355,20938,12355,20931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204,20924l12161,20924,12161,20931,12204,20931,12204,2092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315,20852l12247,20852,12240,20917,12240,20924,12247,20924,12247,20931,12363,20931,12377,20917,12384,20917,12384,20910,12391,20895,12399,20895,12399,20874,12312,20874,12315,20852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125,20917l12024,20917,12118,20924,12125,20924,12125,20917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211,20917l12154,20917,12154,20924,12211,20924,12211,20917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132,20910l12017,20910,12017,20917,12132,20917,12132,20910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228,20895l12139,20895,12147,20917,12219,20917,12228,20895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988,20895l11873,20895,11873,20902,11880,20902,11923,20910,11974,20910,11974,20902,11988,20895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981,20730l11873,20730,11873,20737,11866,20737,11866,20744,11858,20881,11858,20888,12003,20888,12003,20902,12010,20902,12010,20910,12139,20910,12139,20895,12228,20895,12244,20859,12075,20859,12078,20816,12010,20816,12003,20809,12010,20809,12010,20802,12079,20802,12080,20787,12017,20787,12017,20766,12010,20766,12003,20751,12003,20744,11995,20744,11981,20737,11981,20730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003,20888l11866,20888,11866,20895,11995,20895,12003,2088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406,20823l12319,20823,12319,20830,12334,20830,12334,20859,12327,20859,12327,20874,12399,20874,12399,20866,12406,20866,12406,20823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183,20758l12103,20758,12103,20773,12132,20859,12244,20859,12247,20852,12315,20852,12319,20823,12406,20823,12406,20816,12399,20816,12399,20809,12190,20809,12183,2075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079,20802l12017,20802,12010,20816,12078,20816,12079,20802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355,20766l12204,20766,12190,20809,12399,20809,12384,20794,12384,20787,12377,20780,12370,20780,12355,20773,12355,20766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082,20751l12017,20751,12017,20787,12080,20787,12082,20758,12082,20751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334,20758l12211,20758,12211,20766,12334,20766,12334,2075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175,20751l12111,20751,12111,20758,12175,20758,12175,20751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269,20751l12219,20751,12219,20758,12269,20758,12269,20751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075,20744l12024,20744,12024,20751,12075,20751,12075,2074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168,20744l12118,20744,12118,20751,12168,20751,12168,2074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2067,20737l12031,20737,12031,20744,12067,20744,12067,20737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952,20722l11880,20722,11880,20730,11952,20730,11952,20722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707,20874l11657,20874,11657,20881,11686,20888,11700,20888,11700,20881,11707,20881,11707,2087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765,20881l11722,20881,11722,20888,11765,20888,11765,20881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772,20874l11714,20874,11714,20881,11772,20881,11772,2087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398,20866l11383,20866,11383,20874,11398,20874,11398,20866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592,20866l11549,20866,11549,20874,11592,20874,11592,20866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705,20845l11614,20845,11642,20852,11642,20866,11650,20866,11650,20874,11779,20874,11779,20866,11781,20852,11707,20852,11705,20845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419,20838l11297,20838,11297,20845,11326,20852,11362,20852,11376,20866,11405,20866,11419,20845,11419,2083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664,20708l11599,20708,11556,20805,11556,20809,11554,20809,11549,20821,11549,20823,11542,20838,11419,20838,11441,20859,11448,20859,11448,20866,11513,20866,11513,20859,11527,20852,11606,20852,11614,20845,11705,20845,11675,20730,11671,20730,11671,20715,11664,20715,11664,2070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606,20852l11534,20852,11534,20859,11542,20859,11542,20866,11599,20866,11599,20859,11606,20852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736,20715l11671,20715,11675,20730,11678,20730,11714,20809,11707,20852,11781,20852,11786,20816,11837,20751,11837,20744,11750,20744,11736,20722,11736,20715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232,20830l11153,20830,11153,20838,11174,20845,11210,20845,11232,20838,11232,20830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549,20809l11261,20809,11261,20816,11268,20823,11290,20838,11542,20838,11549,20821,11549,20809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110,20816l11009,20816,11009,20823,11030,20830,11045,20830,11045,20823,11110,20823,11110,20816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102,20823l11059,20823,11059,20830,11102,20830,11102,20823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563,20701l11491,20701,11491,20708,11484,20787,11484,20802,11124,20802,11124,20809,11146,20830,11239,20830,11254,20816,11254,20809,11554,20809,11556,20805,11556,20787,11563,20708,11563,20701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0994,20816l10951,20816,10951,20823,10994,20823,10994,20816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030,20650l10951,20650,10951,20658,10937,20802,10937,20809,10944,20809,10944,20816,11117,20816,11117,20794,11477,20794,11477,20780,11478,20773,11182,20773,11182,20722,11482,20722,11483,20708,11412,20708,11405,20701,11261,20701,11257,20694,11124,20694,11129,20679,11038,20679,11038,20658,11030,20658,11030,20650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477,20794l11117,20794,11117,20802,11477,20802,11477,2079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482,20722l11203,20722,11210,20737,11210,20744,11254,20744,11246,20751,11246,20758,11203,20758,11203,20766,11196,20766,11196,20773,11326,20773,11318,20758,11326,20744,11326,20737,11481,20737,11482,20722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481,20737l11347,20737,11354,20751,11354,20766,11326,20766,11326,20773,11478,20773,11481,20737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347,20758l11333,20758,11333,20766,11347,20766,11347,2075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225,20751l11210,20751,11210,20758,11246,20758,11225,20751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254,20744l11218,20744,11218,20751,11232,20751,11254,2074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794,20708l11779,20708,11779,20715,11772,20715,11772,20722,11750,20744,11844,20744,11844,20730,11837,20730,11837,20722,11830,20722,11830,20715,11794,2070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700,20701l11686,20701,11686,20708,11678,20708,11678,20715,11729,20715,11729,20708,11700,20701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484,20694l11412,20694,11412,20708,11483,20708,11484,20701,11484,2069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628,20694l11614,20694,11614,20701,11606,20701,11606,20708,11657,20708,11657,20701,11628,2069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390,20679l11290,20679,11268,20701,11405,20701,11390,20679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556,20694l11498,20694,11498,20701,11556,20701,11556,20694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203,20658l11167,20658,11167,20665,11153,20672,11146,20672,11124,20694,11257,20694,11254,20686,11254,20679,11246,20679,11232,20672,11232,20665,11203,2065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477,20686l11419,20686,11419,20694,11477,20694,11477,20686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549,20686l11506,20686,11506,20694,11549,20694,11549,20686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470,20679l11426,20679,11426,20686,11470,20686,11470,20679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124,20658l11045,20658,11038,20679,11129,20679,11131,20672,11131,20665,11124,20665,11124,20658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354,20665l11326,20665,11326,20672,11297,20672,11297,20679,11383,20679,11383,20672,11354,20665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117,20650l11052,20650,11052,20658,11117,20658,11117,20650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023,20643l10958,20643,10958,20650,11023,20650,11023,20643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1066,20643l11059,20643,11059,20650,11110,20650,11066,20643e" filled="t" fillcolor="#FFFFFF" stroked="f">
                <v:path arrowok="t"/>
                <v:fill/>
              </v:shape>
              <v:shape style="position:absolute;left:10937;top:20636;width:1469;height:310" coordorigin="10937,20636" coordsize="1469,310" path="m10973,20636l10966,20636,10966,20643,11016,20643,10973,20636e" filled="t" fillcolor="#FFFFFF" stroked="f">
                <v:path arrowok="t"/>
                <v:fill/>
              </v:shape>
            </v:group>
            <v:group style="position:absolute;left:770;top:15898;width:418;height:922" coordorigin="770,15898" coordsize="418,922">
              <v:shape style="position:absolute;left:770;top:15898;width:418;height:922" coordorigin="770,15898" coordsize="418,922" path="m1152,16064l979,16064,972,16071,972,16078,965,16093,958,16093,958,16114,943,16157,943,16172,950,16172,950,16179,958,16179,958,16186,1094,16222,1109,16222,1109,16215,1116,16215,1116,16208,1123,16208,1138,16157,1138,16143,1066,16143,1022,16129,1022,16121,1030,16114,1138,16114,1138,16107,1130,16107,1123,16093,1123,16085,1116,16078,1116,16071,1152,16071,1152,16064e" filled="t" fillcolor="#FFFFFF" stroked="f">
                <v:path arrowok="t"/>
                <v:fill/>
              </v:shape>
              <v:shape style="position:absolute;left:770;top:15898;width:418;height:922" coordorigin="770,15898" coordsize="418,922" path="m1138,16114l1044,16114,1044,16121,1066,16121,1073,16129,1073,16136,1066,16136,1066,16143,1138,16143,1138,16114e" filled="t" fillcolor="#FFFFFF" stroked="f">
                <v:path arrowok="t"/>
                <v:fill/>
              </v:shape>
              <v:shape style="position:absolute;left:770;top:15898;width:418;height:922" coordorigin="770,15898" coordsize="418,922" path="m1145,16071l1116,16071,1130,16078,1145,16078,1145,16071e" filled="t" fillcolor="#FFFFFF" stroked="f">
                <v:path arrowok="t"/>
                <v:fill/>
              </v:shape>
              <v:shape style="position:absolute;left:770;top:15898;width:418;height:922" coordorigin="770,15898" coordsize="418,922" path="m1166,16028l986,16028,986,16035,994,16035,994,16042,1008,16042,1008,16049,1001,16049,986,16064,1159,16064,1166,16042,1166,16028e" filled="t" fillcolor="#FFFFFF" stroked="f">
                <v:path arrowok="t"/>
                <v:fill/>
              </v:shape>
              <v:shape style="position:absolute;left:770;top:15898;width:418;height:922" coordorigin="770,15898" coordsize="418,922" path="m1102,15913l1022,15913,1015,15920,1015,15927,1008,15941,1001,15941,994,15963,979,16013,979,16028,1159,16028,1159,16021,1152,16021,1152,16013,1123,16006,1130,16006,1166,15992,1166,15985,1174,15985,1174,15977,1181,15977,1188,15949,1188,15934,1116,15934,1102,15920,1102,15913e" filled="t" fillcolor="#FFFFFF" stroked="f">
                <v:path arrowok="t"/>
                <v:fill/>
              </v:shape>
              <v:shape style="position:absolute;left:770;top:15898;width:418;height:922" coordorigin="770,15898" coordsize="418,922" path="m1174,15920l1159,15920,1130,15927,1130,15934,1181,15934,1181,15927,1174,15927,1174,15920e" filled="t" fillcolor="#FFFFFF" stroked="f">
                <v:path arrowok="t"/>
                <v:fill/>
              </v:shape>
              <v:shape style="position:absolute;left:770;top:15898;width:418;height:922" coordorigin="770,15898" coordsize="418,922" path="m1094,15905l1030,15905,1030,15913,1094,15913,1094,15905e" filled="t" fillcolor="#FFFFFF" stroked="f">
                <v:path arrowok="t"/>
                <v:fill/>
              </v:shape>
              <v:shape style="position:absolute;left:770;top:15898;width:418;height:922" coordorigin="770,15898" coordsize="418,922" path="m1066,15898l1051,15898,1051,15905,1066,15905,1066,15898e" filled="t" fillcolor="#FFFFFF" stroked="f">
                <v:path arrowok="t"/>
                <v:fill/>
              </v:shape>
              <v:shape style="position:absolute;left:770;top:15898;width:418;height:922" coordorigin="770,15898" coordsize="418,922" path="m943,16813l792,16813,936,16820,943,16820,943,16813e" filled="t" fillcolor="#FFFFFF" stroked="f">
                <v:path arrowok="t"/>
                <v:fill/>
              </v:shape>
              <v:shape style="position:absolute;left:770;top:15898;width:418;height:922" coordorigin="770,15898" coordsize="418,922" path="m950,16805l785,16805,785,16813,950,16813,950,16805e" filled="t" fillcolor="#FFFFFF" stroked="f">
                <v:path arrowok="t"/>
                <v:fill/>
              </v:shape>
              <v:shape style="position:absolute;left:770;top:15898;width:418;height:922" coordorigin="770,15898" coordsize="418,922" path="m965,16762l778,16762,770,16784,770,16798,778,16798,778,16805,958,16805,965,16777,965,16762e" filled="t" fillcolor="#FFFFFF" stroked="f">
                <v:path arrowok="t"/>
                <v:fill/>
              </v:shape>
              <v:shape style="position:absolute;left:770;top:15898;width:418;height:922" coordorigin="770,15898" coordsize="418,922" path="m958,16755l785,16755,785,16762,958,16762,958,16755e" filled="t" fillcolor="#FFFFFF" stroked="f">
                <v:path arrowok="t"/>
                <v:fill/>
              </v:shape>
              <v:shape style="position:absolute;left:770;top:15898;width:418;height:922" coordorigin="770,15898" coordsize="418,922" path="m965,16733l806,16733,828,16748,792,16748,792,16755,950,16755,929,16741,965,16741,965,16733e" filled="t" fillcolor="#FFFFFF" stroked="f">
                <v:path arrowok="t"/>
                <v:fill/>
              </v:shape>
              <v:shape style="position:absolute;left:770;top:15898;width:418;height:922" coordorigin="770,15898" coordsize="418,922" path="m972,16726l799,16726,799,16733,972,16733,972,16726e" filled="t" fillcolor="#FFFFFF" stroked="f">
                <v:path arrowok="t"/>
                <v:fill/>
              </v:shape>
              <v:shape style="position:absolute;left:770;top:15898;width:418;height:922" coordorigin="770,15898" coordsize="418,922" path="m986,16683l799,16683,792,16712,792,16726,979,16726,986,16697,986,16683e" filled="t" fillcolor="#FFFFFF" stroked="f">
                <v:path arrowok="t"/>
                <v:fill/>
              </v:shape>
              <v:shape style="position:absolute;left:770;top:15898;width:418;height:922" coordorigin="770,15898" coordsize="418,922" path="m979,16676l806,16676,806,16683,979,16683,979,16676e" filled="t" fillcolor="#FFFFFF" stroked="f">
                <v:path arrowok="t"/>
                <v:fill/>
              </v:shape>
              <v:shape style="position:absolute;left:770;top:15898;width:418;height:922" coordorigin="770,15898" coordsize="418,922" path="m893,16424l878,16424,878,16431,871,16431,871,16438,864,16438,857,16467,857,16481,864,16481,864,16489,857,16489,857,16496,850,16496,821,16589,821,16604,828,16604,828,16611,821,16611,814,16640,814,16654,821,16654,821,16661,828,16661,835,16669,814,16669,814,16676,972,16676,914,16633,1003,16633,1023,16561,958,16561,965,16517,1037,16517,1057,16453,986,16453,893,16424e" filled="t" fillcolor="#FFFFFF" stroked="f">
                <v:path arrowok="t"/>
                <v:fill/>
              </v:shape>
              <v:shape style="position:absolute;left:770;top:15898;width:418;height:922" coordorigin="770,15898" coordsize="418,922" path="m1003,16633l914,16633,972,16654,986,16654,986,16647,994,16647,994,16640,1001,16640,1003,16633e" filled="t" fillcolor="#FFFFFF" stroked="f">
                <v:path arrowok="t"/>
                <v:fill/>
              </v:shape>
              <v:shape style="position:absolute;left:770;top:15898;width:418;height:922" coordorigin="770,15898" coordsize="418,922" path="m1030,16517l965,16517,965,16532,958,16561,1023,16561,1030,16539,1030,16517e" filled="t" fillcolor="#FFFFFF" stroked="f">
                <v:path arrowok="t"/>
                <v:fill/>
              </v:shape>
              <v:shape style="position:absolute;left:770;top:15898;width:418;height:922" coordorigin="770,15898" coordsize="418,922" path="m1001,16237l958,16237,958,16244,943,16251,936,16251,922,16265,922,16273,907,16301,900,16301,900,16309,893,16359,893,16366,900,16366,900,16373,907,16373,907,16381,994,16402,986,16453,1057,16453,1066,16424,1066,16409,1058,16409,1058,16402,1066,16402,1080,16352,1080,16337,1015,16337,965,16323,965,16316,972,16316,986,16309,1080,16309,1080,16287,1073,16287,1073,16280,1051,16258,1044,16258,1030,16251,1030,16244,1001,16244,1001,16237e" filled="t" fillcolor="#FFFFFF" stroked="f">
                <v:path arrowok="t"/>
                <v:fill/>
              </v:shape>
              <v:shape style="position:absolute;left:770;top:15898;width:418;height:922" coordorigin="770,15898" coordsize="418,922" path="m1087,16309l994,16309,994,16316,1008,16316,1015,16323,1015,16337,1087,16337,1087,16309e" filled="t" fillcolor="#FFFFFF" stroked="f">
                <v:path arrowok="t"/>
                <v:fill/>
              </v:shape>
              <v:shape style="position:absolute;left:659;top:8356;width:1886;height:202" type="#_x0000_t75">
                <v:imagedata r:id="rId22" o:title=""/>
              </v:shape>
            </v:group>
            <v:group style="position:absolute;left:14883;top:15848;width:252;height:1051" coordorigin="14883,15848" coordsize="252,1051">
              <v:shape style="position:absolute;left:14883;top:15848;width:252;height:1051" coordorigin="14883,15848" coordsize="252,1051" path="m15084,16129l15048,16129,15048,16136,15084,16136,15084,16129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19,16121l14976,16121,14976,16129,15019,16129,15019,16121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106,16114l15034,16114,15034,16121,15041,16121,15041,16129,15091,16129,15106,16114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106,15999l14962,15999,14962,16006,14955,16021,14947,16021,14940,16049,14940,16085,14947,16085,14955,16100,14955,16107,14969,16121,15027,16121,15034,16114,15106,16114,15106,16107,15113,16093,15120,16093,15127,16071,15127,16028,15120,16028,15113,16013,15113,16006,15106,15999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19,15992l14955,15992,14955,15999,15019,15999,15019,15992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84,15985l15034,15985,15034,15992,15027,15992,15019,15999,15099,15999,15084,15992,15084,15985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12,15862l14955,15862,14955,15869,14947,15985,14947,15992,15012,15992,15012,15963,15127,15963,15127,15956,15135,15956,15135,15920,15127,15920,15127,15913,15120,15913,15120,15905,15113,15905,15019,15898,15019,15869,15012,15869,15012,15862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120,15963l15012,15963,15113,15970,15120,15970,15120,15963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4983,15848l14969,15848,14969,15855,14962,15855,14962,15862,15005,15862,15005,15855,14983,15848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34,16877l14926,16877,14940,16885,14940,16892,14962,16899,14976,16899,14991,16892,15019,16892,15019,16885,15034,16877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70,16769l14890,16769,14883,16791,14883,16827,14890,16827,14904,16856,14904,16863,14919,16877,15041,16877,15041,16870,15048,16856,15063,16841,15063,16834,15070,16834,15070,16769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70,16733l14919,16733,14904,16748,14904,16755,14897,16769,15063,16769,15055,16748,15063,16748,15063,16741,15070,16741,15070,16733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12,16604l14904,16604,14904,16611,14890,16712,14890,16719,14897,16719,14897,16726,14904,16726,14904,16733,15077,16733,15077,16726,15082,16647,15019,16647,15019,16611,15012,16611,15012,16604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84,16611l15019,16611,15019,16647,15082,16647,15084,16618,15084,16611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77,16597l14969,16597,14969,16604,15027,16604,15027,16611,15077,16611,15077,16597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4962,16597l14911,16597,14911,16604,14962,16604,14962,16597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4976,16517l14904,16517,14904,16582,14911,16582,14911,16589,14919,16589,14919,16597,15084,16597,15084,16589,15090,16539,15019,16539,14969,16532,14976,16532,14976,16517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84,16489l14911,16489,14911,16517,15019,16517,15019,16539,15090,16539,15091,16532,15091,16510,15084,16510,15084,16489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91,16453l14955,16453,14933,16467,14919,16481,14919,16489,15077,16489,15077,16481,15063,16467,15084,16467,15084,16460,15091,16460,15091,16453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84,16330l14933,16330,14933,16337,14926,16337,14926,16359,14919,16359,14919,16381,14911,16431,14911,16438,14919,16438,14919,16445,14926,16445,14926,16453,15099,16453,15099,16395,15034,16395,14983,16388,14983,16381,14991,16373,15099,16373,15099,16345,15091,16345,15091,16337,15084,16330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99,16373l15034,16373,15034,16395,15099,16395,15099,16373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63,16316l14940,16316,14940,16323,14947,16323,14940,16330,15077,16330,15063,16316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99,16215l14940,16215,14940,16222,14969,16244,14940,16258,14933,16258,14933,16265,14926,16265,14926,16309,14933,16309,14933,16316,15055,16316,15041,16309,15041,16301,14983,16301,15034,16280,15099,16280,15099,16273,15106,16273,15113,16244,15113,16229,15106,16229,15106,16222,15099,16222,15099,16215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5091,16280l15034,16280,15084,16287,15091,16287,15091,16280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4969,16157l14940,16157,14940,16165,14933,16165,14933,16215,15091,16215,15041,16208,14969,16157e" filled="t" fillcolor="#FFFFFF" stroked="f">
                <v:path arrowok="t"/>
                <v:fill/>
              </v:shape>
              <v:shape style="position:absolute;left:14883;top:15848;width:252;height:1051" coordorigin="14883,15848" coordsize="252,1051" path="m14962,16150l14947,16150,14947,16157,14962,16157,14962,16150e" filled="t" fillcolor="#FFFFFF" stroked="f">
                <v:path arrowok="t"/>
                <v:fill/>
              </v:shape>
            </v:group>
            <v:group style="position:absolute;left:11815;top:5983;width:180;height:958" coordorigin="11815,5983" coordsize="180,958">
              <v:shape style="position:absolute;left:11815;top:5983;width:180;height:958" coordorigin="11815,5983" coordsize="180,958" path="m11974,6250l11909,6250,11909,6257,11916,6257,11916,6264,11923,6264,11923,6271,11938,6271,11959,6264,11959,6257,11974,6250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74,6127l11902,6127,11895,6135,11837,6135,11830,6142,11830,6149,11822,6163,11815,6163,11815,6228,11822,6228,11822,6235,11837,6250,11837,6257,11844,6257,11844,6264,11895,6264,11895,6257,11909,6250,11981,6250,11981,6243,11988,6243,12003,6199,12003,6171,11995,6171,11981,6142,11981,6135,11974,6127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895,6127l11830,6127,11830,6135,11895,6135,11895,6127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887,6120l11822,6120,11822,6127,11887,6127,11887,6120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67,6120l11909,6120,11909,6127,11967,6127,11967,6120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880,5998l11815,5998,11815,6120,11880,6120,11880,6099,11981,6099,11981,6091,11988,6091,11988,6084,11995,6084,11995,6041,11988,6041,11988,6034,11981,6034,11981,6027,11880,6027,11880,5998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45,6113l11931,6113,11931,6120,11945,6120,11945,6113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873,5991l11822,5991,11822,5998,11873,5998,11873,5991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866,5983l11830,5983,11830,5991,11866,5991,11866,5983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95,6847l11822,6847,11822,6855,11830,6855,11830,6862,11851,6869,11830,6869,11830,6876,11822,6876,11822,6883,11815,6883,11815,6927,11822,6927,11822,6934,11830,6934,11830,6941,11844,6941,11981,6905,11981,6898,11988,6898,11988,6891,11995,6891,11995,6847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88,6804l11815,6804,11815,6847,11988,6847,11988,6840,11981,6840,11981,6833,11945,6826,11981,6819,11981,6811,11988,6811,11988,6804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88,6703l11830,6703,11830,6718,11822,6718,11822,6725,11815,6725,11815,6768,11822,6768,11822,6775,11830,6775,11830,6783,11851,6783,11830,6790,11830,6797,11822,6797,11822,6804,11995,6804,11995,6761,11988,6761,11988,6754,11995,6754,11995,6711,11988,6711,11988,6703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81,6653l11815,6653,11815,6696,11822,6696,11822,6703,11981,6703,11967,6689,11967,6667,11981,6653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88,6646l11822,6646,11822,6653,11988,6653,11988,6646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95,6603l11830,6603,11830,6610,11923,6610,11830,6639,11830,6646,11995,6646,11995,6603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88,6595l11822,6595,11822,6603,11988,6603,11988,6595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88,6502l11815,6502,11815,6595,11995,6595,11995,6552,11988,6552,11988,6545,11981,6545,11981,6538,11945,6538,11952,6531,11959,6531,11988,6509,11988,6502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95,6459l11830,6459,11830,6466,11938,6466,11931,6473,11830,6473,11830,6480,11822,6480,11822,6502,11995,6502,11995,6459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16,6466l11844,6466,11837,6473,11916,6473,11916,6466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88,6451l11822,6451,11822,6459,11988,6459,11988,6451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95,6358l11815,6358,11815,6451,11995,6451,11995,6394,11880,6394,11880,6387,11887,6387,11887,6379,11995,6379,11995,6358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95,6379l11931,6379,11931,6394,11995,6394,11995,6379e" filled="t" fillcolor="#FFFFFF" stroked="f">
                <v:path arrowok="t"/>
                <v:fill/>
              </v:shape>
              <v:shape style="position:absolute;left:11815;top:5983;width:180;height:958" coordorigin="11815,5983" coordsize="180,958" path="m11945,6307l11866,6307,11866,6315,11859,6315,11837,6329,11837,6336,11822,6351,11822,6358,11988,6358,11988,6343,11981,6343,11981,6336,11967,6322,11959,6322,11945,6315,11945,6307e" filled="t" fillcolor="#FFFFFF" stroked="f">
                <v:path arrowok="t"/>
                <v:fill/>
              </v:shape>
            </v:group>
            <v:group style="position:absolute;left:13126;top:18310;width:1649;height:194" coordorigin="13126,18310" coordsize="1649,194">
              <v:shape style="position:absolute;left:13126;top:18310;width:1649;height:194" coordorigin="13126,18310" coordsize="1649,194" path="m14559,18490l14479,18490,14479,18497,14559,18497,14559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659,18490l14623,18490,14623,18497,14659,18497,14659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580,18483l14472,18483,14472,18490,14580,18490,14580,18483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667,18483l14616,18483,14616,18490,14667,18490,14667,18483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760,18483l14710,18483,14710,18490,14760,18490,14760,18483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587,18332l14458,18332,14458,18339,14465,18476,14465,18483,14587,18483,14595,18476,14595,18469,14609,18447,14674,18447,14674,18440,14758,18440,14753,18433,14530,18433,14530,18382,14760,18382,14760,18353,14602,18353,14595,18339,14587,1833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674,18447l14609,18447,14609,18483,14674,18483,14674,1844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758,18440l14674,18440,14681,18447,14681,18454,14703,18483,14767,18483,14767,18476,14775,18476,14775,18461,14767,18461,14767,18454,14758,1844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760,18382l14544,18382,14551,18389,14551,18425,14544,18425,14544,18433,14753,18433,14739,18418,14739,18411,14746,18411,14753,18404,14753,18397,14760,18397,14760,1838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739,18325l14602,18325,14602,18353,14753,18353,14753,18346,14739,18332,14739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566,18317l14472,18317,14472,18325,14465,18325,14465,18332,14580,18332,14566,18325,14566,1831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731,18317l14609,18317,14609,18325,14731,18325,14731,1831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710,18310l14616,18310,14616,18317,14710,18317,14710,1831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241,18325l13191,18325,13191,18332,13176,18332,13155,18339,13155,18346,13147,18346,13147,18353,13140,18368,13133,18368,13126,18389,13126,18440,13133,18461,13140,18461,13147,18476,13147,18483,13155,18483,13169,18490,13169,18497,13191,18505,13255,18505,13255,18497,13270,18490,13342,18490,13342,18469,13493,18469,13493,18454,13572,18454,13565,18447,13558,18433,13558,18425,13565,18418,13421,18418,13418,18411,13299,18411,13299,18404,13291,18404,13291,18397,13198,18397,13205,18389,13299,18389,13299,18375,13291,18375,13284,18361,13284,18353,13270,18339,13263,18339,13263,18332,13241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327,18497l13284,18497,13284,18505,13327,18505,13327,1849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479,18497l13392,18497,13392,18505,13479,18505,13479,1849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579,18497l13529,18497,13529,18505,13579,18505,13579,1849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659,18490l13608,18490,13608,18497,13615,18497,13615,18505,13630,18505,13659,18497,13659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831,18461l13695,18461,13695,18469,13709,18483,13716,18483,13731,18490,13731,18497,13752,18505,13788,18505,13788,18497,13803,18490,13810,18490,13824,18476,13824,18469,13831,18461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882,18497l13846,18497,13846,18505,13882,18505,13882,1849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335,18490l13277,18490,13277,18497,13335,18497,13335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486,18490l13385,18490,13385,18497,13486,18497,13486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572,18454l13493,18454,13500,18461,13500,18469,13522,18497,13587,18497,13587,18490,13594,18490,13594,18476,13587,18476,13587,18469,13572,18454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889,18490l13839,18490,13839,18497,13889,18497,13889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968,18490l13925,18490,13925,18497,13968,18497,13968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129,18461l13983,18461,13990,18476,13997,18476,14011,18490,14019,18490,14019,18497,14091,18497,14091,18490,14105,18483,14112,18483,14119,18476,14129,18461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184,18490l14148,18490,14148,18497,14184,18497,14184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285,18490l14235,18490,14235,18497,14285,18497,14285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407,18490l14292,18490,14292,18497,14407,18497,14407,1849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493,18469l13371,18469,13378,18490,13493,18490,13493,18469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673,18382l13601,18382,13601,18490,13666,18490,13666,18483,13673,18483,13673,1838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040,18397l13831,18397,13831,18411,13695,18411,13695,18418,13687,18418,13687,18425,13680,18425,13680,18440,13687,18461,13831,18461,13831,18490,13896,18490,13896,18440,14407,18440,14407,18433,14040,18433,14040,1839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975,18483l13918,18483,13918,18490,13975,18490,13975,18483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191,18483l14141,18483,14141,18490,14191,18490,14191,18483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422,18447l14199,18447,14206,18454,14206,18461,14227,18490,14415,18490,14415,18483,14422,18483,14422,1844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415,18440l13911,18440,13911,18483,13983,18483,13983,18461,14129,18461,14134,18454,14199,18454,14199,18447,14415,18447,14415,18440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199,18454l14134,18454,14134,18483,14199,18483,14199,18454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415,18382l14069,18382,14069,18425,14062,18433,14278,18433,14263,18418,14271,18418,14271,18411,14415,18411,14415,1838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415,18411l14278,18411,14278,18433,14400,18433,14400,18425,14407,18425,14407,18418,14415,18418,14415,18411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817,18332l13558,18332,13558,18339,13421,18339,13421,18418,13565,18418,13572,18411,13572,18404,13579,18404,13579,18389,13601,18382,14407,18382,14407,18375,13896,18375,13896,18346,13824,18346,13817,18339,13817,1833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392,18339l13320,18339,13299,18411,13418,18411,13392,18339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047,18382l13695,18382,13709,18411,13831,18411,13824,18404,13824,18397,14040,18397,14040,18389,14047,1838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291,18389l13205,18389,13205,18397,13291,18397,13291,18389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983,18332l13911,18332,13911,18375,14415,18375,14415,18368,14422,18368,14422,18361,13983,18361,13983,1833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098,18325l14011,18325,13990,18339,13990,18346,13983,18346,13983,18361,14422,18361,14422,18353,14127,18353,14119,18339,14098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256,18325l14134,18325,14134,18332,14127,18332,14127,18353,14422,18353,14422,18339,14271,18339,14256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896,18332l13824,18332,13824,18346,13896,18346,13896,1833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385,18332l13327,18332,13327,18339,13385,18339,13385,1833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551,18332l13428,18332,13428,18339,13558,18339,13551,18332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422,18325l14278,18325,14278,18332,14271,18332,14271,18339,14422,18339,14422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378,18325l13335,18325,13335,18332,13378,18332,13378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543,18325l13435,18325,13435,18332,13543,18332,13543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702,18325l13565,18325,13565,18332,13702,18332,13702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788,18317l13738,18317,13738,18325,13716,18325,13716,18332,13810,18332,13810,18325,13788,1831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889,18325l13831,18325,13831,18332,13889,18332,13889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975,18325l13918,18325,13918,18332,13975,18332,13975,18325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695,18317l13572,18317,13572,18325,13695,18325,13695,1831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882,18317l13839,18317,13839,18325,13882,18325,13882,1831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3968,18317l13925,18317,13925,18325,13968,18325,13968,1831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091,18317l14019,18317,14019,18325,14091,18325,14091,1831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249,18317l14141,18317,14141,18325,14249,18325,14249,1831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415,18317l14285,18317,14285,18325,14415,18325,14415,18317e" filled="t" fillcolor="#FFFFFF" stroked="f">
                <v:path arrowok="t"/>
                <v:fill/>
              </v:shape>
              <v:shape style="position:absolute;left:13126;top:18310;width:1649;height:194" coordorigin="13126,18310" coordsize="1649,194" path="m14407,18310l14400,18310,14292,18317,14407,18317,14407,18310e" filled="t" fillcolor="#FFFFFF" stroked="f">
                <v:path arrowok="t"/>
                <v:fill/>
              </v:shape>
            </v:group>
            <v:group style="position:absolute;left:893;top:17425;width:893;height:490" coordorigin="893,17425" coordsize="893,490">
              <v:shape style="position:absolute;left:893;top:17425;width:893;height:490" coordorigin="893,17425" coordsize="893,490" path="m950,17734l922,17734,900,17749,900,17756,893,17756,893,17770,943,17900,950,17900,950,17907,958,17907,958,17914,972,17914,1066,17871,1066,17864,1073,17864,1073,17857,1080,17857,1080,17849,1116,17849,1145,17835,1152,17835,1159,17828,994,17828,958,17741,950,17741,950,17734e" filled="t" fillcolor="#FFFFFF" stroked="f">
                <v:path arrowok="t"/>
                <v:fill/>
              </v:shape>
              <v:shape style="position:absolute;left:893;top:17425;width:893;height:490" coordorigin="893,17425" coordsize="893,490" path="m1116,17849l1080,17849,1087,17857,1116,17857,1116,17849e" filled="t" fillcolor="#FFFFFF" stroked="f">
                <v:path arrowok="t"/>
                <v:fill/>
              </v:shape>
              <v:shape style="position:absolute;left:893;top:17425;width:893;height:490" coordorigin="893,17425" coordsize="893,490" path="m1051,17684l1037,17684,1037,17691,1008,17705,1001,17705,1001,17713,994,17713,994,17727,1022,17792,1030,17813,994,17828,1159,17828,1174,17813,1174,17806,1181,17806,1181,17785,1094,17785,1094,17770,1066,17698,1058,17698,1058,17691,1051,17691,1051,17684e" filled="t" fillcolor="#FFFFFF" stroked="f">
                <v:path arrowok="t"/>
                <v:fill/>
              </v:shape>
              <v:shape style="position:absolute;left:893;top:17425;width:893;height:490" coordorigin="893,17425" coordsize="893,490" path="m1246,17792l1231,17792,1231,17799,1246,17799,1246,17792e" filled="t" fillcolor="#FFFFFF" stroked="f">
                <v:path arrowok="t"/>
                <v:fill/>
              </v:shape>
              <v:shape style="position:absolute;left:893;top:17425;width:893;height:490" coordorigin="893,17425" coordsize="893,490" path="m1322,17741l1166,17741,1181,17763,1181,17770,1188,17777,1195,17777,1210,17785,1210,17792,1274,17792,1274,17785,1282,17785,1303,17763,1310,17763,1310,17756,1318,17756,1322,17741e" filled="t" fillcolor="#FFFFFF" stroked="f">
                <v:path arrowok="t"/>
                <v:fill/>
              </v:shape>
              <v:shape style="position:absolute;left:893;top:17425;width:893;height:490" coordorigin="893,17425" coordsize="893,490" path="m1138,17669l1080,17669,1080,17677,1073,17677,1073,17691,1102,17763,1109,17763,1109,17785,1181,17785,1181,17770,1174,17770,1174,17756,1166,17741,1322,17741,1325,17734,1325,17727,1238,17727,1231,17720,1229,17713,1152,17713,1138,17669e" filled="t" fillcolor="#FFFFFF" stroked="f">
                <v:path arrowok="t"/>
                <v:fill/>
              </v:shape>
              <v:shape style="position:absolute;left:893;top:17425;width:893;height:490" coordorigin="893,17425" coordsize="893,490" path="m1454,17698l1253,17698,1253,17727,1325,17727,1325,17741,1332,17741,1332,17749,1339,17749,1339,17756,1354,17756,1447,17713,1447,17705,1454,17705,1454,17698e" filled="t" fillcolor="#FFFFFF" stroked="f">
                <v:path arrowok="t"/>
                <v:fill/>
              </v:shape>
              <v:shape style="position:absolute;left:893;top:17425;width:893;height:490" coordorigin="893,17425" coordsize="893,490" path="m943,17727l929,17727,929,17734,943,17734,943,17727e" filled="t" fillcolor="#FFFFFF" stroked="f">
                <v:path arrowok="t"/>
                <v:fill/>
              </v:shape>
              <v:shape style="position:absolute;left:893;top:17425;width:893;height:490" coordorigin="893,17425" coordsize="893,490" path="m1454,17662l1152,17662,1152,17713,1229,17713,1224,17691,1224,17684,1231,17677,1285,17677,1296,17669,1457,17669,1454,17662e" filled="t" fillcolor="#FFFFFF" stroked="f">
                <v:path arrowok="t"/>
                <v:fill/>
              </v:shape>
              <v:shape style="position:absolute;left:893;top:17425;width:893;height:490" coordorigin="893,17425" coordsize="893,490" path="m1457,17669l1296,17669,1303,17684,1253,17684,1253,17691,1260,17691,1260,17698,1462,17698,1462,17684,1457,17669e" filled="t" fillcolor="#FFFFFF" stroked="f">
                <v:path arrowok="t"/>
                <v:fill/>
              </v:shape>
              <v:shape style="position:absolute;left:893;top:17425;width:893;height:490" coordorigin="893,17425" coordsize="893,490" path="m1285,17677l1238,17677,1246,17684,1274,17684,1285,17677e" filled="t" fillcolor="#FFFFFF" stroked="f">
                <v:path arrowok="t"/>
                <v:fill/>
              </v:shape>
              <v:shape style="position:absolute;left:893;top:17425;width:893;height:490" coordorigin="893,17425" coordsize="893,490" path="m1577,17497l1505,17497,1454,17511,1454,17518,1447,17518,1447,17525,1440,17525,1440,17540,1498,17669,1505,17669,1505,17677,1512,17677,1512,17684,1526,17684,1570,17669,1570,17662,1584,17655,1591,17655,1606,17641,1613,17641,1613,17633,1620,17633,1620,17612,1548,17612,1526,17561,1534,17561,1534,17554,1778,17554,1778,17547,1757,17533,1735,17511,1742,17511,1742,17504,1584,17504,1577,17497e" filled="t" fillcolor="#FFFFFF" stroked="f">
                <v:path arrowok="t"/>
                <v:fill/>
              </v:shape>
              <v:shape style="position:absolute;left:893;top:17425;width:893;height:490" coordorigin="893,17425" coordsize="893,490" path="m1123,17655l1109,17655,1087,17662,1087,17669,1130,17669,1130,17662,1123,17662,1123,17655e" filled="t" fillcolor="#FFFFFF" stroked="f">
                <v:path arrowok="t"/>
                <v:fill/>
              </v:shape>
              <v:shape style="position:absolute;left:893;top:17425;width:893;height:490" coordorigin="893,17425" coordsize="893,490" path="m1267,17612l1210,17612,1210,17619,1181,17633,1174,17633,1159,17655,1159,17662,1447,17662,1447,17655,1440,17655,1440,17648,1433,17648,1433,17633,1428,17619,1267,17619,1267,17612e" filled="t" fillcolor="#FFFFFF" stroked="f">
                <v:path arrowok="t"/>
                <v:fill/>
              </v:shape>
              <v:shape style="position:absolute;left:893;top:17425;width:893;height:490" coordorigin="893,17425" coordsize="893,490" path="m1692,17605l1627,17605,1627,17619,1634,17619,1634,17626,1642,17626,1642,17633,1656,17633,1656,17626,1685,17612,1692,17612,1692,17605e" filled="t" fillcolor="#FFFFFF" stroked="f">
                <v:path arrowok="t"/>
                <v:fill/>
              </v:shape>
              <v:shape style="position:absolute;left:893;top:17425;width:893;height:490" coordorigin="893,17425" coordsize="893,490" path="m1411,17597l1267,17597,1267,17612,1274,17619,1428,17619,1426,17612,1418,17612,1418,17605,1411,17605,1411,17597e" filled="t" fillcolor="#FFFFFF" stroked="f">
                <v:path arrowok="t"/>
                <v:fill/>
              </v:shape>
              <v:shape style="position:absolute;left:893;top:17425;width:893;height:490" coordorigin="893,17425" coordsize="893,490" path="m1627,17605l1548,17605,1548,17612,1627,17612,1627,17605e" filled="t" fillcolor="#FFFFFF" stroked="f">
                <v:path arrowok="t"/>
                <v:fill/>
              </v:shape>
              <v:shape style="position:absolute;left:893;top:17425;width:893;height:490" coordorigin="893,17425" coordsize="893,490" path="m1786,17554l1541,17554,1541,17561,1548,17561,1555,17590,1555,17605,1699,17605,1699,17590,1685,17569,1786,17569,1786,17554e" filled="t" fillcolor="#FFFFFF" stroked="f">
                <v:path arrowok="t"/>
                <v:fill/>
              </v:shape>
              <v:shape style="position:absolute;left:893;top:17425;width:893;height:490" coordorigin="893,17425" coordsize="893,490" path="m1397,17547l1382,17547,1282,17583,1282,17590,1274,17590,1274,17597,1418,17597,1418,17583,1411,17561,1404,17561,1404,17554,1397,17554,1397,17547e" filled="t" fillcolor="#FFFFFF" stroked="f">
                <v:path arrowok="t"/>
                <v:fill/>
              </v:shape>
              <v:shape style="position:absolute;left:893;top:17425;width:893;height:490" coordorigin="893,17425" coordsize="893,490" path="m1778,17569l1699,17569,1721,17590,1728,17590,1728,17597,1742,17597,1742,17590,1771,17576,1778,17576,1778,17569e" filled="t" fillcolor="#FFFFFF" stroked="f">
                <v:path arrowok="t"/>
                <v:fill/>
              </v:shape>
              <v:shape style="position:absolute;left:893;top:17425;width:893;height:490" coordorigin="893,17425" coordsize="893,490" path="m1742,17468l1584,17468,1584,17475,1577,17475,1577,17489,1584,17504,1742,17504,1742,17468e" filled="t" fillcolor="#FFFFFF" stroked="f">
                <v:path arrowok="t"/>
                <v:fill/>
              </v:shape>
              <v:shape style="position:absolute;left:893;top:17425;width:893;height:490" coordorigin="893,17425" coordsize="893,490" path="m1570,17489l1519,17489,1519,17497,1570,17497,1570,17489e" filled="t" fillcolor="#FFFFFF" stroked="f">
                <v:path arrowok="t"/>
                <v:fill/>
              </v:shape>
              <v:shape style="position:absolute;left:893;top:17425;width:893;height:490" coordorigin="893,17425" coordsize="893,490" path="m1692,17425l1678,17425,1678,17432,1649,17439,1591,17461,1591,17468,1735,17468,1728,17453,1728,17446,1721,17439,1714,17439,1714,17432,1692,17432,1692,17425e" filled="t" fillcolor="#FFFFFF" stroked="f">
                <v:path arrowok="t"/>
                <v:fill/>
              </v:shape>
              <v:shape style="position:absolute;left:12301;top:14757;width:2750;height:324" type="#_x0000_t75">
                <v:imagedata r:id="rId23" o:title=""/>
              </v:shape>
              <v:shape style="position:absolute;left:3791;top:14383;width:569;height:1584" type="#_x0000_t75">
                <v:imagedata r:id="rId24" o:title=""/>
              </v:shape>
            </v:group>
            <v:group style="position:absolute;left:3427;top:17374;width:187;height:1339" coordorigin="3427,17374" coordsize="187,1339">
              <v:shape style="position:absolute;left:3427;top:17374;width:187;height:1339" coordorigin="3427,17374" coordsize="187,1339" path="m3607,17734l3442,17734,3442,17741,3586,17799,3600,17799,3600,17792,3607,17792,3607,17785,3614,17785,3614,17741,3607,17741,3607,17734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7684l3427,17684,3427,17727,3434,17727,3434,17734,3600,17734,3600,17727,3578,17720,3578,17698,3600,17691,3600,17684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7677l3434,17677,3434,17684,3607,17684,3607,17677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7619l3456,17669,3442,17669,3442,17677,3614,17677,3614,17633,3607,17633,3607,17626,3600,17626,3600,17619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7612l3427,17612,3427,17655,3434,17655,3434,17662,3442,17662,3442,17669,3586,17619,3600,17619,3600,17612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7605l3434,17605,3434,17612,3607,17612,3607,17605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14,17561l3442,17561,3442,17569,3492,17583,3442,17597,3442,17605,3614,17605,3614,17561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7554l3434,17554,3434,17561,3607,17561,3607,17554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14,17389l3542,17389,3542,17396,3427,17396,3427,17554,3600,17554,3600,17547,3528,17525,3600,17525,3600,17518,3607,17518,3607,17511,3614,17511,3614,17389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492,17389l3434,17389,3434,17396,3492,17396,3492,17389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535,17389l3499,17389,3499,17396,3535,17396,3535,17389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485,17381l3442,17381,3442,17389,3485,17389,3485,17381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7381l3550,17381,3550,17389,3607,17389,3607,17381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7374l3557,17374,3557,17381,3600,17381,3600,17374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8649l3442,18649,3442,18656,3578,18713,3593,18713,3593,18706,3600,18706,3600,18699,3607,18699,3607,18656,3600,18656,3600,18649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593,18598l3427,18598,3427,18641,3434,18641,3434,18649,3593,18649,3578,18634,3578,18605,3593,18605,3593,18598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8591l3434,18591,3434,18598,3600,18598,3600,18591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8548l3442,18548,3442,18555,3535,18555,3442,18584,3442,18591,3607,18591,3607,18548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8541l3434,18541,3434,18548,3600,18548,3600,18541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528,18411l3449,18411,3434,18425,3434,18433,3427,18433,3427,18541,3607,18541,3607,18497,3600,18497,3600,18490,3593,18490,3593,18483,3557,18483,3564,18476,3571,18476,3600,18454,3600,18447,3607,18447,3607,18418,3528,18418,3528,18411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8404l3442,18404,3442,18411,3542,18411,3535,18418,3607,18418,3607,18404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8397l3434,18397,3434,18404,3600,18404,3600,18397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542,18289l3427,18289,3427,18397,3607,18397,3607,18353,3600,18353,3600,18346,3593,18346,3593,18339,3550,18339,3550,18296,3542,18296,3542,18289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8274l3434,18274,3434,18289,3593,18289,3593,18281,3600,18281,3600,18274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8231l3427,18231,3427,18274,3607,18274,3607,18231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8224l3434,18224,3434,18231,3600,18231,3600,18224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8101l3434,18101,3434,18109,3427,18109,3427,18224,3607,18224,3607,18101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8087l3434,18087,3434,18094,3442,18094,3442,18101,3600,18101,3600,18087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7972l3442,17972,3442,17979,3542,17979,3542,18029,3442,18029,3442,18037,3434,18037,3434,18044,3427,18044,3427,18087,3607,18087,3607,17972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0,17965l3434,17965,3434,17972,3600,17972,3600,17965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7871l3427,17871,3427,17965,3607,17965,3607,17907,3492,17907,3492,17893,3607,17893,3607,17871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607,17893l3542,17893,3542,17907,3607,17907,3607,17893e" filled="t" fillcolor="#FFFFFF" stroked="f">
                <v:path arrowok="t"/>
                <v:fill/>
              </v:shape>
              <v:shape style="position:absolute;left:3427;top:17374;width:187;height:1339" coordorigin="3427,17374" coordsize="187,1339" path="m3557,17821l3478,17821,3478,17828,3470,17828,3449,17842,3449,17849,3434,17864,3434,17871,3600,17871,3600,17864,3578,17842,3578,17835,3571,17835,3557,17828,3557,17821e" filled="t" fillcolor="#FFFFFF" stroked="f">
                <v:path arrowok="t"/>
                <v:fill/>
              </v:shape>
            </v:group>
            <v:group style="position:absolute;left:4500;top:15509;width:266;height:1253" coordorigin="4500,15509" coordsize="266,1253">
              <v:shape style="position:absolute;left:4500;top:15509;width:266;height:1253" coordorigin="4500,15509" coordsize="266,1253" path="m4730,16258l4558,16258,4558,16265,4550,16265,4550,16273,4558,16323,4558,16359,4565,16359,4565,16366,4579,16381,4586,16381,4615,16395,4615,16402,4673,16402,4673,16395,4702,16395,4702,16388,4709,16388,4709,16381,4723,16366,4723,16359,4730,16345,4738,16345,4738,16330,4622,16330,4622,16323,4673,16316,4738,16316,4730,16265,4730,16258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38,16316l4673,16316,4673,16323,4666,16330,4738,16330,4738,16316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687,15905l4522,15905,4522,15920,4529,15949,4536,15949,4536,15956,4529,15956,4529,16006,4536,16006,4536,16013,4543,16013,4543,16021,4565,16021,4565,16049,4550,16064,4543,16064,4543,16071,4536,16071,4536,16129,4543,16157,4550,16157,4550,16165,4558,16165,4558,16172,4594,16172,4586,16179,4579,16179,4550,16201,4550,16208,4543,16208,4543,16222,4550,16258,4723,16258,4723,16251,4601,16251,4615,16237,4622,16237,4630,16229,4716,16229,4716,16222,4723,16222,4723,16107,4716,16107,4716,16100,4622,16100,4702,16064,4702,16057,4709,16057,4709,16049,4716,16049,4716,15999,4709,15999,4709,15992,4702,15992,4702,15985,4694,15985,4694,15977,4702,15977,4702,15970,4709,15970,4709,15927,4702,15927,4702,15920,4694,15920,4694,15913,4687,15913,4687,15905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02,16237l4637,16237,4651,16244,4651,16251,4716,16251,4716,16244,4694,16244,4702,16237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16,16229l4630,16229,4630,16237,4709,16237,4716,16229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09,16093l4702,16093,4622,16100,4709,16100,4709,16093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694,15898l4529,15898,4529,15905,4694,15905,4694,15898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694,15819l4514,15819,4514,15833,4522,15862,4529,15862,4529,15869,4536,15869,4536,15877,4572,15884,4536,15891,4536,15898,4702,15898,4702,15855,4694,15855,4694,15848,4687,15848,4687,15841,4666,15841,4687,15833,4687,15826,4694,15826,4694,15819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694,15776l4586,15776,4586,15783,4608,15783,4565,15795,4565,15797,4555,15797,4529,15805,4529,15812,4522,15812,4522,15819,4702,15819,4702,15805,4694,15776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565,15790l4529,15790,4529,15797,4555,15797,4565,15795,4565,15790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572,15783l4522,15783,4522,15790,4572,15790,4572,15783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687,15653l4514,15653,4514,15661,4507,15661,4507,15668,4514,15776,4514,15783,4579,15783,4579,15776,4687,15776,4687,15769,4694,15769,4694,15761,4692,15733,4572,15733,4572,15718,4691,15718,4687,15661,4687,15653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691,15718l4572,15718,4572,15733,4692,15733,4691,15718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586,15524l4529,15524,4514,15538,4514,15545,4507,15560,4500,15560,4500,15617,4507,15617,4514,15632,4514,15639,4522,15646,4522,15653,4680,15653,4680,15646,4673,15646,4673,15639,4658,15639,4673,15610,4680,15610,4687,15589,4687,15574,4680,15574,4680,15545,4673,15545,4673,15538,4666,15531,4586,15531,4586,15524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637,15509l4615,15509,4615,15517,4586,15531,4666,15531,4658,15524,4651,15524,4637,15517,4637,15509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572,15509l4558,15509,4536,15517,4536,15524,4579,15524,4579,15517,4572,15517,4572,15509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59,16705l4586,16705,4586,16748,4594,16748,4594,16755,4601,16755,4601,16762,4615,16762,4615,16755,4644,16741,4651,16741,4666,16726,4752,16726,4752,16719,4759,16705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38,16733l4673,16733,4687,16741,4687,16748,4716,16748,4716,16741,4738,16741,4738,16733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52,16726l4666,16726,4666,16733,4745,16733,4752,16726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59,16597l4594,16597,4594,16604,4586,16604,4586,16611,4579,16611,4579,16654,4586,16654,4586,16661,4630,16661,4594,16697,4594,16705,4766,16705,4766,16669,4759,16604,4759,16597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630,16661l4594,16661,4594,16669,4601,16669,4630,16661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45,16445l4579,16445,4579,16453,4572,16453,4572,16460,4565,16460,4565,16467,4572,16517,4572,16553,4579,16553,4579,16561,4594,16575,4601,16575,4630,16589,4630,16597,4752,16597,4752,16589,4716,16589,4716,16582,4723,16582,4723,16575,4738,16561,4738,16553,4745,16539,4752,16539,4752,16525,4637,16525,4637,16517,4687,16510,4752,16510,4745,16453,4745,16445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45,16582l4738,16582,4716,16589,4745,16589,4745,16582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52,16510l4687,16510,4687,16517,4680,16525,4752,16525,4752,16510e" filled="t" fillcolor="#FFFFFF" stroked="f">
                <v:path arrowok="t"/>
                <v:fill/>
              </v:shape>
              <v:shape style="position:absolute;left:4500;top:15509;width:266;height:1253" coordorigin="4500,15509" coordsize="266,1253" path="m4730,16431l4723,16431,4586,16445,4738,16445,4738,16438,4730,16438,4730,16431e" filled="t" fillcolor="#FFFFFF" stroked="f">
                <v:path arrowok="t"/>
                <v:fill/>
              </v:shape>
            </v:group>
            <v:group style="position:absolute;left:1865;top:14372;width:1469;height:238" coordorigin="1865,14372" coordsize="1469,238">
              <v:shape style="position:absolute;left:1865;top:14372;width:1469;height:238" coordorigin="1865,14372" coordsize="1469,238" path="m3182,14602l3067,14602,3175,14609,3182,14609,3182,14602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319,14581l3197,14581,3204,14595,3211,14595,3226,14602,3226,14609,3298,14609,3298,14602,3305,14602,3319,14588,3319,14581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190,14595l3010,14595,3010,14602,3190,14602,3190,14595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887,14581l2808,14581,2808,14588,2837,14595,2866,14595,2887,14588,2887,14581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959,14588l2916,14588,2916,14595,2959,14595,2959,14588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334,14537l3182,14537,3182,14545,2974,14545,2988,14559,2995,14588,3002,14588,3002,14595,3197,14595,3197,14581,3319,14581,3326,14566,3334,14566,3334,14537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966,14581l2909,14581,2909,14588,2966,14588,2966,14581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334,14465l2765,14465,2758,14494,2758,14509,2765,14537,2772,14559,2779,14559,2779,14566,2801,14581,2894,14581,2902,14573,2974,14573,2974,14545,3182,14545,3182,14537,3334,14537,3334,14530,2844,14530,2830,14523,2830,14501,2837,14487,2837,14480,2844,14473,3334,14473,3334,14465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974,14573l2902,14573,2902,14581,2974,14581,2974,1457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053,14509l2858,14509,2858,14516,2844,14530,3046,14530,3046,14516,3053,1450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197,14509l3053,14509,3053,14530,3334,14530,3334,14523,3190,14523,3197,1450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319,14509l3197,14509,3197,14523,3326,14523,3326,14516,3319,1450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909,14494l2866,14494,2866,14509,2909,14509,2880,14501,2909,14494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334,14473l2851,14473,2851,14487,2858,14487,2858,14494,2909,14494,2909,14509,3326,14509,3326,14501,3334,14501,3334,1447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887,14422l2794,14422,2794,14429,2786,14444,2772,14458,2772,14465,3326,14465,3323,14458,3197,14458,3204,14451,3204,14444,2909,14444,2887,14422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269,14422l3254,14422,3254,14429,3226,14429,3226,14437,3218,14437,3197,14458,3323,14458,3319,14451,3319,14444,3312,14444,3312,14437,3269,14422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038,14429l2909,14429,2909,14444,3053,14444,3038,1442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204,14437l3053,14437,3053,14444,3204,14444,3204,14437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197,14429l3060,14429,3060,14437,3197,14437,3197,1442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017,14415l2923,14415,2923,14422,2916,14422,2916,14429,3031,14429,3017,14422,3017,14415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3190,14422l3067,14422,3067,14429,3190,14429,3190,14422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858,14408l2830,14408,2830,14415,2801,14415,2801,14422,2880,14422,2880,14415,2858,14408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614,14573l2563,14573,2563,14581,2592,14588,2606,14588,2606,14581,2614,14581,2614,1457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671,14581l2628,14581,2628,14588,2671,14588,2671,14581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498,14573l2448,14573,2448,14581,2498,14581,2498,1457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678,14573l2621,14573,2621,14581,2678,14581,2678,1457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607,14530l2182,14530,2182,14537,2196,14552,2203,14552,2218,14559,2218,14566,2239,14573,2275,14573,2275,14566,2290,14559,2297,14559,2318,14537,2609,14537,2607,14530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609,14537l2318,14537,2318,14545,2326,14545,2326,14552,2347,14566,2354,14566,2354,14573,2412,14573,2434,14566,2434,14559,2513,14559,2513,14552,2614,14552,2609,14537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506,14566l2441,14566,2441,14573,2506,14573,2506,14566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714,14465l2614,14465,2614,14552,2542,14552,2556,14566,2556,14573,2686,14573,2686,14473,2714,14473,2714,14465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605,14523l2045,14523,2052,14530,2052,14537,2066,14552,2074,14552,2088,14559,2088,14566,2131,14566,2131,14559,2160,14545,2167,14545,2182,14530,2607,14530,2605,1452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513,14559l2434,14559,2434,14566,2513,14566,2513,1455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038,14545l1937,14545,1937,14552,1966,14559,1980,14559,1980,14552,2038,14552,2038,14545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030,14552l1987,14552,1987,14559,2030,14559,2030,14552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1922,14545l1879,14545,1879,14552,1922,14552,1922,14545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1958,14386l1872,14386,1872,14393,1865,14530,1865,14537,1872,14537,1872,14545,2045,14545,2045,14523,2605,14523,2600,14509,2383,14509,2376,14501,2376,14494,2110,14494,2110,14408,1958,14408,1958,14386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455,14465l2405,14465,2405,14473,2412,14473,2412,14487,2405,14487,2405,14494,2390,14509,2600,14509,2598,14501,2455,14501,2426,14487,2426,14480,2455,14473,2455,14465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570,14415l2498,14415,2462,14501,2598,14501,2582,14451,2578,14451,2578,14438,2570,14415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196,14393l2124,14393,2124,14401,2117,14480,2117,14494,2376,14494,2376,14487,2189,14487,2189,14473,2380,14473,2383,14465,2383,14458,2470,14458,2470,14444,2462,14444,2455,14429,2318,14429,2318,14422,2304,14408,2196,14408,2196,1439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380,14473l2189,14473,2196,14480,2189,14480,2189,14487,2376,14487,2376,14480,2380,1447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462,14458l2398,14458,2398,14465,2462,14465,2462,14458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722,14458l2592,14458,2592,14465,2722,14465,2722,14458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722,14415l2578,14415,2578,14438,2582,14451,2585,14451,2585,14458,2729,14458,2729,14422,2722,14422,2722,14415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426,14393l2362,14393,2362,14401,2347,14408,2340,14408,2333,14415,2326,14429,2455,14429,2455,14422,2434,14401,2426,14401,2426,1439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563,14408l2506,14408,2506,14415,2563,14415,2563,14408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714,14408l2585,14408,2585,14415,2714,14415,2714,14408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102,14386l1966,14386,1958,14408,2110,14408,2110,14393,2102,14393,2102,14386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290,14393l2210,14393,2196,14408,2304,14408,2290,14393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556,14401l2513,14401,2513,14408,2556,14408,2556,14401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599,14401l2592,14401,2592,14408,2707,14408,2599,14401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189,14386l2131,14386,2131,14393,2189,14393,2189,14386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282,14386l2218,14386,2218,14393,2282,14393,2282,14386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1951,14379l1879,14379,1879,14386,1951,14386,1951,1437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038,14379l1973,14379,1973,14386,2038,14386,2038,1437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095,14379l2052,14379,2052,14386,2095,14386,2095,1437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2182,14379l2138,14379,2138,14386,2182,14386,2182,14379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1944,14372l1886,14372,1886,14379,1944,14379,1944,14372e" filled="t" fillcolor="#FFFFFF" stroked="f">
                <v:path arrowok="t"/>
                <v:fill/>
              </v:shape>
              <v:shape style="position:absolute;left:1865;top:14372;width:1469;height:238" coordorigin="1865,14372" coordsize="1469,238" path="m1987,14372l1980,14372,1980,14379,2030,14379,1987,14372e" filled="t" fillcolor="#FFFFFF" stroked="f">
                <v:path arrowok="t"/>
                <v:fill/>
              </v:shape>
            </v:group>
            <v:group style="position:absolute;left:11210;top:6293;width:180;height:907" coordorigin="11210,6293" coordsize="180,907">
              <v:shape style="position:absolute;left:11210;top:6293;width:180;height:907" coordorigin="11210,6293" coordsize="180,907" path="m11376,6588l11225,6588,11225,6595,11376,6595,11376,6588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6581l11218,6581,11218,6588,11383,6588,11383,6581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6487l11210,6487,11210,6581,11390,6581,11390,6538,11383,6538,11383,6531,11376,6531,11376,6523,11340,6523,11347,6516,11354,6516,11383,6495,11383,6487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297,6451l11232,6451,11225,6459,11225,6466,11218,6466,11218,6487,11390,6487,11390,6459,11304,6459,11297,6451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90,6444l11225,6444,11225,6451,11333,6451,11311,6459,11390,6459,11390,6444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6437l11218,6437,11218,6444,11383,6444,11383,6437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90,6343l11210,6343,11210,6437,11390,6437,11390,6379,11275,6379,11275,6365,11390,6365,11390,6343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90,6365l11326,6365,11326,6379,11390,6379,11390,6365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54,6300l11261,6300,11239,6307,11239,6315,11232,6315,11232,6322,11218,6336,11218,6343,11383,6343,11383,6336,11362,6315,11362,6307,11354,6307,11354,6300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26,6293l11275,6293,11275,6300,11326,6300,11326,6293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76,7193l11225,7193,11225,7200,11376,7200,11376,7193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7186l11218,7186,11218,7193,11383,7193,11383,7186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40,7092l11210,7092,11210,7186,11390,7186,11390,7143,11383,7143,11383,7135,11376,7135,11376,7128,11340,7128,11340,7092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7085l11333,7085,11362,7099,11376,7099,11376,7092,11383,7092,11383,7085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7035l11225,7035,11225,7042,11254,7049,11254,7056,11239,7063,11232,7063,11232,7071,11218,7085,11218,7092,11333,7092,11333,7085,11390,7085,11390,7042,11383,7042,11383,7035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76,6984l11210,6984,11210,7027,11218,7027,11218,7035,11376,7035,11362,7020,11362,6991,11376,6991,11376,6984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6977l11218,6977,11218,6984,11383,6984,11383,6977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90,6934l11225,6934,11225,6941,11318,6941,11225,6970,11225,6977,11390,6977,11390,6934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6927l11218,6927,11218,6934,11383,6934,11383,6927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6833l11210,6833,11210,6927,11390,6927,11390,6883,11383,6883,11383,6876,11376,6876,11376,6869,11340,6869,11347,6862,11354,6862,11383,6840,11383,6833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11,6797l11232,6797,11225,6804,11225,6811,11218,6811,11218,6833,11390,6833,11390,6804,11311,6804,11311,6797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90,6790l11225,6790,11225,6797,11333,6797,11318,6804,11390,6804,11390,6790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6783l11218,6783,11218,6790,11383,6790,11383,6783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90,6739l11210,6739,11210,6783,11390,6783,11390,6739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6732l11218,6732,11218,6739,11383,6739,11383,6732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76,6725l11225,6725,11225,6732,11376,6732,11376,6725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83,6696l11218,6696,11218,6703,11246,6725,11340,6725,11376,6703,11383,6703,11383,6696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246,6639l11218,6639,11218,6646,11210,6646,11210,6696,11390,6696,11390,6682,11290,6682,11246,6639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376,6631l11362,6631,11362,6639,11290,6682,11390,6682,11390,6646,11383,6646,11383,6639,11376,6639,11376,6631e" filled="t" fillcolor="#FFFFFF" stroked="f">
                <v:path arrowok="t"/>
                <v:fill/>
              </v:shape>
              <v:shape style="position:absolute;left:11210;top:6293;width:180;height:907" coordorigin="11210,6293" coordsize="180,907" path="m11239,6631l11225,6631,11225,6639,11239,6639,11239,6631e" filled="t" fillcolor="#FFFFFF" stroked="f">
                <v:path arrowok="t"/>
                <v:fill/>
              </v:shape>
            </v:group>
            <v:group style="position:absolute;left:3060;top:17245;width:187;height:1274" coordorigin="3060,17245" coordsize="187,1274">
              <v:shape style="position:absolute;left:3060;top:17245;width:187;height:1274" coordorigin="3060,17245" coordsize="187,1274" path="m3247,17619l3074,17619,3074,17626,3218,17677,3233,17677,3233,17669,3240,17669,3240,17662,3247,17662,3247,17619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7612l3067,17612,3067,17619,3240,17619,3240,17612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33,17569l3060,17569,3060,17612,3233,17612,3233,17605,3211,17605,3211,17576,3233,17576,3233,17569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7561l3067,17561,3067,17569,3240,17569,3240,17561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33,17504l3218,17504,3074,17554,3074,17561,3247,17561,3247,17518,3240,17518,3240,17511,3233,17511,3233,17504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33,17489l3060,17489,3060,17533,3067,17533,3067,17540,3074,17540,3074,17547,3089,17547,3233,17497,3233,17489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7482l3067,17482,3067,17489,3240,17489,3240,17482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7439l3074,17439,3074,17446,3125,17461,3074,17475,3074,17482,3247,17482,3247,17446,3240,17446,3240,17439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33,17389l3060,17389,3060,17432,3067,17432,3067,17439,3233,17439,3233,17432,3132,17396,3233,17396,3233,17389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7381l3067,17381,3067,17389,3240,17389,3240,17381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7,17259l3067,17259,3067,17266,3060,17266,3060,17381,3247,17381,3247,17259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118,17252l3074,17252,3074,17259,3118,17259,3118,17252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168,17252l3132,17252,3132,17259,3168,17259,3168,17252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7252l3182,17252,3182,17259,3240,17259,3240,17252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33,17245l3190,17245,3190,17252,3233,17252,3233,17245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33,18512l3074,18512,3074,18519,3233,18519,3233,18512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8505l3067,18505,3067,18512,3240,18512,3240,18505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139,18425l3060,18425,3060,18505,3247,18505,3247,18447,3132,18447,3132,18433,3139,18425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7,18332l3074,18332,3074,18339,3146,18361,3110,18361,3110,18368,3103,18368,3082,18382,3074,18389,3074,18397,3067,18397,3067,18425,3168,18425,3168,18433,3175,18433,3175,18447,3247,18447,3247,18440,3240,18440,3240,18411,3233,18411,3233,18382,3240,18382,3240,18375,3247,18375,3247,18332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8325l3067,18325,3067,18332,3240,18332,3240,18325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33,18274l3067,18274,3067,18281,3060,18281,3060,18325,3233,18325,3233,18317,3211,18310,3211,18289,3233,18281,3233,18274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7,18231l3190,18231,3074,18267,3074,18274,3240,18274,3240,18267,3247,18267,3247,18231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8217l3067,18217,3067,18224,3074,18224,3074,18231,3240,18231,3240,18217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8123l3060,18123,3060,18217,3247,18217,3247,18173,3240,18173,3240,18166,3233,18166,3233,18159,3190,18159,3197,18152,3233,18130,3240,18130,3240,18123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7,17957l3074,17957,3074,17965,3175,17965,3175,18015,3074,18015,3074,18022,3067,18022,3067,18029,3060,18029,3060,18073,3067,18073,3067,18080,3074,18080,3074,18087,3182,18087,3175,18094,3074,18094,3074,18101,3067,18101,3067,18123,3247,18123,3247,17957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161,18087l3089,18087,3082,18094,3161,18094,3161,18087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7950l3067,17950,3067,17957,3240,17957,3240,17950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7,17828l3067,17828,3067,17835,3060,17835,3060,17950,3247,17950,3247,17828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132,17705l3060,17705,3060,17828,3132,17828,3132,17806,3233,17806,3233,17799,3240,17799,3240,17792,3247,17792,3247,17749,3240,17749,3240,17741,3233,17741,3233,17734,3132,17734,3132,17705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168,17821l3132,17821,3132,17828,3168,17828,3168,17821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40,17821l3182,17821,3182,17828,3240,17828,3240,17821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233,17813l3190,17813,3190,17821,3233,17821,3233,17813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125,17698l3067,17698,3067,17705,3125,17705,3125,17698e" filled="t" fillcolor="#FFFFFF" stroked="f">
                <v:path arrowok="t"/>
                <v:fill/>
              </v:shape>
              <v:shape style="position:absolute;left:3060;top:17245;width:187;height:1274" coordorigin="3060,17245" coordsize="187,1274" path="m3118,17691l3074,17691,3074,17698,3118,17698,3118,17691e" filled="t" fillcolor="#FFFFFF" stroked="f">
                <v:path arrowok="t"/>
                <v:fill/>
              </v:shape>
            </v:group>
            <v:group style="position:absolute;left:11628;top:15077;width:230;height:1454" coordorigin="11628,15077" coordsize="230,1454">
              <v:shape style="position:absolute;left:11628;top:15077;width:230;height:1454" coordorigin="11628,15077" coordsize="230,1454" path="m11794,15387l11650,15387,11650,15394,11657,15394,11794,15387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01,15380l11642,15380,11642,15387,11801,15387,11801,15380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794,15250l11671,15250,11657,15257,11650,15265,11650,15272,11642,15286,11635,15286,11635,15380,11808,15380,11808,15373,11815,15373,11815,15322,11700,15322,11700,15308,11707,15301,11815,15301,11815,15279,11808,15279,11808,15272,11794,15257,11794,15250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15,15301l11750,15301,11750,15315,11700,15322,11815,15322,11815,15301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779,15243l11642,15243,11642,15250,11786,15250,11779,15243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01,15236l11635,15236,11635,15243,11801,15243,11801,15236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794,15077l11779,15077,11779,15085,11750,15099,11743,15099,11736,15106,11650,15106,11635,15121,11635,15128,11628,15128,11628,15236,11808,15236,11808,15229,11815,15229,11815,15185,11808,15185,11808,15178,11801,15178,11801,15171,11765,15171,11772,15164,11801,15142,11801,15135,11808,15135,11808,15092,11801,15092,11801,15085,11794,15085,11794,15077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707,15092l11671,15092,11671,15099,11657,15106,11722,15106,11707,15099,11707,15092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58,16474l11686,16474,11686,16481,11830,16532,11844,16532,11844,16525,11851,16525,11851,16517,11858,16517,11858,16474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51,16467l11678,16467,11678,16474,11851,16474,11851,16467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7,16417l11678,16417,11678,16424,11671,16424,11671,16467,11844,16467,11844,16460,11822,16453,11822,16431,11837,16417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51,16366l11678,16366,11678,16373,11772,16373,11686,16409,11686,16417,11844,16417,11844,16409,11851,16409,11851,16366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772,16373l11686,16373,11686,16381,11693,16381,11772,16373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7,16237l11693,16237,11678,16251,11678,16258,11671,16258,11671,16280,11664,16280,11664,16301,11671,16359,11671,16366,11844,16366,11844,16359,11851,16359,11851,16265,11844,16265,11844,16244,11837,16244,11837,16237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0,16222l11678,16222,11678,16229,11707,16229,11700,16237,11830,16237,11830,16222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7,16215l11671,16215,11671,16222,11837,16222,11837,16215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7,16100l11678,16100,11678,16107,11671,16121,11664,16121,11664,16215,11844,16215,11844,16114,11837,16114,11837,16100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08,16071l11765,16071,11765,16078,11750,16085,11664,16085,11664,16093,11671,16093,11671,16100,11830,16100,11830,16093,11815,16078,11808,16078,11808,16071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22,16042l11657,16042,11657,16085,11736,16085,11736,16078,11714,16078,11765,16049,11822,16049,11822,16042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0,16035l11664,16035,11664,16042,11830,16042,11830,16035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7,15992l11664,15992,11664,15999,11671,15999,11693,16013,11671,16035,11837,16035,11837,15992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22,15913l11657,15913,11657,15992,11830,15992,11830,15985,11822,15985,11822,15977,11765,15977,11722,15956,11822,15920,11822,15913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0,15905l11664,15905,11664,15913,11830,15913,11830,15905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7,15862l11657,15862,11657,15869,11664,15869,11664,15877,11714,15884,11671,15898,11671,15905,11837,15905,11837,15862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0,15761l11657,15761,11657,15769,11650,15769,11650,15862,11830,15862,11830,15855,11822,15855,11822,15848,11736,15819,11815,15819,11815,15812,11822,15812,11822,15805,11830,15805,11830,15761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22,15747l11657,15747,11657,15754,11664,15754,11664,15761,11822,15761,11822,15747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15,15509l11642,15509,11642,15560,11650,15560,11650,15567,11657,15567,11657,15581,11650,15581,11650,15589,11642,15589,11642,15639,11650,15740,11650,15747,11830,15747,11830,15689,11765,15689,11765,15675,11830,15675,11830,15632,11750,15632,11750,15625,11736,15625,11765,15617,11815,15617,11815,15610,11808,15610,11808,15603,11815,15603,11815,15596,11822,15596,11822,15553,11815,15553,11815,15545,11808,15545,11808,15538,11772,15531,11808,15524,11808,15517,11815,15517,11815,15509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0,15675l11765,15675,11765,15689,11830,15689,11830,15675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30,15625l11758,15625,11758,15632,11830,15632,11830,15625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822,15617l11765,15617,11765,15625,11822,15625,11822,15617e" filled="t" fillcolor="#FFFFFF" stroked="f">
                <v:path arrowok="t"/>
                <v:fill/>
              </v:shape>
              <v:shape style="position:absolute;left:11628;top:15077;width:230;height:1454" coordorigin="11628,15077" coordsize="230,1454" path="m11664,15423l11650,15423,11650,15430,11642,15430,11642,15437,11635,15437,11635,15481,11642,15481,11642,15488,11650,15488,11650,15495,11657,15495,11657,15502,11650,15502,11650,15509,11822,15509,11822,15466,11815,15466,11815,15459,11808,15459,11808,15452,11664,15423e" filled="t" fillcolor="#FFFFFF" stroked="f">
                <v:path arrowok="t"/>
                <v:fill/>
              </v:shape>
            </v:group>
            <v:group style="position:absolute;left:2873;top:15905;width:900;height:446" coordorigin="2873,15905" coordsize="900,446">
              <v:shape style="position:absolute;left:2873;top:15905;width:900;height:446" coordorigin="2873,15905" coordsize="900,446" path="m2981,16345l2938,16345,2938,16352,2981,16352,2981,16345e" filled="t" fillcolor="#FFFFFF" stroked="f">
                <v:path arrowok="t"/>
                <v:fill/>
              </v:shape>
              <v:shape style="position:absolute;left:2873;top:15905;width:900;height:446" coordorigin="2873,15905" coordsize="900,446" path="m3010,16330l2916,16330,2930,16345,2988,16345,2995,16337,3010,16337,3010,16330e" filled="t" fillcolor="#FFFFFF" stroked="f">
                <v:path arrowok="t"/>
                <v:fill/>
              </v:shape>
              <v:shape style="position:absolute;left:2873;top:15905;width:900;height:446" coordorigin="2873,15905" coordsize="900,446" path="m3442,16165l3283,16165,3276,16168,3276,16172,3240,16186,3154,16186,3161,16215,2873,16215,2873,16273,2880,16273,2902,16316,2902,16323,2909,16330,3017,16330,3031,16316,3031,16309,3038,16301,3103,16301,3103,16294,3110,16294,3110,16287,2959,16287,2952,16280,2945,16265,2945,16237,2995,16237,3017,16222,3326,16222,3427,16186,3427,16179,3434,16179,3434,16172,3442,16172,3442,16165e" filled="t" fillcolor="#FFFFFF" stroked="f">
                <v:path arrowok="t"/>
                <v:fill/>
              </v:shape>
              <v:shape style="position:absolute;left:2873;top:15905;width:900;height:446" coordorigin="2873,15905" coordsize="900,446" path="m3096,16301l3046,16301,3046,16309,3053,16309,3053,16316,3067,16316,3096,16309,3096,16301e" filled="t" fillcolor="#FFFFFF" stroked="f">
                <v:path arrowok="t"/>
                <v:fill/>
              </v:shape>
              <v:shape style="position:absolute;left:2873;top:15905;width:900;height:446" coordorigin="2873,15905" coordsize="900,446" path="m3096,16251l2981,16251,2981,16258,2974,16258,2974,16280,2966,16280,2966,16287,3110,16287,3110,16280,3096,16251e" filled="t" fillcolor="#FFFFFF" stroked="f">
                <v:path arrowok="t"/>
                <v:fill/>
              </v:shape>
              <v:shape style="position:absolute;left:2873;top:15905;width:900;height:446" coordorigin="2873,15905" coordsize="900,446" path="m3305,16222l3017,16222,3024,16244,2988,16244,2988,16251,3096,16251,3103,16258,3132,16280,3139,16280,3139,16287,3154,16287,3190,16273,3190,16265,3204,16265,3305,16229,3305,16222e" filled="t" fillcolor="#FFFFFF" stroked="f">
                <v:path arrowok="t"/>
                <v:fill/>
              </v:shape>
              <v:shape style="position:absolute;left:2873;top:15905;width:900;height:446" coordorigin="2873,15905" coordsize="900,446" path="m2988,16237l2974,16237,2974,16244,2988,16244,2988,16237e" filled="t" fillcolor="#FFFFFF" stroked="f">
                <v:path arrowok="t"/>
                <v:fill/>
              </v:shape>
              <v:shape style="position:absolute;left:2873;top:15905;width:900;height:446" coordorigin="2873,15905" coordsize="900,446" path="m2966,16165l2952,16165,2930,16172,2930,16179,2902,16193,2894,16193,2880,16208,2880,16215,3161,16215,3146,16201,3154,16186,3002,16186,2995,16179,2988,16179,2988,16172,2966,16165e" filled="t" fillcolor="#FFFFFF" stroked="f">
                <v:path arrowok="t"/>
                <v:fill/>
              </v:shape>
              <v:shape style="position:absolute;left:2873;top:15905;width:900;height:446" coordorigin="2873,15905" coordsize="900,446" path="m3118,16114l3082,16114,3060,16121,3010,16143,3010,16150,3002,16150,3002,16157,2995,16157,2995,16172,3002,16186,3240,16186,3276,16168,3276,16165,3442,16165,3442,16157,3437,16143,3362,16143,3398,16125,3398,16121,3118,16121,3118,16114e" filled="t" fillcolor="#FFFFFF" stroked="f">
                <v:path arrowok="t"/>
                <v:fill/>
              </v:shape>
              <v:shape style="position:absolute;left:2873;top:15905;width:900;height:446" coordorigin="2873,15905" coordsize="900,446" path="m3722,15985l3442,15985,3442,15992,3434,15992,3434,16006,3478,16136,3485,16136,3485,16143,3492,16143,3492,16150,3506,16150,3557,16136,3557,16129,3571,16121,3578,16121,3593,16107,3600,16107,3600,16100,3607,16100,3607,16078,3535,16078,3514,16028,3521,16028,3521,16021,3758,16021,3744,16006,3737,16006,3722,15992,3722,15985e" filled="t" fillcolor="#FFFFFF" stroked="f">
                <v:path arrowok="t"/>
                <v:fill/>
              </v:shape>
              <v:shape style="position:absolute;left:2873;top:15905;width:900;height:446" coordorigin="2873,15905" coordsize="900,446" path="m3420,16121l3406,16121,3398,16125,3398,16129,3362,16143,3437,16143,3434,16136,3427,16136,3427,16129,3420,16129,3420,16121e" filled="t" fillcolor="#FFFFFF" stroked="f">
                <v:path arrowok="t"/>
                <v:fill/>
              </v:shape>
              <v:shape style="position:absolute;left:2873;top:15905;width:900;height:446" coordorigin="2873,15905" coordsize="900,446" path="m3377,16013l3362,16013,3262,16049,3262,16057,3240,16057,3139,16093,3139,16100,3132,16100,3132,16107,3125,16107,3125,16121,3406,16121,3406,16114,3413,16114,3413,16100,3406,16078,3398,16078,3398,16071,3391,16071,3391,16064,3398,16064,3398,16049,3391,16028,3384,16028,3384,16021,3377,16021,3377,16013e" filled="t" fillcolor="#FFFFFF" stroked="f">
                <v:path arrowok="t"/>
                <v:fill/>
              </v:shape>
              <v:shape style="position:absolute;left:2873;top:15905;width:900;height:446" coordorigin="2873,15905" coordsize="900,446" path="m3679,16078l3614,16078,3614,16093,3622,16093,3622,16100,3629,16100,3629,16107,3643,16107,3643,16100,3672,16085,3679,16085,3679,16078e" filled="t" fillcolor="#FFFFFF" stroked="f">
                <v:path arrowok="t"/>
                <v:fill/>
              </v:shape>
              <v:shape style="position:absolute;left:2873;top:15905;width:900;height:446" coordorigin="2873,15905" coordsize="900,446" path="m3672,16042l3542,16042,3542,16071,3535,16071,3535,16078,3686,16078,3686,16064,3672,16042e" filled="t" fillcolor="#FFFFFF" stroked="f">
                <v:path arrowok="t"/>
                <v:fill/>
              </v:shape>
              <v:shape style="position:absolute;left:2873;top:15905;width:900;height:446" coordorigin="2873,15905" coordsize="900,446" path="m3758,16021l3521,16021,3535,16028,3535,16042,3686,16042,3708,16064,3715,16064,3715,16071,3730,16071,3758,16064,3758,16057,3766,16057,3766,16049,3773,16049,3773,16035,3766,16035,3766,16028,3758,16021e" filled="t" fillcolor="#FFFFFF" stroked="f">
                <v:path arrowok="t"/>
                <v:fill/>
              </v:shape>
              <v:shape style="position:absolute;left:2873;top:15905;width:900;height:446" coordorigin="2873,15905" coordsize="900,446" path="m3730,15941l3571,15941,3571,15949,3564,15949,3564,15963,3492,15963,3449,15977,3449,15985,3730,15985,3730,15941e" filled="t" fillcolor="#FFFFFF" stroked="f">
                <v:path arrowok="t"/>
                <v:fill/>
              </v:shape>
              <v:shape style="position:absolute;left:2873;top:15905;width:900;height:446" coordorigin="2873,15905" coordsize="900,446" path="m3550,15956l3506,15956,3506,15963,3550,15963,3550,15956e" filled="t" fillcolor="#FFFFFF" stroked="f">
                <v:path arrowok="t"/>
                <v:fill/>
              </v:shape>
              <v:shape style="position:absolute;left:2873;top:15905;width:900;height:446" coordorigin="2873,15905" coordsize="900,446" path="m3694,15905l3658,15905,3636,15913,3578,15934,3578,15941,3722,15941,3722,15934,3701,15913,3694,15913,3694,15905e" filled="t" fillcolor="#FFFFFF" stroked="f">
                <v:path arrowok="t"/>
                <v:fill/>
              </v:shape>
            </v:group>
            <v:group style="position:absolute;left:965;top:14213;width:223;height:1246" coordorigin="965,14213" coordsize="223,1246">
              <v:shape style="position:absolute;left:965;top:14213;width:223;height:1246" coordorigin="965,14213" coordsize="223,1246" path="m1166,14523l1015,14523,1159,14530,1166,14530,1166,14523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74,14516l1008,14516,1008,14523,1174,14523,1174,14516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66,14379l1044,14379,1022,14393,1008,14408,1008,14415,1001,14415,1001,14451,994,14501,994,14509,1001,14509,1001,14516,1181,14516,1181,14458,1116,14458,1066,14451,1066,14444,1087,14437,1181,14437,1181,14422,1174,14422,1166,14408,1166,14401,1152,14386,1166,14386,1166,14379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81,14437l1109,14437,1109,14444,1116,14444,1116,14458,1181,14458,1181,14437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74,14372l1015,14372,1015,14379,1174,14379,1174,14372e" filled="t" fillcolor="#FFFFFF" stroked="f">
                <v:path arrowok="t"/>
                <v:fill/>
              </v:shape>
              <v:shape style="position:absolute;left:965;top:14213;width:223;height:1246" coordorigin="965,14213" coordsize="223,1246" path="m1087,14228l1037,14228,1037,14235,1030,14235,1022,14242,1022,14249,1015,14264,1008,14264,1008,14278,1001,14293,1001,14365,1008,14365,1008,14372,1181,14372,1188,14343,1188,14329,1181,14329,1181,14321,1174,14321,1174,14314,1138,14314,1145,14307,1152,14307,1181,14285,1181,14278,1188,14278,1188,14249,1109,14249,1109,14242,1102,14242,1087,14235,1087,14228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81,14221l1152,14221,1130,14242,1116,14249,1188,14249,1188,14228,1181,14228,1181,14221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74,14213l1159,14213,1159,14221,1174,14221,1174,14213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38,15452l986,15452,1130,15459,1138,15459,1138,15452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45,15445l979,15445,979,15452,1145,15452,1145,15445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23,15308l1001,15308,986,15322,986,15329,979,15344,972,15344,972,15373,965,15430,965,15437,972,15437,972,15445,1152,15445,1152,15337,1145,15337,1145,15329,1123,15308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16,15301l1008,15301,1008,15308,1116,15308,1116,15301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59,15193l979,15193,972,15214,972,15250,979,15250,994,15279,994,15286,1015,15301,1123,15301,1130,15293,1130,15286,1145,15272,1145,15265,1152,15265,1157,15243,1051,15243,1037,15229,1037,15221,1044,15214,1051,15214,1066,15207,1159,15207,1159,15193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59,15207l1066,15207,1080,15214,1087,15214,1094,15229,1087,15243,1157,15243,1159,15236,1159,15207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52,15113l986,15113,986,15121,1001,15135,1022,15149,1001,15164,986,15185,986,15193,1152,15193,1152,15185,1138,15171,1138,15164,1123,15149,1130,15142,1138,15142,1138,15135,1152,15121,1152,15113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52,14998l1030,14998,1008,15013,994,15034,994,15041,986,15041,979,15063,979,15113,1159,15113,1165,15092,1058,15092,1051,15085,1044,15085,1044,15070,1051,15063,1058,15063,1073,15056,1159,15056,1152,15041,1152,15034,1138,15020,1138,15013,1123,15005,1152,15005,1152,14998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66,15056l1073,15056,1087,15063,1094,15063,1094,15092,1165,15092,1166,15085,1166,15056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59,14991l994,14991,994,14998,1159,14998,1159,14991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59,14941l986,14941,979,14969,979,14984,986,14984,986,14991,1166,14991,1166,14948,1159,14948,1159,14941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52,14933l994,14933,994,14941,1152,14941,1152,14933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59,14897l994,14897,994,14905,1015,14926,1001,14926,1001,14933,1109,14933,1152,14905,1159,14905,1159,14897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02,14725l994,14725,994,14732,986,14833,986,14840,994,14840,994,14847,986,14847,986,14897,1166,14897,1166,14883,1058,14883,1037,14854,1166,14854,1166,14840,1171,14768,1109,14768,1109,14732,1102,14732,1102,14725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66,14854l1102,14854,1058,14883,1166,14883,1166,14854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74,14725l1109,14725,1109,14768,1171,14768,1174,14732,1174,14725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66,14710l1001,14710,1001,14725,1051,14725,1051,14717,1166,14717,1166,14710e" filled="t" fillcolor="#FFFFFF" stroked="f">
                <v:path arrowok="t"/>
                <v:fill/>
              </v:shape>
              <v:shape style="position:absolute;left:965;top:14213;width:223;height:1246" coordorigin="965,14213" coordsize="223,1246" path="m1094,14717l1058,14717,1058,14725,1094,14725,1094,14717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66,14717l1094,14717,1116,14725,1166,14725,1166,14717e" filled="t" fillcolor="#FFFFFF" stroked="f">
                <v:path arrowok="t"/>
                <v:fill/>
              </v:shape>
              <v:shape style="position:absolute;left:965;top:14213;width:223;height:1246" coordorigin="965,14213" coordsize="223,1246" path="m1073,14566l1022,14566,1022,14573,1015,14573,1001,14588,1001,14595,994,14595,994,14638,986,14696,986,14703,994,14703,994,14710,1174,14710,1174,14667,1166,14667,1166,14660,1159,14660,1159,14653,1123,14653,1130,14645,1138,14645,1166,14624,1166,14617,1174,14617,1174,14588,1094,14588,1094,14581,1087,14581,1073,14573,1073,14566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66,14559l1138,14559,1109,14581,1102,14588,1174,14588,1174,14566,1166,14566,1166,14559e" filled="t" fillcolor="#FFFFFF" stroked="f">
                <v:path arrowok="t"/>
                <v:fill/>
              </v:shape>
              <v:shape style="position:absolute;left:965;top:14213;width:223;height:1246" coordorigin="965,14213" coordsize="223,1246" path="m1159,14552l1145,14552,1145,14559,1159,14559,1159,14552e" filled="t" fillcolor="#FFFFFF" stroked="f">
                <v:path arrowok="t"/>
                <v:fill/>
              </v:shape>
            </v:group>
            <v:group style="position:absolute;left:12154;top:17223;width:972;height:238" coordorigin="12154,17223" coordsize="972,238">
              <v:shape style="position:absolute;left:12154;top:17223;width:972;height:238" coordorigin="12154,17223" coordsize="972,238" path="m12888,17417l12831,17417,12831,17425,12838,17425,12888,17417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924,17410l12823,17410,12823,17417,12924,17417,12924,17410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931,17252l12809,17252,12809,17259,12816,17403,12816,17410,12931,17410,12946,17396,12946,17389,12960,17367,13027,17367,13025,17360,13114,17360,13109,17353,12881,17353,12881,17302,13111,17302,13111,17288,12953,17288,12953,17281,12939,17259,12931,17252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3018,17403l12975,17403,12975,17410,13018,17410,13018,17403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3114,17360l13025,17360,13032,17367,13061,17403,13068,17403,13068,17410,13083,17410,13111,17403,13111,17396,13119,17396,13119,17389,13126,17389,13126,17374,13119,17374,13119,17367,13114,17360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3025,17396l12967,17396,12967,17403,13025,17403,13025,17396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3027,17367l12960,17367,12960,17396,13032,17396,13032,17389,13027,17367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3104,17302l12888,17302,12895,17309,12895,17353,13109,17353,13104,17345,13090,17331,13090,17324,13097,17324,13097,17317,13104,17302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3090,17237l12960,17237,12960,17245,12953,17245,12953,17288,13111,17288,13111,17273,13104,17273,13104,17252,13097,17252,13097,17245,13090,17237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910,17237l12823,17237,12823,17245,12816,17245,12816,17252,12924,17252,12910,17245,12910,17237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3083,17230l12967,17230,12967,17237,13083,17237,13083,17230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3054,17223l13032,17223,12975,17230,13054,17230,13054,17223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219,17453l12175,17453,12175,17461,12219,17461,12219,17453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679,17410l12233,17410,12240,17417,12262,17446,12262,17453,12269,17453,12269,17461,12283,17461,12312,17453,12312,17446,12319,17446,12319,17439,12327,17439,12327,17432,12438,17432,12449,17425,12456,17417,12679,17417,12679,17410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226,17446l12168,17446,12168,17453,12226,17453,12226,17446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438,17432l12327,17432,12341,17446,12348,17446,12348,17453,12391,17453,12420,17446,12420,17439,12427,17439,12438,17432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291,17288l12161,17288,12161,17295,12154,17295,12154,17302,12161,17439,12161,17446,12233,17446,12233,17439,12226,17410,12679,17410,12679,17403,12708,17396,12787,17396,12784,17389,12298,17389,12291,17381,12291,17374,12370,17374,12363,17360,12363,17353,12370,17353,12370,17338,12377,17331,12622,17331,12622,17309,12305,17309,12298,17302,12298,17295,12291,17288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507,17439l12471,17439,12471,17446,12507,17446,12507,17439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564,17432l12463,17432,12463,17439,12521,17439,12521,17446,12535,17446,12564,17439,12564,17432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615,17432l12579,17432,12579,17439,12615,17439,12615,17432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672,17417l12456,17417,12456,17432,12665,17432,12665,17425,12672,17425,12672,17417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773,17417l12730,17417,12730,17425,12773,17425,12773,17417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787,17396l12708,17396,12723,17410,12723,17417,12780,17417,12780,17410,12787,17410,12787,17396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370,17374l12291,17374,12298,17389,12377,17389,12370,17381,12370,17374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622,17331l12377,17331,12391,17338,12391,17345,12399,17360,12399,17381,12377,17389,12784,17389,12770,17360,12622,17360,12622,17331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723,17259l12658,17259,12658,17266,12651,17266,12622,17360,12770,17360,12723,17259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435,17281l12334,17281,12305,17309,12622,17309,12622,17295,12535,17295,12533,17288,12442,17288,12435,17281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622,17266l12543,17266,12543,17273,12535,17273,12535,17295,12622,17295,12622,17266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283,17281l12168,17281,12168,17288,12283,17288,12283,17281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528,17273l12449,17273,12449,17281,12442,17281,12442,17288,12533,17288,12528,17273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262,17273l12233,17273,12175,17281,12262,17281,12262,17273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399,17266l12355,17266,12355,17273,12341,17281,12427,17281,12427,17273,12399,17273,12399,17266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521,17266l12456,17266,12456,17273,12521,17273,12521,17266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514,17259l12507,17259,12463,17266,12514,17266,12514,17259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615,17259l12550,17259,12550,17266,12615,17266,12615,17259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607,17252l12600,17252,12557,17259,12607,17259,12607,17252e" filled="t" fillcolor="#FFFFFF" stroked="f">
                <v:path arrowok="t"/>
                <v:fill/>
              </v:shape>
              <v:shape style="position:absolute;left:12154;top:17223;width:972;height:238" coordorigin="12154,17223" coordsize="972,238" path="m12708,17245l12694,17245,12665,17252,12665,17259,12715,17259,12715,17252,12708,17252,12708,17245e" filled="t" fillcolor="#FFFFFF" stroked="f">
                <v:path arrowok="t"/>
                <v:fill/>
              </v:shape>
            </v:group>
            <v:group style="position:absolute;left:13479;top:18692;width:1570;height:504" coordorigin="13479,18692" coordsize="1570,504">
              <v:shape style="position:absolute;left:13479;top:18692;width:1570;height:504" coordorigin="13479,18692" coordsize="1570,504" path="m14544,18814l14472,18814,14472,18829,14501,18965,14508,18965,14508,18973,14515,18973,14515,18980,14530,18980,14623,18958,14638,18958,14667,18951,14667,18944,14674,18944,14674,18937,14681,18937,14681,18908,14559,18908,14544,18814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811,18908l14703,18908,14717,18922,14717,18929,14724,18929,14724,18937,14739,18937,14775,18929,14775,18922,14789,18922,14811,18915,14811,18908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688,18757l14674,18757,14645,18764,14645,18771,14638,18771,14638,18778,14631,18778,14631,18785,14616,18893,14609,18893,14559,18908,14818,18908,14818,18901,14825,18901,14825,18893,14818,18872,15034,18872,15034,18865,15041,18865,15041,18857,15048,18857,15048,18843,14753,18843,14695,18764,14688,18764,14688,18757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5034,18872l14818,18872,14847,18901,14854,18901,14854,18908,14868,18908,14897,18901,14897,18893,14904,18893,14904,18886,14967,18886,15034,18872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967,18886l14919,18886,14919,18893,14933,18893,14967,18886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782,18735l14767,18735,14746,18742,14746,18749,14739,18749,14739,18757,14731,18757,14731,18771,14753,18843,15048,18843,15041,18814,15034,18814,15034,18807,15027,18807,15027,18800,15019,18800,15019,18793,15027,18793,15027,18778,15024,18771,14818,18771,14789,18742,14782,18742,14782,18735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537,18807l14479,18807,14479,18814,14537,18814,14537,18807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530,18800l14487,18800,14487,18807,14530,18807,14530,18800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5012,18742l14811,18742,14811,18757,14818,18771,15024,18771,15019,18757,15012,18757,15012,18742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868,18721l14854,18721,14825,18728,14825,18735,14818,18735,14818,18742,15019,18742,15019,18728,14868,18728,14868,18721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998,18692l14983,18692,14883,18713,14883,18721,14875,18721,14875,18728,15019,18728,15012,18706,15005,18706,15005,18699,14998,18699,14998,18692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731,19088l13486,19088,13493,19102,13493,19110,13500,19117,13500,19124,13493,19124,13493,19131,13486,19131,13486,19146,13493,19146,13500,19160,13500,19167,13515,19182,13522,19182,13522,19189,13543,19196,13558,19196,13572,19189,13594,19189,13594,19182,13608,19174,13615,19174,13623,19167,13623,19160,13630,19153,13702,19153,13702,19138,13695,19110,13709,19110,13709,19102,13716,19102,13731,19088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687,19160l13637,19160,13637,19167,13644,19167,13644,19174,13659,19174,13687,19167,13687,19160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695,19153l13630,19153,13630,19160,13695,19160,13695,19153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817,19131l13767,19131,13767,19138,13774,19138,13774,19146,13788,19146,13817,19138,13817,19131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016,19066l13752,19066,13759,19131,13867,19131,13867,19124,13875,19124,13875,19117,13882,19117,13882,19102,13875,19088,14011,19088,14011,19081,14019,19081,14019,19074,14016,19066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004,19088l13875,19088,13896,19110,13903,19110,13903,19117,13918,19117,13947,19110,13947,19102,13954,19102,13954,19095,14004,19095,14004,19088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004,19095l13968,19095,13968,19102,13983,19102,14004,19095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011,19052l13479,19052,13479,19088,13738,19088,13738,19081,13752,19066,14016,19066,14011,19052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587,19009l13529,19009,13529,19016,13515,19023,13507,19023,13486,19045,13486,19052,14011,19052,14040,19081,14047,19081,14047,19088,14062,19088,14091,19081,14091,19074,14098,19074,14098,19066,14105,19066,14105,19059,14177,19059,14206,19052,14206,19045,14213,19045,14213,19038,14220,19038,14220,19030,13601,19030,13594,19016,13587,19016,13587,19009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155,19059l14112,19059,14112,19066,14155,19066,14155,19059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299,19016l14213,19016,14235,19038,14242,19038,14242,19045,14256,19045,14285,19038,14285,19030,14292,19030,14292,19023,14299,19023,14299,19016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436,18901l14357,18901,14350,18903,14350,18908,14343,18908,14343,18915,14011,18915,14011,18922,14004,18922,14004,18937,14011,18951,13860,18951,13860,18965,13867,18980,13731,18980,13731,19001,13608,19001,13608,19009,13601,19009,13601,19030,14220,19030,14220,19023,14213,19016,14299,19016,14299,19009,14292,18987,14436,18987,14436,18980,14443,18965,14451,18965,14451,18951,14436,18901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429,18987l14292,18987,14307,19001,14314,19001,14328,19009,14328,19016,14379,19016,14400,19009,14400,19001,14429,18987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716,18980l13680,18980,13659,18987,13623,18994,13615,18994,13615,19001,13731,19001,13723,18987,13716,18987,13716,18980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788,18958l13774,18958,13745,18965,13745,18973,13738,18973,13738,18980,13867,18980,13853,18965,13788,18965,13788,18958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839,18951l13824,18951,13795,18958,13795,18965,13853,18965,13846,18958,13839,18958,13839,18951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918,18929l13903,18929,13875,18937,13875,18944,13867,18944,13867,18951,14011,18951,13997,18937,13918,18937,13918,18929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3975,18915l13961,18915,13939,18922,13939,18929,13932,18929,13932,18937,13997,18937,13983,18922,13975,18922,13975,18915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062,18901l14047,18901,14019,18908,14019,18915,14335,18915,14335,18908,14062,18908,14062,18901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350,18901l14076,18901,14076,18908,14335,18908,14350,18903,14350,18901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177,18872l14163,18872,14134,18879,14134,18886,14112,18886,14083,18893,14083,18901,14206,18901,14184,18879,14177,18879,14177,18872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271,18872l14206,18872,14206,18879,14199,18879,14199,18893,14206,18901,14429,18901,14429,18893,14271,18893,14271,18872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371,18829l14357,18829,14343,18836,14321,18836,14321,18843,14314,18843,14285,18872,14285,18879,14278,18893,14422,18893,14422,18886,14429,18886,14429,18872,14422,18872,14415,18857,14415,18850,14407,18850,14393,18843,14393,18836,14371,18829e" filled="t" fillcolor="#FFFFFF" stroked="f">
                <v:path arrowok="t"/>
                <v:fill/>
              </v:shape>
              <v:shape style="position:absolute;left:13479;top:18692;width:1570;height:504" coordorigin="13479,18692" coordsize="1570,504" path="m14256,18857l14242,18857,14213,18865,14213,18872,14263,18872,14263,18865,14256,18865,14256,18857e" filled="t" fillcolor="#FFFFFF" stroked="f">
                <v:path arrowok="t"/>
                <v:fill/>
              </v:shape>
            </v:group>
            <v:group style="position:absolute;left:13191;top:785;width:209;height:1598" coordorigin="13191,785" coordsize="209,1598">
              <v:shape style="position:absolute;left:13191;top:785;width:209;height:1598" coordorigin="13191,785" coordsize="209,1598" path="m13378,1339l13227,1339,13227,1346,13378,1346,13378,1339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1332l13219,1332,13219,1339,13385,1339,13385,1332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2,1181l13227,1181,13227,1188,13327,1224,13327,1274,13227,1274,13227,1282,13219,1282,13219,1289,13212,1289,13212,1332,13392,1332,13392,1181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1174l13219,1174,13219,1181,13385,1181,13385,1174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8,1123l13212,1123,13212,1174,13378,1174,13378,1166,13363,1166,13363,1138,13378,1123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1116l13219,1116,13219,1123,13385,1123,13385,1116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9,1073l13234,1073,13234,1080,13320,1080,13227,1109,13227,1116,13392,1116,13399,1087,13399,1073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2,1066l13227,1066,13227,1073,13392,1073,13392,1066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2,1022l13219,1022,13219,1066,13399,1066,13399,1030,13392,1030,13392,1022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1015l13227,1015,13227,1022,13385,1022,13385,1015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994l13263,994,13234,1015,13356,1015,13385,994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2,986l13234,986,13234,994,13392,994,13392,986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9,943l13219,943,13219,979,13227,979,13227,986,13399,986,13399,943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2,936l13227,936,13227,943,13392,943,13392,936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2,922l13234,922,13234,936,13385,936,13385,929,13392,929,13392,922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9,799l13219,799,13219,914,13227,914,13227,922,13399,922,13399,799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277,792l13227,792,13227,799,13277,799,13277,792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27,792l13291,792,13291,799,13327,799,13327,792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2,792l13342,792,13342,799,13392,799,13392,792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270,785l13234,785,13234,792,13270,792,13270,785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785l13349,785,13349,792,13385,792,13385,785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20,2369l13241,2369,13241,2377,13277,2383,13291,2383,13320,2377,13320,2369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42,2233l13219,2233,13198,2255,13198,2261,13191,2261,13191,2327,13198,2327,13205,2341,13205,2347,13212,2355,13234,2369,13327,2369,13349,2355,13363,2341,13363,2333,13371,2333,13376,2311,13277,2311,13255,2297,13255,2291,13263,2291,13263,2283,13270,2283,13270,2275,13277,2275,13277,2239,13348,2239,13342,2233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48,2239l13291,2239,13284,2261,13277,2261,13277,2275,13284,2275,13284,2283,13291,2283,13291,2291,13306,2291,13306,2305,13299,2305,13277,2311,13376,2311,13378,2305,13378,2291,13371,2269,13363,2269,13356,2255,13356,2247,13348,2239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35,2075l13212,2075,13212,2081,13234,2081,13219,2089,13205,2111,13205,2117,13198,2117,13191,2139,13191,2175,13198,2175,13212,2203,13212,2211,13234,2225,13227,2225,13227,2233,13335,2233,13327,2225,13349,2211,13363,2197,13363,2189,13371,2189,13376,2167,13284,2167,13270,2161,13263,2161,13255,2153,13255,2147,13263,2139,13270,2139,13284,2131,13371,2131,13371,2103,13363,2103,13363,2095,13356,2089,13349,2089,13335,2075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8,2131l13284,2131,13299,2139,13306,2139,13313,2153,13299,2167,13376,2167,13378,2161,13378,2131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49,2067l13205,2067,13205,2075,13349,2075,13349,2067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1981l13205,1981,13205,1987,13212,1987,13212,1995,13219,1995,13299,2003,13313,2003,13313,2009,13212,2009,13212,2017,13205,2017,13205,2023,13198,2023,13198,2067,13356,2067,13371,2053,13371,2045,13378,2045,13378,2023,13385,2009,13385,1981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63,1945l13198,1945,13198,1981,13378,1981,13378,1973,13371,1967,13371,1951,13363,1951,13363,1945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56,1937l13205,1937,13205,1945,13356,1945,13356,1937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1,1931l13212,1931,13212,1937,13371,1937,13371,1931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8,1923l13205,1923,13205,1931,13378,1931,13378,1923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8,1879l13198,1879,13198,1923,13385,1923,13385,1887,13378,1887,13378,1879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1,1873l13205,1873,13205,1879,13371,1879,13371,1873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1,1851l13241,1851,13212,1873,13342,1873,13371,1851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8,1843l13212,1843,13212,1851,13378,1851,13378,1843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1801l13205,1801,13198,1823,13198,1837,13205,1837,13205,1843,13385,1843,13385,1801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1,1787l13212,1787,13212,1801,13378,1801,13378,1793,13371,1793,13371,1787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1,1663l13205,1663,13205,1787,13270,1787,13270,1765,13371,1765,13371,1757,13378,1757,13378,1751,13385,1751,13385,1707,13378,1707,13378,1699,13371,1699,13371,1693,13270,1693,13270,1671,13371,1671,13371,1663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8,1657l13212,1657,13212,1663,13378,1663,13378,1657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78,1505l13363,1505,13363,1513,13335,1527,13327,1527,13320,1535,13313,1535,13313,1541,13212,1541,13212,1563,13205,1563,13205,1657,13385,1657,13385,1613,13378,1613,13378,1607,13371,1607,13371,1599,13342,1599,13349,1591,13371,1577,13378,1577,13378,1571,13385,1571,13392,1535,13392,1519,13385,1519,13385,1513,13378,1513,13378,1505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299,1527l13212,1527,13212,1535,13219,1535,13219,1541,13313,1541,13299,1527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1477l13205,1477,13205,1527,13291,1527,13277,1519,13277,1513,13320,1491,13378,1491,13378,1483,13385,1483,13385,1477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92,1433l13219,1433,13241,1455,13219,1469,13212,1469,13212,1477,13392,1477,13392,1433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385,1427l13212,1427,13212,1433,13385,1433,13385,1427e" filled="t" fillcolor="#FFFFFF" stroked="f">
                <v:path arrowok="t"/>
                <v:fill/>
              </v:shape>
              <v:shape style="position:absolute;left:13191;top:785;width:209;height:1598" coordorigin="13191,785" coordsize="209,1598" path="m13241,1369l13227,1369,13227,1375,13219,1375,13219,1383,13212,1383,13205,1411,13205,1427,13378,1427,13378,1419,13320,1419,13241,1375,13241,1369e" filled="t" fillcolor="#FFFFFF" stroked="f">
                <v:path arrowok="t"/>
                <v:fill/>
              </v:shape>
            </v:group>
            <v:group style="position:absolute;left:8230;top:20470;width:194;height:1224" coordorigin="8230,20470" coordsize="194,1224">
              <v:shape style="position:absolute;left:8230;top:20470;width:194;height:1224" coordorigin="8230,20470" coordsize="194,1224" path="m8410,20622l8266,20622,8402,20629,8410,20629,8410,20622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7,20614l8258,20614,8258,20622,8417,20622,8417,20614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24,20571l8244,20571,8244,20607,8251,20607,8251,20614,8424,20614,8424,20571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7,20564l8251,20564,8251,20571,8417,20571,8417,20564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7,20528l8251,20528,8251,20535,8258,20535,8258,20542,8287,20542,8258,20564,8410,20564,8410,20557,8381,20557,8417,20535,8417,20528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24,20485l8244,20485,8244,20528,8424,20528,8424,20485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7,20478l8251,20478,8251,20485,8417,20485,8417,20478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0,20470l8258,20470,8258,20478,8410,20478,8410,2047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0,20967l8258,20967,8402,20974,8410,20974,8410,20967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7,20960l8251,20960,8251,20967,8417,20967,8417,2096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38,20830l8266,20830,8251,20845,8251,20852,8244,20852,8244,20881,8237,20881,8237,20953,8244,20953,8244,20960,8424,20960,8424,20917,8417,20917,8417,20910,8410,20910,8410,20902,8374,20902,8381,20895,8388,20895,8417,20874,8417,20866,8424,20866,8424,20838,8345,20838,8338,2083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24,20722l8244,20722,8244,20816,8251,20816,8251,20823,8258,20823,8258,20830,8359,20830,8352,20838,8424,20838,8424,20758,8309,20758,8309,20744,8323,20744,8323,20737,8424,20737,8424,20722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24,20737l8338,20737,8338,20744,8359,20744,8359,20758,8424,20758,8424,20737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74,20672l8294,20672,8294,20679,8287,20679,8266,20694,8258,20701,8258,20708,8251,20722,8417,20722,8410,20708,8410,20701,8395,20686,8388,20686,8374,20679,8374,20672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45,20665l8330,20665,8316,20672,8345,20672,8345,20665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95,21687l8244,21687,8244,21694,8395,21694,8395,21687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02,21680l8237,21680,8237,21687,8402,21687,8402,2168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0,21637l8230,21637,8230,21680,8410,21680,8410,21637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02,21630l8237,21630,8237,21637,8402,21637,8402,2163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95,21622l8244,21622,8244,21630,8395,21630,8395,21622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45,21608l8280,21608,8280,21622,8345,21622,8345,21608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95,21601l8244,21601,8244,21608,8395,21608,8395,21601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02,21594l8237,21594,8237,21601,8402,21601,8402,21594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02,21550l8230,21550,8230,21594,8410,21594,8410,21558,8402,21558,8402,2155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02,21500l8244,21500,8244,21507,8330,21543,8237,21543,8237,21550,8410,21550,8410,21507,8402,21507,8402,2150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251,21536l8244,21536,8244,21543,8330,21543,8251,21536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95,21450l8230,21450,8230,21493,8237,21493,8237,21500,8395,21500,8381,21486,8381,21457,8395,21457,8395,2145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02,21442l8237,21442,8237,21450,8402,21450,8402,21442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0,21392l8237,21392,8237,21399,8244,21399,8244,21406,8338,21406,8244,21435,8244,21442,8410,21442,8410,21392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7,21277l8251,21277,8251,21284,8352,21284,8345,21334,8244,21334,8244,21342,8237,21342,8237,21349,8230,21349,8230,21392,8417,21392,8417,21277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0,21270l8244,21270,8244,21277,8410,21277,8410,2127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7,21154l8338,21154,8338,21162,8345,21162,8345,21169,8352,21169,8352,21212,8251,21212,8251,21219,8244,21219,8244,21226,8237,21226,8237,21270,8417,21270,8417,21154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10,21118l8244,21118,8251,21133,8251,21140,8258,21147,8266,21147,8280,21154,8280,21162,8302,21162,8302,21154,8330,21140,8402,21140,8402,21133,8410,21118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402,21140l8330,21140,8330,21154,8410,21154,8410,21147,8402,21147,8402,2114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09,21010l8294,21010,8273,21018,8273,21025,8258,21032,8251,21032,8251,21039,8244,21039,8237,21061,8237,21118,8417,21118,8424,21097,8424,21061,8417,21061,8417,21054,8402,21039,8402,21032,8395,21025,8316,21025,8316,21018,8309,21018,8309,21010e" filled="t" fillcolor="#FFFFFF" stroked="f">
                <v:path arrowok="t"/>
                <v:fill/>
              </v:shape>
              <v:shape style="position:absolute;left:8230;top:20470;width:194;height:1224" coordorigin="8230,20470" coordsize="194,1224" path="m8374,21010l8338,21010,8338,21018,8330,21018,8323,21025,8388,21025,8374,21018,8374,21010e" filled="t" fillcolor="#FFFFFF" stroked="f">
                <v:path arrowok="t"/>
                <v:fill/>
              </v:shape>
            </v:group>
            <v:group style="position:absolute;left:15228;top:18022;width:209;height:1490" coordorigin="15228,18022" coordsize="209,1490">
              <v:shape style="position:absolute;left:15228;top:18022;width:209;height:1490" coordorigin="15228,18022" coordsize="209,1490" path="m15408,18289l15343,18289,15343,18296,15351,18296,15351,18303,15358,18303,15358,18310,15372,18310,15394,18303,15394,18296,15408,1828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43,18289l15279,18289,15293,18296,15293,18303,15329,18303,15329,18296,15336,18296,15343,1828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01,18159l15343,18159,15329,18173,15271,18173,15264,18181,15264,18188,15257,18202,15250,18202,15250,18267,15257,18267,15257,18274,15271,18289,15415,18289,15415,18281,15423,18281,15437,18238,15437,18209,15430,18209,15415,18181,15415,18173,15401,1815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29,18166l15264,18166,15264,18173,15329,18173,15329,18166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22,18037l15257,18037,15257,18044,15250,18152,15250,18159,15257,18159,15257,18166,15322,18166,15322,18130,15430,18130,15430,18123,15437,18123,15437,18080,15430,18080,15430,18073,15423,18073,15423,18065,15322,18065,15322,1803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94,18152l15351,18152,15351,18159,15394,18159,15394,18152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8130l15322,18130,15415,18137,15423,18137,15423,18130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15,18029l15264,18029,15264,18037,15315,18037,15315,1802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07,18022l15271,18022,15271,18029,15307,18029,15307,18022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65,19507l15286,19507,15286,19513,15365,19513,15365,1950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08,19463l15243,19463,15243,19471,15257,19485,15257,19493,15279,19507,15372,19507,15394,19493,15401,19485,15401,19477,15408,19463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79,19363l15264,19363,15257,19369,15243,19391,15243,19399,15235,19399,15228,19421,15228,19435,15235,19463,15415,19463,15415,19441,15300,19441,15300,19427,15315,19413,15315,19405,15322,19405,15322,19391,15315,19369,15379,19369,15379,19363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79,19369l15329,19369,15322,19391,15322,19405,15329,19405,15329,19413,15336,19413,15351,19427,15351,19441,15415,19441,15415,19405,15408,19385,15401,19385,15401,19377,15394,19377,15379,1936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08,19319l15243,19319,15243,19327,15257,19349,15264,19349,15264,19355,15279,19355,15271,19363,15372,19363,15394,19349,15401,19341,15401,19333,15408,1931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22,19075l15257,19075,15257,19081,15250,19081,15235,19125,15235,19139,15243,19169,15250,19169,15250,19175,15264,19189,15264,19197,15279,19205,15264,19219,15250,19241,15250,19247,15243,19247,15235,19277,15235,19319,15415,19319,15421,19297,15307,19297,15300,19283,15307,19269,15423,19269,15423,19261,15415,19261,15408,19247,15408,19241,15394,19225,15394,19219,15379,19205,15387,19197,15401,19189,15408,19189,15408,19183,15415,19183,15415,19161,15423,19147,15307,19147,15300,19133,15307,19133,15307,19125,15315,19117,15322,19117,15322,19111,15329,19111,15329,19097,15322,19075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9269l15351,19269,15351,19297,15421,19297,15423,19291,15423,1926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9111l15336,19111,15336,19117,15343,19117,15358,19133,15358,19139,15351,19147,15423,19147,15423,19111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94,19075l15336,19075,15329,19097,15329,19111,15415,19111,15408,19097,15408,19089,15394,19075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08,19067l15250,19067,15250,19075,15408,19075,15408,1906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15,19061l15243,19061,15243,19067,15415,19067,15415,19061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9017l15235,19017,15235,19061,15423,19061,15423,1901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15,19009l15243,19009,15243,19017,15415,19017,15415,1900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08,19003l15250,19003,15250,19009,15408,19009,15408,19003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58,18989l15293,18989,15293,19003,15358,19003,15358,1898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08,18981l15250,18981,15250,18989,15408,18989,15408,18981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15,18973l15243,18973,15243,18981,15415,18981,15415,18973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8931l15243,18931,15235,18959,15235,18973,15423,18973,15423,18931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15,18917l15250,18917,15250,18931,15415,18931,15415,1891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43,18787l15264,18787,15250,18801,15250,18809,15243,18809,15243,18917,15423,18917,15423,18873,15415,18873,15415,18865,15408,18865,15408,18859,15372,18859,15379,18851,15387,18851,15415,18829,15415,18823,15423,18823,15423,18793,15343,18793,15343,1878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15,18729l15257,18729,15257,18737,15365,18779,15351,18793,15423,18793,15423,18737,15415,18737,15415,1872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22,18773l15286,18773,15286,18779,15271,18787,15336,18787,15322,18779,15322,18773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15,18679l15243,18679,15243,18721,15250,18721,15250,18729,15408,18729,15394,18715,15394,18685,15415,18685,15415,18679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8671l15250,18671,15250,18679,15423,18679,15423,18671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30,18577l15243,18577,15243,18621,15250,18621,15250,18629,15257,18629,15257,18635,15343,18635,15257,18665,15257,18671,15430,18671,15430,1857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8571l15250,18571,15250,18577,15423,18577,15423,18571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15,18541l15257,18541,15257,18549,15286,18549,15257,18571,15415,18571,15415,18563,15387,18563,15415,18541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8535l15250,18535,15250,18541,15423,18541,15423,18535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8491l15250,18491,15243,18521,15243,18535,15430,18535,15430,18499,15423,18499,15423,18491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8477l15257,18477,15257,18491,15415,18491,15415,18485,15423,18485,15423,1847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30,18355l15250,18355,15250,18477,15430,18477,15430,18355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07,18347l15257,18347,15257,18355,15307,18355,15307,1834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58,18347l15315,18347,15315,18355,15358,18355,15358,1834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23,18347l15372,18347,15372,18355,15423,18355,15423,18347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300,18341l15264,18341,15264,18347,15300,18347,15300,18341e" filled="t" fillcolor="#FFFFFF" stroked="f">
                <v:path arrowok="t"/>
                <v:fill/>
              </v:shape>
              <v:shape style="position:absolute;left:15228;top:18022;width:209;height:1490" coordorigin="15228,18022" coordsize="209,1490" path="m15415,18341l15379,18341,15379,18347,15415,18347,15415,18341e" filled="t" fillcolor="#FFFFFF" stroked="f">
                <v:path arrowok="t"/>
                <v:fill/>
              </v:shape>
            </v:group>
            <v:group style="position:absolute;left:288;top:288;width:15264;height:21601" coordorigin="288,288" coordsize="15264,21601">
              <v:shape style="position:absolute;left:288;top:288;width:15264;height:21601" coordorigin="288,288" coordsize="15264,21601" path="m288,11088l288,288,15552,288,15552,21889,288,21889,288,11088e" filled="f" stroked="t" strokeweight=".36pt" strokecolor="#000000">
                <v:path arrowok="t"/>
              </v:shape>
            </v:group>
            <v:group style="position:absolute;left:288;top:22033;width:15264;height:2160" coordorigin="288,22033" coordsize="15264,2160">
              <v:shape style="position:absolute;left:288;top:22033;width:15264;height:2160" coordorigin="288,22033" coordsize="15264,2160" path="m288,24193l288,22033,15552,22033,15552,24193,288,24193e" filled="t" fillcolor="#FFFFFF" stroked="f">
                <v:path arrowok="t"/>
                <v:fill/>
              </v:shape>
            </v:group>
            <v:group style="position:absolute;left:288;top:22033;width:15264;height:2160" coordorigin="288,22033" coordsize="15264,2160">
              <v:shape style="position:absolute;left:288;top:22033;width:15264;height:2160" coordorigin="288,22033" coordsize="15264,2160" path="m288,24193l288,22033,15552,22033,15552,24193,288,24193xe" filled="f" stroked="t" strokeweight=".36pt" strokecolor="#000000">
                <v:path arrowok="t"/>
              </v:shape>
              <v:shape style="position:absolute;left:374;top:22062;width:770;height:497" type="#_x0000_t75">
                <v:imagedata r:id="rId25" o:title=""/>
              </v:shape>
              <v:shape style="position:absolute;left:3679;top:22083;width:490;height:274" type="#_x0000_t75">
                <v:imagedata r:id="rId26" o:title=""/>
              </v:shape>
            </v:group>
            <v:group style="position:absolute;left:4234;top:22033;width:2;height:2160" coordorigin="4234,22033" coordsize="2,2160">
              <v:shape style="position:absolute;left:4234;top:22033;width:2;height:2160" coordorigin="4234,22033" coordsize="0,2160" path="m4234,22033l4234,24193e" filled="f" stroked="t" strokeweight=".36pt" strokecolor="#000000">
                <v:path arrowok="t"/>
              </v:shape>
            </v:group>
            <v:group style="position:absolute;left:4378;top:22990;width:497;height:2" coordorigin="4378,22990" coordsize="497,2">
              <v:shape style="position:absolute;left:4378;top:22990;width:497;height:2" coordorigin="4378,22990" coordsize="497,0" path="m4378,22990l4874,22990e" filled="f" stroked="t" strokeweight="1.080010pt" strokecolor="#FF0000">
                <v:path arrowok="t"/>
              </v:shape>
            </v:group>
            <v:group style="position:absolute;left:10037;top:22335;width:504;height:2" coordorigin="10037,22335" coordsize="504,2">
              <v:shape style="position:absolute;left:10037;top:22335;width:504;height:2" coordorigin="10037,22335" coordsize="504,0" path="m10037,22335l10541,22335e" filled="f" stroked="t" strokeweight="1.080010pt" strokecolor="#72DFFF">
                <v:path arrowok="t"/>
              </v:shape>
            </v:group>
            <v:group style="position:absolute;left:10037;top:22558;width:504;height:238" coordorigin="10037,22558" coordsize="504,238">
              <v:shape style="position:absolute;left:10037;top:22558;width:504;height:238" coordorigin="10037,22558" coordsize="504,238" path="m10037,22796l10037,22558,10541,22558,10541,22796,10037,22796e" filled="t" fillcolor="#97DAF2" stroked="f">
                <v:path arrowok="t"/>
                <v:fill/>
              </v:shape>
            </v:group>
            <v:group style="position:absolute;left:10052;top:22905;width:15;height:15" coordorigin="10052,22905" coordsize="15,15">
              <v:shape style="position:absolute;left:10052;top:22905;width:15;height:15" coordorigin="10052,22905" coordsize="15,15" path="m10052,22913l10067,22913e" filled="f" stroked="t" strokeweight=".8502pt" strokecolor="#8DD0E5">
                <v:path arrowok="t"/>
              </v:shape>
            </v:group>
            <v:group style="position:absolute;left:10037;top:22935;width:15;height:15" coordorigin="10037,22935" coordsize="15,15">
              <v:shape style="position:absolute;left:10037;top:22935;width:15;height:15" coordorigin="10037,22935" coordsize="15,15" path="m10037,22943l10052,22943e" filled="f" stroked="t" strokeweight=".8502pt" strokecolor="#8DD0E5">
                <v:path arrowok="t"/>
              </v:shape>
            </v:group>
            <v:group style="position:absolute;left:10067;top:22935;width:15;height:15" coordorigin="10067,22935" coordsize="15,15">
              <v:shape style="position:absolute;left:10067;top:22935;width:15;height:15" coordorigin="10067,22935" coordsize="15,15" path="m10067,22943l10082,22943e" filled="f" stroked="t" strokeweight=".8502pt" strokecolor="#8DD0E5">
                <v:path arrowok="t"/>
              </v:shape>
            </v:group>
            <v:group style="position:absolute;left:10037;top:22981;width:15;height:15" coordorigin="10037,22981" coordsize="15,15">
              <v:shape style="position:absolute;left:10037;top:22981;width:15;height:15" coordorigin="10037,22981" coordsize="15,15" path="m10037,22988l10052,22988e" filled="f" stroked="t" strokeweight=".8502pt" strokecolor="#8DD0E5">
                <v:path arrowok="t"/>
              </v:shape>
            </v:group>
            <v:group style="position:absolute;left:10067;top:22981;width:15;height:15" coordorigin="10067,22981" coordsize="15,15">
              <v:shape style="position:absolute;left:10067;top:22981;width:15;height:15" coordorigin="10067,22981" coordsize="15,15" path="m10067,22988l10082,22988e" filled="f" stroked="t" strokeweight=".8502pt" strokecolor="#8DD0E5">
                <v:path arrowok="t"/>
              </v:shape>
            </v:group>
            <v:group style="position:absolute;left:10037;top:23011;width:2;height:15" coordorigin="10037,23011" coordsize="2,15">
              <v:shape style="position:absolute;left:10037;top:23011;width:2;height:15" coordorigin="10037,23011" coordsize="0,15" path="m10051,23018l10052,23018e" filled="f" stroked="t" strokeweight=".8502pt" strokecolor="#8DD0E5">
                <v:path arrowok="t"/>
              </v:shape>
            </v:group>
            <v:group style="position:absolute;left:10052;top:23011;width:15;height:15" coordorigin="10052,23011" coordsize="15,15">
              <v:shape style="position:absolute;left:10052;top:23011;width:15;height:15" coordorigin="10052,23011" coordsize="15,15" path="m10052,23018l10067,23018e" filled="f" stroked="t" strokeweight=".8502pt" strokecolor="#8DD0E5">
                <v:path arrowok="t"/>
              </v:shape>
            </v:group>
            <v:group style="position:absolute;left:10037;top:23041;width:15;height:15" coordorigin="10037,23041" coordsize="15,15">
              <v:shape style="position:absolute;left:10037;top:23041;width:15;height:15" coordorigin="10037,23041" coordsize="15,15" path="m10037,23048l10052,23048e" filled="f" stroked="t" strokeweight=".85019pt" strokecolor="#8DD0E5">
                <v:path arrowok="t"/>
              </v:shape>
            </v:group>
            <v:group style="position:absolute;left:10067;top:23041;width:15;height:15" coordorigin="10067,23041" coordsize="15,15">
              <v:shape style="position:absolute;left:10067;top:23041;width:15;height:15" coordorigin="10067,23041" coordsize="15,15" path="m10067,23048l10082,23048e" filled="f" stroked="t" strokeweight=".85019pt" strokecolor="#8DD0E5">
                <v:path arrowok="t"/>
              </v:shape>
            </v:group>
            <v:group style="position:absolute;left:10142;top:22917;width:15;height:2" coordorigin="10142,22917" coordsize="15,2">
              <v:shape style="position:absolute;left:10142;top:22917;width:15;height:2" coordorigin="10142,22917" coordsize="15,0" path="m10142,22917l10157,22917e" filled="f" stroked="t" strokeweight="1.97909pt" strokecolor="#8DD0E5">
                <v:path arrowok="t"/>
              </v:shape>
            </v:group>
            <v:group style="position:absolute;left:10232;top:22917;width:30;height:2" coordorigin="10232,22917" coordsize="30,2">
              <v:shape style="position:absolute;left:10232;top:22917;width:30;height:2" coordorigin="10232,22917" coordsize="30,0" path="m10232,22917l10262,22917e" filled="f" stroked="t" strokeweight="1.97909pt" strokecolor="#8DD0E5">
                <v:path arrowok="t"/>
              </v:shape>
            </v:group>
            <v:group style="position:absolute;left:10172;top:22920;width:45;height:15" coordorigin="10172,22920" coordsize="45,15">
              <v:shape style="position:absolute;left:10172;top:22920;width:45;height:15" coordorigin="10172,22920" coordsize="45,15" path="m10172,22928l10217,22928e" filled="f" stroked="t" strokeweight=".85019pt" strokecolor="#8DD0E5">
                <v:path arrowok="t"/>
              </v:shape>
            </v:group>
            <v:group style="position:absolute;left:10262;top:22920;width:45;height:15" coordorigin="10262,22920" coordsize="45,15">
              <v:shape style="position:absolute;left:10262;top:22920;width:45;height:15" coordorigin="10262,22920" coordsize="45,15" path="m10262,22928l10307,22928e" filled="f" stroked="t" strokeweight=".85019pt" strokecolor="#8DD0E5">
                <v:path arrowok="t"/>
              </v:shape>
            </v:group>
            <v:group style="position:absolute;left:10322;top:22920;width:30;height:15" coordorigin="10322,22920" coordsize="30,15">
              <v:shape style="position:absolute;left:10322;top:22920;width:30;height:15" coordorigin="10322,22920" coordsize="30,15" path="m10322,22928l10352,22928e" filled="f" stroked="t" strokeweight=".85019pt" strokecolor="#8DD0E5">
                <v:path arrowok="t"/>
              </v:shape>
            </v:group>
            <v:group style="position:absolute;left:10502;top:22935;width:30;height:15" coordorigin="10502,22935" coordsize="30,15">
              <v:shape style="position:absolute;left:10502;top:22935;width:30;height:15" coordorigin="10502,22935" coordsize="30,15" path="m10502,22943l10532,22943e" filled="f" stroked="t" strokeweight=".8502pt" strokecolor="#8DD0E5">
                <v:path arrowok="t"/>
              </v:shape>
            </v:group>
            <v:group style="position:absolute;left:10232;top:22966;width:15;height:15" coordorigin="10232,22966" coordsize="15,15">
              <v:shape style="position:absolute;left:10232;top:22966;width:15;height:15" coordorigin="10232,22966" coordsize="15,15" path="m10232,22973l10247,22973e" filled="f" stroked="t" strokeweight=".8502pt" strokecolor="#8DD0E5">
                <v:path arrowok="t"/>
              </v:shape>
            </v:group>
            <v:group style="position:absolute;left:10262;top:22966;width:45;height:15" coordorigin="10262,22966" coordsize="45,15">
              <v:shape style="position:absolute;left:10262;top:22966;width:45;height:15" coordorigin="10262,22966" coordsize="45,15" path="m10262,22973l10307,22973e" filled="f" stroked="t" strokeweight=".8502pt" strokecolor="#8DD0E5">
                <v:path arrowok="t"/>
              </v:shape>
            </v:group>
            <v:group style="position:absolute;left:10322;top:22966;width:30;height:15" coordorigin="10322,22966" coordsize="30,15">
              <v:shape style="position:absolute;left:10322;top:22966;width:30;height:15" coordorigin="10322,22966" coordsize="30,15" path="m10322,22973l10352,22973e" filled="f" stroked="t" strokeweight=".8502pt" strokecolor="#8DD0E5">
                <v:path arrowok="t"/>
              </v:shape>
            </v:group>
            <v:group style="position:absolute;left:10382;top:22966;width:30;height:15" coordorigin="10382,22966" coordsize="30,15">
              <v:shape style="position:absolute;left:10382;top:22966;width:30;height:15" coordorigin="10382,22966" coordsize="30,15" path="m10382,22973l10412,22973e" filled="f" stroked="t" strokeweight=".8502pt" strokecolor="#8DD0E5">
                <v:path arrowok="t"/>
              </v:shape>
            </v:group>
            <v:group style="position:absolute;left:10427;top:22966;width:30;height:15" coordorigin="10427,22966" coordsize="30,15">
              <v:shape style="position:absolute;left:10427;top:22966;width:30;height:15" coordorigin="10427,22966" coordsize="30,15" path="m10427,22973l10457,22973e" filled="f" stroked="t" strokeweight=".8502pt" strokecolor="#8DD0E5">
                <v:path arrowok="t"/>
              </v:shape>
            </v:group>
            <v:group style="position:absolute;left:10112;top:23026;width:15;height:15" coordorigin="10112,23026" coordsize="15,15">
              <v:shape style="position:absolute;left:10112;top:23026;width:15;height:15" coordorigin="10112,23026" coordsize="15,15" path="m10112,23033l10127,23033e" filled="f" stroked="t" strokeweight=".8502pt" strokecolor="#8DD0E5">
                <v:path arrowok="t"/>
              </v:shape>
            </v:group>
            <v:group style="position:absolute;left:10142;top:23026;width:15;height:15" coordorigin="10142,23026" coordsize="15,15">
              <v:shape style="position:absolute;left:10142;top:23026;width:15;height:15" coordorigin="10142,23026" coordsize="15,15" path="m10142,23033l10157,23033e" filled="f" stroked="t" strokeweight=".8502pt" strokecolor="#8DD0E5">
                <v:path arrowok="t"/>
              </v:shape>
            </v:group>
            <v:group style="position:absolute;left:10172;top:23026;width:45;height:15" coordorigin="10172,23026" coordsize="45,15">
              <v:shape style="position:absolute;left:10172;top:23026;width:45;height:15" coordorigin="10172,23026" coordsize="45,15" path="m10172,23033l10217,23033e" filled="f" stroked="t" strokeweight=".8502pt" strokecolor="#8DD0E5">
                <v:path arrowok="t"/>
              </v:shape>
            </v:group>
            <v:group style="position:absolute;left:10232;top:23026;width:15;height:15" coordorigin="10232,23026" coordsize="15,15">
              <v:shape style="position:absolute;left:10232;top:23026;width:15;height:15" coordorigin="10232,23026" coordsize="15,15" path="m10232,23033l10247,23033e" filled="f" stroked="t" strokeweight=".8502pt" strokecolor="#8DD0E5">
                <v:path arrowok="t"/>
              </v:shape>
            </v:group>
            <v:group style="position:absolute;left:10427;top:23026;width:15;height:15" coordorigin="10427,23026" coordsize="15,15">
              <v:shape style="position:absolute;left:10427;top:23026;width:15;height:15" coordorigin="10427,23026" coordsize="15,15" path="m10427,23033l10442,23033e" filled="f" stroked="t" strokeweight=".8502pt" strokecolor="#8DD0E5">
                <v:path arrowok="t"/>
              </v:shape>
            </v:group>
            <v:group style="position:absolute;left:10487;top:23026;width:15;height:15" coordorigin="10487,23026" coordsize="15,15">
              <v:shape style="position:absolute;left:10487;top:23026;width:15;height:15" coordorigin="10487,23026" coordsize="15,15" path="m10487,23033l10502,23033e" filled="f" stroked="t" strokeweight=".8502pt" strokecolor="#8DD0E5">
                <v:path arrowok="t"/>
              </v:shape>
            </v:group>
            <v:group style="position:absolute;left:10172;top:23071;width:45;height:15" coordorigin="10172,23071" coordsize="45,15">
              <v:shape style="position:absolute;left:10172;top:23071;width:45;height:15" coordorigin="10172,23071" coordsize="45,15" path="m10172,23078l10217,23078e" filled="f" stroked="t" strokeweight=".8502pt" strokecolor="#8DD0E5">
                <v:path arrowok="t"/>
              </v:shape>
            </v:group>
            <v:group style="position:absolute;left:10232;top:23071;width:15;height:15" coordorigin="10232,23071" coordsize="15,15">
              <v:shape style="position:absolute;left:10232;top:23071;width:15;height:15" coordorigin="10232,23071" coordsize="15,15" path="m10232,23078l10247,23078e" filled="f" stroked="t" strokeweight=".8502pt" strokecolor="#8DD0E5">
                <v:path arrowok="t"/>
              </v:shape>
            </v:group>
            <v:group style="position:absolute;left:10262;top:23071;width:15;height:15" coordorigin="10262,23071" coordsize="15,15">
              <v:shape style="position:absolute;left:10262;top:23071;width:15;height:15" coordorigin="10262,23071" coordsize="15,15" path="m10262,23078l10277,23078e" filled="f" stroked="t" strokeweight=".8502pt" strokecolor="#8DD0E5">
                <v:path arrowok="t"/>
              </v:shape>
            </v:group>
            <v:group style="position:absolute;left:10397;top:23071;width:15;height:15" coordorigin="10397,23071" coordsize="15,15">
              <v:shape style="position:absolute;left:10397;top:23071;width:15;height:15" coordorigin="10397,23071" coordsize="15,15" path="m10397,23078l10412,23078e" filled="f" stroked="t" strokeweight=".8502pt" strokecolor="#8DD0E5">
                <v:path arrowok="t"/>
              </v:shape>
            </v:group>
            <v:group style="position:absolute;left:10427;top:23071;width:45;height:15" coordorigin="10427,23071" coordsize="45,15">
              <v:shape style="position:absolute;left:10427;top:23071;width:45;height:15" coordorigin="10427,23071" coordsize="45,15" path="m10427,23078l10472,23078e" filled="f" stroked="t" strokeweight=".8502pt" strokecolor="#8DD0E5">
                <v:path arrowok="t"/>
              </v:shape>
            </v:group>
            <v:group style="position:absolute;left:10487;top:23071;width:45;height:15" coordorigin="10487,23071" coordsize="45,15">
              <v:shape style="position:absolute;left:10487;top:23071;width:45;height:15" coordorigin="10487,23071" coordsize="45,15" path="m10487,23078l10532,23078e" filled="f" stroked="t" strokeweight=".8502pt" strokecolor="#8DD0E5">
                <v:path arrowok="t"/>
              </v:shape>
            </v:group>
            <v:group style="position:absolute;left:10337;top:23100;width:15;height:30" coordorigin="10337,23100" coordsize="15,30">
              <v:shape style="position:absolute;left:10337;top:23100;width:15;height:30" coordorigin="10337,23100" coordsize="15,30" path="m10337,23129l10352,23129,10352,23100,10337,23100,10337,23129xe" filled="t" fillcolor="#8DD0E5" stroked="f">
                <v:path arrowok="t"/>
                <v:fill/>
              </v:shape>
            </v:group>
            <v:group style="position:absolute;left:10337;top:23130;width:15;height:5" coordorigin="10337,23130" coordsize="15,5">
              <v:shape style="position:absolute;left:10337;top:23130;width:15;height:5" coordorigin="10337,23130" coordsize="15,5" path="m10337,23134l10352,23134,10352,23130,10337,23130,10337,23134e" filled="t" fillcolor="#8DD0E5" stroked="f">
                <v:path arrowok="t"/>
                <v:fill/>
              </v:shape>
            </v:group>
            <v:group style="position:absolute;left:10037;top:22897;width:504;height:238" coordorigin="10037,22897" coordsize="504,238">
              <v:shape style="position:absolute;left:10037;top:22897;width:504;height:238" coordorigin="10037,22897" coordsize="504,238" path="m10037,23134l10037,22897,10541,22897,10541,23134,10037,23134e" filled="f" stroked="t" strokeweight=".36pt" strokecolor="#8DD0E5">
                <v:path arrowok="t"/>
              </v:shape>
            </v:group>
            <v:group style="position:absolute;left:10037;top:23235;width:504;height:238" coordorigin="10037,23235" coordsize="504,238">
              <v:shape style="position:absolute;left:10037;top:23235;width:504;height:238" coordorigin="10037,23235" coordsize="504,238" path="m10037,23358l10037,23235,10541,23235,10541,23473,10037,23473,10037,23358e" filled="f" stroked="t" strokeweight="3.96003pt" strokecolor="#AAAAAA">
                <v:path arrowok="t"/>
              </v:shape>
            </v:group>
            <v:group style="position:absolute;left:10037;top:23235;width:2;height:238" coordorigin="10037,23235" coordsize="2,238">
              <v:shape style="position:absolute;left:10037;top:23235;width:2;height:238" coordorigin="10037,23235" coordsize="0,238" path="m10037,23235l10037,23473e" filled="f" stroked="t" strokeweight=".36pt" strokecolor="#000000">
                <v:path arrowok="t"/>
              </v:shape>
            </v:group>
            <v:group style="position:absolute;left:10058;top:23235;width:439;height:2" coordorigin="10058,23235" coordsize="439,2">
              <v:shape style="position:absolute;left:10058;top:23235;width:439;height:2" coordorigin="10058,23235" coordsize="439,0" path="m10058,23235l10498,23235e" filled="f" stroked="t" strokeweight=".36pt" strokecolor="#000000">
                <v:path arrowok="t"/>
              </v:shape>
            </v:group>
            <v:group style="position:absolute;left:10519;top:23235;width:22;height:22" coordorigin="10519,23235" coordsize="22,22">
              <v:shape style="position:absolute;left:10519;top:23235;width:22;height:22" coordorigin="10519,23235" coordsize="22,22" path="m10519,23235l10541,23235,10541,23257e" filled="f" stroked="t" strokeweight=".36pt" strokecolor="#000000">
                <v:path arrowok="t"/>
              </v:shape>
            </v:group>
            <v:group style="position:absolute;left:10541;top:23278;width:2;height:180" coordorigin="10541,23278" coordsize="2,180">
              <v:shape style="position:absolute;left:10541;top:23278;width:2;height:180" coordorigin="10541,23278" coordsize="0,180" path="m10541,23278l10541,23458e" filled="f" stroked="t" strokeweight=".36pt" strokecolor="#000000">
                <v:path arrowok="t"/>
              </v:shape>
            </v:group>
            <v:group style="position:absolute;left:10037;top:23473;width:504;height:2" coordorigin="10037,23473" coordsize="504,2">
              <v:shape style="position:absolute;left:10037;top:23473;width:504;height:2" coordorigin="10037,23473" coordsize="504,0" path="m10037,23473l10541,23473e" filled="f" stroked="t" strokeweight=".36pt" strokecolor="#000000">
                <v:path arrowok="t"/>
              </v:shape>
            </v:group>
            <v:group style="position:absolute;left:14883;top:23077;width:562;height:562" coordorigin="14883,23077" coordsize="562,562">
              <v:shape style="position:absolute;left:14883;top:23077;width:562;height:562" coordorigin="14883,23077" coordsize="562,562" path="m15228,23386l15135,23638,15199,23638,15264,23624,15358,23566,15401,23516,15423,23466,15430,23451,15439,23408,15286,23408,15228,23386e" filled="t" fillcolor="#000000" stroked="f">
                <v:path arrowok="t"/>
                <v:fill/>
              </v:shape>
              <v:shape style="position:absolute;left:14883;top:23077;width:562;height:562" coordorigin="14883,23077" coordsize="562,562" path="m15163,23077l15063,23098,14969,23156,14933,23206,14904,23264,14904,23271,14883,23336,14897,23444,14919,23502,14955,23552,15012,23595,15106,23343,15048,23322,15243,23142,15343,23142,15307,23113,15264,23091,15163,23077e" filled="t" fillcolor="#000000" stroked="f">
                <v:path arrowok="t"/>
                <v:fill/>
              </v:shape>
              <v:shape style="position:absolute;left:14883;top:23077;width:562;height:562" coordorigin="14883,23077" coordsize="562,562" path="m15343,23142l15243,23142,15286,23408,15439,23408,15444,23386,15444,23329,15437,23271,15408,23221,15379,23178,15343,23142e" filled="t" fillcolor="#000000" stroked="f">
                <v:path arrowok="t"/>
                <v:fill/>
              </v:shape>
            </v:group>
            <v:group style="position:absolute;left:13767;top:24013;width:713;height:101" coordorigin="13767,24013" coordsize="713,101">
              <v:shape style="position:absolute;left:13767;top:24013;width:713;height:101" coordorigin="13767,24013" coordsize="713,101" path="m13767,24114l13767,24013,14479,24013,14479,24114,13767,24114e" filled="t" fillcolor="#000000" stroked="f">
                <v:path arrowok="t"/>
                <v:fill/>
              </v:shape>
            </v:group>
            <v:group style="position:absolute;left:14479;top:24013;width:706;height:101" coordorigin="14479,24013" coordsize="706,101">
              <v:shape style="position:absolute;left:14479;top:24013;width:706;height:101" coordorigin="14479,24013" coordsize="706,101" path="m14479,24114l14479,24013,15185,24013,15185,24114,14479,24114e" filled="f" stroked="t" strokeweight=".36pt" strokecolor="#000000">
                <v:path arrowok="t"/>
              </v:shape>
            </v:group>
            <v:group style="position:absolute;left:4500;top:22213;width:245;height:245" coordorigin="4500,22213" coordsize="245,245">
              <v:shape style="position:absolute;left:4500;top:22213;width:245;height:245" coordorigin="4500,22213" coordsize="245,245" path="m4745,22458l4745,22213,4500,22213,4500,22458,4745,22458e" filled="t" fillcolor="#FF0000" stroked="f">
                <v:path arrowok="t"/>
                <v:fill/>
              </v:shape>
            </v:group>
            <v:group style="position:absolute;left:4493;top:22213;width:252;height:252" coordorigin="4493,22213" coordsize="252,252">
              <v:shape style="position:absolute;left:4493;top:22213;width:252;height:252" coordorigin="4493,22213" coordsize="252,252" path="m4745,22213l4493,22213,4493,22465,4745,22465,4745,22458,4500,22458,4500,22220,4745,22220,4745,22213e" filled="t" fillcolor="#000000" stroked="f">
                <v:path arrowok="t"/>
                <v:fill/>
              </v:shape>
              <v:shape style="position:absolute;left:4493;top:22213;width:252;height:252" coordorigin="4493,22213" coordsize="252,252" path="m4745,22220l4738,22220,4738,22458,4745,22458,4745,22220e" filled="t" fillcolor="#000000" stroked="f">
                <v:path arrowok="t"/>
                <v:fill/>
              </v:shape>
            </v:group>
            <v:group style="position:absolute;left:7308;top:22911;width:396;height:238" coordorigin="7308,22911" coordsize="396,238">
              <v:shape style="position:absolute;left:7308;top:22911;width:396;height:238" coordorigin="7308,22911" coordsize="396,238" path="m7430,23307l7546,23192e" filled="f" stroked="t" strokeweight="2.88002pt" strokecolor="#FFFF00">
                <v:path arrowok="t"/>
              </v:shape>
            </v:group>
            <v:group style="position:absolute;left:7438;top:22911;width:374;height:238" coordorigin="7438,22911" coordsize="374,238">
              <v:shape style="position:absolute;left:7438;top:22911;width:374;height:238" coordorigin="7438,22911" coordsize="374,238" path="m7438,23430l7675,23192e" filled="f" stroked="t" strokeweight="2.88002pt" strokecolor="#FFFF00">
                <v:path arrowok="t"/>
              </v:shape>
            </v:group>
            <v:group style="position:absolute;left:7697;top:22911;width:115;height:238" coordorigin="7697,22911" coordsize="115,238">
              <v:shape style="position:absolute;left:7697;top:22911;width:115;height:238" coordorigin="7697,22911" coordsize="115,238" path="m7697,23430l7812,23314e" filled="f" stroked="t" strokeweight="2.88002pt" strokecolor="#FFFF00">
                <v:path arrowok="t"/>
              </v:shape>
            </v:group>
            <v:group style="position:absolute;left:7308;top:23048;width:2;height:101" coordorigin="7308,23048" coordsize="2,101">
              <v:shape style="position:absolute;left:7308;top:23048;width:2;height:101" coordorigin="7308,23048" coordsize="0,101" path="m7308,23149l7308,23048e" filled="f" stroked="t" strokeweight="1.080010pt" strokecolor="#000000">
                <v:path arrowok="t"/>
              </v:shape>
            </v:group>
            <v:group style="position:absolute;left:7308;top:22911;width:65;height:36" coordorigin="7308,22911" coordsize="65,36">
              <v:shape style="position:absolute;left:7308;top:22911;width:65;height:36" coordorigin="7308,22911" coordsize="65,36" path="m7308,22947l7308,22911,7373,22911e" filled="f" stroked="t" strokeweight="1.080010pt" strokecolor="#000000">
                <v:path arrowok="t"/>
              </v:shape>
            </v:group>
            <v:group style="position:absolute;left:7474;top:22911;width:94;height:2" coordorigin="7474,22911" coordsize="94,2">
              <v:shape style="position:absolute;left:7474;top:22911;width:94;height:2" coordorigin="7474,22911" coordsize="94,0" path="m7474,22911l7567,22911e" filled="f" stroked="t" strokeweight="1.080010pt" strokecolor="#000000">
                <v:path arrowok="t"/>
              </v:shape>
            </v:group>
            <v:group style="position:absolute;left:7668;top:22911;width:101;height:2" coordorigin="7668,22911" coordsize="101,2">
              <v:shape style="position:absolute;left:7668;top:22911;width:101;height:2" coordorigin="7668,22911" coordsize="101,0" path="m7668,22911l7769,22911e" filled="f" stroked="t" strokeweight="1.080010pt" strokecolor="#000000">
                <v:path arrowok="t"/>
              </v:shape>
            </v:group>
            <v:group style="position:absolute;left:7812;top:22969;width:2;height:101" coordorigin="7812,22969" coordsize="2,101">
              <v:shape style="position:absolute;left:7812;top:22969;width:2;height:101" coordorigin="7812,22969" coordsize="0,101" path="m7812,22969l7812,23070e" filled="f" stroked="t" strokeweight="1.080010pt" strokecolor="#000000">
                <v:path arrowok="t"/>
              </v:shape>
            </v:group>
            <v:group style="position:absolute;left:7690;top:23149;width:101;height:2" coordorigin="7690,23149" coordsize="101,2">
              <v:shape style="position:absolute;left:7690;top:23149;width:101;height:2" coordorigin="7690,23149" coordsize="101,0" path="m7790,23149l7690,23149e" filled="f" stroked="t" strokeweight="1.080010pt" strokecolor="#000000">
                <v:path arrowok="t"/>
              </v:shape>
            </v:group>
            <v:group style="position:absolute;left:7488;top:23149;width:101;height:2" coordorigin="7488,23149" coordsize="101,2">
              <v:shape style="position:absolute;left:7488;top:23149;width:101;height:2" coordorigin="7488,23149" coordsize="101,0" path="m7589,23149l7488,23149e" filled="f" stroked="t" strokeweight="1.080010pt" strokecolor="#000000">
                <v:path arrowok="t"/>
              </v:shape>
            </v:group>
            <v:group style="position:absolute;left:7308;top:23149;width:79;height:2" coordorigin="7308,23149" coordsize="79,2">
              <v:shape style="position:absolute;left:7308;top:23149;width:79;height:2" coordorigin="7308,23149" coordsize="79,0" path="m7387,23149l7308,23149e" filled="f" stroked="t" strokeweight="1.080010pt" strokecolor="#000000">
                <v:path arrowok="t"/>
              </v:shape>
            </v:group>
            <v:group style="position:absolute;left:7308;top:22314;width:504;height:2" coordorigin="7308,22314" coordsize="504,2">
              <v:shape style="position:absolute;left:7308;top:22314;width:504;height:2" coordorigin="7308,22314" coordsize="504,0" path="m7308,22314l7812,22314e" filled="f" stroked="t" strokeweight="1.080010pt" strokecolor="#818181">
                <v:path arrowok="t"/>
              </v:shape>
            </v:group>
            <v:group style="position:absolute;left:7308;top:22645;width:504;height:2" coordorigin="7308,22645" coordsize="504,2">
              <v:shape style="position:absolute;left:7308;top:22645;width:504;height:2" coordorigin="7308,22645" coordsize="504,0" path="m7308,22645l7812,22645e" filled="f" stroked="t" strokeweight=".72001pt" strokecolor="#000000">
                <v:path arrowok="t"/>
              </v:shape>
            </v:group>
            <v:group style="position:absolute;left:7459;top:22602;width:2;height:79" coordorigin="7459,22602" coordsize="2,79">
              <v:shape style="position:absolute;left:7459;top:22602;width:2;height:79" coordorigin="7459,22602" coordsize="0,79" path="m7459,22602l7459,22681e" filled="f" stroked="t" strokeweight=".36pt" strokecolor="#000000">
                <v:path arrowok="t"/>
              </v:shape>
            </v:group>
            <v:group style="position:absolute;left:7762;top:22602;width:2;height:79" coordorigin="7762,22602" coordsize="2,79">
              <v:shape style="position:absolute;left:7762;top:22602;width:2;height:79" coordorigin="7762,22602" coordsize="0,79" path="m7762,22602l7762,22681e" filled="f" stroked="t" strokeweight=".36pt" strokecolor="#000000">
                <v:path arrowok="t"/>
              </v:shape>
            </v:group>
            <v:group style="position:absolute;left:7308;top:23264;width:504;height:245" coordorigin="7308,23264" coordsize="504,245">
              <v:shape style="position:absolute;left:7308;top:23264;width:504;height:245" coordorigin="7308,23264" coordsize="504,245" path="m7308,23509l7308,23264,7812,23264,7812,23509,7308,23509e" filled="f" stroked="t" strokeweight=".36pt" strokecolor="#FFB200">
                <v:path arrowok="t"/>
              </v:shape>
            </v:group>
            <v:group style="position:absolute;left:7308;top:23588;width:504;height:238" coordorigin="7308,23588" coordsize="504,238">
              <v:shape style="position:absolute;left:7308;top:23588;width:504;height:238" coordorigin="7308,23588" coordsize="504,238" path="m7308,23826l7308,23588,7812,23588,7812,23826,7308,23826e" filled="t" fillcolor="#E9FFBE" stroked="f">
                <v:path arrowok="t"/>
                <v:fill/>
              </v:shape>
            </v:group>
            <v:group style="position:absolute;left:7349;top:23607;width:30;height:2" coordorigin="7349,23607" coordsize="30,2">
              <v:shape style="position:absolute;left:7349;top:23607;width:30;height:2" coordorigin="7349,23607" coordsize="30,0" path="m7349,23607l7379,23607e" filled="f" stroked="t" strokeweight="1.93897pt" strokecolor="#267200">
                <v:path arrowok="t"/>
              </v:shape>
            </v:group>
            <v:group style="position:absolute;left:7514;top:23581;width:15;height:15" coordorigin="7514,23581" coordsize="15,15">
              <v:shape style="position:absolute;left:7514;top:23581;width:15;height:15" coordorigin="7514,23581" coordsize="15,15" path="m7514,23588l7529,23588e" filled="f" stroked="t" strokeweight=".85004pt" strokecolor="#267200">
                <v:path arrowok="t"/>
              </v:shape>
            </v:group>
            <v:group style="position:absolute;left:7544;top:23581;width:15;height:15" coordorigin="7544,23581" coordsize="15,15">
              <v:shape style="position:absolute;left:7544;top:23581;width:15;height:15" coordorigin="7544,23581" coordsize="15,15" path="m7544,23588l7559,23588e" filled="f" stroked="t" strokeweight=".85004pt" strokecolor="#267200">
                <v:path arrowok="t"/>
              </v:shape>
            </v:group>
            <v:group style="position:absolute;left:7589;top:23581;width:15;height:15" coordorigin="7589,23581" coordsize="15,15">
              <v:shape style="position:absolute;left:7589;top:23581;width:15;height:15" coordorigin="7589,23581" coordsize="15,15" path="m7589,23588l7604,23588e" filled="f" stroked="t" strokeweight=".85004pt" strokecolor="#267200">
                <v:path arrowok="t"/>
              </v:shape>
            </v:group>
            <v:group style="position:absolute;left:7649;top:23581;width:15;height:15" coordorigin="7649,23581" coordsize="15,15">
              <v:shape style="position:absolute;left:7649;top:23581;width:15;height:15" coordorigin="7649,23581" coordsize="15,15" path="m7649,23588l7664,23588e" filled="f" stroked="t" strokeweight=".85004pt" strokecolor="#267200">
                <v:path arrowok="t"/>
              </v:shape>
            </v:group>
            <v:group style="position:absolute;left:7319;top:23596;width:15;height:15" coordorigin="7319,23596" coordsize="15,15">
              <v:shape style="position:absolute;left:7319;top:23596;width:15;height:15" coordorigin="7319,23596" coordsize="15,15" path="m7319,23603l7334,23603e" filled="f" stroked="t" strokeweight=".85005pt" strokecolor="#267200">
                <v:path arrowok="t"/>
              </v:shape>
            </v:group>
            <v:group style="position:absolute;left:7424;top:23596;width:15;height:15" coordorigin="7424,23596" coordsize="15,15">
              <v:shape style="position:absolute;left:7424;top:23596;width:15;height:15" coordorigin="7424,23596" coordsize="15,15" path="m7424,23603l7439,23603e" filled="f" stroked="t" strokeweight=".85005pt" strokecolor="#267200">
                <v:path arrowok="t"/>
              </v:shape>
            </v:group>
            <v:group style="position:absolute;left:7769;top:23596;width:15;height:15" coordorigin="7769,23596" coordsize="15,15">
              <v:shape style="position:absolute;left:7769;top:23596;width:15;height:15" coordorigin="7769,23596" coordsize="15,15" path="m7769,23603l7784,23603e" filled="f" stroked="t" strokeweight=".85005pt" strokecolor="#267200">
                <v:path arrowok="t"/>
              </v:shape>
            </v:group>
            <v:group style="position:absolute;left:7484;top:23611;width:15;height:15" coordorigin="7484,23611" coordsize="15,15">
              <v:shape style="position:absolute;left:7484;top:23611;width:15;height:15" coordorigin="7484,23611" coordsize="15,15" path="m7484,23618l7499,23618e" filled="f" stroked="t" strokeweight=".85005pt" strokecolor="#267200">
                <v:path arrowok="t"/>
              </v:shape>
            </v:group>
            <v:group style="position:absolute;left:7709;top:23611;width:15;height:15" coordorigin="7709,23611" coordsize="15,15">
              <v:shape style="position:absolute;left:7709;top:23611;width:15;height:15" coordorigin="7709,23611" coordsize="15,15" path="m7709,23618l7724,23618e" filled="f" stroked="t" strokeweight=".85005pt" strokecolor="#267200">
                <v:path arrowok="t"/>
              </v:shape>
            </v:group>
            <v:group style="position:absolute;left:7379;top:23626;width:15;height:15" coordorigin="7379,23626" coordsize="15,15">
              <v:shape style="position:absolute;left:7379;top:23626;width:15;height:15" coordorigin="7379,23626" coordsize="15,15" path="m7379,23633l7394,23633e" filled="f" stroked="t" strokeweight=".85004pt" strokecolor="#267200">
                <v:path arrowok="t"/>
              </v:shape>
            </v:group>
            <v:group style="position:absolute;left:7529;top:23626;width:15;height:15" coordorigin="7529,23626" coordsize="15,15">
              <v:shape style="position:absolute;left:7529;top:23626;width:15;height:15" coordorigin="7529,23626" coordsize="15,15" path="m7529,23633l7544,23633e" filled="f" stroked="t" strokeweight=".85004pt" strokecolor="#267200">
                <v:path arrowok="t"/>
              </v:shape>
            </v:group>
            <v:group style="position:absolute;left:7574;top:23626;width:15;height:15" coordorigin="7574,23626" coordsize="15,15">
              <v:shape style="position:absolute;left:7574;top:23626;width:15;height:15" coordorigin="7574,23626" coordsize="15,15" path="m7574,23633l7589,23633e" filled="f" stroked="t" strokeweight=".85004pt" strokecolor="#267200">
                <v:path arrowok="t"/>
              </v:shape>
            </v:group>
            <v:group style="position:absolute;left:7619;top:23626;width:15;height:15" coordorigin="7619,23626" coordsize="15,15">
              <v:shape style="position:absolute;left:7619;top:23626;width:15;height:15" coordorigin="7619,23626" coordsize="15,15" path="m7619,23633l7634,23633e" filled="f" stroked="t" strokeweight=".85004pt" strokecolor="#267200">
                <v:path arrowok="t"/>
              </v:shape>
            </v:group>
            <v:group style="position:absolute;left:7664;top:23626;width:15;height:15" coordorigin="7664,23626" coordsize="15,15">
              <v:shape style="position:absolute;left:7664;top:23626;width:15;height:15" coordorigin="7664,23626" coordsize="15,15" path="m7664,23633l7679,23633e" filled="f" stroked="t" strokeweight=".85004pt" strokecolor="#267200">
                <v:path arrowok="t"/>
              </v:shape>
            </v:group>
            <v:group style="position:absolute;left:7799;top:23626;width:13;height:15" coordorigin="7799,23626" coordsize="13,15">
              <v:shape style="position:absolute;left:7799;top:23626;width:13;height:15" coordorigin="7799,23626" coordsize="13,15" path="m7799,23633l7812,23633e" filled="f" stroked="t" strokeweight=".85004pt" strokecolor="#267200">
                <v:path arrowok="t"/>
              </v:shape>
            </v:group>
            <v:group style="position:absolute;left:7409;top:23641;width:15;height:15" coordorigin="7409,23641" coordsize="15,15">
              <v:shape style="position:absolute;left:7409;top:23641;width:15;height:15" coordorigin="7409,23641" coordsize="15,15" path="m7409,23648l7424,23648e" filled="f" stroked="t" strokeweight=".85005pt" strokecolor="#267200">
                <v:path arrowok="t"/>
              </v:shape>
            </v:group>
            <v:group style="position:absolute;left:7334;top:23656;width:15;height:15" coordorigin="7334,23656" coordsize="15,15">
              <v:shape style="position:absolute;left:7334;top:23656;width:15;height:15" coordorigin="7334,23656" coordsize="15,15" path="m7334,23663l7349,23663e" filled="f" stroked="t" strokeweight=".85005pt" strokecolor="#267200">
                <v:path arrowok="t"/>
              </v:shape>
            </v:group>
            <v:group style="position:absolute;left:7469;top:23656;width:15;height:15" coordorigin="7469,23656" coordsize="15,15">
              <v:shape style="position:absolute;left:7469;top:23656;width:15;height:15" coordorigin="7469,23656" coordsize="15,15" path="m7469,23663l7484,23663e" filled="f" stroked="t" strokeweight=".85005pt" strokecolor="#267200">
                <v:path arrowok="t"/>
              </v:shape>
            </v:group>
            <v:group style="position:absolute;left:7514;top:23656;width:15;height:15" coordorigin="7514,23656" coordsize="15,15">
              <v:shape style="position:absolute;left:7514;top:23656;width:15;height:15" coordorigin="7514,23656" coordsize="15,15" path="m7514,23663l7529,23663e" filled="f" stroked="t" strokeweight=".85005pt" strokecolor="#267200">
                <v:path arrowok="t"/>
              </v:shape>
            </v:group>
            <v:group style="position:absolute;left:7709;top:23656;width:15;height:15" coordorigin="7709,23656" coordsize="15,15">
              <v:shape style="position:absolute;left:7709;top:23656;width:15;height:15" coordorigin="7709,23656" coordsize="15,15" path="m7709,23663l7724,23663e" filled="f" stroked="t" strokeweight=".85005pt" strokecolor="#267200">
                <v:path arrowok="t"/>
              </v:shape>
            </v:group>
            <v:group style="position:absolute;left:7754;top:23656;width:15;height:15" coordorigin="7754,23656" coordsize="15,15">
              <v:shape style="position:absolute;left:7754;top:23656;width:15;height:15" coordorigin="7754,23656" coordsize="15,15" path="m7754,23663l7769,23663e" filled="f" stroked="t" strokeweight=".85005pt" strokecolor="#267200">
                <v:path arrowok="t"/>
              </v:shape>
            </v:group>
            <v:group style="position:absolute;left:7574;top:23671;width:15;height:15" coordorigin="7574,23671" coordsize="15,15">
              <v:shape style="position:absolute;left:7574;top:23671;width:15;height:15" coordorigin="7574,23671" coordsize="15,15" path="m7574,23678l7589,23678e" filled="f" stroked="t" strokeweight=".85005pt" strokecolor="#267200">
                <v:path arrowok="t"/>
              </v:shape>
            </v:group>
            <v:group style="position:absolute;left:7619;top:23671;width:15;height:15" coordorigin="7619,23671" coordsize="15,15">
              <v:shape style="position:absolute;left:7619;top:23671;width:15;height:15" coordorigin="7619,23671" coordsize="15,15" path="m7619,23678l7634,23678e" filled="f" stroked="t" strokeweight=".85005pt" strokecolor="#267200">
                <v:path arrowok="t"/>
              </v:shape>
            </v:group>
            <v:group style="position:absolute;left:7664;top:23671;width:15;height:15" coordorigin="7664,23671" coordsize="15,15">
              <v:shape style="position:absolute;left:7664;top:23671;width:15;height:15" coordorigin="7664,23671" coordsize="15,15" path="m7664,23678l7679,23678e" filled="f" stroked="t" strokeweight=".85005pt" strokecolor="#267200">
                <v:path arrowok="t"/>
              </v:shape>
            </v:group>
            <v:group style="position:absolute;left:7409;top:23686;width:15;height:15" coordorigin="7409,23686" coordsize="15,15">
              <v:shape style="position:absolute;left:7409;top:23686;width:15;height:15" coordorigin="7409,23686" coordsize="15,15" path="m7409,23693l7424,23693e" filled="f" stroked="t" strokeweight=".85004pt" strokecolor="#267200">
                <v:path arrowok="t"/>
              </v:shape>
            </v:group>
            <v:group style="position:absolute;left:7334;top:23701;width:15;height:15" coordorigin="7334,23701" coordsize="15,15">
              <v:shape style="position:absolute;left:7334;top:23701;width:15;height:15" coordorigin="7334,23701" coordsize="15,15" path="m7334,23708l7349,23708e" filled="f" stroked="t" strokeweight=".85005pt" strokecolor="#267200">
                <v:path arrowok="t"/>
              </v:shape>
            </v:group>
            <v:group style="position:absolute;left:7454;top:23701;width:15;height:15" coordorigin="7454,23701" coordsize="15,15">
              <v:shape style="position:absolute;left:7454;top:23701;width:15;height:15" coordorigin="7454,23701" coordsize="15,15" path="m7454,23708l7469,23708e" filled="f" stroked="t" strokeweight=".85005pt" strokecolor="#267200">
                <v:path arrowok="t"/>
              </v:shape>
            </v:group>
            <v:group style="position:absolute;left:7499;top:23701;width:15;height:15" coordorigin="7499,23701" coordsize="15,15">
              <v:shape style="position:absolute;left:7499;top:23701;width:15;height:15" coordorigin="7499,23701" coordsize="15,15" path="m7499,23708l7514,23708e" filled="f" stroked="t" strokeweight=".85005pt" strokecolor="#267200">
                <v:path arrowok="t"/>
              </v:shape>
            </v:group>
            <v:group style="position:absolute;left:7544;top:23701;width:15;height:15" coordorigin="7544,23701" coordsize="15,15">
              <v:shape style="position:absolute;left:7544;top:23701;width:15;height:15" coordorigin="7544,23701" coordsize="15,15" path="m7544,23708l7559,23708e" filled="f" stroked="t" strokeweight=".85005pt" strokecolor="#267200">
                <v:path arrowok="t"/>
              </v:shape>
            </v:group>
            <v:group style="position:absolute;left:7589;top:23701;width:15;height:15" coordorigin="7589,23701" coordsize="15,15">
              <v:shape style="position:absolute;left:7589;top:23701;width:15;height:15" coordorigin="7589,23701" coordsize="15,15" path="m7589,23708l7604,23708e" filled="f" stroked="t" strokeweight=".85005pt" strokecolor="#267200">
                <v:path arrowok="t"/>
              </v:shape>
            </v:group>
            <v:group style="position:absolute;left:7634;top:23701;width:15;height:15" coordorigin="7634,23701" coordsize="15,15">
              <v:shape style="position:absolute;left:7634;top:23701;width:15;height:15" coordorigin="7634,23701" coordsize="15,15" path="m7634,23708l7649,23708e" filled="f" stroked="t" strokeweight=".85005pt" strokecolor="#267200">
                <v:path arrowok="t"/>
              </v:shape>
            </v:group>
            <v:group style="position:absolute;left:7694;top:23701;width:15;height:15" coordorigin="7694,23701" coordsize="15,15">
              <v:shape style="position:absolute;left:7694;top:23701;width:15;height:15" coordorigin="7694,23701" coordsize="15,15" path="m7694,23708l7709,23708e" filled="f" stroked="t" strokeweight=".85005pt" strokecolor="#267200">
                <v:path arrowok="t"/>
              </v:shape>
            </v:group>
            <v:group style="position:absolute;left:7769;top:23701;width:15;height:15" coordorigin="7769,23701" coordsize="15,15">
              <v:shape style="position:absolute;left:7769;top:23701;width:15;height:15" coordorigin="7769,23701" coordsize="15,15" path="m7769,23708l7784,23708e" filled="f" stroked="t" strokeweight=".85005pt" strokecolor="#267200">
                <v:path arrowok="t"/>
              </v:shape>
            </v:group>
            <v:group style="position:absolute;left:7319;top:23731;width:15;height:15" coordorigin="7319,23731" coordsize="15,15">
              <v:shape style="position:absolute;left:7319;top:23731;width:15;height:15" coordorigin="7319,23731" coordsize="15,15" path="m7319,23738l7334,23738e" filled="f" stroked="t" strokeweight=".85004pt" strokecolor="#267200">
                <v:path arrowok="t"/>
              </v:shape>
            </v:group>
            <v:group style="position:absolute;left:7379;top:23731;width:15;height:15" coordorigin="7379,23731" coordsize="15,15">
              <v:shape style="position:absolute;left:7379;top:23731;width:15;height:15" coordorigin="7379,23731" coordsize="15,15" path="m7379,23738l7394,23738e" filled="f" stroked="t" strokeweight=".85004pt" strokecolor="#267200">
                <v:path arrowok="t"/>
              </v:shape>
            </v:group>
            <v:group style="position:absolute;left:7424;top:23731;width:15;height:15" coordorigin="7424,23731" coordsize="15,15">
              <v:shape style="position:absolute;left:7424;top:23731;width:15;height:15" coordorigin="7424,23731" coordsize="15,15" path="m7424,23738l7439,23738e" filled="f" stroked="t" strokeweight=".85004pt" strokecolor="#267200">
                <v:path arrowok="t"/>
              </v:shape>
            </v:group>
            <v:group style="position:absolute;left:7499;top:23731;width:15;height:15" coordorigin="7499,23731" coordsize="15,15">
              <v:shape style="position:absolute;left:7499;top:23731;width:15;height:15" coordorigin="7499,23731" coordsize="15,15" path="m7499,23738l7514,23738e" filled="f" stroked="t" strokeweight=".85004pt" strokecolor="#267200">
                <v:path arrowok="t"/>
              </v:shape>
            </v:group>
            <v:group style="position:absolute;left:7574;top:23731;width:15;height:15" coordorigin="7574,23731" coordsize="15,15">
              <v:shape style="position:absolute;left:7574;top:23731;width:15;height:15" coordorigin="7574,23731" coordsize="15,15" path="m7574,23738l7589,23738e" filled="f" stroked="t" strokeweight=".85004pt" strokecolor="#267200">
                <v:path arrowok="t"/>
              </v:shape>
            </v:group>
            <v:group style="position:absolute;left:7679;top:23731;width:15;height:15" coordorigin="7679,23731" coordsize="15,15">
              <v:shape style="position:absolute;left:7679;top:23731;width:15;height:15" coordorigin="7679,23731" coordsize="15,15" path="m7679,23738l7694,23738e" filled="f" stroked="t" strokeweight=".85004pt" strokecolor="#267200">
                <v:path arrowok="t"/>
              </v:shape>
            </v:group>
            <v:group style="position:absolute;left:7739;top:23731;width:15;height:15" coordorigin="7739,23731" coordsize="15,15">
              <v:shape style="position:absolute;left:7739;top:23731;width:15;height:15" coordorigin="7739,23731" coordsize="15,15" path="m7739,23738l7754,23738e" filled="f" stroked="t" strokeweight=".85004pt" strokecolor="#267200">
                <v:path arrowok="t"/>
              </v:shape>
            </v:group>
            <v:group style="position:absolute;left:7799;top:23731;width:13;height:15" coordorigin="7799,23731" coordsize="13,15">
              <v:shape style="position:absolute;left:7799;top:23731;width:13;height:15" coordorigin="7799,23731" coordsize="13,15" path="m7799,23738l7812,23738e" filled="f" stroked="t" strokeweight=".85004pt" strokecolor="#267200">
                <v:path arrowok="t"/>
              </v:shape>
            </v:group>
            <v:group style="position:absolute;left:7544;top:23746;width:15;height:15" coordorigin="7544,23746" coordsize="15,15">
              <v:shape style="position:absolute;left:7544;top:23746;width:15;height:15" coordorigin="7544,23746" coordsize="15,15" path="m7544,23753l7559,23753e" filled="f" stroked="t" strokeweight=".85005pt" strokecolor="#267200">
                <v:path arrowok="t"/>
              </v:shape>
            </v:group>
            <v:group style="position:absolute;left:7604;top:23746;width:15;height:15" coordorigin="7604,23746" coordsize="15,15">
              <v:shape style="position:absolute;left:7604;top:23746;width:15;height:15" coordorigin="7604,23746" coordsize="15,15" path="m7604,23753l7619,23753e" filled="f" stroked="t" strokeweight=".85005pt" strokecolor="#267200">
                <v:path arrowok="t"/>
              </v:shape>
            </v:group>
            <v:group style="position:absolute;left:7649;top:23761;width:15;height:15" coordorigin="7649,23761" coordsize="15,15">
              <v:shape style="position:absolute;left:7649;top:23761;width:15;height:15" coordorigin="7649,23761" coordsize="15,15" path="m7649,23768l7664,23768e" filled="f" stroked="t" strokeweight=".85005pt" strokecolor="#267200">
                <v:path arrowok="t"/>
              </v:shape>
            </v:group>
            <v:group style="position:absolute;left:7709;top:23761;width:15;height:15" coordorigin="7709,23761" coordsize="15,15">
              <v:shape style="position:absolute;left:7709;top:23761;width:15;height:15" coordorigin="7709,23761" coordsize="15,15" path="m7709,23768l7724,23768e" filled="f" stroked="t" strokeweight=".85005pt" strokecolor="#267200">
                <v:path arrowok="t"/>
              </v:shape>
            </v:group>
            <v:group style="position:absolute;left:7769;top:23761;width:15;height:15" coordorigin="7769,23761" coordsize="15,15">
              <v:shape style="position:absolute;left:7769;top:23761;width:15;height:15" coordorigin="7769,23761" coordsize="15,15" path="m7769,23768l7784,23768e" filled="f" stroked="t" strokeweight=".85005pt" strokecolor="#267200">
                <v:path arrowok="t"/>
              </v:shape>
            </v:group>
            <v:group style="position:absolute;left:7349;top:23776;width:15;height:15" coordorigin="7349,23776" coordsize="15,15">
              <v:shape style="position:absolute;left:7349;top:23776;width:15;height:15" coordorigin="7349,23776" coordsize="15,15" path="m7349,23783l7364,23783e" filled="f" stroked="t" strokeweight=".85004pt" strokecolor="#267200">
                <v:path arrowok="t"/>
              </v:shape>
            </v:group>
            <v:group style="position:absolute;left:7379;top:23776;width:15;height:15" coordorigin="7379,23776" coordsize="15,15">
              <v:shape style="position:absolute;left:7379;top:23776;width:15;height:15" coordorigin="7379,23776" coordsize="15,15" path="m7379,23783l7394,23783e" filled="f" stroked="t" strokeweight=".85004pt" strokecolor="#267200">
                <v:path arrowok="t"/>
              </v:shape>
            </v:group>
            <v:group style="position:absolute;left:7454;top:23776;width:15;height:15" coordorigin="7454,23776" coordsize="15,15">
              <v:shape style="position:absolute;left:7454;top:23776;width:15;height:15" coordorigin="7454,23776" coordsize="15,15" path="m7454,23783l7469,23783e" filled="f" stroked="t" strokeweight=".85004pt" strokecolor="#267200">
                <v:path arrowok="t"/>
              </v:shape>
            </v:group>
            <v:group style="position:absolute;left:7499;top:23776;width:15;height:15" coordorigin="7499,23776" coordsize="15,15">
              <v:shape style="position:absolute;left:7499;top:23776;width:15;height:15" coordorigin="7499,23776" coordsize="15,15" path="m7499,23783l7514,23783e" filled="f" stroked="t" strokeweight=".85004pt" strokecolor="#267200">
                <v:path arrowok="t"/>
              </v:shape>
            </v:group>
            <v:group style="position:absolute;left:7544;top:23776;width:15;height:15" coordorigin="7544,23776" coordsize="15,15">
              <v:shape style="position:absolute;left:7544;top:23776;width:15;height:15" coordorigin="7544,23776" coordsize="15,15" path="m7544,23783l7559,23783e" filled="f" stroked="t" strokeweight=".85004pt" strokecolor="#267200">
                <v:path arrowok="t"/>
              </v:shape>
            </v:group>
            <v:group style="position:absolute;left:7319;top:23791;width:15;height:15" coordorigin="7319,23791" coordsize="15,15">
              <v:shape style="position:absolute;left:7319;top:23791;width:15;height:15" coordorigin="7319,23791" coordsize="15,15" path="m7319,23798l7334,23798e" filled="f" stroked="t" strokeweight=".85005pt" strokecolor="#267200">
                <v:path arrowok="t"/>
              </v:shape>
            </v:group>
            <v:group style="position:absolute;left:7589;top:23791;width:15;height:15" coordorigin="7589,23791" coordsize="15,15">
              <v:shape style="position:absolute;left:7589;top:23791;width:15;height:15" coordorigin="7589,23791" coordsize="15,15" path="m7589,23798l7604,23798e" filled="f" stroked="t" strokeweight=".85005pt" strokecolor="#267200">
                <v:path arrowok="t"/>
              </v:shape>
            </v:group>
            <v:group style="position:absolute;left:7634;top:23806;width:15;height:15" coordorigin="7634,23806" coordsize="15,15">
              <v:shape style="position:absolute;left:7634;top:23806;width:15;height:15" coordorigin="7634,23806" coordsize="15,15" path="m7634,23813l7649,23813e" filled="f" stroked="t" strokeweight=".85005pt" strokecolor="#267200">
                <v:path arrowok="t"/>
              </v:shape>
            </v:group>
            <v:group style="position:absolute;left:7694;top:23806;width:15;height:15" coordorigin="7694,23806" coordsize="15,15">
              <v:shape style="position:absolute;left:7694;top:23806;width:15;height:15" coordorigin="7694,23806" coordsize="15,15" path="m7694,23813l7709,23813e" filled="f" stroked="t" strokeweight=".85005pt" strokecolor="#267200">
                <v:path arrowok="t"/>
              </v:shape>
            </v:group>
            <v:group style="position:absolute;left:7739;top:23806;width:15;height:15" coordorigin="7739,23806" coordsize="15,15">
              <v:shape style="position:absolute;left:7739;top:23806;width:15;height:15" coordorigin="7739,23806" coordsize="15,15" path="m7739,23813l7754,23813e" filled="f" stroked="t" strokeweight=".85005pt" strokecolor="#267200">
                <v:path arrowok="t"/>
              </v:shape>
            </v:group>
            <v:group style="position:absolute;left:7784;top:23806;width:15;height:15" coordorigin="7784,23806" coordsize="15,15">
              <v:shape style="position:absolute;left:7784;top:23806;width:15;height:15" coordorigin="7784,23806" coordsize="15,15" path="m7784,23813l7799,23813e" filled="f" stroked="t" strokeweight=".85005pt" strokecolor="#267200">
                <v:path arrowok="t"/>
              </v:shape>
            </v:group>
            <v:group style="position:absolute;left:7308;top:23588;width:504;height:238" coordorigin="7308,23588" coordsize="504,238">
              <v:shape style="position:absolute;left:7308;top:23588;width:504;height:238" coordorigin="7308,23588" coordsize="504,238" path="m7308,23703l7308,23588,7812,23588,7812,23826,7308,23826,7308,23703e" filled="f" stroked="t" strokeweight="1.080010pt" strokecolor="#267200">
                <v:path arrowok="t"/>
              </v:shape>
            </v:group>
            <v:group style="position:absolute;left:7308;top:23646;width:2;height:180" coordorigin="7308,23646" coordsize="2,180">
              <v:shape style="position:absolute;left:7308;top:23646;width:2;height:180" coordorigin="7308,23646" coordsize="0,180" path="m7308,23646l7308,23826e" filled="f" stroked="t" strokeweight="1.080010pt" strokecolor="#00A9E5">
                <v:path arrowok="t"/>
              </v:shape>
            </v:group>
            <v:group style="position:absolute;left:7297;top:23606;width:22;height:2" coordorigin="7297,23606" coordsize="22,2">
              <v:shape style="position:absolute;left:7297;top:23606;width:22;height:2" coordorigin="7297,23606" coordsize="22,0" path="m7297,23606l7319,23606e" filled="f" stroked="t" strokeweight="1.80007pt" strokecolor="#00A9E5">
                <v:path arrowok="t"/>
              </v:shape>
            </v:group>
            <v:group style="position:absolute;left:7330;top:23588;width:180;height:2" coordorigin="7330,23588" coordsize="180,2">
              <v:shape style="position:absolute;left:7330;top:23588;width:180;height:2" coordorigin="7330,23588" coordsize="180,0" path="m7330,23588l7510,23588e" filled="f" stroked="t" strokeweight="1.080010pt" strokecolor="#00A9E5">
                <v:path arrowok="t"/>
              </v:shape>
            </v:group>
            <v:group style="position:absolute;left:7531;top:23588;width:36;height:2" coordorigin="7531,23588" coordsize="36,2">
              <v:shape style="position:absolute;left:7531;top:23588;width:36;height:2" coordorigin="7531,23588" coordsize="36,0" path="m7531,23588l7567,23588e" filled="f" stroked="t" strokeweight="1.080010pt" strokecolor="#00A9E5">
                <v:path arrowok="t"/>
              </v:shape>
            </v:group>
            <v:group style="position:absolute;left:7589;top:23588;width:43;height:2" coordorigin="7589,23588" coordsize="43,2">
              <v:shape style="position:absolute;left:7589;top:23588;width:43;height:2" coordorigin="7589,23588" coordsize="43,0" path="m7589,23588l7632,23588e" filled="f" stroked="t" strokeweight="1.080010pt" strokecolor="#00A9E5">
                <v:path arrowok="t"/>
              </v:shape>
            </v:group>
            <v:group style="position:absolute;left:7654;top:23588;width:36;height:2" coordorigin="7654,23588" coordsize="36,2">
              <v:shape style="position:absolute;left:7654;top:23588;width:36;height:2" coordorigin="7654,23588" coordsize="36,0" path="m7654,23588l7690,23588e" filled="f" stroked="t" strokeweight="1.080010pt" strokecolor="#00A9E5">
                <v:path arrowok="t"/>
              </v:shape>
            </v:group>
            <v:group style="position:absolute;left:7711;top:23588;width:101;height:22" coordorigin="7711,23588" coordsize="101,22">
              <v:shape style="position:absolute;left:7711;top:23588;width:101;height:22" coordorigin="7711,23588" coordsize="101,22" path="m7711,23588l7812,23588,7812,23610e" filled="f" stroked="t" strokeweight="1.080010pt" strokecolor="#00A9E5">
                <v:path arrowok="t"/>
              </v:shape>
            </v:group>
            <v:group style="position:absolute;left:7812;top:23624;width:2;height:43" coordorigin="7812,23624" coordsize="2,43">
              <v:shape style="position:absolute;left:7812;top:23624;width:2;height:43" coordorigin="7812,23624" coordsize="0,43" path="m7812,23624l7812,23667e" filled="f" stroked="t" strokeweight="1.080010pt" strokecolor="#00A9E5">
                <v:path arrowok="t"/>
              </v:shape>
            </v:group>
            <v:group style="position:absolute;left:7801;top:23707;width:22;height:2" coordorigin="7801,23707" coordsize="22,2">
              <v:shape style="position:absolute;left:7801;top:23707;width:22;height:2" coordorigin="7801,23707" coordsize="22,0" path="m7801,23707l7823,23707e" filled="f" stroked="t" strokeweight="1.80006pt" strokecolor="#00A9E5">
                <v:path arrowok="t"/>
              </v:shape>
            </v:group>
            <v:group style="position:absolute;left:7812;top:23746;width:2;height:43" coordorigin="7812,23746" coordsize="2,43">
              <v:shape style="position:absolute;left:7812;top:23746;width:2;height:43" coordorigin="7812,23746" coordsize="0,43" path="m7812,23746l7812,23790e" filled="f" stroked="t" strokeweight="1.080010pt" strokecolor="#00A9E5">
                <v:path arrowok="t"/>
              </v:shape>
            </v:group>
            <v:group style="position:absolute;left:7711;top:23804;width:101;height:22" coordorigin="7711,23804" coordsize="101,22">
              <v:shape style="position:absolute;left:7711;top:23804;width:101;height:22" coordorigin="7711,23804" coordsize="101,22" path="m7812,23804l7812,23826,7711,23826e" filled="f" stroked="t" strokeweight="1.080010pt" strokecolor="#00A9E5">
                <v:path arrowok="t"/>
              </v:shape>
            </v:group>
            <v:group style="position:absolute;left:7654;top:23826;width:36;height:2" coordorigin="7654,23826" coordsize="36,2">
              <v:shape style="position:absolute;left:7654;top:23826;width:36;height:2" coordorigin="7654,23826" coordsize="36,0" path="m7690,23826l7654,23826e" filled="f" stroked="t" strokeweight="1.080010pt" strokecolor="#00A9E5">
                <v:path arrowok="t"/>
              </v:shape>
            </v:group>
            <v:group style="position:absolute;left:7589;top:23826;width:43;height:2" coordorigin="7589,23826" coordsize="43,2">
              <v:shape style="position:absolute;left:7589;top:23826;width:43;height:2" coordorigin="7589,23826" coordsize="43,0" path="m7632,23826l7589,23826e" filled="f" stroked="t" strokeweight="1.080010pt" strokecolor="#00A9E5">
                <v:path arrowok="t"/>
              </v:shape>
            </v:group>
            <v:group style="position:absolute;left:7387;top:23826;width:180;height:2" coordorigin="7387,23826" coordsize="180,2">
              <v:shape style="position:absolute;left:7387;top:23826;width:180;height:2" coordorigin="7387,23826" coordsize="180,0" path="m7387,23826l7567,23826e" filled="f" stroked="t" strokeweight="1.080010pt" strokecolor="#00A9E5">
                <v:path arrowok="t"/>
              </v:shape>
            </v:group>
            <v:group style="position:absolute;left:7330;top:23826;width:43;height:2" coordorigin="7330,23826" coordsize="43,2">
              <v:shape style="position:absolute;left:7330;top:23826;width:43;height:2" coordorigin="7330,23826" coordsize="43,0" path="m7373,23826l7330,23826e" filled="f" stroked="t" strokeweight="1.080010pt" strokecolor="#00A9E5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7.581757pt;margin-top:46.9203pt;width:12.46046pt;height:62.777387pt;mso-position-horizontal-relative:page;mso-position-vertical-relative:page;z-index:-6254" type="#_x0000_t202" filled="f" stroked="f">
            <v:textbox style="layout-flow:vertical;mso-layout-flow-alt:bottom-to-top" inset="0,0,0,0">
              <w:txbxContent>
                <w:p>
                  <w:pPr>
                    <w:spacing w:before="2" w:after="0" w:line="240" w:lineRule="auto"/>
                    <w:ind w:left="20" w:right="-51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K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6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5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9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2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6.226563pt;margin-top:39.160606pt;width:12.777184pt;height:77.912498pt;mso-position-horizontal-relative:page;mso-position-vertical-relative:page;z-index:-6251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237" w:lineRule="exact"/>
                    <w:ind w:left="20" w:right="-52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6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8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1"/>
                    </w:rPr>
                    <w:t>K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-3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0"/>
                      <w:b/>
                      <w:bCs/>
                      <w:position w:val="0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4"/>
                      <w:w w:val="100"/>
                      <w:b/>
                      <w:bCs/>
                      <w:position w:val="0"/>
                    </w:rPr>
                    <w:t>G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24"/>
                      <w:w w:val="100"/>
                      <w:b/>
                      <w:bCs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"/>
                      <w:w w:val="102"/>
                      <w:b/>
                      <w:bCs/>
                      <w:position w:val="-1"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  <w:position w:val="-1"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7.851379pt;margin-top:252.275452pt;width:11.930515pt;height:62.336708pt;mso-position-horizontal-relative:page;mso-position-vertical-relative:page;z-index:-6249" type="#_x0000_t202" filled="f" stroked="f">
            <v:textbox style="layout-flow:vertical;mso-layout-flow-alt:bottom-to-top" inset="0,0,0,0">
              <w:txbxContent>
                <w:p>
                  <w:pPr>
                    <w:spacing w:before="3" w:after="0" w:line="240" w:lineRule="auto"/>
                    <w:ind w:left="20" w:right="-50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H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7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3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13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D4D4D"/>
                      <w:spacing w:val="0"/>
                      <w:w w:val="102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633.231005pt;margin-top:81.2814pt;width:64.768261pt;height:9.829148pt;mso-position-horizontal-relative:page;mso-position-vertical-relative:page;z-index:-6238;rotation:272" type="#_x0000_t136" fillcolor="#4D4D4D" stroked="f">
            <o:extrusion v:ext="view" autorotationcenter="t"/>
            <v:textpath style="font-family:&amp;quot;Arial&amp;quot;;font-size:9pt;v-text-kern:t;mso-text-shadow:auto;font-weight:bold" string="COUNTRY LA"/>
          </v:shape>
        </w:pict>
      </w:r>
      <w:r>
        <w:rPr/>
        <w:pict>
          <w10:wrap type="none"/>
          <v:shape style="position:absolute;margin-left:658.879228pt;margin-top:41.760363pt;width:14.194837pt;height:9.829148pt;mso-position-horizontal-relative:page;mso-position-vertical-relative:page;z-index:-6237;rotation:272" type="#_x0000_t136" fillcolor="#4D4D4D" stroked="f">
            <o:extrusion v:ext="view" autorotationcenter="t"/>
            <v:textpath style="font-family:&amp;quot;Arial&amp;quot;;font-size:9pt;v-text-kern:t;mso-text-shadow:auto;font-weight:bold" string="NE"/>
          </v:shape>
        </w:pic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K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</w:p>
    <w:p>
      <w:pPr>
        <w:spacing w:before="0" w:after="0" w:line="270" w:lineRule="exact"/>
        <w:ind w:right="-20"/>
        <w:jc w:val="left"/>
        <w:tabs>
          <w:tab w:pos="26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  <w:position w:val="1"/>
        </w:rPr>
        <w:t>1:20,000</w:t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  <w:position w:val="1"/>
        </w:rPr>
        <w:tab/>
      </w:r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  <w:position w:val="1"/>
        </w:rPr>
      </w:r>
      <w:r>
        <w:rPr>
          <w:rFonts w:ascii="Arial" w:hAnsi="Arial" w:cs="Arial" w:eastAsia="Arial"/>
          <w:sz w:val="20"/>
          <w:szCs w:val="20"/>
          <w:spacing w:val="-7"/>
          <w:w w:val="100"/>
          <w:position w:val="-1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20"/>
          <w:cols w:num="2" w:equalWidth="0">
            <w:col w:w="3333" w:space="9000"/>
            <w:col w:w="3027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1" w:after="0" w:line="328" w:lineRule="exact"/>
        <w:ind w:left="2792"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>
          <w:rFonts w:ascii="Arial" w:hAnsi="Arial" w:cs="Arial" w:eastAsia="Arial"/>
          <w:sz w:val="29"/>
          <w:szCs w:val="29"/>
          <w:spacing w:val="2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9"/>
          <w:szCs w:val="29"/>
          <w:spacing w:val="-3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2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29"/>
          <w:szCs w:val="29"/>
          <w:spacing w:val="1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9"/>
          <w:szCs w:val="29"/>
          <w:spacing w:val="0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9"/>
          <w:szCs w:val="29"/>
          <w:spacing w:val="1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9"/>
          <w:szCs w:val="29"/>
          <w:spacing w:val="4"/>
          <w:w w:val="101"/>
          <w:b/>
          <w:bCs/>
          <w:position w:val="-1"/>
        </w:rPr>
        <w:t>P</w:t>
      </w:r>
      <w:r>
        <w:rPr>
          <w:rFonts w:ascii="Arial" w:hAnsi="Arial" w:cs="Arial" w:eastAsia="Arial"/>
          <w:sz w:val="29"/>
          <w:szCs w:val="29"/>
          <w:spacing w:val="-3"/>
          <w:w w:val="101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8"/>
          <w:w w:val="101"/>
          <w:b/>
          <w:bCs/>
          <w:position w:val="-1"/>
        </w:rPr>
        <w:t>c</w:t>
      </w:r>
      <w:r>
        <w:rPr>
          <w:rFonts w:ascii="Arial" w:hAnsi="Arial" w:cs="Arial" w:eastAsia="Arial"/>
          <w:sz w:val="29"/>
          <w:szCs w:val="29"/>
          <w:spacing w:val="1"/>
          <w:w w:val="101"/>
          <w:b/>
          <w:bCs/>
          <w:position w:val="-1"/>
        </w:rPr>
        <w:t>k</w:t>
      </w:r>
      <w:r>
        <w:rPr>
          <w:rFonts w:ascii="Arial" w:hAnsi="Arial" w:cs="Arial" w:eastAsia="Arial"/>
          <w:sz w:val="29"/>
          <w:szCs w:val="29"/>
          <w:spacing w:val="1"/>
          <w:w w:val="101"/>
          <w:b/>
          <w:bCs/>
          <w:position w:val="-1"/>
        </w:rPr>
        <w:t>e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  <w:position w:val="-1"/>
        </w:rPr>
        <w:t>r</w:t>
      </w:r>
      <w:r>
        <w:rPr>
          <w:rFonts w:ascii="Arial" w:hAnsi="Arial" w:cs="Arial" w:eastAsia="Arial"/>
          <w:sz w:val="29"/>
          <w:szCs w:val="29"/>
          <w:spacing w:val="4"/>
          <w:w w:val="101"/>
          <w:b/>
          <w:bCs/>
          <w:position w:val="-1"/>
        </w:rPr>
        <w:t>i</w:t>
      </w:r>
      <w:r>
        <w:rPr>
          <w:rFonts w:ascii="Arial" w:hAnsi="Arial" w:cs="Arial" w:eastAsia="Arial"/>
          <w:sz w:val="29"/>
          <w:szCs w:val="29"/>
          <w:spacing w:val="-1"/>
          <w:w w:val="101"/>
          <w:b/>
          <w:bCs/>
          <w:position w:val="-1"/>
        </w:rPr>
        <w:t>n</w:t>
      </w:r>
      <w:r>
        <w:rPr>
          <w:rFonts w:ascii="Arial" w:hAnsi="Arial" w:cs="Arial" w:eastAsia="Arial"/>
          <w:sz w:val="29"/>
          <w:szCs w:val="29"/>
          <w:spacing w:val="0"/>
          <w:w w:val="101"/>
          <w:b/>
          <w:bCs/>
          <w:position w:val="-1"/>
        </w:rPr>
        <w:t>g</w:t>
      </w:r>
      <w:r>
        <w:rPr>
          <w:rFonts w:ascii="Arial" w:hAnsi="Arial" w:cs="Arial" w:eastAsia="Arial"/>
          <w:sz w:val="29"/>
          <w:szCs w:val="2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9" w:after="0" w:line="215" w:lineRule="exact"/>
        <w:ind w:left="9428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4D4D4D"/>
          <w:spacing w:val="-18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19"/>
          <w:szCs w:val="19"/>
          <w:color w:val="4D4D4D"/>
          <w:spacing w:val="1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19"/>
          <w:szCs w:val="19"/>
          <w:color w:val="4D4D4D"/>
          <w:spacing w:val="4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19"/>
          <w:szCs w:val="19"/>
          <w:color w:val="4D4D4D"/>
          <w:spacing w:val="4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19"/>
          <w:szCs w:val="19"/>
          <w:color w:val="4D4D4D"/>
          <w:spacing w:val="-4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19"/>
          <w:szCs w:val="19"/>
          <w:color w:val="4D4D4D"/>
          <w:spacing w:val="7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19"/>
          <w:szCs w:val="19"/>
          <w:color w:val="4D4D4D"/>
          <w:spacing w:val="2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9"/>
          <w:szCs w:val="19"/>
          <w:color w:val="4D4D4D"/>
          <w:spacing w:val="4"/>
          <w:w w:val="102"/>
          <w:b/>
          <w:bCs/>
          <w:position w:val="-1"/>
        </w:rPr>
        <w:t>R</w:t>
      </w:r>
      <w:r>
        <w:rPr>
          <w:rFonts w:ascii="Arial" w:hAnsi="Arial" w:cs="Arial" w:eastAsia="Arial"/>
          <w:sz w:val="19"/>
          <w:szCs w:val="19"/>
          <w:color w:val="4D4D4D"/>
          <w:spacing w:val="0"/>
          <w:w w:val="102"/>
          <w:b/>
          <w:bCs/>
          <w:position w:val="-1"/>
        </w:rPr>
        <w:t>D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61" w:lineRule="exact"/>
        <w:ind w:left="6729" w:right="7157"/>
        <w:jc w:val="center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3"/>
          <w:szCs w:val="23"/>
          <w:spacing w:val="2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5"/>
          <w:w w:val="103"/>
          <w:b/>
          <w:bCs/>
          <w:position w:val="-1"/>
        </w:rPr>
        <w:t>J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  <w:position w:val="-1"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61" w:lineRule="exact"/>
        <w:ind w:left="6560" w:right="6995"/>
        <w:jc w:val="center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3"/>
          <w:szCs w:val="23"/>
          <w:spacing w:val="2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5"/>
          <w:w w:val="100"/>
          <w:b/>
          <w:bCs/>
          <w:position w:val="-1"/>
        </w:rPr>
        <w:t>#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2</w:t>
      </w:r>
      <w:r>
        <w:rPr>
          <w:rFonts w:ascii="Arial" w:hAnsi="Arial" w:cs="Arial" w:eastAsia="Arial"/>
          <w:sz w:val="23"/>
          <w:szCs w:val="23"/>
          <w:spacing w:val="1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  <w:position w:val="-1"/>
        </w:rPr>
        <w:t>J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  <w:position w:val="-1"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840" w:h="24480"/>
          <w:pgMar w:top="2340" w:bottom="0" w:left="260" w:right="2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515" w:right="-76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F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30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24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-3"/>
          <w:w w:val="103"/>
          <w:b/>
          <w:bCs/>
        </w:rPr>
        <w:t>J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br w:type="column"/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-6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3"/>
          <w:szCs w:val="23"/>
          <w:spacing w:val="53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16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5"/>
          <w:w w:val="100"/>
          <w:b/>
          <w:bCs/>
        </w:rPr>
        <w:t>2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4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9</w:t>
      </w:r>
      <w:r>
        <w:rPr>
          <w:rFonts w:ascii="Arial" w:hAnsi="Arial" w:cs="Arial" w:eastAsia="Arial"/>
          <w:sz w:val="23"/>
          <w:szCs w:val="23"/>
          <w:spacing w:val="18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5"/>
          <w:w w:val="103"/>
          <w:b/>
          <w:bCs/>
        </w:rPr>
        <w:t>J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10" w:lineRule="atLeast"/>
        <w:ind w:left="342" w:right="3595" w:firstLine="2750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pict>
          <w10:wrap type="none"/>
          <v:shape style="position:absolute;margin-left:708.698484pt;margin-top:76.519717pt;width:53.608816pt;height:9.829148pt;mso-position-horizontal-relative:page;mso-position-vertical-relative:paragraph;z-index:-6224;rotation:272" type="#_x0000_t136" fillcolor="#4D4D4D" stroked="f">
            <o:extrusion v:ext="view" autorotationcenter="t"/>
            <v:textpath style="font-family:&amp;quot;Arial&amp;quot;;font-size:9pt;v-text-kern:t;mso-text-shadow:auto;font-weight:bold" string="BROCK RD"/>
          </v:shape>
        </w:pic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B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2</w:t>
      </w:r>
      <w:r>
        <w:rPr>
          <w:rFonts w:ascii="Arial" w:hAnsi="Arial" w:cs="Arial" w:eastAsia="Arial"/>
          <w:sz w:val="23"/>
          <w:szCs w:val="23"/>
          <w:spacing w:val="5"/>
          <w:w w:val="100"/>
          <w:b/>
          <w:bCs/>
        </w:rPr>
        <w:t>3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20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5"/>
          <w:w w:val="100"/>
          <w:b/>
          <w:bCs/>
        </w:rPr>
        <w:t>2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6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27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23"/>
          <w:szCs w:val="23"/>
          <w:spacing w:val="19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5"/>
          <w:w w:val="103"/>
          <w:b/>
          <w:bCs/>
        </w:rPr>
        <w:t>J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H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-6"/>
          <w:w w:val="100"/>
          <w:b/>
          <w:bCs/>
        </w:rPr>
        <w:t>R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W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23"/>
          <w:szCs w:val="23"/>
          <w:spacing w:val="53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00"/>
          <w:cols w:num="2" w:equalWidth="0">
            <w:col w:w="3417" w:space="2961"/>
            <w:col w:w="900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00"/>
        </w:sectPr>
      </w:pPr>
      <w:rPr/>
    </w:p>
    <w:p>
      <w:pPr>
        <w:spacing w:before="86" w:after="0" w:line="240" w:lineRule="auto"/>
        <w:ind w:right="-20"/>
        <w:jc w:val="right"/>
        <w:rPr>
          <w:rFonts w:ascii="Arial" w:hAnsi="Arial" w:cs="Arial" w:eastAsia="Arial"/>
          <w:sz w:val="20"/>
          <w:szCs w:val="20"/>
        </w:rPr>
      </w:pPr>
      <w:rPr/>
      <w:r>
        <w:rPr/>
        <w:pict>
          <w10:wrap type="none"/>
          <v:shape style="position:absolute;margin-left:383.446228pt;margin-top:-44.514473pt;width:79.329962pt;height:11.880479pt;mso-position-horizontal-relative:page;mso-position-vertical-relative:paragraph;z-index:-6222;rotation:346" type="#_x0000_t136" fillcolor="#000000" stroked="f">
            <o:extrusion v:ext="view" autorotationcenter="t"/>
            <v:textpath style="font-family:&amp;quot;Arial&amp;quot;;font-size:11pt;v-text-kern:t;mso-text-shadow:auto;font-weight:bold" string="HIGHWAY 401"/>
          </v:shape>
        </w:pic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2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3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kV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/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</w:p>
    <w:p>
      <w:pPr>
        <w:spacing w:before="35" w:after="0" w:line="240" w:lineRule="auto"/>
        <w:ind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15"/>
          <w:w w:val="100"/>
          <w:b/>
          <w:bCs/>
        </w:rPr>
        <w:t>T</w:t>
      </w:r>
      <w:r>
        <w:rPr>
          <w:rFonts w:ascii="Arial" w:hAnsi="Arial" w:cs="Arial" w:eastAsia="Arial"/>
          <w:sz w:val="20"/>
          <w:szCs w:val="20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0"/>
          <w:szCs w:val="20"/>
          <w:spacing w:val="-4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spacing w:val="3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-6"/>
          <w:w w:val="100"/>
          <w:b/>
          <w:bCs/>
        </w:rPr>
        <w:t>m</w:t>
      </w:r>
      <w:r>
        <w:rPr>
          <w:rFonts w:ascii="Arial" w:hAnsi="Arial" w:cs="Arial" w:eastAsia="Arial"/>
          <w:sz w:val="20"/>
          <w:szCs w:val="20"/>
          <w:spacing w:val="2"/>
          <w:w w:val="100"/>
          <w:b/>
          <w:bCs/>
        </w:rPr>
        <w:t>i</w:t>
      </w:r>
      <w:r>
        <w:rPr>
          <w:rFonts w:ascii="Arial" w:hAnsi="Arial" w:cs="Arial" w:eastAsia="Arial"/>
          <w:sz w:val="20"/>
          <w:szCs w:val="20"/>
          <w:spacing w:val="3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-4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2"/>
          <w:w w:val="100"/>
          <w:b/>
          <w:bCs/>
        </w:rPr>
        <w:t>i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20"/>
          <w:szCs w:val="20"/>
          <w:spacing w:val="-6"/>
          <w:w w:val="100"/>
          <w:b/>
          <w:bCs/>
        </w:rPr>
        <w:t>i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spacing w:val="3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50" w:after="0" w:line="240" w:lineRule="auto"/>
        <w:ind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</w:p>
    <w:p>
      <w:pPr>
        <w:spacing w:before="65" w:after="0" w:line="261" w:lineRule="exact"/>
        <w:ind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br w:type="column"/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g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3"/>
          <w:szCs w:val="23"/>
          <w:spacing w:val="4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23"/>
          <w:szCs w:val="23"/>
          <w:spacing w:val="1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-</w:t>
      </w:r>
      <w:r>
        <w:rPr>
          <w:rFonts w:ascii="Arial" w:hAnsi="Arial" w:cs="Arial" w:eastAsia="Arial"/>
          <w:sz w:val="23"/>
          <w:szCs w:val="23"/>
          <w:spacing w:val="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h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3"/>
          <w:szCs w:val="23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3"/>
          <w:szCs w:val="23"/>
          <w:spacing w:val="5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23"/>
          <w:szCs w:val="23"/>
          <w:spacing w:val="2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23"/>
          <w:szCs w:val="23"/>
          <w:spacing w:val="4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23"/>
          <w:szCs w:val="23"/>
          <w:spacing w:val="1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3"/>
          <w:szCs w:val="23"/>
          <w:spacing w:val="5"/>
          <w:w w:val="103"/>
          <w:b/>
          <w:bCs/>
          <w:position w:val="-1"/>
        </w:rPr>
        <w:t>a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  <w:position w:val="-1"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  <w:position w:val="-1"/>
        </w:rPr>
        <w:t>d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00"/>
          <w:cols w:num="4" w:equalWidth="0">
            <w:col w:w="6750" w:space="219"/>
            <w:col w:w="1869" w:space="924"/>
            <w:col w:w="1225" w:space="223"/>
            <w:col w:w="4170"/>
          </w:cols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00"/>
        </w:sectPr>
      </w:pPr>
      <w:rPr/>
    </w:p>
    <w:p>
      <w:pPr>
        <w:spacing w:before="46" w:after="0" w:line="240" w:lineRule="auto"/>
        <w:ind w:left="11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7.02006pt;margin-top:7.02027pt;width:777.96655pt;height:1210.004560pt;mso-position-horizontal-relative:page;mso-position-vertical-relative:page;z-index:-6229" coordorigin="140,140" coordsize="15559,24200">
            <v:group style="position:absolute;left:144;top:144;width:15552;height:24193" coordorigin="144,144" coordsize="15552,24193">
              <v:shape style="position:absolute;left:144;top:144;width:15552;height:24193" coordorigin="144,144" coordsize="15552,24193" path="m144,24337l144,144,15696,144,15696,24337,144,24337xe" filled="f" stroked="t" strokeweight=".36pt" strokecolor="#000000">
                <v:path arrowok="t"/>
              </v:shape>
              <v:shape style="position:absolute;left:288;top:288;width:15264;height:21608" type="#_x0000_t75">
                <v:imagedata r:id="rId27" o:title=""/>
              </v:shape>
            </v:group>
            <v:group style="position:absolute;left:288;top:4853;width:770;height:50" coordorigin="288,4853" coordsize="770,50">
              <v:shape style="position:absolute;left:288;top:4853;width:770;height:50" coordorigin="288,4853" coordsize="770,50" path="m288,4853l979,4875,1030,4882,1058,4903e" filled="f" stroked="t" strokeweight="1.080010pt" strokecolor="#818181">
                <v:path arrowok="t"/>
              </v:shape>
            </v:group>
            <v:group style="position:absolute;left:4910;top:7143;width:65;height:36" coordorigin="4910,7143" coordsize="65,36">
              <v:shape style="position:absolute;left:4910;top:7143;width:65;height:36" coordorigin="4910,7143" coordsize="65,36" path="m4910,7179l4946,7143,4961,7143,4975,7150,4975,7157,4968,7171,4968,7179,4910,7179e" filled="f" stroked="t" strokeweight="1.080010pt" strokecolor="#818181">
                <v:path arrowok="t"/>
              </v:shape>
            </v:group>
            <v:group style="position:absolute;left:288;top:18094;width:187;height:7" coordorigin="288,18094" coordsize="187,7">
              <v:shape style="position:absolute;left:288;top:18094;width:187;height:7" coordorigin="288,18094" coordsize="187,7" path="m475,18101l288,18094e" filled="f" stroked="t" strokeweight="1.080010pt" strokecolor="#818181">
                <v:path arrowok="t"/>
              </v:shape>
            </v:group>
            <v:group style="position:absolute;left:774;top:15898;width:2;height:1555" coordorigin="774,15898" coordsize="2,1555">
              <v:shape style="position:absolute;left:774;top:15898;width:2;height:1555" coordorigin="774,15898" coordsize="0,1555" path="m774,15898l774,17453e" filled="f" stroked="t" strokeweight="2.160015pt" strokecolor="#818181">
                <v:path arrowok="t"/>
              </v:shape>
            </v:group>
            <v:group style="position:absolute;left:473;top:18101;width:2;height:490" coordorigin="473,18101" coordsize="2,490">
              <v:shape style="position:absolute;left:473;top:18101;width:2;height:490" coordorigin="473,18101" coordsize="0,490" path="m473,18101l473,18591e" filled="f" stroked="t" strokeweight="1.260010pt" strokecolor="#818181">
                <v:path arrowok="t"/>
              </v:shape>
            </v:group>
            <v:group style="position:absolute;left:288;top:18595;width:727;height:2" coordorigin="288,18595" coordsize="727,2">
              <v:shape style="position:absolute;left:288;top:18595;width:727;height:2" coordorigin="288,18595" coordsize="727,0" path="m288,18595l1015,18595e" filled="f" stroked="t" strokeweight="1.800035pt" strokecolor="#818181">
                <v:path arrowok="t"/>
              </v:shape>
            </v:group>
            <v:group style="position:absolute;left:1022;top:16913;width:266;height:295" coordorigin="1022,16913" coordsize="266,295">
              <v:shape style="position:absolute;left:1022;top:16913;width:266;height:295" coordorigin="1022,16913" coordsize="266,295" path="m1289,17209l1073,17209,1058,17201,1037,17194,1030,17187,1022,17158,1030,16913e" filled="f" stroked="t" strokeweight="1.080010pt" strokecolor="#818181">
                <v:path arrowok="t"/>
              </v:shape>
            </v:group>
            <v:group style="position:absolute;left:742;top:17930;width:742;height:2" coordorigin="742,17930" coordsize="742,2">
              <v:shape style="position:absolute;left:742;top:17930;width:742;height:2" coordorigin="742,17930" coordsize="742,0" path="m742,17930l1483,17930e" filled="f" stroked="t" strokeweight="1.62003pt" strokecolor="#818181">
                <v:path arrowok="t"/>
              </v:shape>
            </v:group>
            <v:group style="position:absolute;left:288;top:19419;width:418;height:14" coordorigin="288,19419" coordsize="418,14">
              <v:shape style="position:absolute;left:288;top:19419;width:418;height:14" coordorigin="288,19419" coordsize="418,14" path="m288,19434l382,19434,461,19426,547,19419,706,19419e" filled="f" stroked="t" strokeweight="1.080010pt" strokecolor="#818181">
                <v:path arrowok="t"/>
              </v:shape>
            </v:group>
            <v:group style="position:absolute;left:288;top:20557;width:144;height:29" coordorigin="288,20557" coordsize="144,29">
              <v:shape style="position:absolute;left:288;top:20557;width:144;height:29" coordorigin="288,20557" coordsize="144,29" path="m288,20586l295,20586,360,20571,432,20557e" filled="f" stroked="t" strokeweight="1.080010pt" strokecolor="#818181">
                <v:path arrowok="t"/>
              </v:shape>
            </v:group>
            <v:group style="position:absolute;left:468;top:21010;width:29;height:43" coordorigin="468,21010" coordsize="29,43">
              <v:shape style="position:absolute;left:468;top:21010;width:29;height:43" coordorigin="468,21010" coordsize="29,43" path="m475,21054l468,21032,475,21018,482,21010,497,21018,497,21025,497,21039,475,21054e" filled="f" stroked="t" strokeweight="1.080010pt" strokecolor="#818181">
                <v:path arrowok="t"/>
              </v:shape>
            </v:group>
            <v:group style="position:absolute;left:1627;top:17597;width:331;height:173" coordorigin="1627,17597" coordsize="331,173">
              <v:shape style="position:absolute;left:1627;top:17597;width:331;height:173" coordorigin="1627,17597" coordsize="331,173" path="m1627,17597l1800,17727,1872,17756,1958,17770e" filled="f" stroked="t" strokeweight="1.080010pt" strokecolor="#818181">
                <v:path arrowok="t"/>
              </v:shape>
            </v:group>
            <v:group style="position:absolute;left:2225;top:15207;width:670;height:590" coordorigin="2225,15207" coordsize="670,590">
              <v:shape style="position:absolute;left:2225;top:15207;width:670;height:590" coordorigin="2225,15207" coordsize="670,590" path="m2225,15517l2282,15661,2297,15747,2304,15761,2318,15769,2657,15797,2830,15783,2887,15761,2894,15697,2880,15423,2866,15322,2822,15207e" filled="f" stroked="t" strokeweight="1.080010pt" strokecolor="#818181">
                <v:path arrowok="t"/>
              </v:shape>
            </v:group>
            <v:group style="position:absolute;left:958;top:18857;width:562;height:562" coordorigin="958,18857" coordsize="562,562">
              <v:shape style="position:absolute;left:958;top:18857;width:562;height:562" coordorigin="958,18857" coordsize="562,562" path="m958,19419l965,19196,979,19174,986,19167,1015,19167,1274,19174,1310,19167,1519,19066,1490,19009,1476,18958,1469,18922,1469,18857e" filled="f" stroked="t" strokeweight="1.080010pt" strokecolor="#818181">
                <v:path arrowok="t"/>
              </v:shape>
            </v:group>
            <v:group style="position:absolute;left:1195;top:20802;width:2;height:43" coordorigin="1195,20802" coordsize="2,43">
              <v:shape style="position:absolute;left:1195;top:20802;width:2;height:43" coordorigin="1195,20802" coordsize="0,43" path="m1195,20845l1195,20802e" filled="f" stroked="t" strokeweight="1.080010pt" strokecolor="#818181">
                <v:path arrowok="t"/>
              </v:shape>
            </v:group>
            <v:group style="position:absolute;left:2081;top:16611;width:936;height:22" coordorigin="2081,16611" coordsize="936,22">
              <v:shape style="position:absolute;left:2081;top:16611;width:936;height:22" coordorigin="2081,16611" coordsize="936,22" path="m2081,16611l2182,16611,2261,16625,2513,16633,2578,16633,2772,16611,3017,16618e" filled="f" stroked="t" strokeweight="1.080010pt" strokecolor="#818181">
                <v:path arrowok="t"/>
              </v:shape>
            </v:group>
            <v:group style="position:absolute;left:2225;top:18627;width:58;height:43" coordorigin="2225,18627" coordsize="58,43">
              <v:shape style="position:absolute;left:2225;top:18627;width:58;height:43" coordorigin="2225,18627" coordsize="58,43" path="m2232,18663l2225,18656,2225,18641,2239,18627,2246,18627,2282,18649,2246,18670,2232,18663e" filled="f" stroked="t" strokeweight="1.080010pt" strokecolor="#818181">
                <v:path arrowok="t"/>
              </v:shape>
            </v:group>
            <v:group style="position:absolute;left:1994;top:18389;width:439;height:504" coordorigin="1994,18389" coordsize="439,504">
              <v:shape style="position:absolute;left:1994;top:18389;width:439;height:504" coordorigin="1994,18389" coordsize="439,504" path="m2419,18893l2030,18893,2002,18879,1994,18857,1994,18850,2002,18440,2002,18425,2016,18404,2038,18389,2434,18411e" filled="f" stroked="t" strokeweight="1.080010pt" strokecolor="#818181">
                <v:path arrowok="t"/>
              </v:shape>
            </v:group>
            <v:group style="position:absolute;left:1289;top:20607;width:367;height:115" coordorigin="1289,20607" coordsize="367,115">
              <v:shape style="position:absolute;left:1289;top:20607;width:367;height:115" coordorigin="1289,20607" coordsize="367,115" path="m1289,20607l1411,20686,1476,20708,1526,20722,1656,20722e" filled="f" stroked="t" strokeweight="1.080010pt" strokecolor="#818181">
                <v:path arrowok="t"/>
              </v:shape>
            </v:group>
            <v:group style="position:absolute;left:3413;top:15805;width:461;height:29" coordorigin="3413,15805" coordsize="461,29">
              <v:shape style="position:absolute;left:3413;top:15805;width:461;height:29" coordorigin="3413,15805" coordsize="461,29" path="m3874,15833l3456,15812,3413,15805e" filled="f" stroked="t" strokeweight="1.080010pt" strokecolor="#818181">
                <v:path arrowok="t"/>
              </v:shape>
            </v:group>
            <v:group style="position:absolute;left:1426;top:20953;width:252;height:274" coordorigin="1426,20953" coordsize="252,274">
              <v:shape style="position:absolute;left:1426;top:20953;width:252;height:274" coordorigin="1426,20953" coordsize="252,274" path="m1678,20960l1483,20953,1462,20960,1447,20967,1440,20996,1426,21176,1433,21198,1454,21212,1476,21219,1627,21226,1649,21219,1663,21198,1670,21169,1678,20960e" filled="f" stroked="t" strokeweight="1.080010pt" strokecolor="#818181">
                <v:path arrowok="t"/>
              </v:shape>
            </v:group>
            <v:group style="position:absolute;left:734;top:21565;width:14;height:324" coordorigin="734,21565" coordsize="14,324">
              <v:shape style="position:absolute;left:734;top:21565;width:14;height:324" coordorigin="734,21565" coordsize="14,324" path="m734,21889l749,21565e" filled="f" stroked="t" strokeweight="1.080010pt" strokecolor="#818181">
                <v:path arrowok="t"/>
              </v:shape>
            </v:group>
            <v:group style="position:absolute;left:4586;top:14761;width:22;height:50" coordorigin="4586,14761" coordsize="22,50">
              <v:shape style="position:absolute;left:4586;top:14761;width:22;height:50" coordorigin="4586,14761" coordsize="22,50" path="m4586,14761l4608,14811e" filled="f" stroked="t" strokeweight="1.080010pt" strokecolor="#818181">
                <v:path arrowok="t"/>
              </v:shape>
            </v:group>
            <v:group style="position:absolute;left:1706;top:21846;width:58;height:43" coordorigin="1706,21846" coordsize="58,43">
              <v:shape style="position:absolute;left:1706;top:21846;width:58;height:43" coordorigin="1706,21846" coordsize="58,43" path="m1721,21889l1714,21889,1706,21874,1714,21860,1721,21846,1728,21846,1742,21846,1757,21853,1764,21867,1764,21882,1750,21889e" filled="f" stroked="t" strokeweight="1.080010pt" strokecolor="#818181">
                <v:path arrowok="t"/>
              </v:shape>
            </v:group>
            <v:group style="position:absolute;left:3434;top:17482;width:137;height:158" coordorigin="3434,17482" coordsize="137,158">
              <v:shape style="position:absolute;left:3434;top:17482;width:137;height:158" coordorigin="3434,17482" coordsize="137,158" path="m3571,17641l3564,17619,3542,17590,3434,17482e" filled="f" stroked="t" strokeweight="1.080010pt" strokecolor="#818181">
                <v:path arrowok="t"/>
              </v:shape>
            </v:group>
            <v:group style="position:absolute;left:3110;top:17858;width:907;height:2" coordorigin="3110,17858" coordsize="907,2">
              <v:shape style="position:absolute;left:3110;top:17858;width:907;height:2" coordorigin="3110,17858" coordsize="907,0" path="m3110,17858l4018,17858e" filled="f" stroked="t" strokeweight="1.980045pt" strokecolor="#818181">
                <v:path arrowok="t"/>
              </v:shape>
            </v:group>
            <v:group style="position:absolute;left:1901;top:20730;width:266;height:518" coordorigin="1901,20730" coordsize="266,518">
              <v:shape style="position:absolute;left:1901;top:20730;width:266;height:518" coordorigin="1901,20730" coordsize="266,518" path="m1901,20730l1901,20823,1922,20910,1915,21212,1915,21219,1922,21234,1944,21241,2124,21248,2146,21241,2153,21234,2160,21205,2167,20974,2146,20852,2153,20737e" filled="f" stroked="t" strokeweight="1.080010pt" strokecolor="#818181">
                <v:path arrowok="t"/>
              </v:shape>
            </v:group>
            <v:group style="position:absolute;left:3866;top:16057;width:1066;height:2" coordorigin="3866,16057" coordsize="1066,2">
              <v:shape style="position:absolute;left:3866;top:16057;width:1066;height:2" coordorigin="3866,16057" coordsize="1066,0" path="m3866,16057l4932,16057e" filled="f" stroked="t" strokeweight="2.16005pt" strokecolor="#818181">
                <v:path arrowok="t"/>
              </v:shape>
            </v:group>
            <v:group style="position:absolute;left:3571;top:16712;width:590;height:641" coordorigin="3571,16712" coordsize="590,641">
              <v:shape style="position:absolute;left:3571;top:16712;width:590;height:641" coordorigin="3571,16712" coordsize="590,641" path="m3571,17353l3578,17302,3593,16777,3593,16762,3600,16741,3614,16733,3629,16726,4068,16741,4126,16733,4162,16712e" filled="f" stroked="t" strokeweight="1.080010pt" strokecolor="#818181">
                <v:path arrowok="t"/>
              </v:shape>
            </v:group>
            <v:group style="position:absolute;left:2916;top:19880;width:50;height:122" coordorigin="2916,19880" coordsize="50,122">
              <v:shape style="position:absolute;left:2916;top:19880;width:50;height:122" coordorigin="2916,19880" coordsize="50,122" path="m2938,20002l2923,19995,2916,19988,2923,19880,2952,19880,2966,19894,2966,19981,2959,19995,2952,20002,2938,20002e" filled="f" stroked="t" strokeweight="1.080010pt" strokecolor="#818181">
                <v:path arrowok="t"/>
              </v:shape>
            </v:group>
            <v:group style="position:absolute;left:2678;top:20197;width:274;height:367" coordorigin="2678,20197" coordsize="274,367">
              <v:shape style="position:absolute;left:2678;top:20197;width:274;height:367" coordorigin="2678,20197" coordsize="274,367" path="m2722,20197l2693,20262,2686,20290,2678,20521,2686,20528,2700,20550,2722,20557,2808,20564,2880,20557,2909,20528,2930,20521,2945,20528,2952,20542,2945,20557,2930,20564,2880,20557e" filled="f" stroked="t" strokeweight="1.080010pt" strokecolor="#818181">
                <v:path arrowok="t"/>
              </v:shape>
            </v:group>
            <v:group style="position:absolute;left:3269;top:19376;width:43;height:324" coordorigin="3269,19376" coordsize="43,324">
              <v:shape style="position:absolute;left:3269;top:19376;width:43;height:324" coordorigin="3269,19376" coordsize="43,324" path="m3312,19700l3290,19693,3276,19678,3276,19671,3269,19642,3276,19376e" filled="f" stroked="t" strokeweight="1.080010pt" strokecolor="#818181">
                <v:path arrowok="t"/>
              </v:shape>
            </v:group>
            <v:group style="position:absolute;left:4406;top:15545;width:526;height:324" coordorigin="4406,15545" coordsize="526,324">
              <v:shape style="position:absolute;left:4406;top:15545;width:526;height:324" coordorigin="4406,15545" coordsize="526,324" path="m4406,15545l4406,15747,4406,15761,4421,15783,4457,15790,4558,15790,4601,15797,4752,15862,4788,15869,4932,15869e" filled="f" stroked="t" strokeweight="1.080010pt" strokecolor="#818181">
                <v:path arrowok="t"/>
              </v:shape>
            </v:group>
            <v:group style="position:absolute;left:3600;top:19326;width:216;height:238" coordorigin="3600,19326" coordsize="216,238">
              <v:shape style="position:absolute;left:3600;top:19326;width:216;height:238" coordorigin="3600,19326" coordsize="216,238" path="m3600,19563l3701,19513,3766,19462,3802,19398,3816,19354,3816,19326e" filled="f" stroked="t" strokeweight="1.080010pt" strokecolor="#818181">
                <v:path arrowok="t"/>
              </v:shape>
            </v:group>
            <v:group style="position:absolute;left:5573;top:10361;width:2304;height:72" coordorigin="5573,10361" coordsize="2304,72">
              <v:shape style="position:absolute;left:5573;top:10361;width:2304;height:72" coordorigin="5573,10361" coordsize="2304,72" path="m5573,10361l6235,10376,6653,10383,7812,10404,7848,10412,7877,10433e" filled="f" stroked="t" strokeweight="1.080010pt" strokecolor="#818181">
                <v:path arrowok="t"/>
              </v:shape>
            </v:group>
            <v:group style="position:absolute;left:6250;top:14444;width:2;height:50" coordorigin="6250,14444" coordsize="2,50">
              <v:shape style="position:absolute;left:6250;top:14444;width:2;height:50" coordorigin="6250,14444" coordsize="0,50" path="m6250,14444l6250,14494e" filled="f" stroked="t" strokeweight=".72pt" strokecolor="#818181">
                <v:path arrowok="t"/>
              </v:shape>
            </v:group>
            <v:group style="position:absolute;left:4882;top:18094;width:14;height:187" coordorigin="4882,18094" coordsize="14,187">
              <v:shape style="position:absolute;left:4882;top:18094;width:14;height:187" coordorigin="4882,18094" coordsize="14,187" path="m4882,18281l4882,18145,4896,18094e" filled="f" stroked="t" strokeweight="1.080010pt" strokecolor="#818181">
                <v:path arrowok="t"/>
              </v:shape>
            </v:group>
            <v:group style="position:absolute;left:3751;top:20722;width:86;height:50" coordorigin="3751,20722" coordsize="86,50">
              <v:shape style="position:absolute;left:3751;top:20722;width:86;height:50" coordorigin="3751,20722" coordsize="86,50" path="m3773,20773l3751,20751,3751,20737,3766,20722,3823,20722,3830,20722,3838,20744,3830,20766,3823,20773,3787,20773,3773,20773e" filled="f" stroked="t" strokeweight="1.080010pt" strokecolor="#818181">
                <v:path arrowok="t"/>
              </v:shape>
            </v:group>
            <v:group style="position:absolute;left:4874;top:18281;width:7;height:238" coordorigin="4874,18281" coordsize="7,238">
              <v:shape style="position:absolute;left:4874;top:18281;width:7;height:238" coordorigin="4874,18281" coordsize="7,238" path="m4874,18519l4882,18281e" filled="f" stroked="t" strokeweight="1.080010pt" strokecolor="#818181">
                <v:path arrowok="t"/>
              </v:shape>
            </v:group>
            <v:group style="position:absolute;left:5490;top:16107;width:2;height:1166" coordorigin="5490,16107" coordsize="2,1166">
              <v:shape style="position:absolute;left:5490;top:16107;width:2;height:1166" coordorigin="5490,16107" coordsize="0,1166" path="m5490,16107l5490,17273e" filled="f" stroked="t" strokeweight="1.80002pt" strokecolor="#818181">
                <v:path arrowok="t"/>
              </v:shape>
            </v:group>
            <v:group style="position:absolute;left:4075;top:20593;width:7;height:324" coordorigin="4075,20593" coordsize="7,324">
              <v:shape style="position:absolute;left:4075;top:20593;width:7;height:324" coordorigin="4075,20593" coordsize="7,324" path="m4075,20593l4082,20643,4075,20917e" filled="f" stroked="t" strokeweight="1.080010pt" strokecolor="#818181">
                <v:path arrowok="t"/>
              </v:shape>
            </v:group>
            <v:group style="position:absolute;left:4853;top:19117;width:259;height:101" coordorigin="4853,19117" coordsize="259,101">
              <v:shape style="position:absolute;left:4853;top:19117;width:259;height:101" coordorigin="4853,19117" coordsize="259,101" path="m4853,19218l4853,19153,4867,19131,4874,19124,4889,19117,5112,19124e" filled="f" stroked="t" strokeweight="1.080010pt" strokecolor="#818181">
                <v:path arrowok="t"/>
              </v:shape>
            </v:group>
            <v:group style="position:absolute;left:6163;top:16337;width:58;height:281" coordorigin="6163,16337" coordsize="58,281">
              <v:shape style="position:absolute;left:6163;top:16337;width:58;height:281" coordorigin="6163,16337" coordsize="58,281" path="m6221,16618l6214,16503,6178,16395,6163,16337e" filled="f" stroked="t" strokeweight="1.080010pt" strokecolor="#818181">
                <v:path arrowok="t"/>
              </v:shape>
            </v:group>
            <v:group style="position:absolute;left:7841;top:12572;width:14;height:338" coordorigin="7841,12572" coordsize="14,338">
              <v:shape style="position:absolute;left:7841;top:12572;width:14;height:338" coordorigin="7841,12572" coordsize="14,338" path="m7841,12910l7848,12730,7855,12572e" filled="f" stroked="t" strokeweight="1.080010pt" strokecolor="#818181">
                <v:path arrowok="t"/>
              </v:shape>
            </v:group>
            <v:group style="position:absolute;left:6761;top:14883;width:353;height:36" coordorigin="6761,14883" coordsize="353,36">
              <v:shape style="position:absolute;left:6761;top:14883;width:353;height:36" coordorigin="6761,14883" coordsize="353,36" path="m6761,14919l7013,14919,7042,14912,7114,14883e" filled="f" stroked="t" strokeweight="1.080010pt" strokecolor="#818181">
                <v:path arrowok="t"/>
              </v:shape>
            </v:group>
            <v:group style="position:absolute;left:5472;top:18289;width:360;height:2" coordorigin="5472,18289" coordsize="360,2">
              <v:shape style="position:absolute;left:5472;top:18289;width:360;height:2" coordorigin="5472,18289" coordsize="360,0" path="m5472,18289l5832,18289e" filled="f" stroked="t" strokeweight="1.44002pt" strokecolor="#818181">
                <v:path arrowok="t"/>
              </v:shape>
            </v:group>
            <v:group style="position:absolute;left:6754;top:14919;width:468;height:259" coordorigin="6754,14919" coordsize="468,259">
              <v:shape style="position:absolute;left:6754;top:14919;width:468;height:259" coordorigin="6754,14919" coordsize="468,259" path="m7222,15142l7150,15164,7121,15171,6869,15164,6811,15178,6782,15171,6768,15164,6761,15157,6754,15142,6761,14919e" filled="f" stroked="t" strokeweight="1.080010pt" strokecolor="#818181">
                <v:path arrowok="t"/>
              </v:shape>
            </v:group>
            <v:group style="position:absolute;left:7841;top:12809;width:590;height:101" coordorigin="7841,12809" coordsize="590,101">
              <v:shape style="position:absolute;left:7841;top:12809;width:590;height:101" coordorigin="7841,12809" coordsize="590,101" path="m7841,12910l7934,12903,8078,12852,8172,12831,8431,12809e" filled="f" stroked="t" strokeweight="1.080010pt" strokecolor="#818181">
                <v:path arrowok="t"/>
              </v:shape>
            </v:group>
            <v:group style="position:absolute;left:8726;top:12694;width:50;height:94" coordorigin="8726,12694" coordsize="50,94">
              <v:shape style="position:absolute;left:8726;top:12694;width:50;height:94" coordorigin="8726,12694" coordsize="50,94" path="m8741,12788l8726,12773,8726,12766,8726,12708,8734,12694,8755,12694,8762,12694,8770,12708,8777,12773,8762,12788,8755,12788,8741,12788e" filled="f" stroked="t" strokeweight="1.080010pt" strokecolor="#818181">
                <v:path arrowok="t"/>
              </v:shape>
            </v:group>
            <v:group style="position:absolute;left:7222;top:15113;width:576;height:72" coordorigin="7222,15113" coordsize="576,72">
              <v:shape style="position:absolute;left:7222;top:15113;width:576;height:72" coordorigin="7222,15113" coordsize="576,72" path="m7222,15142l7279,15121,7344,15113,7502,15135,7625,15149,7733,15178,7798,15185e" filled="f" stroked="t" strokeweight="1.080010pt" strokecolor="#818181">
                <v:path arrowok="t"/>
              </v:shape>
            </v:group>
            <v:group style="position:absolute;left:8294;top:13753;width:245;height:29" coordorigin="8294,13753" coordsize="245,29">
              <v:shape style="position:absolute;left:8294;top:13753;width:245;height:29" coordorigin="8294,13753" coordsize="245,29" path="m8539,13781l8395,13760,8294,13753e" filled="f" stroked="t" strokeweight="1.080010pt" strokecolor="#818181">
                <v:path arrowok="t"/>
              </v:shape>
            </v:group>
            <v:group style="position:absolute;left:8539;top:13544;width:281;height:238" coordorigin="8539,13544" coordsize="281,238">
              <v:shape style="position:absolute;left:8539;top:13544;width:281;height:238" coordorigin="8539,13544" coordsize="281,238" path="m8539,13781l8539,13587,8539,13558,8546,13551,8561,13544,8568,13544,8777,13565,8820,13572e" filled="f" stroked="t" strokeweight="1.080010pt" strokecolor="#818181">
                <v:path arrowok="t"/>
              </v:shape>
            </v:group>
            <v:group style="position:absolute;left:5400;top:20254;width:389;height:590" coordorigin="5400,20254" coordsize="389,590">
              <v:shape style="position:absolute;left:5400;top:20254;width:389;height:590" coordorigin="5400,20254" coordsize="389,590" path="m5789,20845l5789,20730,5760,20636,5753,20506,5774,20269,5566,20269,5400,20254e" filled="f" stroked="t" strokeweight="1.080010pt" strokecolor="#818181">
                <v:path arrowok="t"/>
              </v:shape>
            </v:group>
            <v:group style="position:absolute;left:8820;top:13573;width:50;height:36" coordorigin="8820,13573" coordsize="50,36">
              <v:shape style="position:absolute;left:8820;top:13573;width:50;height:36" coordorigin="8820,13573" coordsize="50,36" path="m8849,13609l8820,13573,8863,13580,8870,13587,8870,13601,8863,13609,8849,13609e" filled="f" stroked="t" strokeweight="1.080010pt" strokecolor="#818181">
                <v:path arrowok="t"/>
              </v:shape>
            </v:group>
            <v:group style="position:absolute;left:8539;top:13781;width:295;height:72" coordorigin="8539,13781" coordsize="295,72">
              <v:shape style="position:absolute;left:8539;top:13781;width:295;height:72" coordorigin="8539,13781" coordsize="295,72" path="m8539,13781l8784,13825,8820,13839,8834,13853e" filled="f" stroked="t" strokeweight="1.080010pt" strokecolor="#818181">
                <v:path arrowok="t"/>
              </v:shape>
            </v:group>
            <v:group style="position:absolute;left:8266;top:14948;width:7;height:252" coordorigin="8266,14948" coordsize="7,252">
              <v:shape style="position:absolute;left:8266;top:14948;width:7;height:252" coordorigin="8266,14948" coordsize="7,252" path="m8266,15200l8273,14948e" filled="f" stroked="t" strokeweight="1.080010pt" strokecolor="#818181">
                <v:path arrowok="t"/>
              </v:shape>
            </v:group>
            <v:group style="position:absolute;left:5378;top:21687;width:65;height:202" coordorigin="5378,21687" coordsize="65,202">
              <v:shape style="position:absolute;left:5378;top:21687;width:65;height:202" coordorigin="5378,21687" coordsize="65,202" path="m5443,21889l5436,21882,5378,21687e" filled="f" stroked="t" strokeweight="1.080010pt" strokecolor="#818181">
                <v:path arrowok="t"/>
              </v:shape>
            </v:group>
            <v:group style="position:absolute;left:7805;top:16179;width:22;height:317" coordorigin="7805,16179" coordsize="22,317">
              <v:shape style="position:absolute;left:7805;top:16179;width:22;height:317" coordorigin="7805,16179" coordsize="22,317" path="m7826,16496l7826,16323,7805,16179e" filled="f" stroked="t" strokeweight="1.080010pt" strokecolor="#818181">
                <v:path arrowok="t"/>
              </v:shape>
            </v:group>
            <v:group style="position:absolute;left:8525;top:14833;width:7;height:374" coordorigin="8525,14833" coordsize="7,374">
              <v:shape style="position:absolute;left:8525;top:14833;width:7;height:374" coordorigin="8525,14833" coordsize="7,374" path="m8525,15207l8532,14833e" filled="f" stroked="t" strokeweight="1.080010pt" strokecolor="#818181">
                <v:path arrowok="t"/>
              </v:shape>
            </v:group>
            <v:group style="position:absolute;left:7978;top:15193;width:288;height:778" coordorigin="7978,15193" coordsize="288,778">
              <v:shape style="position:absolute;left:7978;top:15193;width:288;height:778" coordorigin="7978,15193" coordsize="288,778" path="m7992,15193l7978,15733,7992,15941,8006,15963,8021,15970,8222,15970,8244,15956,8251,15934,8266,15200e" filled="f" stroked="t" strokeweight="1.080010pt" strokecolor="#818181">
                <v:path arrowok="t"/>
              </v:shape>
            </v:group>
            <v:group style="position:absolute;left:6559;top:18548;width:288;height:1015" coordorigin="6559,18548" coordsize="288,1015">
              <v:shape style="position:absolute;left:6559;top:18548;width:288;height:1015" coordorigin="6559,18548" coordsize="288,1015" path="m6847,18670l6826,18713,6826,18742,6804,19527,6797,19549,6790,19556,6768,19563,6754,19563,6588,19527,6574,19513,6559,19484,6559,19470,6566,19434,6581,19412,6610,19390,6617,19369,6617,19246,6610,19232,6581,19210,6574,19189,6595,18548e" filled="f" stroked="t" strokeweight="1.080010pt" strokecolor="#818181">
                <v:path arrowok="t"/>
              </v:shape>
            </v:group>
            <v:group style="position:absolute;left:9317;top:13428;width:72;height:43" coordorigin="9317,13428" coordsize="72,43">
              <v:shape style="position:absolute;left:9317;top:13428;width:72;height:43" coordorigin="9317,13428" coordsize="72,43" path="m9324,13464l9317,13457,9317,13443,9324,13428,9338,13428,9389,13457,9331,13472,9324,13464e" filled="f" stroked="t" strokeweight="1.080010pt" strokecolor="#818181">
                <v:path arrowok="t"/>
              </v:shape>
            </v:group>
            <v:group style="position:absolute;left:5882;top:21615;width:2;height:86" coordorigin="5882,21615" coordsize="2,86">
              <v:shape style="position:absolute;left:5882;top:21615;width:2;height:86" coordorigin="5882,21615" coordsize="0,86" path="m5882,21615l5882,21702e" filled="f" stroked="t" strokeweight="2.160020pt" strokecolor="#818181">
                <v:path arrowok="t"/>
              </v:shape>
            </v:group>
            <v:group style="position:absolute;left:9950;top:13753;width:50;height:50" coordorigin="9950,13753" coordsize="50,50">
              <v:shape style="position:absolute;left:9950;top:13753;width:50;height:50" coordorigin="9950,13753" coordsize="50,50" path="m9972,13803l9958,13796,9950,13781,9950,13767,9958,13760,9972,13753,9986,13753,9994,13760,10001,13774,10001,13781,9994,13796,9979,13803,9972,13803e" filled="f" stroked="t" strokeweight="1.080010pt" strokecolor="#818181">
                <v:path arrowok="t"/>
              </v:shape>
            </v:group>
            <v:group style="position:absolute;left:8568;top:16654;width:497;height:2" coordorigin="8568,16654" coordsize="497,2">
              <v:shape style="position:absolute;left:8568;top:16654;width:497;height:2" coordorigin="8568,16654" coordsize="497,0" path="m8568,16654l9065,16654e" filled="f" stroked="t" strokeweight="1.080010pt" strokecolor="#818181">
                <v:path arrowok="t"/>
              </v:shape>
            </v:group>
            <v:group style="position:absolute;left:9490;top:14998;width:36;height:36" coordorigin="9490,14998" coordsize="36,36">
              <v:shape style="position:absolute;left:9490;top:14998;width:36;height:36" coordorigin="9490,14998" coordsize="36,36" path="m9497,15034l9490,15020,9490,15005,9504,14998,9511,14998,9526,15013,9526,15020,9518,15027,9497,15034e" filled="f" stroked="t" strokeweight="1.080010pt" strokecolor="#818181">
                <v:path arrowok="t"/>
              </v:shape>
            </v:group>
            <v:group style="position:absolute;left:7551;top:19232;width:2;height:727" coordorigin="7551,19232" coordsize="2,727">
              <v:shape style="position:absolute;left:7551;top:19232;width:2;height:727" coordorigin="7551,19232" coordsize="0,727" path="m7551,19232l7551,19959e" filled="f" stroked="t" strokeweight="1.260010pt" strokecolor="#818181">
                <v:path arrowok="t"/>
              </v:shape>
            </v:group>
            <v:group style="position:absolute;left:9835;top:14084;width:331;height:7" coordorigin="9835,14084" coordsize="331,7">
              <v:shape style="position:absolute;left:9835;top:14084;width:331;height:7" coordorigin="9835,14084" coordsize="331,7" path="m9835,14084l10166,14091e" filled="f" stroked="t" strokeweight="1.080010pt" strokecolor="#818181">
                <v:path arrowok="t"/>
              </v:shape>
            </v:group>
            <v:group style="position:absolute;left:7243;top:20694;width:79;height:353" coordorigin="7243,20694" coordsize="79,353">
              <v:shape style="position:absolute;left:7243;top:20694;width:79;height:353" coordorigin="7243,20694" coordsize="79,353" path="m7265,21046l7243,20989,7243,20960,7250,20823,7258,20787,7272,20758,7294,20722,7322,20694e" filled="f" stroked="t" strokeweight="1.080010pt" strokecolor="#818181">
                <v:path arrowok="t"/>
              </v:shape>
            </v:group>
            <v:group style="position:absolute;left:7751;top:18497;width:2;height:1469" coordorigin="7751,18497" coordsize="2,1469">
              <v:shape style="position:absolute;left:7751;top:18497;width:2;height:1469" coordorigin="7751,18497" coordsize="0,1469" path="m7751,18497l7751,19966e" filled="f" stroked="t" strokeweight="2.160015pt" strokecolor="#818181">
                <v:path arrowok="t"/>
              </v:shape>
            </v:group>
            <v:group style="position:absolute;left:9295;top:16640;width:43;height:43" coordorigin="9295,16640" coordsize="43,43">
              <v:shape style="position:absolute;left:9295;top:16640;width:43;height:43" coordorigin="9295,16640" coordsize="43,43" path="m9310,16683l9295,16676,9295,16654,9310,16640,9324,16640,9338,16654,9338,16661,9338,16676,9317,16683,9310,16683e" filled="f" stroked="t" strokeweight="1.080010pt" strokecolor="#818181">
                <v:path arrowok="t"/>
              </v:shape>
            </v:group>
            <v:group style="position:absolute;left:7942;top:20168;width:43;height:43" coordorigin="7942,20168" coordsize="43,43">
              <v:shape style="position:absolute;left:7942;top:20168;width:43;height:43" coordorigin="7942,20168" coordsize="43,43" path="m7956,20211l7942,20197,7942,20190,7949,20175,7963,20168,7978,20168,7985,20190,7985,20197,7978,20211,7956,20211e" filled="f" stroked="t" strokeweight="1.080010pt" strokecolor="#818181">
                <v:path arrowok="t"/>
              </v:shape>
            </v:group>
            <v:group style="position:absolute;left:8474;top:18490;width:252;height:43" coordorigin="8474,18490" coordsize="252,43">
              <v:shape style="position:absolute;left:8474;top:18490;width:252;height:43" coordorigin="8474,18490" coordsize="252,43" path="m8474,18533l8597,18519,8726,18490e" filled="f" stroked="t" strokeweight="1.080010pt" strokecolor="#818181">
                <v:path arrowok="t"/>
              </v:shape>
            </v:group>
            <v:group style="position:absolute;left:10454;top:16006;width:29;height:22" coordorigin="10454,16006" coordsize="29,22">
              <v:shape style="position:absolute;left:10454;top:16006;width:29;height:22" coordorigin="10454,16006" coordsize="29,22" path="m10462,16028l10454,16021,10454,16013,10462,16006,10476,16006,10483,16021,10483,16028,10476,16028,10462,16028e" filled="f" stroked="t" strokeweight="1.080010pt" strokecolor="#818181">
                <v:path arrowok="t"/>
              </v:shape>
            </v:group>
            <v:group style="position:absolute;left:10303;top:15581;width:374;height:324" coordorigin="10303,15581" coordsize="374,324">
              <v:shape style="position:absolute;left:10303;top:15581;width:374;height:324" coordorigin="10303,15581" coordsize="374,324" path="m10303,15905l10303,15790,10310,15776,10318,15761,10339,15761,10634,15769,10634,15718,10642,15682,10678,15581e" filled="f" stroked="t" strokeweight="1.080010pt" strokecolor="#818181">
                <v:path arrowok="t"/>
              </v:shape>
            </v:group>
            <v:group style="position:absolute;left:10800;top:16642;width:576;height:2" coordorigin="10800,16642" coordsize="576,2">
              <v:shape style="position:absolute;left:10800;top:16642;width:576;height:2" coordorigin="10800,16642" coordsize="576,0" path="m10800,16642l11376,16642e" filled="f" stroked="t" strokeweight="1.260020pt" strokecolor="#818181">
                <v:path arrowok="t"/>
              </v:shape>
            </v:group>
            <v:group style="position:absolute;left:9785;top:19599;width:108;height:58" coordorigin="9785,19599" coordsize="108,58">
              <v:shape style="position:absolute;left:9785;top:19599;width:108;height:58" coordorigin="9785,19599" coordsize="108,58" path="m9785,19657l9893,19599e" filled="f" stroked="t" strokeweight="1.080010pt" strokecolor="#818181">
                <v:path arrowok="t"/>
              </v:shape>
            </v:group>
            <v:group style="position:absolute;left:10152;top:16219;width:1238;height:2" coordorigin="10152,16219" coordsize="1238,2">
              <v:shape style="position:absolute;left:10152;top:16219;width:1238;height:2" coordorigin="10152,16219" coordsize="1238,0" path="m10152,16219l11390,16219e" filled="f" stroked="t" strokeweight="1.800035pt" strokecolor="#818181">
                <v:path arrowok="t"/>
              </v:shape>
            </v:group>
            <v:group style="position:absolute;left:10894;top:17036;width:151;height:223" coordorigin="10894,17036" coordsize="151,223">
              <v:shape style="position:absolute;left:10894;top:17036;width:151;height:223" coordorigin="10894,17036" coordsize="151,223" path="m11045,17259l10958,17194,10937,17173,10908,17129,10894,17072,10894,17036e" filled="f" stroked="t" strokeweight="1.080010pt" strokecolor="#818181">
                <v:path arrowok="t"/>
              </v:shape>
            </v:group>
            <v:group style="position:absolute;left:13867;top:8043;width:1188;height:29" coordorigin="13867,8043" coordsize="1188,29">
              <v:shape style="position:absolute;left:13867;top:8043;width:1188;height:29" coordorigin="13867,8043" coordsize="1188,29" path="m13867,8071l14767,8043,15055,8050e" filled="f" stroked="t" strokeweight="1.080010pt" strokecolor="#818181">
                <v:path arrowok="t"/>
              </v:shape>
            </v:group>
            <v:group style="position:absolute;left:15113;top:4669;width:439;height:2" coordorigin="15113,4669" coordsize="439,2">
              <v:shape style="position:absolute;left:15113;top:4669;width:439;height:2" coordorigin="15113,4669" coordsize="439,0" path="m15113,4669l15552,4669e" filled="f" stroked="t" strokeweight="8.2803pt" strokecolor="#818181">
                <v:path arrowok="t"/>
              </v:shape>
            </v:group>
            <v:group style="position:absolute;left:11174;top:16044;width:612;height:2" coordorigin="11174,16044" coordsize="612,2">
              <v:shape style="position:absolute;left:11174;top:16044;width:612;height:2" coordorigin="11174,16044" coordsize="612,0" path="m11174,16044l11786,16044e" filled="f" stroked="t" strokeweight="1.620025pt" strokecolor="#818181">
                <v:path arrowok="t"/>
              </v:shape>
            </v:group>
            <v:group style="position:absolute;left:12226;top:13738;width:331;height:734" coordorigin="12226,13738" coordsize="331,734">
              <v:shape style="position:absolute;left:12226;top:13738;width:331;height:734" coordorigin="12226,13738" coordsize="331,734" path="m12492,14473l12319,14264,12269,14185,12240,14127,12226,14019,12233,13969,12247,13933,12305,13789,12319,13760,12334,13745,12355,13738,12442,13745,12557,13781e" filled="f" stroked="t" strokeweight="1.080010pt" strokecolor="#818181">
                <v:path arrowok="t"/>
              </v:shape>
            </v:group>
            <v:group style="position:absolute;left:11189;top:17176;width:540;height:2" coordorigin="11189,17176" coordsize="540,2">
              <v:shape style="position:absolute;left:11189;top:17176;width:540;height:2" coordorigin="11189,17176" coordsize="540,0" path="m11189,17176l11729,17176e" filled="f" stroked="t" strokeweight="1.440025pt" strokecolor="#818181">
                <v:path arrowok="t"/>
              </v:shape>
            </v:group>
            <v:group style="position:absolute;left:13551;top:11477;width:65;height:461" coordorigin="13551,11477" coordsize="65,461">
              <v:shape style="position:absolute;left:13551;top:11477;width:65;height:461" coordorigin="13551,11477" coordsize="65,461" path="m13551,11477l13608,11506,13615,11528,13608,11938e" filled="f" stroked="t" strokeweight="1.080010pt" strokecolor="#818181">
                <v:path arrowok="t"/>
              </v:shape>
            </v:group>
            <v:group style="position:absolute;left:12917;top:12096;width:569;height:137" coordorigin="12917,12096" coordsize="569,137">
              <v:shape style="position:absolute;left:12917;top:12096;width:569;height:137" coordorigin="12917,12096" coordsize="569,137" path="m12917,12168l13054,12118,13111,12104,13176,12096,13241,12096,13335,12118,13421,12176,13486,12233e" filled="f" stroked="t" strokeweight="1.080010pt" strokecolor="#818181">
                <v:path arrowok="t"/>
              </v:shape>
            </v:group>
            <v:group style="position:absolute;left:10058;top:20233;width:43;height:490" coordorigin="10058,20233" coordsize="43,490">
              <v:shape style="position:absolute;left:10058;top:20233;width:43;height:490" coordorigin="10058,20233" coordsize="43,490" path="m10102,20233l10087,20276,10087,20406,10087,20478,10080,20550,10058,20722e" filled="f" stroked="t" strokeweight="1.080010pt" strokecolor="#818181">
                <v:path arrowok="t"/>
              </v:shape>
            </v:group>
            <v:group style="position:absolute;left:12867;top:13846;width:36;height:288" coordorigin="12867,13846" coordsize="36,288">
              <v:shape style="position:absolute;left:12867;top:13846;width:36;height:288" coordorigin="12867,13846" coordsize="36,288" path="m12903,14134l12874,14019,12867,13846e" filled="f" stroked="t" strokeweight="1.080010pt" strokecolor="#818181">
                <v:path arrowok="t"/>
              </v:shape>
            </v:group>
            <v:group style="position:absolute;left:10040;top:20722;width:2;height:281" coordorigin="10040,20722" coordsize="2,281">
              <v:shape style="position:absolute;left:10040;top:20722;width:2;height:281" coordorigin="10040,20722" coordsize="0,281" path="m10040,20722l10040,21003e" filled="f" stroked="t" strokeweight="1.80002pt" strokecolor="#818181">
                <v:path arrowok="t"/>
              </v:shape>
            </v:group>
            <v:group style="position:absolute;left:10082;top:20686;width:2;height:216" coordorigin="10082,20686" coordsize="2,216">
              <v:shape style="position:absolute;left:10082;top:20686;width:2;height:216" coordorigin="10082,20686" coordsize="0,216" path="m10082,20686l10082,20902e" filled="f" stroked="t" strokeweight="1.62001pt" strokecolor="#818181">
                <v:path arrowok="t"/>
              </v:shape>
            </v:group>
            <v:group style="position:absolute;left:10102;top:20233;width:274;height:2" coordorigin="10102,20233" coordsize="274,2">
              <v:shape style="position:absolute;left:10102;top:20233;width:274;height:2" coordorigin="10102,20233" coordsize="274,0" path="m10102,20233l10375,20233e" filled="f" stroked="t" strokeweight="1.080010pt" strokecolor="#818181">
                <v:path arrowok="t"/>
              </v:shape>
            </v:group>
            <v:group style="position:absolute;left:10033;top:21046;width:22;height:2" coordorigin="10033,21046" coordsize="22,2">
              <v:shape style="position:absolute;left:10033;top:21046;width:22;height:2" coordorigin="10033,21046" coordsize="22,0" path="m10033,21046l10055,21046e" filled="f" stroked="t" strokeweight="1.44006pt" strokecolor="#818181">
                <v:path arrowok="t"/>
              </v:shape>
            </v:group>
            <v:group style="position:absolute;left:13867;top:11571;width:7;height:468" coordorigin="13867,11571" coordsize="7,468">
              <v:shape style="position:absolute;left:13867;top:11571;width:7;height:468" coordorigin="13867,11571" coordsize="7,468" path="m13867,12039l13875,11571e" filled="f" stroked="t" strokeweight="1.080010pt" strokecolor="#818181">
                <v:path arrowok="t"/>
              </v:shape>
            </v:group>
            <v:group style="position:absolute;left:12960;top:12341;width:641;height:641" coordorigin="12960,12341" coordsize="641,641">
              <v:shape style="position:absolute;left:12960;top:12341;width:641;height:641" coordorigin="12960,12341" coordsize="641,641" path="m12960,12406l13090,12356,13111,12348,13191,12341,13212,12348,13234,12363,13241,12464,13255,12492,13277,12500,13414,12500,13435,12507,13464,12521,13587,12629,13601,12658,13587,12982e" filled="f" stroked="t" strokeweight="1.080010pt" strokecolor="#818181">
                <v:path arrowok="t"/>
              </v:shape>
            </v:group>
            <v:group style="position:absolute;left:11729;top:16870;width:252;height:317" coordorigin="11729,16870" coordsize="252,317">
              <v:shape style="position:absolute;left:11729;top:16870;width:252;height:317" coordorigin="11729,16870" coordsize="252,317" path="m11729,17187l11736,16899,11743,16885,11758,16870,11981,16877e" filled="f" stroked="t" strokeweight="1.080010pt" strokecolor="#818181">
                <v:path arrowok="t"/>
              </v:shape>
            </v:group>
            <v:group style="position:absolute;left:10289;top:18937;width:878;height:454" coordorigin="10289,18937" coordsize="878,454">
              <v:shape style="position:absolute;left:10289;top:18937;width:878;height:454" coordorigin="10289,18937" coordsize="878,454" path="m10289,19390l11167,18937e" filled="f" stroked="t" strokeweight="1.080010pt" strokecolor="#818181">
                <v:path arrowok="t"/>
              </v:shape>
            </v:group>
            <v:group style="position:absolute;left:13839;top:12543;width:79;height:446" coordorigin="13839,12543" coordsize="79,446">
              <v:shape style="position:absolute;left:13839;top:12543;width:79;height:446" coordorigin="13839,12543" coordsize="79,446" path="m13839,12989l13846,12672,13853,12658,13918,12543e" filled="f" stroked="t" strokeweight="1.080010pt" strokecolor="#818181">
                <v:path arrowok="t"/>
              </v:shape>
            </v:group>
            <v:group style="position:absolute;left:12031;top:17158;width:7;height:295" coordorigin="12031,17158" coordsize="7,295">
              <v:shape style="position:absolute;left:12031;top:17158;width:7;height:295" coordorigin="12031,17158" coordsize="7,295" path="m12031,17453l12039,17158e" filled="f" stroked="t" strokeweight="1.080010pt" strokecolor="#818181">
                <v:path arrowok="t"/>
              </v:shape>
            </v:group>
            <v:group style="position:absolute;left:14544;top:10491;width:209;height:878" coordorigin="14544,10491" coordsize="209,878">
              <v:shape style="position:absolute;left:14544;top:10491;width:209;height:878" coordorigin="14544,10491" coordsize="209,878" path="m14695,11369l14703,11319,14746,11247,14753,11218,14674,10786,14652,10736,14602,10678,14573,10628,14544,10556,14544,10491e" filled="f" stroked="t" strokeweight="1.080010pt" strokecolor="#818181">
                <v:path arrowok="t"/>
              </v:shape>
            </v:group>
            <v:group style="position:absolute;left:11588;top:18620;width:2;height:72" coordorigin="11588,18620" coordsize="2,72">
              <v:shape style="position:absolute;left:11588;top:18620;width:2;height:72" coordorigin="11588,18620" coordsize="0,72" path="m11588,18620l11588,18692e" filled="f" stroked="t" strokeweight="1.80002pt" strokecolor="#818181">
                <v:path arrowok="t"/>
              </v:shape>
            </v:group>
            <v:group style="position:absolute;left:12262;top:16885;width:7;height:274" coordorigin="12262,16885" coordsize="7,274">
              <v:shape style="position:absolute;left:12262;top:16885;width:7;height:274" coordorigin="12262,16885" coordsize="7,274" path="m12269,16885l12262,17158e" filled="f" stroked="t" strokeweight="1.080010pt" strokecolor="#818181">
                <v:path arrowok="t"/>
              </v:shape>
            </v:group>
            <v:group style="position:absolute;left:11167;top:18937;width:396;height:389" coordorigin="11167,18937" coordsize="396,389">
              <v:shape style="position:absolute;left:11167;top:18937;width:396;height:389" coordorigin="11167,18937" coordsize="396,389" path="m11167,18937l11203,19002,11275,19095,11383,19196,11506,19261,11534,19282,11563,19326e" filled="f" stroked="t" strokeweight="1.080010pt" strokecolor="#818181">
                <v:path arrowok="t"/>
              </v:shape>
            </v:group>
            <v:group style="position:absolute;left:12039;top:17162;width:482;height:2" coordorigin="12039,17162" coordsize="482,2">
              <v:shape style="position:absolute;left:12039;top:17162;width:482;height:2" coordorigin="12039,17162" coordsize="482,0" path="m12039,17162l12521,17162e" filled="f" stroked="t" strokeweight="1.44002pt" strokecolor="#818181">
                <v:path arrowok="t"/>
              </v:shape>
            </v:group>
            <v:group style="position:absolute;left:13018;top:14401;width:605;height:648" coordorigin="13018,14401" coordsize="605,648">
              <v:shape style="position:absolute;left:13018;top:14401;width:605;height:648" coordorigin="13018,14401" coordsize="605,648" path="m13623,14401l13558,14573,13551,15020,13543,15034,13529,15049,13507,15049,13320,15013,13299,14998,13299,14977,13320,14818,13320,14645,13306,14617,13291,14617,13147,14609,13111,14624,13018,14660e" filled="f" stroked="t" strokeweight="1.080010pt" strokecolor="#818181">
                <v:path arrowok="t"/>
              </v:shape>
            </v:group>
            <v:group style="position:absolute;left:11650;top:19448;width:79;height:144" coordorigin="11650,19448" coordsize="79,144">
              <v:shape style="position:absolute;left:11650;top:19448;width:79;height:144" coordorigin="11650,19448" coordsize="79,144" path="m11650,19448l11714,19556,11729,19592e" filled="f" stroked="t" strokeweight="1.080010pt" strokecolor="#818181">
                <v:path arrowok="t"/>
              </v:shape>
            </v:group>
            <v:group style="position:absolute;left:14314;top:12615;width:266;height:562" coordorigin="14314,12615" coordsize="266,562">
              <v:shape style="position:absolute;left:14314;top:12615;width:266;height:562" coordorigin="14314,12615" coordsize="266,562" path="m14314,12665l14393,12629,14429,12615,14508,12622,14523,12629,14566,12644,14573,12708,14580,12795,14573,13176e" filled="f" stroked="t" strokeweight="1.080010pt" strokecolor="#818181">
                <v:path arrowok="t"/>
              </v:shape>
            </v:group>
            <v:group style="position:absolute;left:14220;top:14401;width:2;height:209" coordorigin="14220,14401" coordsize="2,209">
              <v:shape style="position:absolute;left:14220;top:14401;width:2;height:209" coordorigin="14220,14401" coordsize="0,209" path="m14220,14401l14220,14609e" filled="f" stroked="t" strokeweight="4.320040pt" strokecolor="#818181">
                <v:path arrowok="t"/>
              </v:shape>
            </v:group>
            <v:group style="position:absolute;left:13774;top:15409;width:14;height:151" coordorigin="13774,15409" coordsize="14,151">
              <v:shape style="position:absolute;left:13774;top:15409;width:14;height:151" coordorigin="13774,15409" coordsize="14,151" path="m13788,15560l13774,15524,13774,15409e" filled="f" stroked="t" strokeweight="1.080010pt" strokecolor="#818181">
                <v:path arrowok="t"/>
              </v:shape>
            </v:group>
            <v:group style="position:absolute;left:15142;top:4097;width:410;height:22" coordorigin="15142,4097" coordsize="410,22">
              <v:shape style="position:absolute;left:15142;top:4097;width:410;height:22" coordorigin="15142,4097" coordsize="410,22" path="m15142,4097l15552,4119e" filled="f" stroked="t" strokeweight="1.080010pt" strokecolor="#818181">
                <v:path arrowok="t"/>
              </v:shape>
            </v:group>
            <v:group style="position:absolute;left:14227;top:14876;width:288;height:583" coordorigin="14227,14876" coordsize="288,583">
              <v:shape style="position:absolute;left:14227;top:14876;width:288;height:583" coordorigin="14227,14876" coordsize="288,583" path="m14227,15459l14263,15401,14271,15358,14278,15005,14307,14897,14321,14883,14335,14876,14515,14883e" filled="f" stroked="t" strokeweight="1.080010pt" strokecolor="#818181">
                <v:path arrowok="t"/>
              </v:shape>
            </v:group>
            <v:group style="position:absolute;left:12564;top:18368;width:590;height:338" coordorigin="12564,18368" coordsize="590,338">
              <v:shape style="position:absolute;left:12564;top:18368;width:590;height:338" coordorigin="12564,18368" coordsize="590,338" path="m12564,18706l12665,18706,12773,18685,13097,18598,13140,18584,13155,18548,13140,18382,13111,18368,13068,18368e" filled="f" stroked="t" strokeweight="1.080010pt" strokecolor="#818181">
                <v:path arrowok="t"/>
              </v:shape>
            </v:group>
            <v:group style="position:absolute;left:14227;top:15380;width:274;height:209" coordorigin="14227,15380" coordsize="274,209">
              <v:shape style="position:absolute;left:14227;top:15380;width:274;height:209" coordorigin="14227,15380" coordsize="274,209" path="m14227,15459l14249,15481,14285,15517,14328,15560,14386,15589,14415,15589,14429,15574,14458,15524,14479,15481,14501,15380e" filled="f" stroked="t" strokeweight="1.080010pt" strokecolor="#818181">
                <v:path arrowok="t"/>
              </v:shape>
            </v:group>
            <v:group style="position:absolute;left:14811;top:16100;width:7;height:223" coordorigin="14811,16100" coordsize="7,223">
              <v:shape style="position:absolute;left:14811;top:16100;width:7;height:223" coordorigin="14811,16100" coordsize="7,223" path="m14818,16323l14811,16265,14811,16100e" filled="f" stroked="t" strokeweight="1.080010pt" strokecolor="#818181">
                <v:path arrowok="t"/>
              </v:shape>
            </v:group>
            <v:group style="position:absolute;left:14184;top:17583;width:187;height:72" coordorigin="14184,17583" coordsize="187,72">
              <v:shape style="position:absolute;left:14184;top:17583;width:187;height:72" coordorigin="14184,17583" coordsize="187,72" path="m14371,17655l14364,17641,14335,17619,14285,17590,14242,17583,14184,17590e" filled="f" stroked="t" strokeweight="1.080010pt" strokecolor="#818181">
                <v:path arrowok="t"/>
              </v:shape>
            </v:group>
            <v:group style="position:absolute;left:14292;top:17255;width:288;height:2" coordorigin="14292,17255" coordsize="288,2">
              <v:shape style="position:absolute;left:14292;top:17255;width:288;height:2" coordorigin="14292,17255" coordsize="288,0" path="m14292,17255l14580,17255e" filled="f" stroked="t" strokeweight="6.84025pt" strokecolor="#818181">
                <v:path arrowok="t"/>
              </v:shape>
            </v:group>
            <v:group style="position:absolute;left:14400;top:18274;width:122;height:360" coordorigin="14400,18274" coordsize="122,360">
              <v:shape style="position:absolute;left:14400;top:18274;width:122;height:360" coordorigin="14400,18274" coordsize="122,360" path="m14400,18634l14415,18598,14443,18548,14487,18497,14523,18469,14465,18418,14436,18382,14415,18339,14415,18274e" filled="f" stroked="t" strokeweight="1.080010pt" strokecolor="#818181">
                <v:path arrowok="t"/>
              </v:shape>
            </v:group>
            <v:group style="position:absolute;left:14911;top:16741;width:641;height:302" coordorigin="14911,16741" coordsize="641,302">
              <v:shape style="position:absolute;left:14911;top:16741;width:641;height:302" coordorigin="14911,16741" coordsize="641,302" path="m14911,17043l15552,16741e" filled="f" stroked="t" strokeweight="1.080010pt" strokecolor="#818181">
                <v:path arrowok="t"/>
              </v:shape>
            </v:group>
            <v:group style="position:absolute;left:13536;top:19844;width:1274;height:324" coordorigin="13536,19844" coordsize="1274,324">
              <v:shape style="position:absolute;left:13536;top:19844;width:1274;height:324" coordorigin="13536,19844" coordsize="1274,324" path="m14811,19844l14343,19959,13997,20053,13536,20168e" filled="f" stroked="t" strokeweight="1.80002pt" strokecolor="#000000">
                <v:path arrowok="t"/>
              </v:shape>
            </v:group>
            <v:group style="position:absolute;left:14843;top:19470;width:2;height:432" coordorigin="14843,19470" coordsize="2,432">
              <v:shape style="position:absolute;left:14843;top:19470;width:2;height:432" coordorigin="14843,19470" coordsize="0,432" path="m14843,19470l14843,19902e" filled="f" stroked="t" strokeweight="1.44001pt" strokecolor="#818181">
                <v:path arrowok="t"/>
              </v:shape>
            </v:group>
            <v:group style="position:absolute;left:14465;top:20038;width:338;height:2" coordorigin="14465,20038" coordsize="338,2">
              <v:shape style="position:absolute;left:14465;top:20038;width:338;height:2" coordorigin="14465,20038" coordsize="338,0" path="m14465,20038l14803,20038e" filled="f" stroked="t" strokeweight="4.320160pt" strokecolor="#000000">
                <v:path arrowok="t"/>
              </v:shape>
            </v:group>
            <v:group style="position:absolute;left:14843;top:19902;width:2;height:29" coordorigin="14843,19902" coordsize="2,29">
              <v:shape style="position:absolute;left:14843;top:19902;width:2;height:29" coordorigin="14843,19902" coordsize="0,29" path="m14843,19902l14843,19930e" filled="f" stroked="t" strokeweight=".36pt" strokecolor="#818181">
                <v:path arrowok="t"/>
              </v:shape>
            </v:group>
            <v:group style="position:absolute;left:14796;top:19995;width:7;height:130" coordorigin="14796,19995" coordsize="7,130">
              <v:shape style="position:absolute;left:14796;top:19995;width:7;height:130" coordorigin="14796,19995" coordsize="7,130" path="m14803,19995l14796,20096,14796,20125e" filled="f" stroked="t" strokeweight="1.080010pt" strokecolor="#818181">
                <v:path arrowok="t"/>
              </v:shape>
            </v:group>
            <v:group style="position:absolute;left:14069;top:21284;width:713;height:14" coordorigin="14069,21284" coordsize="713,14">
              <v:shape style="position:absolute;left:14069;top:21284;width:713;height:14" coordorigin="14069,21284" coordsize="713,14" path="m14069,21284l14465,21298,14782,21291e" filled="f" stroked="t" strokeweight="1.080010pt" strokecolor="#818181">
                <v:path arrowok="t"/>
              </v:shape>
            </v:group>
            <v:group style="position:absolute;left:14839;top:19801;width:713;height:180" coordorigin="14839,19801" coordsize="713,180">
              <v:shape style="position:absolute;left:14839;top:19801;width:713;height:180" coordorigin="14839,19801" coordsize="713,180" path="m14839,19981l15552,19801e" filled="f" stroked="t" strokeweight="1.80002pt" strokecolor="#000000">
                <v:path arrowok="t"/>
              </v:shape>
            </v:group>
            <v:group style="position:absolute;left:1102;top:288;width:187;height:1742" coordorigin="1102,288" coordsize="187,1742">
              <v:shape style="position:absolute;left:1102;top:288;width:187;height:1742" coordorigin="1102,288" coordsize="187,1742" path="m1102,2030l1102,1958,1109,1908,1253,1577,1282,1505,1289,1433,1289,1397,1282,1361,1159,1073,1145,1030,1145,958,1145,857,1166,446,1166,288e" filled="f" stroked="t" strokeweight="1.080010pt" strokecolor="#818181">
                <v:path arrowok="t"/>
              </v:shape>
            </v:group>
            <v:group style="position:absolute;left:288;top:7013;width:684;height:396" coordorigin="288,7013" coordsize="684,396">
              <v:shape style="position:absolute;left:288;top:7013;width:684;height:396" coordorigin="288,7013" coordsize="684,396" path="m288,7409l410,7351,648,7222,792,7135,972,7013e" filled="f" stroked="t" strokeweight="1.080010pt" strokecolor="#818181">
                <v:path arrowok="t"/>
              </v:shape>
            </v:group>
            <v:group style="position:absolute;left:3269;top:6682;width:115;height:3658" coordorigin="3269,6682" coordsize="115,3658">
              <v:shape style="position:absolute;left:3269;top:6682;width:115;height:3658" coordorigin="3269,6682" coordsize="115,3658" path="m3326,10340l3384,7431,3384,7337,3377,7157,3341,6934,3319,6847,3269,6682e" filled="f" stroked="t" strokeweight="1.080010pt" strokecolor="#818181">
                <v:path arrowok="t"/>
              </v:shape>
            </v:group>
            <v:group style="position:absolute;left:4608;top:7179;width:302;height:216" coordorigin="4608,7179" coordsize="302,216">
              <v:shape style="position:absolute;left:4608;top:7179;width:302;height:216" coordorigin="4608,7179" coordsize="302,216" path="m4608,7387l4630,7395,4658,7387,4680,7366,4817,7243,4874,7200,4910,7179e" filled="f" stroked="t" strokeweight="1.080010pt" strokecolor="#818181">
                <v:path arrowok="t"/>
              </v:shape>
            </v:group>
            <v:group style="position:absolute;left:1166;top:16921;width:58;height:43" coordorigin="1166,16921" coordsize="58,43">
              <v:shape style="position:absolute;left:1166;top:16921;width:58;height:43" coordorigin="1166,16921" coordsize="58,43" path="m1195,16964l1181,16957,1166,16928,1210,16921,1224,16935,1224,16949,1210,16964,1195,16964e" filled="f" stroked="t" strokeweight="1.080010pt" strokecolor="#818181">
                <v:path arrowok="t"/>
              </v:shape>
            </v:group>
            <v:group style="position:absolute;left:1282;top:17209;width:2;height:432" coordorigin="1282,17209" coordsize="2,432">
              <v:shape style="position:absolute;left:1282;top:17209;width:2;height:432" coordorigin="1282,17209" coordsize="0,432" path="m1282,17209l1282,17641e" filled="f" stroked="t" strokeweight="1.44001pt" strokecolor="#818181">
                <v:path arrowok="t"/>
              </v:shape>
            </v:group>
            <v:group style="position:absolute;left:1526;top:16013;width:439;height:569" coordorigin="1526,16013" coordsize="439,569">
              <v:shape style="position:absolute;left:1526;top:16013;width:439;height:569" coordorigin="1526,16013" coordsize="439,569" path="m1526,16381l1541,16345,1541,16309,1548,16049,1555,16028,1562,16021,1577,16013,1757,16021,1778,16028,1793,16042,1793,16064,1786,16409,1793,16445,1807,16467,1915,16561,1966,16582e" filled="f" stroked="t" strokeweight="1.080010pt" strokecolor="#818181">
                <v:path arrowok="t"/>
              </v:shape>
            </v:group>
            <v:group style="position:absolute;left:2297;top:16143;width:50;height:50" coordorigin="2297,16143" coordsize="50,50">
              <v:shape style="position:absolute;left:2297;top:16143;width:50;height:50" coordorigin="2297,16143" coordsize="50,50" path="m2304,16186l2297,16172,2297,16157,2304,16150,2318,16143,2340,16150,2347,16157,2347,16179,2340,16186,2326,16193,2304,16186e" filled="f" stroked="t" strokeweight="1.080010pt" strokecolor="#818181">
                <v:path arrowok="t"/>
              </v:shape>
            </v:group>
            <v:group style="position:absolute;left:2592;top:15329;width:58;height:158" coordorigin="2592,15329" coordsize="58,158">
              <v:shape style="position:absolute;left:2592;top:15329;width:58;height:158" coordorigin="2592,15329" coordsize="58,158" path="m2650,15488l2642,15452,2592,15329e" filled="f" stroked="t" strokeweight="1.080010pt" strokecolor="#818181">
                <v:path arrowok="t"/>
              </v:shape>
            </v:group>
            <v:group style="position:absolute;left:1015;top:18577;width:461;height:29" coordorigin="1015,18577" coordsize="461,29">
              <v:shape style="position:absolute;left:1015;top:18577;width:461;height:29" coordorigin="1015,18577" coordsize="461,29" path="m1015,18605l1217,18605,1361,18577,1476,18577e" filled="f" stroked="t" strokeweight="1.080010pt" strokecolor="#818181">
                <v:path arrowok="t"/>
              </v:shape>
            </v:group>
            <v:group style="position:absolute;left:288;top:21054;width:187;height:29" coordorigin="288,21054" coordsize="187,29">
              <v:shape style="position:absolute;left:288;top:21054;width:187;height:29" coordorigin="288,21054" coordsize="187,29" path="m475,21054l468,21075,454,21082,288,21075e" filled="f" stroked="t" strokeweight="1.080010pt" strokecolor="#818181">
                <v:path arrowok="t"/>
              </v:shape>
            </v:group>
            <v:group style="position:absolute;left:1476;top:17936;width:259;height:403" coordorigin="1476,17936" coordsize="259,403">
              <v:shape style="position:absolute;left:1476;top:17936;width:259;height:403" coordorigin="1476,17936" coordsize="259,403" path="m1490,18325l1483,18317,1476,18296,1483,17936,1678,17957,1699,17965,1721,17979,1721,18008,1721,18195,1735,18281,1735,18303,1721,18325,1699,18339,1685,18339,1512,18332,1490,18325e" filled="f" stroked="t" strokeweight="1.080010pt" strokecolor="#818181">
                <v:path arrowok="t"/>
              </v:shape>
            </v:group>
            <v:group style="position:absolute;left:2822;top:15164;width:288;height:43" coordorigin="2822,15164" coordsize="288,43">
              <v:shape style="position:absolute;left:2822;top:15164;width:288;height:43" coordorigin="2822,15164" coordsize="288,43" path="m2822,15207l2909,15171,2981,15164,3110,15164e" filled="f" stroked="t" strokeweight="1.080010pt" strokecolor="#818181">
                <v:path arrowok="t"/>
              </v:shape>
            </v:group>
            <v:group style="position:absolute;left:659;top:20528;width:2;height:1037" coordorigin="659,20528" coordsize="2,1037">
              <v:shape style="position:absolute;left:659;top:20528;width:2;height:1037" coordorigin="659,20528" coordsize="0,1037" path="m659,20528l659,21565e" filled="f" stroked="t" strokeweight="1.800015pt" strokecolor="#818181">
                <v:path arrowok="t"/>
              </v:shape>
            </v:group>
            <v:group style="position:absolute;left:1685;top:18865;width:65;height:43" coordorigin="1685,18865" coordsize="65,43">
              <v:shape style="position:absolute;left:1685;top:18865;width:65;height:43" coordorigin="1685,18865" coordsize="65,43" path="m1728,18908l1685,18872,1742,18865,1750,18879,1750,18893,1742,18908,1728,18908e" filled="f" stroked="t" strokeweight="1.080010pt" strokecolor="#818181">
                <v:path arrowok="t"/>
              </v:shape>
            </v:group>
            <v:group style="position:absolute;left:288;top:21561;width:461;height:2" coordorigin="288,21561" coordsize="461,2">
              <v:shape style="position:absolute;left:288;top:21561;width:461;height:2" coordorigin="288,21561" coordsize="461,0" path="m288,21561l749,21561e" filled="f" stroked="t" strokeweight="1.44002pt" strokecolor="#818181">
                <v:path arrowok="t"/>
              </v:shape>
            </v:group>
            <v:group style="position:absolute;left:2174;top:18015;width:43;height:58" coordorigin="2174,18015" coordsize="43,58">
              <v:shape style="position:absolute;left:2174;top:18015;width:43;height:58" coordorigin="2174,18015" coordsize="43,58" path="m2196,18073l2174,18044,2174,18029,2182,18015,2196,18015,2203,18015,2218,18022,2218,18029,2218,18044,2210,18058,2196,18073e" filled="f" stroked="t" strokeweight="1.080010pt" strokecolor="#818181">
                <v:path arrowok="t"/>
              </v:shape>
            </v:group>
            <v:group style="position:absolute;left:835;top:20535;width:360;height:547" coordorigin="835,20535" coordsize="360,547">
              <v:shape style="position:absolute;left:835;top:20535;width:360;height:547" coordorigin="835,20535" coordsize="360,547" path="m893,20535l893,20622,893,20658,886,20679,850,20773,842,20794,835,20845,842,21039,850,21068,857,21075,878,21082,1145,21082,1174,21075,1181,21068,1188,21054,1195,20845e" filled="f" stroked="t" strokeweight="1.080010pt" strokecolor="#818181">
                <v:path arrowok="t"/>
              </v:shape>
            </v:group>
            <v:group style="position:absolute;left:1951;top:19124;width:7;height:202" coordorigin="1951,19124" coordsize="7,202">
              <v:shape style="position:absolute;left:1951;top:19124;width:7;height:202" coordorigin="1951,19124" coordsize="7,202" path="m1958,19124l1951,19275,1958,19326e" filled="f" stroked="t" strokeweight="1.080010pt" strokecolor="#818181">
                <v:path arrowok="t"/>
              </v:shape>
            </v:group>
            <v:group style="position:absolute;left:2448;top:17504;width:2;height:792" coordorigin="2448,17504" coordsize="2,792">
              <v:shape style="position:absolute;left:2448;top:17504;width:2;height:792" coordorigin="2448,17504" coordsize="0,792" path="m2448,17504l2448,18296e" filled="f" stroked="t" strokeweight="2.160020pt" strokecolor="#818181">
                <v:path arrowok="t"/>
              </v:shape>
            </v:group>
            <v:group style="position:absolute;left:2635;top:17806;width:14;height:490" coordorigin="2635,17806" coordsize="14,490">
              <v:shape style="position:absolute;left:2635;top:17806;width:14;height:490" coordorigin="2635,17806" coordsize="14,490" path="m2635,18296l2650,17806e" filled="f" stroked="t" strokeweight="1.080010pt" strokecolor="#818181">
                <v:path arrowok="t"/>
              </v:shape>
            </v:group>
            <v:group style="position:absolute;left:1289;top:20247;width:410;height:475" coordorigin="1289,20247" coordsize="410,475">
              <v:shape style="position:absolute;left:1289;top:20247;width:410;height:475" coordorigin="1289,20247" coordsize="410,475" path="m1289,20607l1368,20521,1397,20470,1411,20449,1418,20398,1418,20283,1426,20276,1433,20254,1462,20247,1670,20254,1692,20269,1699,20283,1692,20499,1685,20542,1663,20643,1656,20722e" filled="f" stroked="t" strokeweight="1.080010pt" strokecolor="#818181">
                <v:path arrowok="t"/>
              </v:shape>
            </v:group>
            <v:group style="position:absolute;left:2160;top:19585;width:202;height:130" coordorigin="2160,19585" coordsize="202,130">
              <v:shape style="position:absolute;left:2160;top:19585;width:202;height:130" coordorigin="2160,19585" coordsize="202,130" path="m2160,19714l2362,19585e" filled="f" stroked="t" strokeweight="1.080010pt" strokecolor="#818181">
                <v:path arrowok="t"/>
              </v:shape>
            </v:group>
            <v:group style="position:absolute;left:1656;top:20730;width:497;height:2" coordorigin="1656,20730" coordsize="497,2">
              <v:shape style="position:absolute;left:1656;top:20730;width:497;height:2" coordorigin="1656,20730" coordsize="497,0" path="m1656,20730l2153,20730e" filled="f" stroked="t" strokeweight="1.440025pt" strokecolor="#818181">
                <v:path arrowok="t"/>
              </v:shape>
            </v:group>
            <v:group style="position:absolute;left:5544;top:10361;width:29;height:2023" coordorigin="5544,10361" coordsize="29,2023">
              <v:shape style="position:absolute;left:5544;top:10361;width:29;height:2023" coordorigin="5544,10361" coordsize="29,2023" path="m5544,12384l5566,11283,5573,10620,5573,10361e" filled="f" stroked="t" strokeweight="1.080010pt" strokecolor="#818181">
                <v:path arrowok="t"/>
              </v:shape>
            </v:group>
            <v:group style="position:absolute;left:2362;top:19448;width:202;height:137" coordorigin="2362,19448" coordsize="202,137">
              <v:shape style="position:absolute;left:2362;top:19448;width:202;height:137" coordorigin="2362,19448" coordsize="202,137" path="m2362,19585l2563,19448e" filled="f" stroked="t" strokeweight="1.080010pt" strokecolor="#818181">
                <v:path arrowok="t"/>
              </v:shape>
            </v:group>
            <v:group style="position:absolute;left:4608;top:14703;width:108;height:108" coordorigin="4608,14703" coordsize="108,108">
              <v:shape style="position:absolute;left:4608;top:14703;width:108;height:108" coordorigin="4608,14703" coordsize="108,108" path="m4709,14703l4716,14717,4709,14732,4702,14739,4608,14811e" filled="f" stroked="t" strokeweight="1.080010pt" strokecolor="#818181">
                <v:path arrowok="t"/>
              </v:shape>
            </v:group>
            <v:group style="position:absolute;left:3074;top:17835;width:36;height:1318" coordorigin="3074,17835" coordsize="36,1318">
              <v:shape style="position:absolute;left:3074;top:17835;width:36;height:1318" coordorigin="3074,17835" coordsize="36,1318" path="m3074,19153l3110,17835e" filled="f" stroked="t" strokeweight="1.080010pt" strokecolor="#818181">
                <v:path arrowok="t"/>
              </v:shape>
            </v:group>
            <v:group style="position:absolute;left:3262;top:19326;width:36;height:50" coordorigin="3262,19326" coordsize="36,50">
              <v:shape style="position:absolute;left:3262;top:19326;width:36;height:50" coordorigin="3262,19326" coordsize="36,50" path="m3276,19376l3262,19354,3262,19347,3262,19333,3269,19326,3283,19326,3298,19340,3298,19347,3290,19362,3276,19376e" filled="f" stroked="t" strokeweight="1.080010pt" strokecolor="#818181">
                <v:path arrowok="t"/>
              </v:shape>
            </v:group>
            <v:group style="position:absolute;left:5242;top:14789;width:65;height:58" coordorigin="5242,14789" coordsize="65,58">
              <v:shape style="position:absolute;left:5242;top:14789;width:65;height:58" coordorigin="5242,14789" coordsize="65,58" path="m5270,14847l5256,14833,5242,14804,5270,14789,5285,14789,5299,14797,5306,14811,5306,14825,5299,14840,5285,14847,5270,14847e" filled="f" stroked="t" strokeweight="1.080010pt" strokecolor="#818181">
                <v:path arrowok="t"/>
              </v:shape>
            </v:group>
            <v:group style="position:absolute;left:3528;top:19318;width:43;height:58" coordorigin="3528,19318" coordsize="43,58">
              <v:shape style="position:absolute;left:3528;top:19318;width:43;height:58" coordorigin="3528,19318" coordsize="43,58" path="m3535,19376l3528,19340,3535,19326,3550,19318,3564,19326,3571,19340,3571,19354,3535,19376e" filled="f" stroked="t" strokeweight="1.080010pt" strokecolor="#818181">
                <v:path arrowok="t"/>
              </v:shape>
            </v:group>
            <v:group style="position:absolute;left:3074;top:19110;width:677;height:50" coordorigin="3074,19110" coordsize="677,50">
              <v:shape style="position:absolute;left:3074;top:19110;width:677;height:50" coordorigin="3074,19110" coordsize="677,50" path="m3074,19153l3506,19160,3600,19146,3751,19110e" filled="f" stroked="t" strokeweight="1.080010pt" strokecolor="#818181">
                <v:path arrowok="t"/>
              </v:shape>
            </v:group>
            <v:group style="position:absolute;left:3470;top:19376;width:130;height:259" coordorigin="3470,19376" coordsize="130,259">
              <v:shape style="position:absolute;left:3470;top:19376;width:130;height:259" coordorigin="3470,19376" coordsize="130,259" path="m3470,19635l3600,19563,3528,19434,3528,19405,3535,19376e" filled="f" stroked="t" strokeweight="1.080010pt" strokecolor="#818181">
                <v:path arrowok="t"/>
              </v:shape>
            </v:group>
            <v:group style="position:absolute;left:3557;top:18368;width:526;height:324" coordorigin="3557,18368" coordsize="526,324">
              <v:shape style="position:absolute;left:3557;top:18368;width:526;height:324" coordorigin="3557,18368" coordsize="526,324" path="m4082,18692l4003,18519,3996,18418,3989,18397,3974,18389,3960,18382,3557,18368e" filled="f" stroked="t" strokeweight="1.080010pt" strokecolor="#818181">
                <v:path arrowok="t"/>
              </v:shape>
            </v:group>
            <v:group style="position:absolute;left:3053;top:21313;width:2;height:576" coordorigin="3053,21313" coordsize="2,576">
              <v:shape style="position:absolute;left:3053;top:21313;width:2;height:576" coordorigin="3053,21313" coordsize="0,576" path="m3053,21313l3053,21889e" filled="f" stroked="t" strokeweight="1.080010pt" strokecolor="#818181">
                <v:path arrowok="t"/>
              </v:shape>
            </v:group>
            <v:group style="position:absolute;left:10361;top:2369;width:655;height:2642" coordorigin="10361,2369" coordsize="655,2642">
              <v:shape style="position:absolute;left:10361;top:2369;width:655;height:2642" coordorigin="10361,2369" coordsize="655,2642" path="m11016,2369l11016,2398,11009,2405,10987,2412,10512,2405,10483,2405,10476,2412,10462,2441,10361,5011e" filled="f" stroked="t" strokeweight="1.080010pt" strokecolor="#818181">
                <v:path arrowok="t"/>
              </v:shape>
            </v:group>
            <v:group style="position:absolute;left:4183;top:19333;width:29;height:979" coordorigin="4183,19333" coordsize="29,979">
              <v:shape style="position:absolute;left:4183;top:19333;width:29;height:979" coordorigin="4183,19333" coordsize="29,979" path="m4183,20312l4205,19650,4212,19333e" filled="f" stroked="t" strokeweight="1.080010pt" strokecolor="#818181">
                <v:path arrowok="t"/>
              </v:shape>
            </v:group>
            <v:group style="position:absolute;left:6178;top:14458;width:389;height:684" coordorigin="6178,14458" coordsize="389,684">
              <v:shape style="position:absolute;left:6178;top:14458;width:389;height:684" coordorigin="6178,14458" coordsize="389,684" path="m6178,15077l6329,15099,6466,15142,6487,15142,6502,15135,6509,15113,6516,15092,6523,14631,6530,14595,6566,14458e" filled="f" stroked="t" strokeweight="1.080010pt" strokecolor="#818181">
                <v:path arrowok="t"/>
              </v:shape>
            </v:group>
            <v:group style="position:absolute;left:6761;top:14782;width:14;height:137" coordorigin="6761,14782" coordsize="14,137">
              <v:shape style="position:absolute;left:6761;top:14782;width:14;height:137" coordorigin="6761,14782" coordsize="14,137" path="m6761,14919l6761,14818,6761,14804,6775,14782e" filled="f" stroked="t" strokeweight="1.080010pt" strokecolor="#818181">
                <v:path arrowok="t"/>
              </v:shape>
            </v:group>
            <v:group style="position:absolute;left:6566;top:14458;width:432;height:166" coordorigin="6566,14458" coordsize="432,166">
              <v:shape style="position:absolute;left:6566;top:14458;width:432;height:166" coordorigin="6566,14458" coordsize="432,166" path="m6998,14624l6962,14581,6934,14559,6883,14530,6826,14509,6566,14458e" filled="f" stroked="t" strokeweight="1.080010pt" strokecolor="#818181">
                <v:path arrowok="t"/>
              </v:shape>
            </v:group>
            <v:group style="position:absolute;left:5702;top:17633;width:29;height:43" coordorigin="5702,17633" coordsize="29,43">
              <v:shape style="position:absolute;left:5702;top:17633;width:29;height:43" coordorigin="5702,17633" coordsize="29,43" path="m5710,17677l5702,17662,5702,17648,5717,17633,5731,17648,5731,17655,5731,17669,5724,17669,5710,17677e" filled="f" stroked="t" strokeweight="1.080010pt" strokecolor="#818181">
                <v:path arrowok="t"/>
              </v:shape>
            </v:group>
            <v:group style="position:absolute;left:4882;top:18267;width:590;height:14" coordorigin="4882,18267" coordsize="590,14">
              <v:shape style="position:absolute;left:4882;top:18267;width:590;height:14" coordorigin="4882,18267" coordsize="590,14" path="m4882,18281l5242,18267,5335,18267,5472,18281e" filled="f" stroked="t" strokeweight="1.080010pt" strokecolor="#818181">
                <v:path arrowok="t"/>
              </v:shape>
            </v:group>
            <v:group style="position:absolute;left:4615;top:20226;width:144;height:187" coordorigin="4615,20226" coordsize="144,187">
              <v:shape style="position:absolute;left:4615;top:20226;width:144;height:187" coordorigin="4615,20226" coordsize="144,187" path="m4759,20413l4752,20377,4745,20355,4730,20341,4615,20226e" filled="f" stroked="t" strokeweight="1.080010pt" strokecolor="#818181">
                <v:path arrowok="t"/>
              </v:shape>
            </v:group>
            <v:group style="position:absolute;left:6214;top:16618;width:2;height:468" coordorigin="6214,16618" coordsize="2,468">
              <v:shape style="position:absolute;left:6214;top:16618;width:2;height:468" coordorigin="6214,16618" coordsize="0,468" path="m6214,16618l6214,17086e" filled="f" stroked="t" strokeweight="1.440015pt" strokecolor="#818181">
                <v:path arrowok="t"/>
              </v:shape>
            </v:group>
            <v:group style="position:absolute;left:6682;top:15956;width:7;height:187" coordorigin="6682,15956" coordsize="7,187">
              <v:shape style="position:absolute;left:6682;top:15956;width:7;height:187" coordorigin="6682,15956" coordsize="7,187" path="m6682,15956l6689,16143e" filled="f" stroked="t" strokeweight="1.080010pt" strokecolor="#818181">
                <v:path arrowok="t"/>
              </v:shape>
            </v:group>
            <v:group style="position:absolute;left:5882;top:18001;width:72;height:72" coordorigin="5882,18001" coordsize="72,72">
              <v:shape style="position:absolute;left:5882;top:18001;width:72;height:72" coordorigin="5882,18001" coordsize="72,72" path="m5911,18065l5882,18015,5926,18001,5947,18008,5947,18022,5954,18029,5947,18058,5940,18065,5933,18073,5911,18065e" filled="f" stroked="t" strokeweight="1.080010pt" strokecolor="#818181">
                <v:path arrowok="t"/>
              </v:shape>
            </v:group>
            <v:group style="position:absolute;left:6163;top:17331;width:180;height:2" coordorigin="6163,17331" coordsize="180,2">
              <v:shape style="position:absolute;left:6163;top:17331;width:180;height:2" coordorigin="6163,17331" coordsize="180,0" path="m6163,17331l6343,17331e" filled="f" stroked="t" strokeweight="3.60013pt" strokecolor="#818181">
                <v:path arrowok="t"/>
              </v:shape>
            </v:group>
            <v:group style="position:absolute;left:5401;top:19131;width:2;height:1973" coordorigin="5401,19131" coordsize="2,1973">
              <v:shape style="position:absolute;left:5401;top:19131;width:2;height:1973" coordorigin="5401,19131" coordsize="0,1973" path="m5401,19131l5401,21104e" filled="f" stroked="t" strokeweight="2.070018pt" strokecolor="#818181">
                <v:path arrowok="t"/>
              </v:shape>
            </v:group>
            <v:group style="position:absolute;left:5364;top:21104;width:7;height:554" coordorigin="5364,21104" coordsize="7,554">
              <v:shape style="position:absolute;left:5364;top:21104;width:7;height:554" coordorigin="5364,21104" coordsize="7,554" path="m5371,21658l5364,21630,5364,21579,5364,21471,5371,21104e" filled="f" stroked="t" strokeweight="1.080010pt" strokecolor="#818181">
                <v:path arrowok="t"/>
              </v:shape>
            </v:group>
            <v:group style="position:absolute;left:7992;top:15202;width:778;height:2" coordorigin="7992,15202" coordsize="778,2">
              <v:shape style="position:absolute;left:7992;top:15202;width:778;height:2" coordorigin="7992,15202" coordsize="778,0" path="m7992,15202l8770,15202e" filled="f" stroked="t" strokeweight="1.620025pt" strokecolor="#818181">
                <v:path arrowok="t"/>
              </v:shape>
            </v:group>
            <v:group style="position:absolute;left:5378;top:21615;width:482;height:72" coordorigin="5378,21615" coordsize="482,72">
              <v:shape style="position:absolute;left:5378;top:21615;width:482;height:72" coordorigin="5378,21615" coordsize="482,72" path="m5378,21687l5429,21680,5623,21687,5710,21680,5861,21615e" filled="f" stroked="t" strokeweight="1.080010pt" strokecolor="#818181">
                <v:path arrowok="t"/>
              </v:shape>
            </v:group>
            <v:group style="position:absolute;left:8539;top:14134;width:576;height:94" coordorigin="8539,14134" coordsize="576,94">
              <v:shape style="position:absolute;left:8539;top:14134;width:576;height:94" coordorigin="8539,14134" coordsize="576,94" path="m8539,14134l9050,14228,9079,14228,9115,14213e" filled="f" stroked="t" strokeweight="1.080010pt" strokecolor="#818181">
                <v:path arrowok="t"/>
              </v:shape>
            </v:group>
            <v:group style="position:absolute;left:9274;top:12766;width:317;height:389" coordorigin="9274,12766" coordsize="317,389">
              <v:shape style="position:absolute;left:9274;top:12766;width:317;height:389" coordorigin="9274,12766" coordsize="317,389" path="m9569,12773l9540,12766,9518,12766,9302,12845,9288,12852,9281,12867,9274,12903,9281,13054,9281,13112,9281,13126,9295,13140,9338,13155,9590,13148,9590,12831,9583,12795,9569,12773e" filled="f" stroked="t" strokeweight="1.080010pt" strokecolor="#818181">
                <v:path arrowok="t"/>
              </v:shape>
            </v:group>
            <v:group style="position:absolute;left:10361;top:4846;width:2851;height:166" coordorigin="10361,4846" coordsize="2851,166">
              <v:shape style="position:absolute;left:10361;top:4846;width:2851;height:166" coordorigin="10361,4846" coordsize="2851,166" path="m10361,5011l12463,5011,12665,5004,12780,4990,12881,4968,12946,4954,13068,4911,13147,4882,13212,4846e" filled="f" stroked="t" strokeweight="1.080010pt" strokecolor="#818181">
                <v:path arrowok="t"/>
              </v:shape>
            </v:group>
            <v:group style="position:absolute;left:7315;top:18008;width:274;height:259" coordorigin="7315,18008" coordsize="274,259">
              <v:shape style="position:absolute;left:7315;top:18008;width:274;height:259" coordorigin="7315,18008" coordsize="274,259" path="m7567,18267l7438,18238,7358,18238,7330,18231,7315,18217,7315,18051,7322,18029,7337,18015,7344,18008,7589,18015e" filled="f" stroked="t" strokeweight="1.080010pt" strokecolor="#818181">
                <v:path arrowok="t"/>
              </v:shape>
            </v:group>
            <v:group style="position:absolute;left:7574;top:17777;width:216;height:7" coordorigin="7574,17777" coordsize="216,7">
              <v:shape style="position:absolute;left:7574;top:17777;width:216;height:7" coordorigin="7574,17777" coordsize="216,7" path="m7574,17777l7790,17785e" filled="f" stroked="t" strokeweight="1.080010pt" strokecolor="#818181">
                <v:path arrowok="t"/>
              </v:shape>
            </v:group>
            <v:group style="position:absolute;left:6941;top:19916;width:94;height:36" coordorigin="6941,19916" coordsize="94,36">
              <v:shape style="position:absolute;left:6941;top:19916;width:94;height:36" coordorigin="6941,19916" coordsize="94,36" path="m6941,19916l6991,19938,7034,19952e" filled="f" stroked="t" strokeweight="1.080010pt" strokecolor="#818181">
                <v:path arrowok="t"/>
              </v:shape>
            </v:group>
            <v:group style="position:absolute;left:7799;top:16496;width:2;height:2002" coordorigin="7799,16496" coordsize="2,2002">
              <v:shape style="position:absolute;left:7799;top:16496;width:2;height:2002" coordorigin="7799,16496" coordsize="0,2002" path="m7799,16496l7799,18497e" filled="f" stroked="t" strokeweight="2.70003pt" strokecolor="#818181">
                <v:path arrowok="t"/>
              </v:shape>
            </v:group>
            <v:group style="position:absolute;left:8316;top:16395;width:518;height:259" coordorigin="8316,16395" coordsize="518,259">
              <v:shape style="position:absolute;left:8316;top:16395;width:518;height:259" coordorigin="8316,16395" coordsize="518,259" path="m8827,16654l8834,16424,8820,16402,8784,16395,8366,16395,8345,16402,8338,16402,8323,16424,8316,16445,8316,16604,8323,16618,8338,16633e" filled="f" stroked="t" strokeweight="1.080010pt" strokecolor="#818181">
                <v:path arrowok="t"/>
              </v:shape>
            </v:group>
            <v:group style="position:absolute;left:7263;top:19959;width:2;height:461" coordorigin="7263,19959" coordsize="2,461">
              <v:shape style="position:absolute;left:7263;top:19959;width:2;height:461" coordorigin="7263,19959" coordsize="0,461" path="m7263,19959l7263,20420e" filled="f" stroked="t" strokeweight="1.260010pt" strokecolor="#818181">
                <v:path arrowok="t"/>
              </v:shape>
            </v:group>
            <v:group style="position:absolute;left:9072;top:16186;width:2;height:468" coordorigin="9072,16186" coordsize="2,468">
              <v:shape style="position:absolute;left:9072;top:16186;width:2;height:468" coordorigin="9072,16186" coordsize="0,468" path="m9072,16186l9072,16654e" filled="f" stroked="t" strokeweight="1.44001pt" strokecolor="#818181">
                <v:path arrowok="t"/>
              </v:shape>
            </v:group>
            <v:group style="position:absolute;left:9079;top:15495;width:252;height:497" coordorigin="9079,15495" coordsize="252,497">
              <v:shape style="position:absolute;left:9079;top:15495;width:252;height:497" coordorigin="9079,15495" coordsize="252,497" path="m9079,15977l9288,15992,9310,15985,9317,15970,9331,15941,9331,15495e" filled="f" stroked="t" strokeweight="1.080010pt" strokecolor="#818181">
                <v:path arrowok="t"/>
              </v:shape>
            </v:group>
            <v:group style="position:absolute;left:8561;top:17461;width:360;height:396" coordorigin="8561,17461" coordsize="360,396">
              <v:shape style="position:absolute;left:8561;top:17461;width:360;height:396" coordorigin="8561,17461" coordsize="360,396" path="m8921,17468l8726,17461,8705,17468,8698,17475,8690,17497,8683,17662,8676,17705,8669,17727,8654,17756,8561,17857e" filled="f" stroked="t" strokeweight="1.080010pt" strokecolor="#818181">
                <v:path arrowok="t"/>
              </v:shape>
            </v:group>
            <v:group style="position:absolute;left:8222;top:18526;width:252;height:14" coordorigin="8222,18526" coordsize="252,14">
              <v:shape style="position:absolute;left:8222;top:18526;width:252;height:14" coordorigin="8222,18526" coordsize="252,14" path="m8222,18526l8366,18541,8474,18533e" filled="f" stroked="t" strokeweight="1.080010pt" strokecolor="#818181">
                <v:path arrowok="t"/>
              </v:shape>
            </v:group>
            <v:group style="position:absolute;left:7502;top:20902;width:43;height:43" coordorigin="7502,20902" coordsize="43,43">
              <v:shape style="position:absolute;left:7502;top:20902;width:43;height:43" coordorigin="7502,20902" coordsize="43,43" path="m7517,20946l7502,20931,7502,20924,7502,20917,7517,20902,7531,20902,7546,20917,7546,20931,7531,20946,7517,20946e" filled="f" stroked="t" strokeweight="1.080010pt" strokecolor="#818181">
                <v:path arrowok="t"/>
              </v:shape>
            </v:group>
            <v:group style="position:absolute;left:9684;top:10131;width:2333;height:346" coordorigin="9684,10131" coordsize="2333,346">
              <v:shape style="position:absolute;left:9684;top:10131;width:2333;height:346" coordorigin="9684,10131" coordsize="2333,346" path="m9684,10131l9756,10268,9821,10311,9886,10325,10130,10340,10397,10390,10634,10390,10800,10433,11160,10476,11621,10469,12017,10476e" filled="f" stroked="t" strokeweight="1.080010pt" strokecolor="#818181">
                <v:path arrowok="t"/>
              </v:shape>
            </v:group>
            <v:group style="position:absolute;left:6365;top:21003;width:1253;height:886" coordorigin="6365,21003" coordsize="1253,886">
              <v:shape style="position:absolute;left:6365;top:21003;width:1253;height:886" coordorigin="6365,21003" coordsize="1253,886" path="m6365,21889l6372,21889,6473,21867,6566,21846,6653,21810,6739,21774,6826,21723,6905,21680,7013,21594,7618,21003e" filled="f" stroked="t" strokeweight="1.080010pt" strokecolor="#818181">
                <v:path arrowok="t"/>
              </v:shape>
            </v:group>
            <v:group style="position:absolute;left:9072;top:16395;width:418;height:266" coordorigin="9072,16395" coordsize="418,266">
              <v:shape style="position:absolute;left:9072;top:16395;width:418;height:266" coordorigin="9072,16395" coordsize="418,266" path="m9482,16661l9490,16453,9482,16431,9468,16409,9439,16402,9072,16395e" filled="f" stroked="t" strokeweight="1.080010pt" strokecolor="#818181">
                <v:path arrowok="t"/>
              </v:shape>
            </v:group>
            <v:group style="position:absolute;left:7963;top:19902;width:353;height:266" coordorigin="7963,19902" coordsize="353,266">
              <v:shape style="position:absolute;left:7963;top:19902;width:353;height:266" coordorigin="7963,19902" coordsize="353,266" path="m7963,20168l7970,19988,7970,19966,7978,19952,7985,19945,8006,19938,8266,19909,8316,19902e" filled="f" stroked="t" strokeweight="1.080010pt" strokecolor="#818181">
                <v:path arrowok="t"/>
              </v:shape>
            </v:group>
            <v:group style="position:absolute;left:8762;top:16661;width:720;height:576" coordorigin="8762,16661" coordsize="720,576">
              <v:shape style="position:absolute;left:8762;top:16661;width:720;height:576" coordorigin="8762,16661" coordsize="720,576" path="m8762,17129l8820,17209,8842,17223,8856,17223,9418,17237,9446,17230,9461,17223,9461,17216,9468,17194,9482,16661e" filled="f" stroked="t" strokeweight="1.080010pt" strokecolor="#818181">
                <v:path arrowok="t"/>
              </v:shape>
            </v:group>
            <v:group style="position:absolute;left:8726;top:18447;width:446;height:43" coordorigin="8726,18447" coordsize="446,43">
              <v:shape style="position:absolute;left:8726;top:18447;width:446;height:43" coordorigin="8726,18447" coordsize="446,43" path="m8726,18490l8863,18461,8942,18447,9043,18447,9173,18447e" filled="f" stroked="t" strokeweight="1.080010pt" strokecolor="#818181">
                <v:path arrowok="t"/>
              </v:shape>
            </v:group>
            <v:group style="position:absolute;left:7618;top:20427;width:756;height:576" coordorigin="7618,20427" coordsize="756,576">
              <v:shape style="position:absolute;left:7618;top:20427;width:756;height:576" coordorigin="7618,20427" coordsize="756,576" path="m7618,21003l7754,20852,7834,20773,7898,20722,7970,20665,8071,20600,8374,20427e" filled="f" stroked="t" strokeweight="1.080010pt" strokecolor="#818181">
                <v:path arrowok="t"/>
              </v:shape>
            </v:group>
            <v:group style="position:absolute;left:9173;top:18447;width:281;height:7" coordorigin="9173,18447" coordsize="281,7">
              <v:shape style="position:absolute;left:9173;top:18447;width:281;height:7" coordorigin="9173,18447" coordsize="281,7" path="m9173,18447l9302,18454,9454,18454e" filled="f" stroked="t" strokeweight="1.080010pt" strokecolor="#818181">
                <v:path arrowok="t"/>
              </v:shape>
            </v:group>
            <v:group style="position:absolute;left:10152;top:16208;width:29;height:828" coordorigin="10152,16208" coordsize="29,828">
              <v:shape style="position:absolute;left:10152;top:16208;width:29;height:828" coordorigin="10152,16208" coordsize="29,828" path="m10166,17036l10174,16618,10181,16417,10174,16352,10152,16208e" filled="f" stroked="t" strokeweight="1.080010pt" strokecolor="#818181">
                <v:path arrowok="t"/>
              </v:shape>
            </v:group>
            <v:group style="position:absolute;left:10483;top:16022;width:396;height:2" coordorigin="10483,16022" coordsize="396,2">
              <v:shape style="position:absolute;left:10483;top:16022;width:396;height:2" coordorigin="10483,16022" coordsize="396,0" path="m10483,16022l10879,16022e" filled="f" stroked="t" strokeweight="1.260020pt" strokecolor="#818181">
                <v:path arrowok="t"/>
              </v:shape>
            </v:group>
            <v:group style="position:absolute;left:15070;top:4587;width:43;height:1001" coordorigin="15070,4587" coordsize="43,1001">
              <v:shape style="position:absolute;left:15070;top:4587;width:43;height:1001" coordorigin="15070,4587" coordsize="43,1001" path="m15099,5587l15077,5191,15070,5062,15077,4896,15113,4587e" filled="f" stroked="t" strokeweight="1.080010pt" strokecolor="#818181">
                <v:path arrowok="t"/>
              </v:shape>
            </v:group>
            <v:group style="position:absolute;left:12661;top:12003;width:2;height:238" coordorigin="12661,12003" coordsize="2,238">
              <v:shape style="position:absolute;left:12661;top:12003;width:2;height:238" coordorigin="12661,12003" coordsize="0,238" path="m12661,12003l12661,12240e" filled="f" stroked="t" strokeweight="3.96004pt" strokecolor="#818181">
                <v:path arrowok="t"/>
              </v:shape>
            </v:group>
            <v:group style="position:absolute;left:9454;top:18460;width:1109;height:2" coordorigin="9454,18460" coordsize="1109,2">
              <v:shape style="position:absolute;left:9454;top:18460;width:1109;height:2" coordorigin="9454,18460" coordsize="1109,0" path="m9454,18460l10562,18460e" filled="f" stroked="t" strokeweight="1.260020pt" strokecolor="#818181">
                <v:path arrowok="t"/>
              </v:shape>
            </v:group>
            <v:group style="position:absolute;left:12701;top:12168;width:216;height:72" coordorigin="12701,12168" coordsize="216,72">
              <v:shape style="position:absolute;left:12701;top:12168;width:216;height:72" coordorigin="12701,12168" coordsize="216,72" path="m12701,12240l12773,12226,12917,12168e" filled="f" stroked="t" strokeweight="1.080010pt" strokecolor="#818181">
                <v:path arrowok="t"/>
              </v:shape>
            </v:group>
            <v:group style="position:absolute;left:10894;top:16640;width:2;height:396" coordorigin="10894,16640" coordsize="2,396">
              <v:shape style="position:absolute;left:10894;top:16640;width:2;height:396" coordorigin="10894,16640" coordsize="0,396" path="m10894,17036l10894,16640e" filled="f" stroked="t" strokeweight="1.080010pt" strokecolor="#818181">
                <v:path arrowok="t"/>
              </v:shape>
            </v:group>
            <v:group style="position:absolute;left:11182;top:15625;width:302;height:29" coordorigin="11182,15625" coordsize="302,29">
              <v:shape style="position:absolute;left:11182;top:15625;width:302;height:29" coordorigin="11182,15625" coordsize="302,29" path="m11182,15625l11347,15632,11484,15653e" filled="f" stroked="t" strokeweight="1.080010pt" strokecolor="#818181">
                <v:path arrowok="t"/>
              </v:shape>
            </v:group>
            <v:group style="position:absolute;left:9367;top:19657;width:418;height:216" coordorigin="9367,19657" coordsize="418,216">
              <v:shape style="position:absolute;left:9367;top:19657;width:418;height:216" coordorigin="9367,19657" coordsize="418,216" path="m9367,19873l9569,19765,9785,19657e" filled="f" stroked="t" strokeweight="1.080010pt" strokecolor="#818181">
                <v:path arrowok="t"/>
              </v:shape>
            </v:group>
            <v:group style="position:absolute;left:11470;top:15653;width:14;height:101" coordorigin="11470,15653" coordsize="14,101">
              <v:shape style="position:absolute;left:11470;top:15653;width:14;height:101" coordorigin="11470,15653" coordsize="14,101" path="m11470,15754l11477,15733,11484,15653e" filled="f" stroked="t" strokeweight="1.080010pt" strokecolor="#818181">
                <v:path arrowok="t"/>
              </v:shape>
            </v:group>
            <v:group style="position:absolute;left:12550;top:12478;width:2;height:742" coordorigin="12550,12478" coordsize="2,742">
              <v:shape style="position:absolute;left:12550;top:12478;width:2;height:742" coordorigin="12550,12478" coordsize="0,742" path="m12550,12478l12550,13220e" filled="f" stroked="t" strokeweight="5.04005pt" strokecolor="#818181">
                <v:path arrowok="t"/>
              </v:shape>
            </v:group>
            <v:group style="position:absolute;left:11389;top:16042;width:2;height:374" coordorigin="11389,16042" coordsize="2,374">
              <v:shape style="position:absolute;left:11389;top:16042;width:2;height:374" coordorigin="11389,16042" coordsize="0,374" path="m11389,16042l11389,16417e" filled="f" stroked="t" strokeweight="1.260015pt" strokecolor="#818181">
                <v:path arrowok="t"/>
              </v:shape>
            </v:group>
            <v:group style="position:absolute;left:10111;top:19311;width:2;height:922" coordorigin="10111,19311" coordsize="2,922">
              <v:shape style="position:absolute;left:10111;top:19311;width:2;height:922" coordorigin="10111,19311" coordsize="0,922" path="m10111,19311l10111,20233e" filled="f" stroked="t" strokeweight="1.620015pt" strokecolor="#818181">
                <v:path arrowok="t"/>
              </v:shape>
            </v:group>
            <v:group style="position:absolute;left:11045;top:17173;width:144;height:86" coordorigin="11045,17173" coordsize="144,86">
              <v:shape style="position:absolute;left:11045;top:17173;width:144;height:86" coordorigin="11045,17173" coordsize="144,86" path="m11045,17259l11074,17230,11117,17194,11153,17173,11189,17173e" filled="f" stroked="t" strokeweight="1.080010pt" strokecolor="#818181">
                <v:path arrowok="t"/>
              </v:shape>
            </v:group>
            <v:group style="position:absolute;left:13169;top:11153;width:684;height:194" coordorigin="13169,11153" coordsize="684,194">
              <v:shape style="position:absolute;left:13169;top:11153;width:684;height:194" coordorigin="13169,11153" coordsize="684,194" path="m13853,11168l13846,11160,13824,11153,13666,11160,13327,11283,13169,11348e" filled="f" stroked="t" strokeweight="1.080010pt" strokecolor="#818181">
                <v:path arrowok="t"/>
              </v:shape>
            </v:group>
            <v:group style="position:absolute;left:12852;top:13112;width:122;height:144" coordorigin="12852,13112" coordsize="122,144">
              <v:shape style="position:absolute;left:12852;top:13112;width:122;height:144" coordorigin="12852,13112" coordsize="122,144" path="m12852,13112l12874,13148,12975,13256e" filled="f" stroked="t" strokeweight="1.080010pt" strokecolor="#818181">
                <v:path arrowok="t"/>
              </v:shape>
            </v:group>
            <v:group style="position:absolute;left:12456;top:13781;width:101;height:691" coordorigin="12456,13781" coordsize="101,691">
              <v:shape style="position:absolute;left:12456;top:13781;width:101;height:691" coordorigin="12456,13781" coordsize="101,691" path="m12492,14473l12521,14444,12543,14415,12550,14401,12557,14365,12557,14278,12543,14199,12535,14170,12471,14077,12456,14055,12456,14033,12463,14012,12557,13781e" filled="f" stroked="t" strokeweight="1.080010pt" strokecolor="#818181">
                <v:path arrowok="t"/>
              </v:shape>
            </v:group>
            <v:group style="position:absolute;left:9990;top:21068;width:25;height:173" coordorigin="9990,21068" coordsize="25,173">
              <v:shape style="position:absolute;left:9990;top:21068;width:25;height:173" coordorigin="9990,21068" coordsize="25,173" path="m9990,21241l10015,21241,10015,21068,9990,21068,9990,21241xe" filled="t" fillcolor="#818181" stroked="f">
                <v:path arrowok="t"/>
                <v:fill/>
              </v:shape>
            </v:group>
            <v:group style="position:absolute;left:12773;top:12730;width:814;height:252" coordorigin="12773,12730" coordsize="814,252">
              <v:shape style="position:absolute;left:12773;top:12730;width:814;height:252" coordorigin="12773,12730" coordsize="814,252" path="m12773,12752l12910,12737,13342,12730,13356,12744,13363,12759,13363,12917,13378,12939,13392,12946,13464,12960,13587,12982e" filled="f" stroked="t" strokeweight="1.080010pt" strokecolor="#818181">
                <v:path arrowok="t"/>
              </v:shape>
            </v:group>
            <v:group style="position:absolute;left:12485;top:15502;width:2;height:130" coordorigin="12485,15502" coordsize="2,130">
              <v:shape style="position:absolute;left:12485;top:15502;width:2;height:130" coordorigin="12485,15502" coordsize="0,130" path="m12485,15632l12485,15502e" filled="f" stroked="t" strokeweight="1.080010pt" strokecolor="#818181">
                <v:path arrowok="t"/>
              </v:shape>
            </v:group>
            <v:group style="position:absolute;left:13018;top:14660;width:36;height:180" coordorigin="13018,14660" coordsize="36,180">
              <v:shape style="position:absolute;left:13018;top:14660;width:36;height:180" coordorigin="13018,14660" coordsize="36,180" path="m13039,14840l13054,14797,13054,14761,13018,14660e" filled="f" stroked="t" strokeweight="1.080010pt" strokecolor="#818181">
                <v:path arrowok="t"/>
              </v:shape>
            </v:group>
            <v:group style="position:absolute;left:8899;top:21673;width:1202;height:137" coordorigin="8899,21673" coordsize="1202,137">
              <v:shape style="position:absolute;left:8899;top:21673;width:1202;height:137" coordorigin="8899,21673" coordsize="1202,137" path="m8899,21810l9331,21694,9374,21687,9482,21673,9554,21680,9626,21694,9878,21766,10102,21788e" filled="f" stroked="t" strokeweight="1.080010pt" strokecolor="#818181">
                <v:path arrowok="t"/>
              </v:shape>
            </v:group>
            <v:group style="position:absolute;left:13335;top:13846;width:101;height:418" coordorigin="13335,13846" coordsize="101,418">
              <v:shape style="position:absolute;left:13335;top:13846;width:101;height:418" coordorigin="13335,13846" coordsize="101,418" path="m13335,13846l13342,13897,13335,13997,13342,14098,13363,14156,13371,14185,13392,14213,13435,14264e" filled="f" stroked="t" strokeweight="1.080010pt" strokecolor="#818181">
                <v:path arrowok="t"/>
              </v:shape>
            </v:group>
            <v:group style="position:absolute;left:14105;top:12320;width:151;height:29" coordorigin="14105,12320" coordsize="151,29">
              <v:shape style="position:absolute;left:14105;top:12320;width:151;height:29" coordorigin="14105,12320" coordsize="151,29" path="m14105,12320l14148,12334,14256,12348e" filled="f" stroked="t" strokeweight="1.080010pt" strokecolor="#818181">
                <v:path arrowok="t"/>
              </v:shape>
            </v:group>
            <v:group style="position:absolute;left:11563;top:17835;width:454;height:785" coordorigin="11563,17835" coordsize="454,785">
              <v:shape style="position:absolute;left:11563;top:17835;width:454;height:785" coordorigin="11563,17835" coordsize="454,785" path="m11570,18620l11563,18577,11563,18461,11570,17929,11585,17857,11621,17835,12017,17835e" filled="f" stroked="t" strokeweight="1.080010pt" strokecolor="#818181">
                <v:path arrowok="t"/>
              </v:shape>
            </v:group>
            <v:group style="position:absolute;left:14249;top:12348;width:65;height:317" coordorigin="14249,12348" coordsize="65,317">
              <v:shape style="position:absolute;left:14249;top:12348;width:65;height:317" coordorigin="14249,12348" coordsize="65,317" path="m14256,12348l14249,12514,14285,12593,14314,12665e" filled="f" stroked="t" strokeweight="1.080010pt" strokecolor="#818181">
                <v:path arrowok="t"/>
              </v:shape>
            </v:group>
            <v:group style="position:absolute;left:11570;top:17835;width:446;height:785" coordorigin="11570,17835" coordsize="446,785">
              <v:shape style="position:absolute;left:11570;top:17835;width:446;height:785" coordorigin="11570,17835" coordsize="446,785" path="m11570,18620l11664,18569,11693,18548,11714,18526,11786,18411,11808,18389,11844,18353,11909,18310,11967,18231,11995,18173,12010,18109,12017,17921,12017,17835e" filled="f" stroked="t" strokeweight="1.080010pt" strokecolor="#818181">
                <v:path arrowok="t"/>
              </v:shape>
            </v:group>
            <v:group style="position:absolute;left:13435;top:14264;width:187;height:137" coordorigin="13435,14264" coordsize="187,137">
              <v:shape style="position:absolute;left:13435;top:14264;width:187;height:137" coordorigin="13435,14264" coordsize="187,137" path="m13435,14264l13529,14343,13623,14401e" filled="f" stroked="t" strokeweight="1.080010pt" strokecolor="#818181">
                <v:path arrowok="t"/>
              </v:shape>
            </v:group>
            <v:group style="position:absolute;left:13831;top:13601;width:58;height:626" coordorigin="13831,13601" coordsize="58,626">
              <v:shape style="position:absolute;left:13831;top:13601;width:58;height:626" coordorigin="13831,13601" coordsize="58,626" path="m13831,14228l13860,14149,13860,14120,13882,13767,13889,13601e" filled="f" stroked="t" strokeweight="1.080010pt" strokecolor="#818181">
                <v:path arrowok="t"/>
              </v:shape>
            </v:group>
            <v:group style="position:absolute;left:12514;top:17173;width:2;height:1202" coordorigin="12514,17173" coordsize="2,1202">
              <v:shape style="position:absolute;left:12514;top:17173;width:2;height:1202" coordorigin="12514,17173" coordsize="0,1202" path="m12514,17173l12514,18375e" filled="f" stroked="t" strokeweight="1.080010pt" strokecolor="#818181">
                <v:path arrowok="t"/>
              </v:shape>
            </v:group>
            <v:group style="position:absolute;left:15192;top:10858;width:166;height:317" coordorigin="15192,10858" coordsize="166,317">
              <v:shape style="position:absolute;left:15192;top:10858;width:166;height:317" coordorigin="15192,10858" coordsize="166,317" path="m15358,11175l15199,11031,15192,11002,15192,10980,15207,10959,15315,10858e" filled="f" stroked="t" strokeweight="1.080010pt" strokecolor="#818181">
                <v:path arrowok="t"/>
              </v:shape>
            </v:group>
            <v:group style="position:absolute;left:14047;top:13587;width:144;height:720" coordorigin="14047,13587" coordsize="144,720">
              <v:shape style="position:absolute;left:14047;top:13587;width:144;height:720" coordorigin="14047,13587" coordsize="144,720" path="m14047,14307l14062,14264,14091,14185,14112,13767,14191,13587e" filled="f" stroked="t" strokeweight="1.080010pt" strokecolor="#818181">
                <v:path arrowok="t"/>
              </v:shape>
            </v:group>
            <v:group style="position:absolute;left:10102;top:21788;width:986;height:43" coordorigin="10102,21788" coordsize="986,43">
              <v:shape style="position:absolute;left:10102;top:21788;width:986;height:43" coordorigin="10102,21788" coordsize="986,43" path="m10102,21788l10152,21802,10231,21802,10354,21802,11088,21831e" filled="f" stroked="t" strokeweight="1.080010pt" strokecolor="#818181">
                <v:path arrowok="t"/>
              </v:shape>
            </v:group>
            <v:group style="position:absolute;left:14263;top:14177;width:58;height:223" coordorigin="14263,14177" coordsize="58,223">
              <v:shape style="position:absolute;left:14263;top:14177;width:58;height:223" coordorigin="14263,14177" coordsize="58,223" path="m14263,14401l14307,14242,14321,14177e" filled="f" stroked="t" strokeweight="1.080010pt" strokecolor="#818181">
                <v:path arrowok="t"/>
              </v:shape>
            </v:group>
            <v:group style="position:absolute;left:14573;top:12658;width:245;height:533" coordorigin="14573,12658" coordsize="245,533">
              <v:shape style="position:absolute;left:14573;top:12658;width:245;height:533" coordorigin="14573,12658" coordsize="245,533" path="m14573,13176l14724,13176,14818,13191,14811,13112,14811,12960,14818,12838,14818,12737,14811,12658e" filled="f" stroked="t" strokeweight="1.080010pt" strokecolor="#818181">
                <v:path arrowok="t"/>
              </v:shape>
            </v:group>
            <v:group style="position:absolute;left:12507;top:17842;width:338;height:187" coordorigin="12507,17842" coordsize="338,187">
              <v:shape style="position:absolute;left:12507;top:17842;width:338;height:187" coordorigin="12507,17842" coordsize="338,187" path="m12845,17957l12636,18029,12600,18029,12550,18001,12543,17979,12507,17842e" filled="f" stroked="t" strokeweight="1.080010pt" strokecolor="#818181">
                <v:path arrowok="t"/>
              </v:shape>
            </v:group>
            <v:group style="position:absolute;left:11923;top:18685;width:533;height:518" coordorigin="11923,18685" coordsize="533,518">
              <v:shape style="position:absolute;left:11923;top:18685;width:533;height:518" coordorigin="11923,18685" coordsize="533,518" path="m11923,19203l12384,19081,12391,19016,12456,18685e" filled="f" stroked="t" strokeweight="1.080010pt" strokecolor="#818181">
                <v:path arrowok="t"/>
              </v:shape>
            </v:group>
            <v:group style="position:absolute;left:14512;top:14645;width:2;height:734" coordorigin="14512,14645" coordsize="2,734">
              <v:shape style="position:absolute;left:14512;top:14645;width:2;height:734" coordorigin="14512,14645" coordsize="0,734" path="m14512,14645l14512,15380e" filled="f" stroked="t" strokeweight="1.44001pt" strokecolor="#818181">
                <v:path arrowok="t"/>
              </v:shape>
            </v:group>
            <v:group style="position:absolute;left:13882;top:16301;width:209;height:1109" coordorigin="13882,16301" coordsize="209,1109">
              <v:shape style="position:absolute;left:13882;top:16301;width:209;height:1109" coordorigin="13882,16301" coordsize="209,1109" path="m14091,17410l14040,17317,13925,17158,13896,17115,13889,17086,13882,16993,13903,16301e" filled="f" stroked="t" strokeweight="1.080010pt" strokecolor="#818181">
                <v:path arrowok="t"/>
              </v:shape>
            </v:group>
            <v:group style="position:absolute;left:12463;top:21883;width:50;height:2" coordorigin="12463,21883" coordsize="50,2">
              <v:shape style="position:absolute;left:12463;top:21883;width:50;height:2" coordorigin="12463,21883" coordsize="50,0" path="m12463,21883l12514,21883e" filled="f" stroked="t" strokeweight=".540005pt" strokecolor="#818181">
                <v:path arrowok="t"/>
              </v:shape>
            </v:group>
            <v:group style="position:absolute;left:14409;top:18037;width:2;height:238" coordorigin="14409,18037" coordsize="2,238">
              <v:shape style="position:absolute;left:14409;top:18037;width:2;height:238" coordorigin="14409,18037" coordsize="0,238" path="m14409,18037l14409,18274e" filled="f" stroked="t" strokeweight="1.260010pt" strokecolor="#818181">
                <v:path arrowok="t"/>
              </v:shape>
            </v:group>
            <v:group style="position:absolute;left:13435;top:20168;width:101;height:36" coordorigin="13435,20168" coordsize="101,36">
              <v:shape style="position:absolute;left:13435;top:20168;width:101;height:36" coordorigin="13435,20168" coordsize="101,36" path="m13536,20168l13435,20204e" filled="f" stroked="t" strokeweight="1.80002pt" strokecolor="#000000">
                <v:path arrowok="t"/>
              </v:shape>
            </v:group>
            <v:group style="position:absolute;left:13824;top:18037;width:590;height:367" coordorigin="13824,18037" coordsize="590,367">
              <v:shape style="position:absolute;left:13824;top:18037;width:590;height:367" coordorigin="13824,18037" coordsize="590,367" path="m14415,18274l14271,18310,14040,18404,13853,18397,13831,18382,13831,18332,13824,18217,13831,18195,13853,18181,14004,18173,14199,18087,14407,18037e" filled="f" stroked="t" strokeweight="1.080010pt" strokecolor="#818181">
                <v:path arrowok="t"/>
              </v:shape>
            </v:group>
            <v:group style="position:absolute;left:14285;top:16325;width:1267;height:2" coordorigin="14285,16325" coordsize="1267,2">
              <v:shape style="position:absolute;left:14285;top:16325;width:1267;height:2" coordorigin="14285,16325" coordsize="1267,0" path="m14285,16325l15552,16325e" filled="f" stroked="t" strokeweight="1.980045pt" strokecolor="#818181">
                <v:path arrowok="t"/>
              </v:shape>
            </v:group>
            <v:group style="position:absolute;left:14523;top:17950;width:331;height:518" coordorigin="14523,17950" coordsize="331,518">
              <v:shape style="position:absolute;left:14523;top:17950;width:331;height:518" coordorigin="14523,17950" coordsize="331,518" path="m14523,18469l14580,18440,14638,18425,14674,18418,14847,18418,14854,17950e" filled="f" stroked="t" strokeweight="1.080010pt" strokecolor="#818181">
                <v:path arrowok="t"/>
              </v:shape>
            </v:group>
            <v:group style="position:absolute;left:14825;top:18418;width:497;height:590" coordorigin="14825,18418" coordsize="497,590">
              <v:shape style="position:absolute;left:14825;top:18418;width:497;height:590" coordorigin="14825,18418" coordsize="497,590" path="m14825,19009l14832,18598,14847,18469,14847,18418,15322,18433e" filled="f" stroked="t" strokeweight="1.080010pt" strokecolor="#818181">
                <v:path arrowok="t"/>
              </v:shape>
            </v:group>
            <v:group style="position:absolute;left:14796;top:20146;width:2;height:187" coordorigin="14796,20146" coordsize="2,187">
              <v:shape style="position:absolute;left:14796;top:20146;width:2;height:187" coordorigin="14796,20146" coordsize="0,187" path="m14796,20146l14796,20334e" filled="f" stroked="t" strokeweight="1.080010pt" strokecolor="#818181">
                <v:path arrowok="t"/>
              </v:shape>
            </v:group>
            <v:group style="position:absolute;left:14832;top:20139;width:7;height:187" coordorigin="14832,20139" coordsize="7,187">
              <v:shape style="position:absolute;left:14832;top:20139;width:7;height:187" coordorigin="14832,20139" coordsize="7,187" path="m14832,20326l14839,20139e" filled="f" stroked="t" strokeweight="1.080010pt" strokecolor="#818181">
                <v:path arrowok="t"/>
              </v:shape>
            </v:group>
            <v:group style="position:absolute;left:14839;top:19513;width:281;height:324" coordorigin="14839,19513" coordsize="281,324">
              <v:shape style="position:absolute;left:14839;top:19513;width:281;height:324" coordorigin="14839,19513" coordsize="281,324" path="m14839,19686l14868,19592,14919,19534,14976,19513,15005,19520,15034,19520,15055,19534,15077,19549,15106,19592,15120,19614,15120,19642,15120,19671,15113,19700,15084,19743,15055,19765,15012,19786,14955,19808,14847,19837e" filled="f" stroked="t" strokeweight="1.80002pt" strokecolor="#000000">
                <v:path arrowok="t"/>
              </v:shape>
            </v:group>
            <v:group style="position:absolute;left:14782;top:20679;width:14;height:612" coordorigin="14782,20679" coordsize="14,612">
              <v:shape style="position:absolute;left:14782;top:20679;width:14;height:612" coordorigin="14782,20679" coordsize="14,612" path="m14782,21291l14796,20679e" filled="f" stroked="t" strokeweight="1.080010pt" strokecolor="#818181">
                <v:path arrowok="t"/>
              </v:shape>
            </v:group>
            <v:group style="position:absolute;left:14839;top:19470;width:713;height:187" coordorigin="14839,19470" coordsize="713,187">
              <v:shape style="position:absolute;left:14839;top:19470;width:713;height:187" coordorigin="14839,19470" coordsize="713,187" path="m15552,19657l15473,19657,15415,19657,15372,19650,15279,19614,15250,19599,15099,19498,15048,19477,14991,19470,14839,19470e" filled="f" stroked="t" strokeweight="1.80002pt" strokecolor="#000000">
                <v:path arrowok="t"/>
              </v:shape>
            </v:group>
            <v:group style="position:absolute;left:15214;top:19736;width:338;height:86" coordorigin="15214,19736" coordsize="338,86">
              <v:shape style="position:absolute;left:15214;top:19736;width:338;height:86" coordorigin="15214,19736" coordsize="338,86" path="m15552,19736l15365,19786,15214,19822e" filled="f" stroked="t" strokeweight="1.80002pt" strokecolor="#000000">
                <v:path arrowok="t"/>
              </v:shape>
            </v:group>
            <v:group style="position:absolute;left:972;top:5767;width:1735;height:1246" coordorigin="972,5767" coordsize="1735,1246">
              <v:shape style="position:absolute;left:972;top:5767;width:1735;height:1246" coordorigin="972,5767" coordsize="1735,1246" path="m972,7013l1361,6739,1836,6394,2707,5767e" filled="f" stroked="t" strokeweight="1.080010pt" strokecolor="#818181">
                <v:path arrowok="t"/>
              </v:shape>
            </v:group>
            <v:group style="position:absolute;left:4478;top:5746;width:7;height:72" coordorigin="4478,5746" coordsize="7,72">
              <v:shape style="position:absolute;left:4478;top:5746;width:7;height:72" coordorigin="4478,5746" coordsize="7,72" path="m4478,5818l4486,5746e" filled="f" stroked="t" strokeweight="1.080010pt" strokecolor="#818181">
                <v:path arrowok="t"/>
              </v:shape>
            </v:group>
            <v:group style="position:absolute;left:288;top:15279;width:302;height:324" coordorigin="288,15279" coordsize="302,324">
              <v:shape style="position:absolute;left:288;top:15279;width:302;height:324" coordorigin="288,15279" coordsize="302,324" path="m288,15603l569,15452,590,15279e" filled="f" stroked="t" strokeweight="1.080010pt" strokecolor="#818181">
                <v:path arrowok="t"/>
              </v:shape>
            </v:group>
            <v:group style="position:absolute;left:288;top:15869;width:439;height:22" coordorigin="288,15869" coordsize="439,22">
              <v:shape style="position:absolute;left:288;top:15869;width:439;height:22" coordorigin="288,15869" coordsize="439,22" path="m288,15869l727,15891e" filled="f" stroked="t" strokeweight="1.080010pt" strokecolor="#818181">
                <v:path arrowok="t"/>
              </v:shape>
            </v:group>
            <v:group style="position:absolute;left:475;top:17453;width:14;height:648" coordorigin="475,17453" coordsize="14,648">
              <v:shape style="position:absolute;left:475;top:17453;width:14;height:648" coordorigin="475,17453" coordsize="14,648" path="m475,18101l490,17597,490,17453e" filled="f" stroked="t" strokeweight="1.080010pt" strokecolor="#818181">
                <v:path arrowok="t"/>
              </v:shape>
            </v:group>
            <v:group style="position:absolute;left:2052;top:14005;width:626;height:194" coordorigin="2052,14005" coordsize="626,194">
              <v:shape style="position:absolute;left:2052;top:14005;width:626;height:194" coordorigin="2052,14005" coordsize="626,194" path="m2052,14199l2556,14012,2678,14005e" filled="f" stroked="t" strokeweight="1.080010pt" strokecolor="#818181">
                <v:path arrowok="t"/>
              </v:shape>
            </v:group>
            <v:group style="position:absolute;left:1469;top:16899;width:72;height:50" coordorigin="1469,16899" coordsize="72,50">
              <v:shape style="position:absolute;left:1469;top:16899;width:72;height:50" coordorigin="1469,16899" coordsize="72,50" path="m1490,16949l1476,16942,1469,16928,1469,16913,1483,16906,1490,16899,1505,16899,1541,16935,1498,16949,1490,16949e" filled="f" stroked="t" strokeweight="1.080010pt" strokecolor="#818181">
                <v:path arrowok="t"/>
              </v:shape>
            </v:group>
            <v:group style="position:absolute;left:1246;top:17641;width:50;height:65" coordorigin="1246,17641" coordsize="50,65">
              <v:shape style="position:absolute;left:1246;top:17641;width:50;height:65" coordorigin="1246,17641" coordsize="50,65" path="m1260,17705l1253,17698,1246,17684,1246,17669,1274,17641,1296,17677,1296,17691,1289,17698,1274,17705,1260,17705e" filled="f" stroked="t" strokeweight="1.080010pt" strokecolor="#818181">
                <v:path arrowok="t"/>
              </v:shape>
            </v:group>
            <v:group style="position:absolute;left:1282;top:17468;width:346;height:130" coordorigin="1282,17468" coordsize="346,130">
              <v:shape style="position:absolute;left:1282;top:17468;width:346;height:130" coordorigin="1282,17468" coordsize="346,130" path="m1282,17468l1397,17475,1426,17475,1483,17497,1541,17525,1627,17597e" filled="f" stroked="t" strokeweight="1.080010pt" strokecolor="#818181">
                <v:path arrowok="t"/>
              </v:shape>
            </v:group>
            <v:group style="position:absolute;left:1548;top:17237;width:202;height:108" coordorigin="1548,17237" coordsize="202,108">
              <v:shape style="position:absolute;left:1548;top:17237;width:202;height:108" coordorigin="1548,17237" coordsize="202,108" path="m1750,17345l1634,17273,1548,17237e" filled="f" stroked="t" strokeweight="1.080010pt" strokecolor="#818181">
                <v:path arrowok="t"/>
              </v:shape>
            </v:group>
            <v:group style="position:absolute;left:288;top:20830;width:22;height:2" coordorigin="288,20830" coordsize="22,2">
              <v:shape style="position:absolute;left:288;top:20830;width:22;height:2" coordorigin="288,20830" coordsize="22,0" path="m288,20830l310,20830e" filled="f" stroked="t" strokeweight="1.080010pt" strokecolor="#818181">
                <v:path arrowok="t"/>
              </v:shape>
            </v:group>
            <v:group style="position:absolute;left:1750;top:17173;width:122;height:173" coordorigin="1750,17173" coordsize="122,173">
              <v:shape style="position:absolute;left:1750;top:17173;width:122;height:173" coordorigin="1750,17173" coordsize="122,173" path="m1750,17345l1850,17223,1872,17173e" filled="f" stroked="t" strokeweight="1.080010pt" strokecolor="#818181">
                <v:path arrowok="t"/>
              </v:shape>
            </v:group>
            <v:group style="position:absolute;left:1469;top:18577;width:238;height:281" coordorigin="1469,18577" coordsize="238,281">
              <v:shape style="position:absolute;left:1469;top:18577;width:238;height:281" coordorigin="1469,18577" coordsize="238,281" path="m1469,18857l1476,18577,1670,18584,1706,18598e" filled="f" stroked="t" strokeweight="1.080010pt" strokecolor="#818181">
                <v:path arrowok="t"/>
              </v:shape>
            </v:group>
            <v:group style="position:absolute;left:1102;top:20802;width:94;height:22" coordorigin="1102,20802" coordsize="94,22">
              <v:shape style="position:absolute;left:1102;top:20802;width:94;height:22" coordorigin="1102,20802" coordsize="94,22" path="m1195,20802l1123,20802,1102,20809,1102,20823e" filled="f" stroked="t" strokeweight="1.080010pt" strokecolor="#818181">
                <v:path arrowok="t"/>
              </v:shape>
            </v:group>
            <v:group style="position:absolute;left:3017;top:16604;width:43;height:36" coordorigin="3017,16604" coordsize="43,36">
              <v:shape style="position:absolute;left:3017;top:16604;width:43;height:36" coordorigin="3017,16604" coordsize="43,36" path="m3031,16640l3017,16633,3017,16618,3024,16604,3031,16604,3046,16604,3053,16611,3060,16625,3046,16640,3031,16640e" filled="f" stroked="t" strokeweight="1.080010pt" strokecolor="#818181">
                <v:path arrowok="t"/>
              </v:shape>
            </v:group>
            <v:group style="position:absolute;left:8014;top:288;width:194;height:4716" coordorigin="8014,288" coordsize="194,4716">
              <v:shape style="position:absolute;left:8014;top:288;width:194;height:4716" coordorigin="8014,288" coordsize="194,4716" path="m8014,5004l8172,1274,8194,547,8208,353,8208,288e" filled="f" stroked="t" strokeweight="1.080010pt" strokecolor="#818181">
                <v:path arrowok="t"/>
              </v:shape>
            </v:group>
            <v:group style="position:absolute;left:2650;top:17806;width:461;height:29" coordorigin="2650,17806" coordsize="461,29">
              <v:shape style="position:absolute;left:2650;top:17806;width:461;height:29" coordorigin="2650,17806" coordsize="461,29" path="m2650,17806l3110,17835e" filled="f" stroked="t" strokeweight="1.080010pt" strokecolor="#818181">
                <v:path arrowok="t"/>
              </v:shape>
            </v:group>
            <v:group style="position:absolute;left:2830;top:17950;width:194;height:360" coordorigin="2830,17950" coordsize="194,360">
              <v:shape style="position:absolute;left:2830;top:17950;width:194;height:360" coordorigin="2830,17950" coordsize="194,360" path="m2830,18303l2830,18001,2844,17972,2858,17957,2880,17950,2945,17965,3010,17986,3024,18001,3024,18015,3024,18267,3017,18281,3010,18296,3002,18303,2988,18310,2830,18303e" filled="f" stroked="t" strokeweight="1.080010pt" strokecolor="#818181">
                <v:path arrowok="t"/>
              </v:shape>
            </v:group>
            <v:group style="position:absolute;left:2326;top:20125;width:115;height:547" coordorigin="2326,20125" coordsize="115,547">
              <v:shape style="position:absolute;left:2326;top:20125;width:115;height:547" coordorigin="2326,20125" coordsize="115,547" path="m2326,20672l2362,20643,2390,20593,2412,20550,2426,20492,2441,20125e" filled="f" stroked="t" strokeweight="1.080010pt" strokecolor="#818181">
                <v:path arrowok="t"/>
              </v:shape>
            </v:group>
            <v:group style="position:absolute;left:2520;top:19304;width:360;height:331" coordorigin="2520,19304" coordsize="360,331">
              <v:shape style="position:absolute;left:2520;top:19304;width:360;height:331" coordorigin="2520,19304" coordsize="360,331" path="m2743,19311l2563,19304,2527,19318,2520,19340,2520,19362,2563,19448,2671,19606,2772,19635,2808,19628,2822,19606,2873,19534,2880,19513,2880,19498,2880,19477,2779,19333,2765,19318,2743,19311e" filled="f" stroked="t" strokeweight="1.080010pt" strokecolor="#818181">
                <v:path arrowok="t"/>
              </v:shape>
            </v:group>
            <v:group style="position:absolute;left:1958;top:19147;width:1116;height:2" coordorigin="1958,19147" coordsize="1116,2">
              <v:shape style="position:absolute;left:1958;top:19147;width:1116;height:2" coordorigin="1958,19147" coordsize="1116,0" path="m1958,19147l3074,19147e" filled="f" stroked="t" strokeweight="1.260033pt" strokecolor="#818181">
                <v:path arrowok="t"/>
              </v:shape>
            </v:group>
            <v:group style="position:absolute;left:2441;top:20125;width:281;height:72" coordorigin="2441,20125" coordsize="281,72">
              <v:shape style="position:absolute;left:2441;top:20125;width:281;height:72" coordorigin="2441,20125" coordsize="281,72" path="m2441,20125l2506,20125,2585,20139,2722,20197e" filled="f" stroked="t" strokeweight="1.080010pt" strokecolor="#818181">
                <v:path arrowok="t"/>
              </v:shape>
            </v:group>
            <v:group style="position:absolute;left:3571;top:16712;width:742;height:929" coordorigin="3571,16712" coordsize="742,929">
              <v:shape style="position:absolute;left:3571;top:16712;width:742;height:929" coordorigin="3571,16712" coordsize="742,929" path="m3571,17641l3607,17626,3643,17619,4284,17633,4313,17093,4313,17065,4306,17029,4291,16978,4176,16762,4162,16712e" filled="f" stroked="t" strokeweight="1.080010pt" strokecolor="#818181">
                <v:path arrowok="t"/>
              </v:shape>
            </v:group>
            <v:group style="position:absolute;left:3607;top:18865;width:144;height:245" coordorigin="3607,18865" coordsize="144,245">
              <v:shape style="position:absolute;left:3607;top:18865;width:144;height:245" coordorigin="3607,18865" coordsize="144,245" path="m3751,19110l3701,19001,3607,18865e" filled="f" stroked="t" strokeweight="1.080010pt" strokecolor="#818181">
                <v:path arrowok="t"/>
              </v:shape>
            </v:group>
            <v:group style="position:absolute;left:4212;top:19203;width:43;height:50" coordorigin="4212,19203" coordsize="43,50">
              <v:shape style="position:absolute;left:4212;top:19203;width:43;height:50" coordorigin="4212,19203" coordsize="43,50" path="m4226,19254l4212,19225,4219,19210,4234,19203,4248,19210,4255,19225,4248,19239,4226,19254e" filled="f" stroked="t" strokeweight="1.080010pt" strokecolor="#818181">
                <v:path arrowok="t"/>
              </v:shape>
            </v:group>
            <v:group style="position:absolute;left:4219;top:19254;width:2;height:79" coordorigin="4219,19254" coordsize="2,79">
              <v:shape style="position:absolute;left:4219;top:19254;width:2;height:79" coordorigin="4219,19254" coordsize="0,79" path="m4219,19254l4219,19333e" filled="f" stroked="t" strokeweight=".72001pt" strokecolor="#818181">
                <v:path arrowok="t"/>
              </v:shape>
            </v:group>
            <v:group style="position:absolute;left:4788;top:16467;width:706;height:14" coordorigin="4788,16467" coordsize="706,14">
              <v:shape style="position:absolute;left:4788;top:16467;width:706;height:14" coordorigin="4788,16467" coordsize="706,14" path="m4788,16467l5494,16481e" filled="f" stroked="t" strokeweight="1.080010pt" strokecolor="#818181">
                <v:path arrowok="t"/>
              </v:shape>
            </v:group>
            <v:group style="position:absolute;left:3470;top:19635;width:461;height:850" coordorigin="3470,19635" coordsize="461,850">
              <v:shape style="position:absolute;left:3470;top:19635;width:461;height:850" coordorigin="3470,19635" coordsize="461,850" path="m3931,20485l3931,20276,3931,20254,3917,20240,3881,20233,3550,20233,3528,20226,3506,20211,3506,20190,3514,19801,3514,19750,3499,19700,3470,19635e" filled="f" stroked="t" strokeweight="1.080010pt" strokecolor="#818181">
                <v:path arrowok="t"/>
              </v:shape>
            </v:group>
            <v:group style="position:absolute;left:3766;top:20773;width:7;height:144" coordorigin="3766,20773" coordsize="7,144">
              <v:shape style="position:absolute;left:3766;top:20773;width:7;height:144" coordorigin="3766,20773" coordsize="7,144" path="m3766,20917l3766,20802,3773,20773e" filled="f" stroked="t" strokeweight="1.080010pt" strokecolor="#818181">
                <v:path arrowok="t"/>
              </v:shape>
            </v:group>
            <v:group style="position:absolute;left:4075;top:20312;width:108;height:281" coordorigin="4075,20312" coordsize="108,281">
              <v:shape style="position:absolute;left:4075;top:20312;width:108;height:281" coordorigin="4075,20312" coordsize="108,281" path="m4075,20593l4133,20550,4147,20535,4169,20499,4183,20442,4183,20312e" filled="f" stroked="t" strokeweight="1.080010pt" strokecolor="#818181">
                <v:path arrowok="t"/>
              </v:shape>
            </v:group>
            <v:group style="position:absolute;left:5501;top:16116;width:677;height:2" coordorigin="5501,16116" coordsize="677,2">
              <v:shape style="position:absolute;left:5501;top:16116;width:677;height:2" coordorigin="5501,16116" coordsize="677,0" path="m5501,16116l6178,16116e" filled="f" stroked="t" strokeweight="1.62003pt" strokecolor="#818181">
                <v:path arrowok="t"/>
              </v:shape>
            </v:group>
            <v:group style="position:absolute;left:6761;top:14739;width:43;height:43" coordorigin="6761,14739" coordsize="43,43">
              <v:shape style="position:absolute;left:6761;top:14739;width:43;height:43" coordorigin="6761,14739" coordsize="43,43" path="m6775,14782l6761,14775,6761,14768,6761,14753,6768,14746,6775,14739,6790,14739,6797,14746,6804,14761,6804,14768,6797,14782,6782,14782,6775,14782e" filled="f" stroked="t" strokeweight="1.080010pt" strokecolor="#818181">
                <v:path arrowok="t"/>
              </v:shape>
            </v:group>
            <v:group style="position:absolute;left:7855;top:10433;width:36;height:2138" coordorigin="7855,10433" coordsize="36,2138">
              <v:shape style="position:absolute;left:7855;top:10433;width:36;height:2138" coordorigin="7855,10433" coordsize="36,2138" path="m7855,12572l7891,10476,7891,10462,7877,10433e" filled="f" stroked="t" strokeweight="1.080010pt" strokecolor="#818181">
                <v:path arrowok="t"/>
              </v:shape>
            </v:group>
            <v:group style="position:absolute;left:4514;top:18893;width:101;height:1332" coordorigin="4514,18893" coordsize="101,1332">
              <v:shape style="position:absolute;left:4514;top:18893;width:101;height:1332" coordorigin="4514,18893" coordsize="101,1332" path="m4615,20226l4536,20154,4529,20139,4514,20103,4558,18893e" filled="f" stroked="t" strokeweight="1.080010pt" strokecolor="#818181">
                <v:path arrowok="t"/>
              </v:shape>
            </v:group>
            <v:group style="position:absolute;left:4464;top:20571;width:50;height:43" coordorigin="4464,20571" coordsize="50,43">
              <v:shape style="position:absolute;left:4464;top:20571;width:50;height:43" coordorigin="4464,20571" coordsize="50,43" path="m4486,20614l4471,20607,4464,20593,4471,20586,4478,20578,4486,20571,4500,20571,4507,20578,4514,20586,4514,20600,4507,20607,4493,20614,4486,20614e" filled="f" stroked="t" strokeweight="1.080010pt" strokecolor="#818181">
                <v:path arrowok="t"/>
              </v:shape>
            </v:group>
            <v:group style="position:absolute;left:5112;top:19124;width:2;height:108" coordorigin="5112,19124" coordsize="2,108">
              <v:shape style="position:absolute;left:5112;top:19124;width:2;height:108" coordorigin="5112,19124" coordsize="0,108" path="m5112,19124l5112,19232e" filled="f" stroked="t" strokeweight="1.080010pt" strokecolor="#818181">
                <v:path arrowok="t"/>
              </v:shape>
            </v:group>
            <v:group style="position:absolute;left:4745;top:20413;width:14;height:446" coordorigin="4745,20413" coordsize="14,446">
              <v:shape style="position:absolute;left:4745;top:20413;width:14;height:446" coordorigin="4745,20413" coordsize="14,446" path="m4745,20859l4759,20413e" filled="f" stroked="t" strokeweight="1.080010pt" strokecolor="#818181">
                <v:path arrowok="t"/>
              </v:shape>
            </v:group>
            <v:group style="position:absolute;left:4608;top:21118;width:29;height:36" coordorigin="4608,21118" coordsize="29,36">
              <v:shape style="position:absolute;left:4608;top:21118;width:29;height:36" coordorigin="4608,21118" coordsize="29,36" path="m4622,21154l4608,21147,4608,21140,4608,21126,4622,21118,4630,21126,4637,21140,4630,21147,4622,21154e" filled="f" stroked="t" strokeweight="1.080010pt" strokecolor="#818181">
                <v:path arrowok="t"/>
              </v:shape>
            </v:group>
            <v:group style="position:absolute;left:7222;top:15142;width:36;height:202" coordorigin="7222,15142" coordsize="36,202">
              <v:shape style="position:absolute;left:7222;top:15142;width:36;height:202" coordorigin="7222,15142" coordsize="36,202" path="m7250,15344l7258,15308,7258,15243,7250,15200,7222,15142e" filled="f" stroked="t" strokeweight="1.080010pt" strokecolor="#818181">
                <v:path arrowok="t"/>
              </v:shape>
            </v:group>
            <v:group style="position:absolute;left:5760;top:19002;width:65;height:72" coordorigin="5760,19002" coordsize="65,72">
              <v:shape style="position:absolute;left:5760;top:19002;width:65;height:72" coordorigin="5760,19002" coordsize="65,72" path="m5782,19074l5767,19052,5760,19045,5760,19030,5767,19009,5796,19002,5810,19009,5825,19023,5818,19052,5796,19059,5782,19074e" filled="f" stroked="t" strokeweight="1.080010pt" strokecolor="#818181">
                <v:path arrowok="t"/>
              </v:shape>
            </v:group>
            <v:group style="position:absolute;left:6242;top:18188;width:2;height:115" coordorigin="6242,18188" coordsize="2,115">
              <v:shape style="position:absolute;left:6242;top:18188;width:2;height:115" coordorigin="6242,18188" coordsize="0,115" path="m6242,18303l6242,18188e" filled="f" stroked="t" strokeweight="1.080010pt" strokecolor="#818181">
                <v:path arrowok="t"/>
              </v:shape>
            </v:group>
            <v:group style="position:absolute;left:7826;top:13745;width:468;height:2" coordorigin="7826,13745" coordsize="468,2">
              <v:shape style="position:absolute;left:7826;top:13745;width:468;height:2" coordorigin="7826,13745" coordsize="468,0" path="m7826,13745l8294,13745e" filled="f" stroked="t" strokeweight="1.44002pt" strokecolor="#818181">
                <v:path arrowok="t"/>
              </v:shape>
            </v:group>
            <v:group style="position:absolute;left:3053;top:21622;width:1901;height:36" coordorigin="3053,21622" coordsize="1901,36">
              <v:shape style="position:absolute;left:3053;top:21622;width:1901;height:36" coordorigin="3053,21622" coordsize="1901,36" path="m3053,21622l3398,21630,4954,21658e" filled="f" stroked="t" strokeweight="1.080010pt" strokecolor="#818181">
                <v:path arrowok="t"/>
              </v:shape>
            </v:group>
            <v:group style="position:absolute;left:6228;top:17583;width:281;height:511" coordorigin="6228,17583" coordsize="281,511">
              <v:shape style="position:absolute;left:6228;top:17583;width:281;height:511" coordorigin="6228,17583" coordsize="281,511" path="m6228,17770l6235,18044,6235,18058,6250,18080,6278,18094,6444,18094,6494,18051,6509,17777,6509,17756,6502,17727,6494,17713,6466,17691,6250,17583e" filled="f" stroked="t" strokeweight="1.080010pt" strokecolor="#818181">
                <v:path arrowok="t"/>
              </v:shape>
            </v:group>
            <v:group style="position:absolute;left:7819;top:12910;width:2;height:2275" coordorigin="7819,12910" coordsize="2,2275">
              <v:shape style="position:absolute;left:7819;top:12910;width:2;height:2275" coordorigin="7819,12910" coordsize="0,2275" path="m7819,12910l7819,15185e" filled="f" stroked="t" strokeweight="1.800015pt" strokecolor="#818181">
                <v:path arrowok="t"/>
              </v:shape>
            </v:group>
            <v:group style="position:absolute;left:5378;top:20830;width:410;height:14" coordorigin="5378,20830" coordsize="410,14">
              <v:shape style="position:absolute;left:5378;top:20830;width:410;height:14" coordorigin="5378,20830" coordsize="410,14" path="m5378,20830l5789,20845e" filled="f" stroked="t" strokeweight="1.080010pt" strokecolor="#818181">
                <v:path arrowok="t"/>
              </v:shape>
            </v:group>
            <v:group style="position:absolute;left:6689;top:16159;width:1116;height:2" coordorigin="6689,16159" coordsize="1116,2">
              <v:shape style="position:absolute;left:6689;top:16159;width:1116;height:2" coordorigin="6689,16159" coordsize="1116,0" path="m6689,16159l7805,16159e" filled="f" stroked="t" strokeweight="1.98004pt" strokecolor="#818181">
                <v:path arrowok="t"/>
              </v:shape>
            </v:group>
            <v:group style="position:absolute;left:6149;top:18303;width:94;height:2002" coordorigin="6149,18303" coordsize="94,2002">
              <v:shape style="position:absolute;left:6149;top:18303;width:94;height:2002" coordorigin="6149,18303" coordsize="94,2002" path="m6149,20305l6170,20204,6178,20139,6221,18692,6242,18303e" filled="f" stroked="t" strokeweight="1.080010pt" strokecolor="#818181">
                <v:path arrowok="t"/>
              </v:shape>
            </v:group>
            <v:group style="position:absolute;left:5760;top:20845;width:29;height:410" coordorigin="5760,20845" coordsize="29,410">
              <v:shape style="position:absolute;left:5760;top:20845;width:29;height:410" coordorigin="5760,20845" coordsize="29,410" path="m5760,21255l5789,20845e" filled="f" stroked="t" strokeweight="1.080010pt" strokecolor="#818181">
                <v:path arrowok="t"/>
              </v:shape>
            </v:group>
            <v:group style="position:absolute;left:8532;top:14134;width:7;height:698" coordorigin="8532,14134" coordsize="7,698">
              <v:shape style="position:absolute;left:8532;top:14134;width:7;height:698" coordorigin="8532,14134" coordsize="7,698" path="m8532,14833l8532,14516,8539,14134e" filled="f" stroked="t" strokeweight="1.080010pt" strokecolor="#818181">
                <v:path arrowok="t"/>
              </v:shape>
            </v:group>
            <v:group style="position:absolute;left:6768;top:18181;width:259;height:288" coordorigin="6768,18181" coordsize="259,288">
              <v:shape style="position:absolute;left:6768;top:18181;width:259;height:288" coordorigin="6768,18181" coordsize="259,288" path="m6768,18181l6782,18245,6869,18368,6948,18433,7027,18469e" filled="f" stroked="t" strokeweight="1.080010pt" strokecolor="#818181">
                <v:path arrowok="t"/>
              </v:shape>
            </v:group>
            <v:group style="position:absolute;left:7322;top:17389;width:288;height:389" coordorigin="7322,17389" coordsize="288,389">
              <v:shape style="position:absolute;left:7322;top:17389;width:288;height:389" coordorigin="7322,17389" coordsize="288,389" path="m7589,17396l7567,17389,7380,17389,7366,17389,7344,17403,7344,17410,7337,17432,7322,17720,7330,17756,7344,17763,7366,17770,7574,17777,7582,17655,7589,17605,7603,17518,7610,17453,7603,17410,7589,17396e" filled="f" stroked="t" strokeweight="1.080010pt" strokecolor="#818181">
                <v:path arrowok="t"/>
              </v:shape>
            </v:group>
            <v:group style="position:absolute;left:5882;top:21702;width:22;height:187" coordorigin="5882,21702" coordsize="22,187">
              <v:shape style="position:absolute;left:5882;top:21702;width:22;height:187" coordorigin="5882,21702" coordsize="22,187" path="m5904,21702l5882,21889e" filled="f" stroked="t" strokeweight="1.080010pt" strokecolor="#818181">
                <v:path arrowok="t"/>
              </v:shape>
            </v:group>
            <v:group style="position:absolute;left:8532;top:14833;width:245;height:374" coordorigin="8532,14833" coordsize="245,374">
              <v:shape style="position:absolute;left:8532;top:14833;width:245;height:374" coordorigin="8532,14833" coordsize="245,374" path="m8770,15207l8777,14890,8770,14876,8762,14869,8748,14861,8597,14840,8532,14833e" filled="f" stroked="t" strokeweight="1.080010pt" strokecolor="#818181">
                <v:path arrowok="t"/>
              </v:shape>
            </v:group>
            <v:group style="position:absolute;left:7574;top:17777;width:14;height:238" coordorigin="7574,17777" coordsize="14,238">
              <v:shape style="position:absolute;left:7574;top:17777;width:14;height:238" coordorigin="7574,17777" coordsize="14,238" path="m7589,18015l7574,17893,7574,17777e" filled="f" stroked="t" strokeweight="1.080010pt" strokecolor="#818181">
                <v:path arrowok="t"/>
              </v:shape>
            </v:group>
            <v:group style="position:absolute;left:9108;top:14149;width:101;height:101" coordorigin="9108,14149" coordsize="101,101">
              <v:shape style="position:absolute;left:9108;top:14149;width:101;height:101" coordorigin="9108,14149" coordsize="101,101" path="m9173,14249l9115,14213,9108,14185,9115,14163,9122,14156,9137,14149,9158,14156,9194,14192,9209,14213,9209,14228,9202,14235,9194,14242,9173,14249e" filled="f" stroked="t" strokeweight="1.080010pt" strokecolor="#818181">
                <v:path arrowok="t"/>
              </v:shape>
            </v:group>
            <v:group style="position:absolute;left:9590;top:13148;width:2;height:317" coordorigin="9590,13148" coordsize="2,317">
              <v:shape style="position:absolute;left:9590;top:13148;width:2;height:317" coordorigin="9590,13148" coordsize="0,317" path="m9590,13464l9590,13148e" filled="f" stroked="t" strokeweight="1.080010pt" strokecolor="#818181">
                <v:path arrowok="t"/>
              </v:shape>
            </v:group>
            <v:group style="position:absolute;left:6091;top:21889;width:72;height:2" coordorigin="6091,21889" coordsize="72,2">
              <v:shape style="position:absolute;left:6091;top:21889;width:72;height:2" coordorigin="6091,21889" coordsize="72,0" path="m6163,21889l6156,21889,6127,21889,6091,21889e" filled="f" stroked="t" strokeweight="1.080010pt" strokecolor="#818181">
                <v:path arrowok="t"/>
              </v:shape>
            </v:group>
            <v:group style="position:absolute;left:8942;top:15229;width:144;height:259" coordorigin="8942,15229" coordsize="144,259">
              <v:shape style="position:absolute;left:8942;top:15229;width:144;height:259" coordorigin="8942,15229" coordsize="144,259" path="m9086,15488l9079,15409,9050,15329,8993,15265,8942,15229e" filled="f" stroked="t" strokeweight="1.080010pt" strokecolor="#818181">
                <v:path arrowok="t"/>
              </v:shape>
            </v:group>
            <v:group style="position:absolute;left:9835;top:14084;width:86;height:266" coordorigin="9835,14084" coordsize="86,266">
              <v:shape style="position:absolute;left:9835;top:14084;width:86;height:266" coordorigin="9835,14084" coordsize="86,266" path="m9922,14350l9857,14329,9850,14321,9842,14300,9842,14170,9835,14084e" filled="f" stroked="t" strokeweight="1.080010pt" strokecolor="#818181">
                <v:path arrowok="t"/>
              </v:shape>
            </v:group>
            <v:group style="position:absolute;left:8431;top:17129;width:331;height:338" coordorigin="8431,17129" coordsize="331,338">
              <v:shape style="position:absolute;left:8431;top:17129;width:331;height:338" coordorigin="8431,17129" coordsize="331,338" path="m8431,17468l8431,17410,8438,17367,8489,17281,8554,17230,8669,17180,8762,17129e" filled="f" stroked="t" strokeweight="1.080010pt" strokecolor="#818181">
                <v:path arrowok="t"/>
              </v:shape>
            </v:group>
            <v:group style="position:absolute;left:7250;top:20420;width:72;height:274" coordorigin="7250,20420" coordsize="72,274">
              <v:shape style="position:absolute;left:7250;top:20420;width:72;height:274" coordorigin="7250,20420" coordsize="72,274" path="m7322,20694l7272,20636,7258,20593,7250,20571,7258,20420e" filled="f" stroked="t" strokeweight="1.080010pt" strokecolor="#818181">
                <v:path arrowok="t"/>
              </v:shape>
            </v:group>
            <v:group style="position:absolute;left:10166;top:13479;width:7;height:612" coordorigin="10166,13479" coordsize="7,612">
              <v:shape style="position:absolute;left:10166;top:13479;width:7;height:612" coordorigin="10166,13479" coordsize="7,612" path="m10166,14091l10174,13479e" filled="f" stroked="t" strokeweight="1.080010pt" strokecolor="#818181">
                <v:path arrowok="t"/>
              </v:shape>
            </v:group>
            <v:group style="position:absolute;left:8856;top:16913;width:122;height:108" coordorigin="8856,16913" coordsize="122,108">
              <v:shape style="position:absolute;left:8856;top:16913;width:122;height:108" coordorigin="8856,16913" coordsize="122,108" path="m8856,17021l8978,16913e" filled="f" stroked="t" strokeweight="1.080010pt" strokecolor="#818181">
                <v:path arrowok="t"/>
              </v:shape>
            </v:group>
            <v:group style="position:absolute;left:7322;top:20658;width:238;height:36" coordorigin="7322,20658" coordsize="238,36">
              <v:shape style="position:absolute;left:7322;top:20658;width:238;height:36" coordorigin="7322,20658" coordsize="238,36" path="m7322,20694l7358,20672,7423,20658,7560,20665e" filled="f" stroked="t" strokeweight="1.080010pt" strokecolor="#818181">
                <v:path arrowok="t"/>
              </v:shape>
            </v:group>
            <v:group style="position:absolute;left:9806;top:15502;width:14;height:245" coordorigin="9806,15502" coordsize="14,245">
              <v:shape style="position:absolute;left:9806;top:15502;width:14;height:245" coordorigin="9806,15502" coordsize="14,245" path="m9814,15747l9821,15682,9806,15596,9806,15502e" filled="f" stroked="t" strokeweight="1.080010pt" strokecolor="#818181">
                <v:path arrowok="t"/>
              </v:shape>
            </v:group>
            <v:group style="position:absolute;left:8215;top:19434;width:50;height:209" coordorigin="8215,19434" coordsize="50,209">
              <v:shape style="position:absolute;left:8215;top:19434;width:50;height:209" coordorigin="8215,19434" coordsize="50,209" path="m8266,19642l8230,19520,8215,19434e" filled="f" stroked="t" strokeweight="1.080010pt" strokecolor="#818181">
                <v:path arrowok="t"/>
              </v:shape>
            </v:group>
            <v:group style="position:absolute;left:15142;top:2081;width:79;height:2016" coordorigin="15142,2081" coordsize="79,2016">
              <v:shape style="position:absolute;left:15142;top:2081;width:79;height:2016" coordorigin="15142,2081" coordsize="79,2016" path="m15142,4097l15156,3276,15221,2081e" filled="f" stroked="t" strokeweight="1.080010pt" strokecolor="#818181">
                <v:path arrowok="t"/>
              </v:shape>
            </v:group>
            <v:group style="position:absolute;left:12017;top:10476;width:533;height:2" coordorigin="12017,10476" coordsize="533,2">
              <v:shape style="position:absolute;left:12017;top:10476;width:533;height:2" coordorigin="12017,10476" coordsize="533,0" path="m12017,10476l12550,10476e" filled="f" stroked="t" strokeweight="1.080010pt" strokecolor="#818181">
                <v:path arrowok="t"/>
              </v:shape>
            </v:group>
            <v:group style="position:absolute;left:6674;top:21406;width:1973;height:482" coordorigin="6674,21406" coordsize="1973,482">
              <v:shape style="position:absolute;left:6674;top:21406;width:1973;height:482" coordorigin="6674,21406" coordsize="1973,482" path="m8647,21406l7553,21680,6674,21889e" filled="f" stroked="t" strokeweight="1.80002pt" strokecolor="#000000">
                <v:path arrowok="t"/>
              </v:shape>
            </v:group>
            <v:group style="position:absolute;left:7704;top:21471;width:58;height:58" coordorigin="7704,21471" coordsize="58,58">
              <v:shape style="position:absolute;left:7704;top:21471;width:58;height:58" coordorigin="7704,21471" coordsize="58,58" path="m7726,21529l7711,21522,7704,21500,7711,21471,7733,21471,7747,21478,7762,21493,7762,21500,7754,21522,7747,21529,7740,21529,7726,21529e" filled="f" stroked="t" strokeweight="1.080010pt" strokecolor="#818181">
                <v:path arrowok="t"/>
              </v:shape>
            </v:group>
            <v:group style="position:absolute;left:8338;top:20182;width:36;height:245" coordorigin="8338,20182" coordsize="36,245">
              <v:shape style="position:absolute;left:8338;top:20182;width:36;height:245" coordorigin="8338,20182" coordsize="36,245" path="m8374,20427l8352,20384,8338,20348,8338,20182e" filled="f" stroked="t" strokeweight="1.080010pt" strokecolor="#818181">
                <v:path arrowok="t"/>
              </v:shape>
            </v:group>
            <v:group style="position:absolute;left:12384;top:11960;width:50;height:43" coordorigin="12384,11960" coordsize="50,43">
              <v:shape style="position:absolute;left:12384;top:11960;width:50;height:43" coordorigin="12384,11960" coordsize="50,43" path="m12399,12003l12384,11988,12384,11974,12391,11960,12413,11960,12420,11974,12435,12003,12399,12003e" filled="f" stroked="t" strokeweight="1.080010pt" strokecolor="#818181">
                <v:path arrowok="t"/>
              </v:shape>
            </v:group>
            <v:group style="position:absolute;left:9137;top:18706;width:180;height:756" coordorigin="9137,18706" coordsize="180,756">
              <v:shape style="position:absolute;left:9137;top:18706;width:180;height:756" coordorigin="9137,18706" coordsize="180,756" path="m9317,19455l9281,19462,9252,19462,9209,19455,9187,19441,9173,19426,9151,19398,9137,19383,9137,19340,9151,18735,9158,18721,9166,18713,9180,18706,9302,18713e" filled="f" stroked="t" strokeweight="1.080010pt" strokecolor="#818181">
                <v:path arrowok="t"/>
              </v:shape>
            </v:group>
            <v:group style="position:absolute;left:9317;top:19426;width:122;height:2" coordorigin="9317,19426" coordsize="122,2">
              <v:shape style="position:absolute;left:9317;top:19426;width:122;height:2" coordorigin="9317,19426" coordsize="122,0" path="m9317,19426l9439,19426e" filled="f" stroked="t" strokeweight="2.88011pt" strokecolor="#818181">
                <v:path arrowok="t"/>
              </v:shape>
            </v:group>
            <v:group style="position:absolute;left:9302;top:18713;width:137;height:684" coordorigin="9302,18713" coordsize="137,684">
              <v:shape style="position:absolute;left:9302;top:18713;width:137;height:684" coordorigin="9302,18713" coordsize="137,684" path="m9302,18713l9396,18713,9403,18721,9418,18728,9418,18742,9410,18829,9403,19268,9410,19333,9439,19398e" filled="f" stroked="t" strokeweight="1.080010pt" strokecolor="#818181">
                <v:path arrowok="t"/>
              </v:shape>
            </v:group>
            <v:group style="position:absolute;left:9259;top:19873;width:108;height:58" coordorigin="9259,19873" coordsize="108,58">
              <v:shape style="position:absolute;left:9259;top:19873;width:108;height:58" coordorigin="9259,19873" coordsize="108,58" path="m9259,19930l9367,19873e" filled="f" stroked="t" strokeweight="1.080010pt" strokecolor="#818181">
                <v:path arrowok="t"/>
              </v:shape>
            </v:group>
            <v:group style="position:absolute;left:10354;top:16395;width:295;height:648" coordorigin="10354,16395" coordsize="295,648">
              <v:shape style="position:absolute;left:10354;top:16395;width:295;height:648" coordorigin="10354,16395" coordsize="295,648" path="m10627,17029l10634,16921,10620,16813,10627,16568,10634,16525,10649,16445,10649,16424,10634,16409,10613,16402,10397,16395,10368,16409,10368,16417,10361,16431,10354,16741,10354,16791,10375,16928,10375,17043e" filled="f" stroked="t" strokeweight="1.080010pt" strokecolor="#818181">
                <v:path arrowok="t"/>
              </v:shape>
            </v:group>
            <v:group style="position:absolute;left:8575;top:21849;width:324;height:2" coordorigin="8575,21849" coordsize="324,2">
              <v:shape style="position:absolute;left:8575;top:21849;width:324;height:2" coordorigin="8575,21849" coordsize="324,0" path="m8575,21849l8899,21849e" filled="f" stroked="t" strokeweight="3.96014pt" strokecolor="#818181">
                <v:path arrowok="t"/>
              </v:shape>
            </v:group>
            <v:group style="position:absolute;left:13209;top:11348;width:2;height:209" coordorigin="13209,11348" coordsize="2,209">
              <v:shape style="position:absolute;left:13209;top:11348;width:2;height:209" coordorigin="13209,11348" coordsize="0,209" path="m13209,11348l13209,11556e" filled="f" stroked="t" strokeweight="3.96004pt" strokecolor="#818181">
                <v:path arrowok="t"/>
              </v:shape>
            </v:group>
            <v:group style="position:absolute;left:12730;top:12406;width:230;height:65" coordorigin="12730,12406" coordsize="230,65">
              <v:shape style="position:absolute;left:12730;top:12406;width:230;height:65" coordorigin="12730,12406" coordsize="230,65" path="m12730,12471l12831,12449,12960,12406e" filled="f" stroked="t" strokeweight="1.080010pt" strokecolor="#818181">
                <v:path arrowok="t"/>
              </v:shape>
            </v:group>
            <v:group style="position:absolute;left:10566;top:18001;width:2;height:338" coordorigin="10566,18001" coordsize="2,338">
              <v:shape style="position:absolute;left:10566;top:18001;width:2;height:338" coordorigin="10566,18001" coordsize="0,338" path="m10566,18001l10566,18339e" filled="f" stroked="t" strokeweight="1.080010pt" strokecolor="#818181">
                <v:path arrowok="t"/>
              </v:shape>
            </v:group>
            <v:group style="position:absolute;left:12960;top:12406;width:22;height:58" coordorigin="12960,12406" coordsize="22,58">
              <v:shape style="position:absolute;left:12960;top:12406;width:22;height:58" coordorigin="12960,12406" coordsize="22,58" path="m12982,12464l12960,12406e" filled="f" stroked="t" strokeweight="1.080010pt" strokecolor="#818181">
                <v:path arrowok="t"/>
              </v:shape>
            </v:group>
            <v:group style="position:absolute;left:12219;top:13450;width:403;height:7" coordorigin="12219,13450" coordsize="403,7">
              <v:shape style="position:absolute;left:12219;top:13450;width:403;height:7" coordorigin="12219,13450" coordsize="403,7" path="m12219,13450l12622,13457e" filled="f" stroked="t" strokeweight="1.080010pt" strokecolor="#818181">
                <v:path arrowok="t"/>
              </v:shape>
            </v:group>
            <v:group style="position:absolute;left:9893;top:19484;width:223;height:115" coordorigin="9893,19484" coordsize="223,115">
              <v:shape style="position:absolute;left:9893;top:19484;width:223;height:115" coordorigin="9893,19484" coordsize="223,115" path="m9893,19599l10001,19534,10116,19484e" filled="f" stroked="t" strokeweight="1.080010pt" strokecolor="#818181">
                <v:path arrowok="t"/>
              </v:shape>
            </v:group>
            <v:group style="position:absolute;left:12600;top:13112;width:252;height:108" coordorigin="12600,13112" coordsize="252,108">
              <v:shape style="position:absolute;left:12600;top:13112;width:252;height:108" coordorigin="12600,13112" coordsize="252,108" path="m12600,13220l12643,13212,12852,13112e" filled="f" stroked="t" strokeweight="1.080010pt" strokecolor="#818181">
                <v:path arrowok="t"/>
              </v:shape>
            </v:group>
            <v:group style="position:absolute;left:9893;top:19578;width:216;height:130" coordorigin="9893,19578" coordsize="216,130">
              <v:shape style="position:absolute;left:9893;top:19578;width:216;height:130" coordorigin="9893,19578" coordsize="216,130" path="m9893,19599l9929,19585,9994,19578,10015,19578,10051,19592,10073,19614,10087,19628,10109,19707e" filled="f" stroked="t" strokeweight="1.080010pt" strokecolor="#818181">
                <v:path arrowok="t"/>
              </v:shape>
            </v:group>
            <v:group style="position:absolute;left:11374;top:16453;width:2;height:403" coordorigin="11374,16453" coordsize="2,403">
              <v:shape style="position:absolute;left:11374;top:16453;width:2;height:403" coordorigin="11374,16453" coordsize="0,403" path="m11374,16453l11374,16856e" filled="f" stroked="t" strokeweight="1.620015pt" strokecolor="#818181">
                <v:path arrowok="t"/>
              </v:shape>
            </v:group>
            <v:group style="position:absolute;left:10116;top:19390;width:173;height:94" coordorigin="10116,19390" coordsize="173,94">
              <v:shape style="position:absolute;left:10116;top:19390;width:173;height:94" coordorigin="10116,19390" coordsize="173,94" path="m10116,19484l10289,19390e" filled="f" stroked="t" strokeweight="1.080010pt" strokecolor="#818181">
                <v:path arrowok="t"/>
              </v:shape>
            </v:group>
            <v:group style="position:absolute;left:8647;top:21118;width:1145;height:288" coordorigin="8647,21118" coordsize="1145,288">
              <v:shape style="position:absolute;left:8647;top:21118;width:1145;height:288" coordorigin="8647,21118" coordsize="1145,288" path="m9792,21118l8647,21406e" filled="f" stroked="t" strokeweight="1.80002pt" strokecolor="#000000">
                <v:path arrowok="t"/>
              </v:shape>
            </v:group>
            <v:group style="position:absolute;left:10058;top:20686;width:36;height:36" coordorigin="10058,20686" coordsize="36,36">
              <v:shape style="position:absolute;left:10058;top:20686;width:36;height:36" coordorigin="10058,20686" coordsize="36,36" path="m10094,20686l10058,20722e" filled="f" stroked="t" strokeweight="1.080010pt" strokecolor="#818181">
                <v:path arrowok="t"/>
              </v:shape>
            </v:group>
            <v:group style="position:absolute;left:10094;top:20233;width:36;height:454" coordorigin="10094,20233" coordsize="36,454">
              <v:shape style="position:absolute;left:10094;top:20233;width:36;height:454" coordorigin="10094,20233" coordsize="36,454" path="m10094,20686l10116,20550,10130,20406,10123,20276,10102,20233e" filled="f" stroked="t" strokeweight="1.080010pt" strokecolor="#818181">
                <v:path arrowok="t"/>
              </v:shape>
            </v:group>
            <v:group style="position:absolute;left:11131;top:18109;width:58;height:36" coordorigin="11131,18109" coordsize="58,36">
              <v:shape style="position:absolute;left:11131;top:18109;width:58;height:36" coordorigin="11131,18109" coordsize="58,36" path="m11131,18137l11167,18109,11182,18109,11189,18123,11189,18130,11182,18145,11174,18145,11131,18137e" filled="f" stroked="t" strokeweight="1.080010pt" strokecolor="#818181">
                <v:path arrowok="t"/>
              </v:shape>
            </v:group>
            <v:group style="position:absolute;left:10004;top:21057;width:22;height:2" coordorigin="10004,21057" coordsize="22,2">
              <v:shape style="position:absolute;left:10004;top:21057;width:22;height:2" coordorigin="10004,21057" coordsize="22,0" path="m10004,21057l10026,21057e" filled="f" stroked="t" strokeweight="1.080040pt" strokecolor="#818181">
                <v:path arrowok="t"/>
              </v:shape>
            </v:group>
            <v:group style="position:absolute;left:12550;top:10476;width:1994;height:36" coordorigin="12550,10476" coordsize="1994,36">
              <v:shape style="position:absolute;left:12550;top:10476;width:1994;height:36" coordorigin="12550,10476" coordsize="1994,36" path="m12550,10476l13421,10498,13875,10512,14544,10491e" filled="f" stroked="t" strokeweight="1.080010pt" strokecolor="#818181">
                <v:path arrowok="t"/>
              </v:shape>
            </v:group>
            <v:group style="position:absolute;left:12262;top:15970;width:216;height:223" coordorigin="12262,15970" coordsize="216,223">
              <v:shape style="position:absolute;left:12262;top:15970;width:216;height:223" coordorigin="12262,15970" coordsize="216,223" path="m12262,16193l12262,16107,12269,15970,12478,15985e" filled="f" stroked="t" strokeweight="1.080010pt" strokecolor="#818181">
                <v:path arrowok="t"/>
              </v:shape>
            </v:group>
            <v:group style="position:absolute;left:13587;top:12982;width:252;height:7" coordorigin="13587,12982" coordsize="252,7">
              <v:shape style="position:absolute;left:13587;top:12982;width:252;height:7" coordorigin="13587,12982" coordsize="252,7" path="m13587,12982l13659,12989,13839,12989e" filled="f" stroked="t" strokeweight="1.080010pt" strokecolor="#818181">
                <v:path arrowok="t"/>
              </v:shape>
            </v:group>
            <v:group style="position:absolute;left:11981;top:16877;width:288;height:7" coordorigin="11981,16877" coordsize="288,7">
              <v:shape style="position:absolute;left:11981;top:16877;width:288;height:7" coordorigin="11981,16877" coordsize="288,7" path="m11981,16877l12269,16885e" filled="f" stroked="t" strokeweight="1.080010pt" strokecolor="#818181">
                <v:path arrowok="t"/>
              </v:shape>
            </v:group>
            <v:group style="position:absolute;left:12478;top:15985;width:58;height:288" coordorigin="12478,15985" coordsize="58,288">
              <v:shape style="position:absolute;left:12478;top:15985;width:58;height:288" coordorigin="12478,15985" coordsize="58,288" path="m12535,16273l12514,16172,12478,16085,12478,15985e" filled="f" stroked="t" strokeweight="1.080010pt" strokecolor="#818181">
                <v:path arrowok="t"/>
              </v:shape>
            </v:group>
            <v:group style="position:absolute;left:13918;top:12543;width:158;height:180" coordorigin="13918,12543" coordsize="158,180">
              <v:shape style="position:absolute;left:13918;top:12543;width:158;height:180" coordorigin="13918,12543" coordsize="158,180" path="m13918,12543l13961,12572,14011,12608,14047,12665,14076,12723e" filled="f" stroked="t" strokeweight="1.080010pt" strokecolor="#818181">
                <v:path arrowok="t"/>
              </v:shape>
            </v:group>
            <v:group style="position:absolute;left:10102;top:21788;width:2;height:101" coordorigin="10102,21788" coordsize="2,101">
              <v:shape style="position:absolute;left:10102;top:21788;width:2;height:101" coordorigin="10102,21788" coordsize="0,101" path="m10102,21889l10102,21788e" filled="f" stroked="t" strokeweight="1.080010pt" strokecolor="#818181">
                <v:path arrowok="t"/>
              </v:shape>
            </v:group>
            <v:group style="position:absolute;left:14285;top:12960;width:288;height:223" coordorigin="14285,12960" coordsize="288,223">
              <v:shape style="position:absolute;left:14285;top:12960;width:288;height:223" coordorigin="14285,12960" coordsize="288,223" path="m14285,12960l14343,12982,14335,13083,14350,13119,14386,13155,14436,13176,14501,13184,14573,13176e" filled="f" stroked="t" strokeweight="1.080010pt" strokecolor="#818181">
                <v:path arrowok="t"/>
              </v:shape>
            </v:group>
            <v:group style="position:absolute;left:14191;top:13587;width:180;height:310" coordorigin="14191,13587" coordsize="180,310">
              <v:shape style="position:absolute;left:14191;top:13587;width:180;height:310" coordorigin="14191,13587" coordsize="180,310" path="m14335,13897l14343,13803,14371,13673,14364,13645,14350,13630,14191,13587e" filled="f" stroked="t" strokeweight="1.080010pt" strokecolor="#818181">
                <v:path arrowok="t"/>
              </v:shape>
            </v:group>
            <v:group style="position:absolute;left:14263;top:13349;width:310;height:50" coordorigin="14263,13349" coordsize="310,50">
              <v:shape style="position:absolute;left:14263;top:13349;width:310;height:50" coordorigin="14263,13349" coordsize="310,50" path="m14263,13349l14292,13371,14371,13392,14436,13400,14573,13400e" filled="f" stroked="t" strokeweight="1.080010pt" strokecolor="#818181">
                <v:path arrowok="t"/>
              </v:shape>
            </v:group>
            <v:group style="position:absolute;left:12507;top:17957;width:338;height:194" coordorigin="12507,17957" coordsize="338,194">
              <v:shape style="position:absolute;left:12507;top:17957;width:338;height:194" coordorigin="12507,17957" coordsize="338,194" path="m12507,18152l12845,17957e" filled="f" stroked="t" strokeweight="1.080010pt" strokecolor="#818181">
                <v:path arrowok="t"/>
              </v:shape>
            </v:group>
            <v:group style="position:absolute;left:14573;top:13385;width:281;height:14" coordorigin="14573,13385" coordsize="281,14">
              <v:shape style="position:absolute;left:14573;top:13385;width:281;height:14" coordorigin="14573,13385" coordsize="281,14" path="m14573,13400l14854,13385e" filled="f" stroked="t" strokeweight="1.080010pt" strokecolor="#818181">
                <v:path arrowok="t"/>
              </v:shape>
            </v:group>
            <v:group style="position:absolute;left:12384;top:19081;width:58;height:331" coordorigin="12384,19081" coordsize="58,331">
              <v:shape style="position:absolute;left:12384;top:19081;width:58;height:331" coordorigin="12384,19081" coordsize="58,331" path="m12442,19412l12384,19131,12384,19081e" filled="f" stroked="t" strokeweight="1.080010pt" strokecolor="#818181">
                <v:path arrowok="t"/>
              </v:shape>
            </v:group>
            <v:group style="position:absolute;left:13774;top:15409;width:454;height:50" coordorigin="13774,15409" coordsize="454,50">
              <v:shape style="position:absolute;left:13774;top:15409;width:454;height:50" coordorigin="13774,15409" coordsize="454,50" path="m13774,15409l13997,15416,14206,15452,14227,15459e" filled="f" stroked="t" strokeweight="1.080010pt" strokecolor="#818181">
                <v:path arrowok="t"/>
              </v:shape>
            </v:group>
            <v:group style="position:absolute;left:14105;top:17363;width:187;height:2" coordorigin="14105,17363" coordsize="187,2">
              <v:shape style="position:absolute;left:14105;top:17363;width:187;height:2" coordorigin="14105,17363" coordsize="187,0" path="m14105,17363l14292,17363e" filled="f" stroked="t" strokeweight="3.96015pt" strokecolor="#818181">
                <v:path arrowok="t"/>
              </v:shape>
            </v:group>
            <v:group style="position:absolute;left:11642;top:21853;width:821;height:36" coordorigin="11642,21853" coordsize="821,36">
              <v:shape style="position:absolute;left:11642;top:21853;width:821;height:36" coordorigin="11642,21853" coordsize="821,36" path="m11642,21853l12197,21874,12463,21889e" filled="f" stroked="t" strokeweight="1.080010pt" strokecolor="#818181">
                <v:path arrowok="t"/>
              </v:shape>
            </v:group>
            <v:group style="position:absolute;left:14371;top:17655;width:29;height:144" coordorigin="14371,17655" coordsize="29,144">
              <v:shape style="position:absolute;left:14371;top:17655;width:29;height:144" coordorigin="14371,17655" coordsize="29,144" path="m14400,17799l14393,17713,14371,17655e" filled="f" stroked="t" strokeweight="1.080010pt" strokecolor="#818181">
                <v:path arrowok="t"/>
              </v:shape>
            </v:group>
            <v:group style="position:absolute;left:13839;top:18634;width:540;height:238" coordorigin="13839,18634" coordsize="540,238">
              <v:shape style="position:absolute;left:13839;top:18634;width:540;height:238" coordorigin="13839,18634" coordsize="540,238" path="m14379,18865l13925,18872,13867,18872,13846,18850,13839,18836,13839,18670,13846,18656,13853,18641,13875,18641,14249,18634e" filled="f" stroked="t" strokeweight="1.080010pt" strokecolor="#818181">
                <v:path arrowok="t"/>
              </v:shape>
            </v:group>
            <v:group style="position:absolute;left:14134;top:19347;width:2;height:94" coordorigin="14134,19347" coordsize="2,94">
              <v:shape style="position:absolute;left:14134;top:19347;width:2;height:94" coordorigin="14134,19347" coordsize="0,94" path="m14134,19347l14134,19441e" filled="f" stroked="t" strokeweight="1.080010pt" strokecolor="#818181">
                <v:path arrowok="t"/>
              </v:shape>
            </v:group>
            <v:group style="position:absolute;left:14285;top:19592;width:22;height:137" coordorigin="14285,19592" coordsize="22,137">
              <v:shape style="position:absolute;left:14285;top:19592;width:22;height:137" coordorigin="14285,19592" coordsize="22,137" path="m14285,19729l14292,19693,14307,19592e" filled="f" stroked="t" strokeweight="1.080010pt" strokecolor="#818181">
                <v:path arrowok="t"/>
              </v:shape>
            </v:group>
            <v:group style="position:absolute;left:14803;top:19758;width:7;height:151" coordorigin="14803,19758" coordsize="7,151">
              <v:shape style="position:absolute;left:14803;top:19758;width:7;height:151" coordorigin="14803,19758" coordsize="7,151" path="m14811,19758l14811,19844,14803,19909e" filled="f" stroked="t" strokeweight="1.080010pt" strokecolor="#818181">
                <v:path arrowok="t"/>
              </v:shape>
            </v:group>
            <v:group style="position:absolute;left:14811;top:19840;width:36;height:2" coordorigin="14811,19840" coordsize="36,2">
              <v:shape style="position:absolute;left:14811;top:19840;width:36;height:2" coordorigin="14811,19840" coordsize="36,0" path="m14811,19840l14847,19840e" filled="f" stroked="t" strokeweight=".36001pt" strokecolor="#000000">
                <v:path arrowok="t"/>
              </v:shape>
            </v:group>
            <v:group style="position:absolute;left:14803;top:19938;width:2;height:58" coordorigin="14803,19938" coordsize="2,58">
              <v:shape style="position:absolute;left:14803;top:19938;width:2;height:58" coordorigin="14803,19938" coordsize="0,58" path="m14803,19938l14803,19995e" filled="f" stroked="t" strokeweight="1.080010pt" strokecolor="#818181">
                <v:path arrowok="t"/>
              </v:shape>
            </v:group>
            <v:group style="position:absolute;left:14829;top:20107;width:22;height:2" coordorigin="14829,20107" coordsize="22,2">
              <v:shape style="position:absolute;left:14829;top:20107;width:22;height:2" coordorigin="14829,20107" coordsize="22,0" path="m14829,20107l14850,20107e" filled="f" stroked="t" strokeweight="1.080040pt" strokecolor="#818181">
                <v:path arrowok="t"/>
              </v:shape>
            </v:group>
            <v:group style="position:absolute;left:14829;top:20128;width:22;height:2" coordorigin="14829,20128" coordsize="22,2">
              <v:shape style="position:absolute;left:14829;top:20128;width:22;height:2" coordorigin="14829,20128" coordsize="22,0" path="m14829,20128l14850,20128e" filled="f" stroked="t" strokeweight="1.080040pt" strokecolor="#818181">
                <v:path arrowok="t"/>
              </v:shape>
            </v:group>
            <v:group style="position:absolute;left:1087;top:2030;width:122;height:511" coordorigin="1087,2030" coordsize="122,511">
              <v:shape style="position:absolute;left:1087;top:2030;width:122;height:511" coordorigin="1087,2030" coordsize="122,511" path="m1102,2030l1087,2196,1094,2232,1102,2254,1123,2275,1130,2290,1123,2347,1130,2398,1145,2419,1174,2455,1210,2542e" filled="f" stroked="t" strokeweight="1.080010pt" strokecolor="#818181">
                <v:path arrowok="t"/>
              </v:shape>
            </v:group>
            <v:group style="position:absolute;left:742;top:10347;width:86;height:4939" coordorigin="742,10347" coordsize="86,4939">
              <v:shape style="position:absolute;left:742;top:10347;width:86;height:4939" coordorigin="742,10347" coordsize="86,4939" path="m742,15286l756,14732,749,14415,763,14228,763,13925,785,12960,828,10347e" filled="f" stroked="t" strokeweight="1.080010pt" strokecolor="#818181">
                <v:path arrowok="t"/>
              </v:shape>
            </v:group>
            <v:group style="position:absolute;left:727;top:15895;width:65;height:2" coordorigin="727,15895" coordsize="65,2">
              <v:shape style="position:absolute;left:727;top:15895;width:65;height:2" coordorigin="727,15895" coordsize="65,0" path="m727,15895l792,15895e" filled="f" stroked="t" strokeweight=".36002pt" strokecolor="#818181">
                <v:path arrowok="t"/>
              </v:shape>
            </v:group>
            <v:group style="position:absolute;left:4471;top:5940;width:331;height:1447" coordorigin="4471,5940" coordsize="331,1447">
              <v:shape style="position:absolute;left:4471;top:5940;width:331;height:1447" coordorigin="4471,5940" coordsize="331,1447" path="m4471,5940l4522,5962,4543,5983,4579,6027,4586,6063,4586,6091,4579,6322,4579,6351,4586,6365,4608,6394,4630,6401,4752,6408,4781,6415,4795,6437,4802,6459,4802,6603,4788,6682,4680,6891,4608,6977,4586,7006,4586,7042,4601,7279,4601,7359,4601,7380,4608,7387e" filled="f" stroked="t" strokeweight="1.080010pt" strokecolor="#818181">
                <v:path arrowok="t"/>
              </v:shape>
            </v:group>
            <v:group style="position:absolute;left:490;top:16611;width:288;height:842" coordorigin="490,16611" coordsize="288,842">
              <v:shape style="position:absolute;left:490;top:16611;width:288;height:842" coordorigin="490,16611" coordsize="288,842" path="m490,17453l490,17360,511,16640,518,16618,526,16611,554,16611,778,16625e" filled="f" stroked="t" strokeweight="1.080010pt" strokecolor="#818181">
                <v:path arrowok="t"/>
              </v:shape>
            </v:group>
            <v:group style="position:absolute;left:1296;top:16366;width:230;height:14" coordorigin="1296,16366" coordsize="230,14">
              <v:shape style="position:absolute;left:1296;top:16366;width:230;height:14" coordorigin="1296,16366" coordsize="230,14" path="m1296,16366l1483,16366,1526,16381e" filled="f" stroked="t" strokeweight="1.080010pt" strokecolor="#818181">
                <v:path arrowok="t"/>
              </v:shape>
            </v:group>
            <v:group style="position:absolute;left:1541;top:16935;width:79;height:302" coordorigin="1541,16935" coordsize="79,302">
              <v:shape style="position:absolute;left:1541;top:16935;width:79;height:302" coordorigin="1541,16935" coordsize="79,302" path="m1548,17237l1570,17115,1577,17079,1620,17014,1620,17000,1613,16978,1606,16971,1541,16935e" filled="f" stroked="t" strokeweight="1.080010pt" strokecolor="#818181">
                <v:path arrowok="t"/>
              </v:shape>
            </v:group>
            <v:group style="position:absolute;left:1483;top:17597;width:144;height:338" coordorigin="1483,17597" coordsize="144,338">
              <v:shape style="position:absolute;left:1483;top:17597;width:144;height:338" coordorigin="1483,17597" coordsize="144,338" path="m1483,17936l1490,17878,1490,17857,1548,17713,1562,17677,1627,17597e" filled="f" stroked="t" strokeweight="1.080010pt" strokecolor="#818181">
                <v:path arrowok="t"/>
              </v:shape>
            </v:group>
            <v:group style="position:absolute;left:1483;top:16633;width:590;height:245" coordorigin="1483,16633" coordsize="590,245">
              <v:shape style="position:absolute;left:1483;top:16633;width:590;height:245" coordorigin="1483,16633" coordsize="590,245" path="m2074,16877l1951,16870,1908,16863,1872,16849,1750,16748,1670,16697,1620,16669,1562,16647,1483,16633e" filled="f" stroked="t" strokeweight="1.080010pt" strokecolor="#818181">
                <v:path arrowok="t"/>
              </v:shape>
            </v:group>
            <v:group style="position:absolute;left:2074;top:16611;width:7;height:266" coordorigin="2074,16611" coordsize="7,266">
              <v:shape style="position:absolute;left:2074;top:16611;width:7;height:266" coordorigin="2074,16611" coordsize="7,266" path="m2074,16877l2081,16611e" filled="f" stroked="t" strokeweight="1.080010pt" strokecolor="#818181">
                <v:path arrowok="t"/>
              </v:shape>
            </v:group>
            <v:group style="position:absolute;left:950;top:19419;width:7;height:418" coordorigin="950,19419" coordsize="7,418">
              <v:shape style="position:absolute;left:950;top:19419;width:7;height:418" coordorigin="950,19419" coordsize="7,418" path="m958,19419l950,19837e" filled="f" stroked="t" strokeweight="1.080010pt" strokecolor="#818181">
                <v:path arrowok="t"/>
              </v:shape>
            </v:group>
            <v:group style="position:absolute;left:432;top:20528;width:245;height:29" coordorigin="432,20528" coordsize="245,29">
              <v:shape style="position:absolute;left:432;top:20528;width:245;height:29" coordorigin="432,20528" coordsize="245,29" path="m432,20557l540,20535,677,20528e" filled="f" stroked="t" strokeweight="1.080010pt" strokecolor="#818181">
                <v:path arrowok="t"/>
              </v:shape>
            </v:group>
            <v:group style="position:absolute;left:706;top:19421;width:504;height:2" coordorigin="706,19421" coordsize="504,2">
              <v:shape style="position:absolute;left:706;top:19421;width:504;height:2" coordorigin="706,19421" coordsize="504,0" path="m706,19421l1210,19421e" filled="f" stroked="t" strokeweight="1.260020pt" strokecolor="#818181">
                <v:path arrowok="t"/>
              </v:shape>
            </v:group>
            <v:group style="position:absolute;left:1015;top:19254;width:626;height:605" coordorigin="1015,19254" coordsize="626,605">
              <v:shape style="position:absolute;left:1015;top:19254;width:626;height:605" coordorigin="1015,19254" coordsize="626,605" path="m1015,19858l1152,19858,1174,19851,1188,19830,1195,19808,1210,19426,1310,19426,1375,19419,1404,19412,1462,19376,1642,19254e" filled="f" stroked="t" strokeweight="1.080010pt" strokecolor="#818181">
                <v:path arrowok="t"/>
              </v:shape>
            </v:group>
            <v:group style="position:absolute;left:3593;top:13803;width:475;height:50" coordorigin="3593,13803" coordsize="475,50">
              <v:shape style="position:absolute;left:3593;top:13803;width:475;height:50" coordorigin="3593,13803" coordsize="475,50" path="m3593,13853l3838,13803,3859,13803,3967,13810,4039,13832,4068,13839e" filled="f" stroked="t" strokeweight="1.080010pt" strokecolor="#818181">
                <v:path arrowok="t"/>
              </v:shape>
            </v:group>
            <v:group style="position:absolute;left:3629;top:14869;width:86;height:194" coordorigin="3629,14869" coordsize="86,194">
              <v:shape style="position:absolute;left:3629;top:14869;width:86;height:194" coordorigin="3629,14869" coordsize="86,194" path="m3629,15063l3636,14912,3650,14890,3715,14869e" filled="f" stroked="t" strokeweight="1.080010pt" strokecolor="#818181">
                <v:path arrowok="t"/>
              </v:shape>
            </v:group>
            <v:group style="position:absolute;left:1195;top:20607;width:94;height:194" coordorigin="1195,20607" coordsize="94,194">
              <v:shape style="position:absolute;left:1195;top:20607;width:94;height:194" coordorigin="1195,20607" coordsize="94,194" path="m1195,20802l1210,20744,1231,20694,1253,20658,1289,20607e" filled="f" stroked="t" strokeweight="1.080010pt" strokecolor="#818181">
                <v:path arrowok="t"/>
              </v:shape>
            </v:group>
            <v:group style="position:absolute;left:1642;top:19124;width:317;height:130" coordorigin="1642,19124" coordsize="317,130">
              <v:shape style="position:absolute;left:1642;top:19124;width:317;height:130" coordorigin="1642,19124" coordsize="317,130" path="m1642,19254l1764,19174,1800,19153,1865,19131,1958,19124e" filled="f" stroked="t" strokeweight="1.080010pt" strokecolor="#818181">
                <v:path arrowok="t"/>
              </v:shape>
            </v:group>
            <v:group style="position:absolute;left:5681;top:4867;width:2333;height:137" coordorigin="5681,4867" coordsize="2333,137">
              <v:shape style="position:absolute;left:5681;top:4867;width:2333;height:137" coordorigin="5681,4867" coordsize="2333,137" path="m5681,4867l6271,4903,8014,5004e" filled="f" stroked="t" strokeweight="1.080010pt" strokecolor="#818181">
                <v:path arrowok="t"/>
              </v:shape>
            </v:group>
            <v:group style="position:absolute;left:1930;top:19614;width:238;height:230" coordorigin="1930,19614" coordsize="238,230">
              <v:shape style="position:absolute;left:1930;top:19614;width:238;height:230" coordorigin="1930,19614" coordsize="238,230" path="m2081,19614l1958,19614,1944,19614,1937,19628,1930,19664,1930,19801,1937,19822,1951,19837,1973,19837,2117,19844,2146,19837,2160,19830,2167,19808,2167,19729,2160,19714,2117,19642,2081,19614e" filled="f" stroked="t" strokeweight="1.080010pt" strokecolor="#818181">
                <v:path arrowok="t"/>
              </v:shape>
            </v:group>
            <v:group style="position:absolute;left:3614;top:15063;width:274;height:770" coordorigin="3614,15063" coordsize="274,770">
              <v:shape style="position:absolute;left:3614;top:15063;width:274;height:770" coordorigin="3614,15063" coordsize="274,770" path="m3874,15833l3888,15459,3888,15437,3874,15423,3852,15416,3643,15409,3629,15409,3614,15394,3614,15387,3629,15063e" filled="f" stroked="t" strokeweight="1.080010pt" strokecolor="#818181">
                <v:path arrowok="t"/>
              </v:shape>
            </v:group>
            <v:group style="position:absolute;left:749;top:21577;width:734;height:2" coordorigin="749,21577" coordsize="734,2">
              <v:shape style="position:absolute;left:749;top:21577;width:734;height:2" coordorigin="749,21577" coordsize="734,0" path="m749,21577l1483,21577e" filled="f" stroked="t" strokeweight="1.62003pt" strokecolor="#818181">
                <v:path arrowok="t"/>
              </v:shape>
            </v:group>
            <v:group style="position:absolute;left:3866;top:15833;width:7;height:202" coordorigin="3866,15833" coordsize="7,202">
              <v:shape style="position:absolute;left:3866;top:15833;width:7;height:202" coordorigin="3866,15833" coordsize="7,202" path="m3866,16035l3874,15833e" filled="f" stroked="t" strokeweight="1.080010pt" strokecolor="#818181">
                <v:path arrowok="t"/>
              </v:shape>
            </v:group>
            <v:group style="position:absolute;left:3110;top:16402;width:36;height:1433" coordorigin="3110,16402" coordsize="36,1433">
              <v:shape style="position:absolute;left:3110;top:16402;width:36;height:1433" coordorigin="3110,16402" coordsize="36,1433" path="m3110,17835l3146,16402e" filled="f" stroked="t" strokeweight="1.080010pt" strokecolor="#818181">
                <v:path arrowok="t"/>
              </v:shape>
            </v:group>
            <v:group style="position:absolute;left:1130;top:21579;width:346;height:259" coordorigin="1130,21579" coordsize="346,259">
              <v:shape style="position:absolute;left:1130;top:21579;width:346;height:259" coordorigin="1130,21579" coordsize="346,259" path="m1130,21579l1130,21788,1130,21802,1138,21817,1174,21831,1476,21838e" filled="f" stroked="t" strokeweight="1.080010pt" strokecolor="#818181">
                <v:path arrowok="t"/>
              </v:shape>
            </v:group>
            <v:group style="position:absolute;left:4363;top:14645;width:223;height:115" coordorigin="4363,14645" coordsize="223,115">
              <v:shape style="position:absolute;left:4363;top:14645;width:223;height:115" coordorigin="4363,14645" coordsize="223,115" path="m4363,14653l4514,14645,4536,14645,4550,14660,4558,14674,4586,14761e" filled="f" stroked="t" strokeweight="1.080010pt" strokecolor="#818181">
                <v:path arrowok="t"/>
              </v:shape>
            </v:group>
            <v:group style="position:absolute;left:3341;top:17482;width:94;height:86" coordorigin="3341,17482" coordsize="94,86">
              <v:shape style="position:absolute;left:3341;top:17482;width:94;height:86" coordorigin="3341,17482" coordsize="94,86" path="m3341,17569l3434,17482e" filled="f" stroked="t" strokeweight="1.080010pt" strokecolor="#818181">
                <v:path arrowok="t"/>
              </v:shape>
            </v:group>
            <v:group style="position:absolute;left:2722;top:19153;width:353;height:1116" coordorigin="2722,19153" coordsize="353,1116">
              <v:shape style="position:absolute;left:2722;top:19153;width:353;height:1116" coordorigin="2722,19153" coordsize="353,1116" path="m2722,20197l2815,20247,2866,20254,3038,20269,3074,19153e" filled="f" stroked="t" strokeweight="1.080010pt" strokecolor="#818181">
                <v:path arrowok="t"/>
              </v:shape>
            </v:group>
            <v:group style="position:absolute;left:4932;top:15869;width:2;height:209" coordorigin="4932,15869" coordsize="2,209">
              <v:shape style="position:absolute;left:4932;top:15869;width:2;height:209" coordorigin="4932,15869" coordsize="0,209" path="m4932,15869l4932,16078e" filled="f" stroked="t" strokeweight="1.080010pt" strokecolor="#818181">
                <v:path arrowok="t"/>
              </v:shape>
            </v:group>
            <v:group style="position:absolute;left:4234;top:17633;width:50;height:274" coordorigin="4234,17633" coordsize="50,274">
              <v:shape style="position:absolute;left:4234;top:17633;width:50;height:274" coordorigin="4234,17633" coordsize="50,274" path="m4234,17907l4262,17864,4270,17835,4284,17633e" filled="f" stroked="t" strokeweight="1.080010pt" strokecolor="#818181">
                <v:path arrowok="t"/>
              </v:shape>
            </v:group>
            <v:group style="position:absolute;left:3038;top:19700;width:274;height:569" coordorigin="3038,19700" coordsize="274,569">
              <v:shape style="position:absolute;left:3038;top:19700;width:274;height:569" coordorigin="3038,19700" coordsize="274,569" path="m3038,20269l3254,20269,3262,19822,3276,19786,3312,19700e" filled="f" stroked="t" strokeweight="1.080010pt" strokecolor="#818181">
                <v:path arrowok="t"/>
              </v:shape>
            </v:group>
            <v:group style="position:absolute;left:4608;top:14552;width:871;height:583" coordorigin="4608,14552" coordsize="871,583">
              <v:shape style="position:absolute;left:4608;top:14552;width:871;height:583" coordorigin="4608,14552" coordsize="871,583" path="m4608,14811l4644,14847,4831,14984,4946,15085,4982,15106,5004,15121,5054,15128,5314,15135,5465,15135,5479,14552e" filled="f" stroked="t" strokeweight="1.080010pt" strokecolor="#818181">
                <v:path arrowok="t"/>
              </v:shape>
            </v:group>
            <v:group style="position:absolute;left:3240;top:20269;width:14;height:202" coordorigin="3240,20269" coordsize="14,202">
              <v:shape style="position:absolute;left:3240;top:20269;width:14;height:202" coordorigin="3240,20269" coordsize="14,202" path="m3240,20470l3254,20269e" filled="f" stroked="t" strokeweight="1.080010pt" strokecolor="#818181">
                <v:path arrowok="t"/>
              </v:shape>
            </v:group>
            <v:group style="position:absolute;left:3751;top:19070;width:223;height:2" coordorigin="3751,19070" coordsize="223,2">
              <v:shape style="position:absolute;left:3751;top:19070;width:223;height:2" coordorigin="3751,19070" coordsize="223,0" path="m3751,19070l3974,19070e" filled="f" stroked="t" strokeweight="3.96014pt" strokecolor="#818181">
                <v:path arrowok="t"/>
              </v:shape>
            </v:group>
            <v:group style="position:absolute;left:5432;top:15880;width:22;height:2" coordorigin="5432,15880" coordsize="22,2">
              <v:shape style="position:absolute;left:5432;top:15880;width:22;height:2" coordorigin="5432,15880" coordsize="22,0" path="m5432,15880l5454,15880e" filled="f" stroked="t" strokeweight="1.080040pt" strokecolor="#818181">
                <v:path arrowok="t"/>
              </v:shape>
            </v:group>
            <v:group style="position:absolute;left:3240;top:20478;width:691;height:2" coordorigin="3240,20478" coordsize="691,2">
              <v:shape style="position:absolute;left:3240;top:20478;width:691;height:2" coordorigin="3240,20478" coordsize="691,0" path="m3240,20478l3931,20478e" filled="f" stroked="t" strokeweight="1.440025pt" strokecolor="#818181">
                <v:path arrowok="t"/>
              </v:shape>
            </v:group>
            <v:group style="position:absolute;left:5479;top:14494;width:778;height:50" coordorigin="5479,14494" coordsize="778,50">
              <v:shape style="position:absolute;left:5479;top:14494;width:778;height:50" coordorigin="5479,14494" coordsize="778,50" path="m6257,14494l6062,14545,6019,14545,5774,14530,5479,14530e" filled="f" stroked="t" strokeweight="1.080010pt" strokecolor="#818181">
                <v:path arrowok="t"/>
              </v:shape>
            </v:group>
            <v:group style="position:absolute;left:6199;top:14739;width:86;height:58" coordorigin="6199,14739" coordsize="86,58">
              <v:shape style="position:absolute;left:6199;top:14739;width:86;height:58" coordorigin="6199,14739" coordsize="86,58" path="m6199,14775l6214,14753,6242,14739,6264,14739,6271,14746,6286,14768,6278,14775,6278,14782,6257,14797,6199,14775e" filled="f" stroked="t" strokeweight="1.080010pt" strokecolor="#818181">
                <v:path arrowok="t"/>
              </v:shape>
            </v:group>
            <v:group style="position:absolute;left:3492;top:20478;width:274;height:439" coordorigin="3492,20478" coordsize="274,439">
              <v:shape style="position:absolute;left:3492;top:20478;width:274;height:439" coordorigin="3492,20478" coordsize="274,439" path="m3506,20478l3492,20852,3492,20881,3514,20902,3550,20910,3766,20917e" filled="f" stroked="t" strokeweight="1.080010pt" strokecolor="#818181">
                <v:path arrowok="t"/>
              </v:shape>
            </v:group>
            <v:group style="position:absolute;left:6998;top:14624;width:115;height:259" coordorigin="6998,14624" coordsize="115,259">
              <v:shape style="position:absolute;left:6998;top:14624;width:115;height:259" coordorigin="6998,14624" coordsize="115,259" path="m7114,14883l7013,14653,6998,14624e" filled="f" stroked="t" strokeweight="1.080010pt" strokecolor="#818181">
                <v:path arrowok="t"/>
              </v:shape>
            </v:group>
            <v:group style="position:absolute;left:5465;top:15135;width:1217;height:821" coordorigin="5465,15135" coordsize="1217,821">
              <v:shape style="position:absolute;left:5465;top:15135;width:1217;height:821" coordorigin="5465,15135" coordsize="1217,821" path="m5465,15135l5587,15135,5630,15149,5645,15171,5717,15257,5998,15495,6062,15524,6394,15581,6422,15589,6466,15610,6559,15689,6653,15725,6667,15740,6674,15761,6682,15956e" filled="f" stroked="t" strokeweight="1.080010pt" strokecolor="#818181">
                <v:path arrowok="t"/>
              </v:shape>
            </v:group>
            <v:group style="position:absolute;left:5969;top:17281;width:194;height:14" coordorigin="5969,17281" coordsize="194,14">
              <v:shape style="position:absolute;left:5969;top:17281;width:194;height:14" coordorigin="5969,17281" coordsize="194,14" path="m5969,17281l6163,17295e" filled="f" stroked="t" strokeweight="1.080010pt" strokecolor="#818181">
                <v:path arrowok="t"/>
              </v:shape>
            </v:group>
            <v:group style="position:absolute;left:4349;top:21082;width:259;height:58" coordorigin="4349,21082" coordsize="259,58">
              <v:shape style="position:absolute;left:4349;top:21082;width:259;height:58" coordorigin="4349,21082" coordsize="259,58" path="m4349,21082l4385,21111,4450,21140,4471,21140,4608,21140e" filled="f" stroked="t" strokeweight="1.080010pt" strokecolor="#818181">
                <v:path arrowok="t"/>
              </v:shape>
            </v:group>
            <v:group style="position:absolute;left:7200;top:15344;width:2;height:202" coordorigin="7200,15344" coordsize="2,202">
              <v:shape style="position:absolute;left:7200;top:15344;width:2;height:202" coordorigin="7200,15344" coordsize="0,202" path="m7200,15344l7200,15545e" filled="f" stroked="t" strokeweight="5.040040pt" strokecolor="#818181">
                <v:path arrowok="t"/>
              </v:shape>
            </v:group>
            <v:group style="position:absolute;left:5954;top:17763;width:274;height:7" coordorigin="5954,17763" coordsize="274,7">
              <v:shape style="position:absolute;left:5954;top:17763;width:274;height:7" coordorigin="5954,17763" coordsize="274,7" path="m6228,17770l5954,17763e" filled="f" stroked="t" strokeweight="1.080010pt" strokecolor="#818181">
                <v:path arrowok="t"/>
              </v:shape>
            </v:group>
            <v:group style="position:absolute;left:4745;top:20859;width:230;height:439" coordorigin="4745,20859" coordsize="230,439">
              <v:shape style="position:absolute;left:4745;top:20859;width:230;height:439" coordorigin="4745,20859" coordsize="230,439" path="m4954,21298l4975,20910,4968,20888,4946,20874,4925,20866,4745,20859e" filled="f" stroked="t" strokeweight="1.080010pt" strokecolor="#818181">
                <v:path arrowok="t"/>
              </v:shape>
            </v:group>
            <v:group style="position:absolute;left:4759;top:20406;width:634;height:14" coordorigin="4759,20406" coordsize="634,14">
              <v:shape style="position:absolute;left:4759;top:20406;width:634;height:14" coordorigin="4759,20406" coordsize="634,14" path="m4759,20413l4810,20406,5242,20413,5393,20420e" filled="f" stroked="t" strokeweight="1.080010pt" strokecolor="#818181">
                <v:path arrowok="t"/>
              </v:shape>
            </v:group>
            <v:group style="position:absolute;left:7992;top:13428;width:310;height:324" coordorigin="7992,13428" coordsize="310,324">
              <v:shape style="position:absolute;left:7992;top:13428;width:310;height:324" coordorigin="7992,13428" coordsize="310,324" path="m7992,13745l7999,13479,7999,13450,8006,13436,8014,13428,8042,13428,8266,13428,8287,13436,8302,13457,8294,13753e" filled="f" stroked="t" strokeweight="1.080010pt" strokecolor="#818181">
                <v:path arrowok="t"/>
              </v:shape>
            </v:group>
            <v:group style="position:absolute;left:7798;top:15185;width:194;height:7" coordorigin="7798,15185" coordsize="194,7">
              <v:shape style="position:absolute;left:7798;top:15185;width:194;height:7" coordorigin="7798,15185" coordsize="194,7" path="m7992,15193l7848,15193,7798,15185e" filled="f" stroked="t" strokeweight="1.080010pt" strokecolor="#818181">
                <v:path arrowok="t"/>
              </v:shape>
            </v:group>
            <v:group style="position:absolute;left:7970;top:14732;width:302;height:216" coordorigin="7970,14732" coordsize="302,216">
              <v:shape style="position:absolute;left:7970;top:14732;width:302;height:216" coordorigin="7970,14732" coordsize="302,216" path="m8258,14768l8237,14761,8021,14732,7992,14732,7978,14753,7978,14768,7970,14912,7978,14926,7985,14933,8006,14948,8021,14948,8273,14948,8273,14804,8273,14782,8258,14768e" filled="f" stroked="t" strokeweight="1.080010pt" strokecolor="#818181">
                <v:path arrowok="t"/>
              </v:shape>
            </v:group>
            <v:group style="position:absolute;left:5371;top:21104;width:389;height:151" coordorigin="5371,21104" coordsize="389,151">
              <v:shape style="position:absolute;left:5371;top:21104;width:389;height:151" coordorigin="5371,21104" coordsize="389,151" path="m5371,21104l5501,21126,5587,21154,5652,21183,5760,21255e" filled="f" stroked="t" strokeweight="1.080010pt" strokecolor="#818181">
                <v:path arrowok="t"/>
              </v:shape>
            </v:group>
            <v:group style="position:absolute;left:6138;top:20305;width:2;height:94" coordorigin="6138,20305" coordsize="2,94">
              <v:shape style="position:absolute;left:6138;top:20305;width:2;height:94" coordorigin="6138,20305" coordsize="0,94" path="m6138,20305l6138,20398e" filled="f" stroked="t" strokeweight="1.080010pt" strokecolor="#818181">
                <v:path arrowok="t"/>
              </v:shape>
            </v:group>
            <v:group style="position:absolute;left:6113;top:20398;width:14;height:979" coordorigin="6113,20398" coordsize="14,979">
              <v:shape style="position:absolute;left:6113;top:20398;width:14;height:979" coordorigin="6113,20398" coordsize="14,979" path="m6120,21378l6127,20974,6127,20830,6113,20557,6113,20449,6127,20398e" filled="f" stroked="t" strokeweight="1.080010pt" strokecolor="#818181">
                <v:path arrowok="t"/>
              </v:shape>
            </v:group>
            <v:group style="position:absolute;left:6127;top:20398;width:302;height:360" coordorigin="6127,20398" coordsize="302,360">
              <v:shape style="position:absolute;left:6127;top:20398;width:302;height:360" coordorigin="6127,20398" coordsize="302,360" path="m6430,20758l6430,20492,6430,20463,6422,20434,6401,20420,6365,20406,6127,20398e" filled="f" stroked="t" strokeweight="1.080010pt" strokecolor="#818181">
                <v:path arrowok="t"/>
              </v:shape>
            </v:group>
            <v:group style="position:absolute;left:7826;top:16496;width:187;height:734" coordorigin="7826,16496" coordsize="187,734">
              <v:shape style="position:absolute;left:7826;top:16496;width:187;height:734" coordorigin="7826,16496" coordsize="187,734" path="m7992,17230l8014,16539,8006,16517,7978,16503,7826,16496e" filled="f" stroked="t" strokeweight="1.080010pt" strokecolor="#818181">
                <v:path arrowok="t"/>
              </v:shape>
            </v:group>
            <v:group style="position:absolute;left:7798;top:17561;width:194;height:2" coordorigin="7798,17561" coordsize="194,2">
              <v:shape style="position:absolute;left:7798;top:17561;width:194;height:2" coordorigin="7798,17561" coordsize="194,0" path="m7798,17561l7992,17561e" filled="f" stroked="t" strokeweight="1.080010pt" strokecolor="#818181">
                <v:path arrowok="t"/>
              </v:shape>
            </v:group>
            <v:group style="position:absolute;left:7992;top:16921;width:266;height:310" coordorigin="7992,16921" coordsize="266,310">
              <v:shape style="position:absolute;left:7992;top:16921;width:266;height:310" coordorigin="7992,16921" coordsize="266,310" path="m7992,17230l8165,17230,8194,17223,8215,17209,8230,17187,8237,17165,8244,16978,8244,16957,8258,16921e" filled="f" stroked="t" strokeweight="1.080010pt" strokecolor="#818181">
                <v:path arrowok="t"/>
              </v:shape>
            </v:group>
            <v:group style="position:absolute;left:6725;top:21334;width:36;height:22" coordorigin="6725,21334" coordsize="36,22">
              <v:shape style="position:absolute;left:6725;top:21334;width:36;height:22" coordorigin="6725,21334" coordsize="36,22" path="m6725,21356l6761,21334e" filled="f" stroked="t" strokeweight="1.080010pt" strokecolor="#818181">
                <v:path arrowok="t"/>
              </v:shape>
            </v:group>
            <v:group style="position:absolute;left:9727;top:13817;width:108;height:266" coordorigin="9727,13817" coordsize="108,266">
              <v:shape style="position:absolute;left:9727;top:13817;width:108;height:266" coordorigin="9727,13817" coordsize="108,266" path="m9835,14084l9828,13997,9814,13947,9799,13918,9727,13817e" filled="f" stroked="t" strokeweight="1.080010pt" strokecolor="#818181">
                <v:path arrowok="t"/>
              </v:shape>
            </v:group>
            <v:group style="position:absolute;left:6761;top:21298;width:58;height:36" coordorigin="6761,21298" coordsize="58,36">
              <v:shape style="position:absolute;left:6761;top:21298;width:58;height:36" coordorigin="6761,21298" coordsize="58,36" path="m6761,21334l6818,21298e" filled="f" stroked="t" strokeweight="1.080010pt" strokecolor="#818181">
                <v:path arrowok="t"/>
              </v:shape>
            </v:group>
            <v:group style="position:absolute;left:7034;top:19959;width:698;height:2" coordorigin="7034,19959" coordsize="698,2">
              <v:shape style="position:absolute;left:7034;top:19959;width:698;height:2" coordorigin="7034,19959" coordsize="698,0" path="m7034,19959l7733,19959e" filled="f" stroked="t" strokeweight="1.440025pt" strokecolor="#818181">
                <v:path arrowok="t"/>
              </v:shape>
            </v:group>
            <v:group style="position:absolute;left:7776;top:18497;width:446;height:29" coordorigin="7776,18497" coordsize="446,29">
              <v:shape style="position:absolute;left:7776;top:18497;width:446;height:29" coordorigin="7776,18497" coordsize="446,29" path="m7776,18497l8006,18505,8222,18526e" filled="f" stroked="t" strokeweight="1.080010pt" strokecolor="#818181">
                <v:path arrowok="t"/>
              </v:shape>
            </v:group>
            <v:group style="position:absolute;left:8431;top:17468;width:130;height:389" coordorigin="8431,17468" coordsize="130,389">
              <v:shape style="position:absolute;left:8431;top:17468;width:130;height:389" coordorigin="8431,17468" coordsize="130,389" path="m8561,17857l8489,17792,8474,17770,8438,17705,8431,17662,8431,17468e" filled="f" stroked="t" strokeweight="1.080010pt" strokecolor="#818181">
                <v:path arrowok="t"/>
              </v:shape>
            </v:group>
            <v:group style="position:absolute;left:7560;top:19966;width:173;height:698" coordorigin="7560,19966" coordsize="173,698">
              <v:shape style="position:absolute;left:7560;top:19966;width:173;height:698" coordorigin="7560,19966" coordsize="173,698" path="m7560,20665l7574,20607,7589,20564,7682,20398,7711,20298,7726,20204,7733,19966e" filled="f" stroked="t" strokeweight="1.080010pt" strokecolor="#818181">
                <v:path arrowok="t"/>
              </v:shape>
            </v:group>
            <v:group style="position:absolute;left:9086;top:15499;width:1051;height:2" coordorigin="9086,15499" coordsize="1051,2">
              <v:shape style="position:absolute;left:9086;top:15499;width:1051;height:2" coordorigin="9086,15499" coordsize="1051,0" path="m9086,15499l10138,15499e" filled="f" stroked="t" strokeweight="1.80004pt" strokecolor="#818181">
                <v:path arrowok="t"/>
              </v:shape>
            </v:group>
            <v:group style="position:absolute;left:8978;top:16913;width:209;height:72" coordorigin="8978,16913" coordsize="209,72">
              <v:shape style="position:absolute;left:8978;top:16913;width:209;height:72" coordorigin="8978,16913" coordsize="209,72" path="m8978,16913l9022,16964,9050,16978,9158,16985,9187,16978e" filled="f" stroked="t" strokeweight="1.080010pt" strokecolor="#818181">
                <v:path arrowok="t"/>
              </v:shape>
            </v:group>
            <v:group style="position:absolute;left:8914;top:17468;width:7;height:295" coordorigin="8914,17468" coordsize="7,295">
              <v:shape style="position:absolute;left:8914;top:17468;width:7;height:295" coordorigin="8914,17468" coordsize="7,295" path="m8914,17763l8921,17468e" filled="f" stroked="t" strokeweight="1.080010pt" strokecolor="#818181">
                <v:path arrowok="t"/>
              </v:shape>
            </v:group>
            <v:group style="position:absolute;left:9079;top:16186;width:742;height:14" coordorigin="9079,16186" coordsize="742,14">
              <v:shape style="position:absolute;left:9079;top:16186;width:742;height:14" coordorigin="9079,16186" coordsize="742,14" path="m9079,16186l9821,16201e" filled="f" stroked="t" strokeweight="1.080010pt" strokecolor="#818181">
                <v:path arrowok="t"/>
              </v:shape>
            </v:group>
            <v:group style="position:absolute;left:8266;top:19642;width:50;height:259" coordorigin="8266,19642" coordsize="50,259">
              <v:shape style="position:absolute;left:8266;top:19642;width:50;height:259" coordorigin="8266,19642" coordsize="50,259" path="m8316,19902l8316,19794,8302,19750,8266,19642e" filled="f" stroked="t" strokeweight="1.080010pt" strokecolor="#818181">
                <v:path arrowok="t"/>
              </v:shape>
            </v:group>
            <v:group style="position:absolute;left:15221;top:2081;width:331;height:2" coordorigin="15221,2081" coordsize="331,2">
              <v:shape style="position:absolute;left:15221;top:2081;width:331;height:2" coordorigin="15221,2081" coordsize="331,0" path="m15221,2081l15480,2081,15552,2081e" filled="f" stroked="t" strokeweight="1.080010pt" strokecolor="#818181">
                <v:path arrowok="t"/>
              </v:shape>
            </v:group>
            <v:group style="position:absolute;left:8453;top:18533;width:360;height:1073" coordorigin="8453,18533" coordsize="360,1073">
              <v:shape style="position:absolute;left:8453;top:18533;width:360;height:1073" coordorigin="8453,18533" coordsize="360,1073" path="m8813,19477l8561,19606,8532,19606,8518,19599,8503,19585,8460,19398,8453,19347,8453,19153,8467,18879,8474,18533e" filled="f" stroked="t" strokeweight="1.080010pt" strokecolor="#818181">
                <v:path arrowok="t"/>
              </v:shape>
            </v:group>
            <v:group style="position:absolute;left:8921;top:17468;width:540;height:986" coordorigin="8921,17468" coordsize="540,986">
              <v:shape style="position:absolute;left:8921;top:17468;width:540;height:986" coordorigin="8921,17468" coordsize="540,986" path="m9454,18454l9446,17936,9461,17525,9461,17511,9454,17504,9439,17482,9410,17475,8921,17468e" filled="f" stroked="t" strokeweight="1.080010pt" strokecolor="#818181">
                <v:path arrowok="t"/>
              </v:shape>
            </v:group>
            <v:group style="position:absolute;left:7409;top:21241;width:2592;height:648" coordorigin="7409,21241" coordsize="2592,648">
              <v:shape style="position:absolute;left:7409;top:21241;width:2592;height:648" coordorigin="7409,21241" coordsize="2592,648" path="m7409,21889l7798,21788,9310,21414,9662,21320,10001,21241e" filled="f" stroked="t" strokeweight="1.80002pt" strokecolor="#000000">
                <v:path arrowok="t"/>
              </v:shape>
            </v:group>
            <v:group style="position:absolute;left:9029;top:17720;width:173;height:418" coordorigin="9029,17720" coordsize="173,418">
              <v:shape style="position:absolute;left:9029;top:17720;width:173;height:418" coordorigin="9029,17720" coordsize="173,418" path="m9029,18137l9187,17900,9194,17885,9202,17849,9202,17770,9194,17720e" filled="f" stroked="t" strokeweight="1.080010pt" strokecolor="#818181">
                <v:path arrowok="t"/>
              </v:shape>
            </v:group>
            <v:group style="position:absolute;left:9821;top:15509;width:331;height:698" coordorigin="9821,15509" coordsize="331,698">
              <v:shape style="position:absolute;left:9821;top:15509;width:331;height:698" coordorigin="9821,15509" coordsize="331,698" path="m9821,16201l10152,16208,10130,15992,10138,15509e" filled="f" stroked="t" strokeweight="1.080010pt" strokecolor="#818181">
                <v:path arrowok="t"/>
              </v:shape>
            </v:group>
            <v:group style="position:absolute;left:15113;top:4097;width:29;height:490" coordorigin="15113,4097" coordsize="29,490">
              <v:shape style="position:absolute;left:15113;top:4097;width:29;height:490" coordorigin="15113,4097" coordsize="29,490" path="m15113,4587l15135,4356,15142,4097e" filled="f" stroked="t" strokeweight="1.080010pt" strokecolor="#818181">
                <v:path arrowok="t"/>
              </v:shape>
            </v:group>
            <v:group style="position:absolute;left:8316;top:19477;width:598;height:432" coordorigin="8316,19477" coordsize="598,432">
              <v:shape style="position:absolute;left:8316;top:19477;width:598;height:432" coordorigin="8316,19477" coordsize="598,432" path="m8316,19902l8431,19909,8467,19902,8892,19707,8914,19686,8914,19671,8914,19657,8813,19477e" filled="f" stroked="t" strokeweight="1.080010pt" strokecolor="#818181">
                <v:path arrowok="t"/>
              </v:shape>
            </v:group>
            <v:group style="position:absolute;left:10678;top:15581;width:187;height:29" coordorigin="10678,15581" coordsize="187,29">
              <v:shape style="position:absolute;left:10678;top:15581;width:187;height:29" coordorigin="10678,15581" coordsize="187,29" path="m10678,15581l10728,15603,10764,15610,10865,15610e" filled="f" stroked="t" strokeweight="1.080010pt" strokecolor="#818181">
                <v:path arrowok="t"/>
              </v:shape>
            </v:group>
            <v:group style="position:absolute;left:10627;top:15769;width:2;height:446" coordorigin="10627,15769" coordsize="2,446">
              <v:shape style="position:absolute;left:10627;top:15769;width:2;height:446" coordorigin="10627,15769" coordsize="0,446" path="m10627,15769l10627,16215e" filled="f" stroked="t" strokeweight="1.440015pt" strokecolor="#818181">
                <v:path arrowok="t"/>
              </v:shape>
            </v:group>
            <v:group style="position:absolute;left:12089;top:12168;width:130;height:1282" coordorigin="12089,12168" coordsize="130,1282">
              <v:shape style="position:absolute;left:12089;top:12168;width:130;height:1282" coordorigin="12089,12168" coordsize="130,1282" path="m12219,13450l12219,13414,12204,13335,12096,12521,12089,12442,12096,12377,12111,12312,12139,12240,12183,12168e" filled="f" stroked="t" strokeweight="1.080010pt" strokecolor="#818181">
                <v:path arrowok="t"/>
              </v:shape>
            </v:group>
            <v:group style="position:absolute;left:12751;top:12471;width:2;height:281" coordorigin="12751,12471" coordsize="2,281">
              <v:shape style="position:absolute;left:12751;top:12471;width:2;height:281" coordorigin="12751,12471" coordsize="0,281" path="m12751,12471l12751,12752e" filled="f" stroked="t" strokeweight="2.160020pt" strokecolor="#818181">
                <v:path arrowok="t"/>
              </v:shape>
            </v:group>
            <v:group style="position:absolute;left:10332;top:17324;width:562;height:677" coordorigin="10332,17324" coordsize="562,677">
              <v:shape style="position:absolute;left:10332;top:17324;width:562;height:677" coordorigin="10332,17324" coordsize="562,677" path="m10570,18001l10339,18001,10332,17936,10332,17914,10339,17410,10339,17367,10361,17338,10404,17331,10555,17324,10634,17324,10699,17338,10894,17468e" filled="f" stroked="t" strokeweight="1.080010pt" strokecolor="#818181">
                <v:path arrowok="t"/>
              </v:shape>
            </v:group>
            <v:group style="position:absolute;left:15055;top:5587;width:43;height:2462" coordorigin="15055,5587" coordsize="43,2462">
              <v:shape style="position:absolute;left:15055;top:5587;width:43;height:2462" coordorigin="15055,5587" coordsize="43,2462" path="m15055,8050l15077,7114,15091,6351,15099,5969,15099,5703,15099,5587e" filled="f" stroked="t" strokeweight="1.080010pt" strokecolor="#818181">
                <v:path arrowok="t"/>
              </v:shape>
            </v:group>
            <v:group style="position:absolute;left:13551;top:11441;width:58;height:43" coordorigin="13551,11441" coordsize="58,43">
              <v:shape style="position:absolute;left:13551;top:11441;width:58;height:43" coordorigin="13551,11441" coordsize="58,43" path="m13551,11477l13565,11448,13572,11441,13594,11441,13608,11456,13608,11463,13608,11470,13594,11484,13579,11484,13551,11477e" filled="f" stroked="t" strokeweight="1.080010pt" strokecolor="#818181">
                <v:path arrowok="t"/>
              </v:shape>
            </v:group>
            <v:group style="position:absolute;left:13486;top:11938;width:122;height:295" coordorigin="13486,11938" coordsize="122,295">
              <v:shape style="position:absolute;left:13486;top:11938;width:122;height:295" coordorigin="13486,11938" coordsize="122,295" path="m13608,11938l13601,12068,13594,12104,13551,12161,13486,12233e" filled="f" stroked="t" strokeweight="1.080010pt" strokecolor="#818181">
                <v:path arrowok="t"/>
              </v:shape>
            </v:group>
            <v:group style="position:absolute;left:10019;top:21003;width:2;height:43" coordorigin="10019,21003" coordsize="2,43">
              <v:shape style="position:absolute;left:10019;top:21003;width:2;height:43" coordorigin="10019,21003" coordsize="0,43" path="m10019,21003l10019,21046e" filled="f" stroked="t" strokeweight=".36pt" strokecolor="#818181">
                <v:path arrowok="t"/>
              </v:shape>
            </v:group>
            <v:group style="position:absolute;left:10015;top:21032;width:29;height:14" coordorigin="10015,21032" coordsize="29,14">
              <v:shape style="position:absolute;left:10015;top:21032;width:29;height:14" coordorigin="10015,21032" coordsize="29,14" path="m10044,21032l10015,21046e" filled="f" stroked="t" strokeweight="1.80002pt" strokecolor="#000000">
                <v:path arrowok="t"/>
              </v:shape>
            </v:group>
            <v:group style="position:absolute;left:10019;top:21061;width:25;height:173" coordorigin="10019,21061" coordsize="25,173">
              <v:shape style="position:absolute;left:10019;top:21061;width:25;height:173" coordorigin="10019,21061" coordsize="25,173" path="m10019,21234l10044,21234,10044,21061,10019,21061,10019,21234xe" filled="t" fillcolor="#818181" stroked="f">
                <v:path arrowok="t"/>
                <v:fill/>
              </v:shape>
            </v:group>
            <v:group style="position:absolute;left:10001;top:21180;width:29;height:2" coordorigin="10001,21180" coordsize="29,2">
              <v:shape style="position:absolute;left:10001;top:21180;width:29;height:2" coordorigin="10001,21180" coordsize="29,0" path="m10001,21180l10030,21180e" filled="f" stroked="t" strokeweight=".36001pt" strokecolor="#000000">
                <v:path arrowok="t"/>
              </v:shape>
            </v:group>
            <v:group style="position:absolute;left:12903;top:14134;width:36;height:245" coordorigin="12903,14134" coordsize="36,245">
              <v:shape style="position:absolute;left:12903;top:14134;width:36;height:245" coordorigin="12903,14134" coordsize="36,245" path="m12939,14379l12939,14300,12903,14134e" filled="f" stroked="t" strokeweight="1.080010pt" strokecolor="#818181">
                <v:path arrowok="t"/>
              </v:shape>
            </v:group>
            <v:group style="position:absolute;left:13752;top:12039;width:115;height:410" coordorigin="13752,12039" coordsize="115,410">
              <v:shape style="position:absolute;left:13752;top:12039;width:115;height:410" coordorigin="13752,12039" coordsize="115,410" path="m13752,12449l13846,12276,13860,12240,13867,12204,13867,12039e" filled="f" stroked="t" strokeweight="1.080010pt" strokecolor="#818181">
                <v:path arrowok="t"/>
              </v:shape>
            </v:group>
            <v:group style="position:absolute;left:13875;top:11571;width:259;height:202" coordorigin="13875,11571" coordsize="259,202">
              <v:shape style="position:absolute;left:13875;top:11571;width:259;height:202" coordorigin="13875,11571" coordsize="259,202" path="m13875,11571l14062,11571,14091,11585,14112,11607,14134,11708,14134,11744,14134,11772e" filled="f" stroked="t" strokeweight="1.080010pt" strokecolor="#818181">
                <v:path arrowok="t"/>
              </v:shape>
            </v:group>
            <v:group style="position:absolute;left:10001;top:21234;width:72;height:252" coordorigin="10001,21234" coordsize="72,252">
              <v:shape style="position:absolute;left:10001;top:21234;width:72;height:252" coordorigin="10001,21234" coordsize="72,252" path="m10001,21241l10008,21320,10015,21363,10051,21464,10073,21486,10037,21327,10030,21234e" filled="f" stroked="t" strokeweight="1.080010pt" strokecolor="#818181">
                <v:path arrowok="t"/>
              </v:shape>
            </v:group>
            <v:group style="position:absolute;left:13140;top:13421;width:194;height:425" coordorigin="13140,13421" coordsize="194,425">
              <v:shape style="position:absolute;left:13140;top:13421;width:194;height:425" coordorigin="13140,13421" coordsize="194,425" path="m13140,13421l13205,13493,13241,13544,13306,13738,13335,13846e" filled="f" stroked="t" strokeweight="1.080010pt" strokecolor="#818181">
                <v:path arrowok="t"/>
              </v:shape>
            </v:group>
            <v:group style="position:absolute;left:11729;top:17151;width:310;height:36" coordorigin="11729,17151" coordsize="310,36">
              <v:shape style="position:absolute;left:11729;top:17151;width:310;height:36" coordorigin="11729,17151" coordsize="310,36" path="m11729,17187l11801,17187,11866,17165,11916,17151,12039,17158e" filled="f" stroked="t" strokeweight="1.080010pt" strokecolor="#818181">
                <v:path arrowok="t"/>
              </v:shape>
            </v:group>
            <v:group style="position:absolute;left:11390;top:16237;width:1145;height:36" coordorigin="11390,16237" coordsize="1145,36">
              <v:shape style="position:absolute;left:11390;top:16237;width:1145;height:36" coordorigin="11390,16237" coordsize="1145,36" path="m11390,16237l12535,16273e" filled="f" stroked="t" strokeweight="1.080010pt" strokecolor="#818181">
                <v:path arrowok="t"/>
              </v:shape>
            </v:group>
            <v:group style="position:absolute;left:12939;top:14264;width:497;height:115" coordorigin="12939,14264" coordsize="497,115">
              <v:shape style="position:absolute;left:12939;top:14264;width:497;height:115" coordorigin="12939,14264" coordsize="497,115" path="m12939,14379l13198,14379,13327,14379,13349,14372,13363,14357,13435,14264e" filled="f" stroked="t" strokeweight="1.080010pt" strokecolor="#818181">
                <v:path arrowok="t"/>
              </v:shape>
            </v:group>
            <v:group style="position:absolute;left:11887;top:19207;width:36;height:2" coordorigin="11887,19207" coordsize="36,2">
              <v:shape style="position:absolute;left:11887;top:19207;width:36;height:2" coordorigin="11887,19207" coordsize="36,0" path="m11887,19207l11923,19207e" filled="f" stroked="t" strokeweight=".36002pt" strokecolor="#818181">
                <v:path arrowok="t"/>
              </v:shape>
            </v:group>
            <v:group style="position:absolute;left:13831;top:14228;width:216;height:79" coordorigin="13831,14228" coordsize="216,79">
              <v:shape style="position:absolute;left:13831;top:14228;width:216;height:79" coordorigin="13831,14228" coordsize="216,79" path="m13831,14228l14004,14300,14047,14307e" filled="f" stroked="t" strokeweight="1.080010pt" strokecolor="#818181">
                <v:path arrowok="t"/>
              </v:shape>
            </v:group>
            <v:group style="position:absolute;left:14004;top:14307;width:2;height:223" coordorigin="14004,14307" coordsize="2,223">
              <v:shape style="position:absolute;left:14004;top:14307;width:2;height:223" coordorigin="14004,14307" coordsize="0,223" path="m14004,14307l14004,14530e" filled="f" stroked="t" strokeweight="4.32003pt" strokecolor="#818181">
                <v:path arrowok="t"/>
              </v:shape>
            </v:group>
            <v:group style="position:absolute;left:12535;top:16273;width:684;height:14" coordorigin="12535,16273" coordsize="684,14">
              <v:shape style="position:absolute;left:12535;top:16273;width:684;height:14" coordorigin="12535,16273" coordsize="684,14" path="m12535,16273l12766,16280,13219,16287e" filled="f" stroked="t" strokeweight="1.080010pt" strokecolor="#818181">
                <v:path arrowok="t"/>
              </v:shape>
            </v:group>
            <v:group style="position:absolute;left:10094;top:20686;width:1260;height:151" coordorigin="10094,20686" coordsize="1260,151">
              <v:shape style="position:absolute;left:10094;top:20686;width:1260;height:151" coordorigin="10094,20686" coordsize="1260,151" path="m11354,20744l11268,20737,11174,20751,10786,20823,10685,20838,10606,20823,10541,20809,10483,20787,10310,20694,10260,20686,10094,20686e" filled="f" stroked="t" strokeweight="1.80002pt" strokecolor="#000000">
                <v:path arrowok="t"/>
              </v:shape>
            </v:group>
            <v:group style="position:absolute;left:14573;top:13176;width:2;height:223" coordorigin="14573,13176" coordsize="2,223">
              <v:shape style="position:absolute;left:14573;top:13176;width:2;height:223" coordorigin="14573,13176" coordsize="0,223" path="m14573,13176l14573,13400e" filled="f" stroked="t" strokeweight="1.080010pt" strokecolor="#818181">
                <v:path arrowok="t"/>
              </v:shape>
            </v:group>
            <v:group style="position:absolute;left:12262;top:18274;width:230;height:101" coordorigin="12262,18274" coordsize="230,101">
              <v:shape style="position:absolute;left:12262;top:18274;width:230;height:101" coordorigin="12262,18274" coordsize="230,101" path="m12262,18289l12413,18274,12442,18281,12471,18296,12492,18375e" filled="f" stroked="t" strokeweight="1.080010pt" strokecolor="#818181">
                <v:path arrowok="t"/>
              </v:shape>
            </v:group>
            <v:group style="position:absolute;left:15358;top:10980;width:194;height:194" coordorigin="15358,10980" coordsize="194,194">
              <v:shape style="position:absolute;left:15358;top:10980;width:194;height:194" coordorigin="15358,10980" coordsize="194,194" path="m15358,11175l15459,11074,15552,10980e" filled="f" stroked="t" strokeweight="1.080010pt" strokecolor="#818181">
                <v:path arrowok="t"/>
              </v:shape>
            </v:group>
            <v:group style="position:absolute;left:12456;top:18375;width:36;height:310" coordorigin="12456,18375" coordsize="36,310">
              <v:shape style="position:absolute;left:12456;top:18375;width:36;height:310" coordorigin="12456,18375" coordsize="36,310" path="m12456,18685l12485,18569,12492,18375e" filled="f" stroked="t" strokeweight="1.080010pt" strokecolor="#818181">
                <v:path arrowok="t"/>
              </v:shape>
            </v:group>
            <v:group style="position:absolute;left:12456;top:18685;width:108;height:22" coordorigin="12456,18685" coordsize="108,22">
              <v:shape style="position:absolute;left:12456;top:18685;width:108;height:22" coordorigin="12456,18685" coordsize="108,22" path="m12456,18685l12564,18706e" filled="f" stroked="t" strokeweight="1.080010pt" strokecolor="#818181">
                <v:path arrowok="t"/>
              </v:shape>
            </v:group>
            <v:group style="position:absolute;left:14854;top:10476;width:115;height:2909" coordorigin="14854,10476" coordsize="115,2909">
              <v:shape style="position:absolute;left:14854;top:10476;width:115;height:2909" coordorigin="14854,10476" coordsize="115,2909" path="m14854,13385l14890,11549,14897,11218,14897,11074,14911,10930,14969,10476e" filled="f" stroked="t" strokeweight="1.080010pt" strokecolor="#818181">
                <v:path arrowok="t"/>
              </v:shape>
            </v:group>
            <v:group style="position:absolute;left:11729;top:19412;width:713;height:180" coordorigin="11729,19412" coordsize="713,180">
              <v:shape style="position:absolute;left:11729;top:19412;width:713;height:180" coordorigin="11729,19412" coordsize="713,180" path="m11729,19592l12298,19441,12442,19412e" filled="f" stroked="t" strokeweight="1.080010pt" strokecolor="#818181">
                <v:path arrowok="t"/>
              </v:shape>
            </v:group>
            <v:group style="position:absolute;left:14177;top:14609;width:338;height:36" coordorigin="14177,14609" coordsize="338,36">
              <v:shape style="position:absolute;left:14177;top:14609;width:338;height:36" coordorigin="14177,14609" coordsize="338,36" path="m14177,14609l14256,14631,14292,14638,14515,14645e" filled="f" stroked="t" strokeweight="1.080010pt" strokecolor="#818181">
                <v:path arrowok="t"/>
              </v:shape>
            </v:group>
            <v:group style="position:absolute;left:12845;top:17763;width:425;height:194" coordorigin="12845,17763" coordsize="425,194">
              <v:shape style="position:absolute;left:12845;top:17763;width:425;height:194" coordorigin="12845,17763" coordsize="425,194" path="m12845,17957l13270,17763e" filled="f" stroked="t" strokeweight="1.080010pt" strokecolor="#818181">
                <v:path arrowok="t"/>
              </v:shape>
            </v:group>
            <v:group style="position:absolute;left:12564;top:18368;width:504;height:338" coordorigin="12564,18368" coordsize="504,338">
              <v:shape style="position:absolute;left:12564;top:18368;width:504;height:338" coordorigin="12564,18368" coordsize="504,338" path="m13068,18368l12629,18476,12600,18526,12564,18706e" filled="f" stroked="t" strokeweight="1.080010pt" strokecolor="#818181">
                <v:path arrowok="t"/>
              </v:shape>
            </v:group>
            <v:group style="position:absolute;left:12442;top:19412;width:29;height:727" coordorigin="12442,19412" coordsize="29,727">
              <v:shape style="position:absolute;left:12442;top:19412;width:29;height:727" coordorigin="12442,19412" coordsize="29,727" path="m12456,20139l12471,19592,12463,19534,12442,19412e" filled="f" stroked="t" strokeweight="1.080010pt" strokecolor="#818181">
                <v:path arrowok="t"/>
              </v:shape>
            </v:group>
            <v:group style="position:absolute;left:14515;top:14645;width:317;height:7" coordorigin="14515,14645" coordsize="317,7">
              <v:shape style="position:absolute;left:14515;top:14645;width:317;height:7" coordorigin="14515,14645" coordsize="317,7" path="m14515,14645l14832,14653e" filled="f" stroked="t" strokeweight="1.080010pt" strokecolor="#818181">
                <v:path arrowok="t"/>
              </v:shape>
            </v:group>
            <v:group style="position:absolute;left:14816;top:14653;width:2;height:1447" coordorigin="14816,14653" coordsize="2,1447">
              <v:shape style="position:absolute;left:14816;top:14653;width:2;height:1447" coordorigin="14816,14653" coordsize="0,1447" path="m14816,14653l14816,16100e" filled="f" stroked="t" strokeweight="1.620015pt" strokecolor="#818181">
                <v:path arrowok="t"/>
              </v:shape>
            </v:group>
            <v:group style="position:absolute;left:14145;top:17403;width:2;height:187" coordorigin="14145,17403" coordsize="2,187">
              <v:shape style="position:absolute;left:14145;top:17403;width:2;height:187" coordorigin="14145,17403" coordsize="0,187" path="m14145,17403l14145,17590e" filled="f" stroked="t" strokeweight="3.96003pt" strokecolor="#818181">
                <v:path arrowok="t"/>
              </v:shape>
            </v:group>
            <v:group style="position:absolute;left:12420;top:21133;width:43;height:756" coordorigin="12420,21133" coordsize="43,756">
              <v:shape style="position:absolute;left:12420;top:21133;width:43;height:756" coordorigin="12420,21133" coordsize="43,756" path="m12463,21889l12420,21651,12435,21133e" filled="f" stroked="t" strokeweight="1.080010pt" strokecolor="#818181">
                <v:path arrowok="t"/>
              </v:shape>
            </v:group>
            <v:group style="position:absolute;left:14400;top:17799;width:7;height:238" coordorigin="14400,17799" coordsize="7,238">
              <v:shape style="position:absolute;left:14400;top:17799;width:7;height:238" coordorigin="14400,17799" coordsize="7,238" path="m14407,18037l14400,17871,14400,17799e" filled="f" stroked="t" strokeweight="1.080010pt" strokecolor="#818181">
                <v:path arrowok="t"/>
              </v:shape>
            </v:group>
            <v:group style="position:absolute;left:13875;top:19095;width:490;height:36" coordorigin="13875,19095" coordsize="490,36">
              <v:shape style="position:absolute;left:13875;top:19095;width:490;height:36" coordorigin="13875,19095" coordsize="490,36" path="m13875,19131l13911,19117,13968,19102,14364,19095e" filled="f" stroked="t" strokeweight="1.080010pt" strokecolor="#818181">
                <v:path arrowok="t"/>
              </v:shape>
            </v:group>
            <v:group style="position:absolute;left:12456;top:19729;width:1829;height:410" coordorigin="12456,19729" coordsize="1829,410">
              <v:shape style="position:absolute;left:12456;top:19729;width:1829;height:410" coordorigin="12456,19729" coordsize="1829,410" path="m12456,20139l13486,19873,13536,19873,13579,19880,13723,19938,13795,19966,13839,19966,13882,19966,13990,19938,14083,19909,14163,19880,14242,19808,14271,19758,14285,19729e" filled="f" stroked="t" strokeweight="1.080010pt" strokecolor="#818181">
                <v:path arrowok="t"/>
              </v:shape>
            </v:group>
            <v:group style="position:absolute;left:10037;top:19938;width:4766;height:1174" coordorigin="10037,19938" coordsize="4766,1174">
              <v:shape style="position:absolute;left:10037;top:19938;width:4766;height:1174" coordorigin="10037,19938" coordsize="4766,1174" path="m14803,19938l13925,20154,10037,21111e" filled="f" stroked="t" strokeweight="1.80002pt" strokecolor="#000000">
                <v:path arrowok="t"/>
              </v:shape>
            </v:group>
            <v:group style="position:absolute;left:15523;top:21334;width:14;height:554" coordorigin="15523,21334" coordsize="14,554">
              <v:shape style="position:absolute;left:15523;top:21334;width:14;height:554" coordorigin="15523,21334" coordsize="14,554" path="m15523,21889l15523,21666,15538,21334e" filled="f" stroked="t" strokeweight="1.080010pt" strokecolor="#818181">
                <v:path arrowok="t"/>
              </v:shape>
            </v:group>
            <v:group style="position:absolute;left:727;top:15286;width:14;height:605" coordorigin="727,15286" coordsize="14,605">
              <v:shape style="position:absolute;left:727;top:15286;width:14;height:605" coordorigin="727,15286" coordsize="14,605" path="m727,15891l742,15286e" filled="f" stroked="t" strokeweight="1.080010pt" strokecolor="#818181">
                <v:path arrowok="t"/>
              </v:shape>
            </v:group>
            <v:group style="position:absolute;left:994;top:17461;width:14;height:468" coordorigin="994,17461" coordsize="14,468">
              <v:shape style="position:absolute;left:994;top:17461;width:14;height:468" coordorigin="994,17461" coordsize="14,468" path="m1008,17461l994,17929e" filled="f" stroked="t" strokeweight="1.080010pt" strokecolor="#818181">
                <v:path arrowok="t"/>
              </v:shape>
            </v:group>
            <v:group style="position:absolute;left:2704;top:14005;width:2;height:281" coordorigin="2704,14005" coordsize="2,281">
              <v:shape style="position:absolute;left:2704;top:14005;width:2;height:281" coordorigin="2704,14005" coordsize="0,281" path="m2704,14005l2704,14285e" filled="f" stroked="t" strokeweight="2.520020pt" strokecolor="#818181">
                <v:path arrowok="t"/>
              </v:shape>
            </v:group>
            <v:group style="position:absolute;left:2009;top:15563;width:216;height:2" coordorigin="2009,15563" coordsize="216,2">
              <v:shape style="position:absolute;left:2009;top:15563;width:216;height:2" coordorigin="2009,15563" coordsize="216,0" path="m2009,15563l2225,15563e" filled="f" stroked="t" strokeweight="4.68018pt" strokecolor="#818181">
                <v:path arrowok="t"/>
              </v:shape>
            </v:group>
            <v:group style="position:absolute;left:2009;top:15610;width:36;height:346" coordorigin="2009,15610" coordsize="36,346">
              <v:shape style="position:absolute;left:2009;top:15610;width:36;height:346" coordorigin="2009,15610" coordsize="36,346" path="m2038,15956l2045,15718,2009,15610e" filled="f" stroked="t" strokeweight="1.080010pt" strokecolor="#818181">
                <v:path arrowok="t"/>
              </v:shape>
            </v:group>
            <v:group style="position:absolute;left:1850;top:17122;width:50;height:58" coordorigin="1850,17122" coordsize="50,58">
              <v:shape style="position:absolute;left:1850;top:17122;width:50;height:58" coordorigin="1850,17122" coordsize="50,58" path="m1872,17173l1850,17165,1850,17158,1850,17144,1858,17129,1872,17122,1879,17129,1894,17137,1901,17144,1901,17158,1894,17173,1879,17180,1872,17173e" filled="f" stroked="t" strokeweight="1.080010pt" strokecolor="#818181">
                <v:path arrowok="t"/>
              </v:shape>
            </v:group>
            <v:group style="position:absolute;left:2628;top:15488;width:36;height:58" coordorigin="2628,15488" coordsize="36,58">
              <v:shape style="position:absolute;left:2628;top:15488;width:36;height:58" coordorigin="2628,15488" coordsize="36,58" path="m2642,15545l2628,15538,2628,15531,2635,15517,2650,15488,2664,15531,2664,15545,2657,15545,2642,15545e" filled="f" stroked="t" strokeweight="1.080010pt" strokecolor="#818181">
                <v:path arrowok="t"/>
              </v:shape>
            </v:group>
            <v:group style="position:absolute;left:704;top:18598;width:2;height:1930" coordorigin="704,18598" coordsize="2,1930">
              <v:shape style="position:absolute;left:704;top:18598;width:2;height:1930" coordorigin="704,18598" coordsize="0,1930" path="m704,18598l704,20528e" filled="f" stroked="t" strokeweight="2.340025pt" strokecolor="#818181">
                <v:path arrowok="t"/>
              </v:shape>
            </v:group>
            <v:group style="position:absolute;left:2038;top:15956;width:612;height:22" coordorigin="2038,15956" coordsize="612,22">
              <v:shape style="position:absolute;left:2038;top:15956;width:612;height:22" coordorigin="2038,15956" coordsize="612,22" path="m2038,15956l2650,15977e" filled="f" stroked="t" strokeweight="1.080010pt" strokecolor="#818181">
                <v:path arrowok="t"/>
              </v:shape>
            </v:group>
            <v:group style="position:absolute;left:4392;top:10707;width:533;height:2" coordorigin="4392,10707" coordsize="533,2">
              <v:shape style="position:absolute;left:4392;top:10707;width:533;height:2" coordorigin="4392,10707" coordsize="533,0" path="m4392,10707l4925,10707e" filled="f" stroked="t" strokeweight="1.080010pt" strokecolor="#818181">
                <v:path arrowok="t"/>
              </v:shape>
            </v:group>
            <v:group style="position:absolute;left:3146;top:13853;width:446;height:151" coordorigin="3146,13853" coordsize="446,151">
              <v:shape style="position:absolute;left:3146;top:13853;width:446;height:151" coordorigin="3146,13853" coordsize="446,151" path="m3146,13997l3298,14005,3312,13997,3334,13983,3463,13889,3492,13875,3593,13853e" filled="f" stroked="t" strokeweight="1.080010pt" strokecolor="#818181">
                <v:path arrowok="t"/>
              </v:shape>
            </v:group>
            <v:group style="position:absolute;left:2196;top:18073;width:2;height:101" coordorigin="2196,18073" coordsize="2,101">
              <v:shape style="position:absolute;left:2196;top:18073;width:2;height:101" coordorigin="2196,18073" coordsize="0,101" path="m2196,18173l2196,18073e" filled="f" stroked="t" strokeweight="1.080010pt" strokecolor="#818181">
                <v:path arrowok="t"/>
              </v:shape>
            </v:group>
            <v:group style="position:absolute;left:3629;top:14804;width:374;height:259" coordorigin="3629,14804" coordsize="374,259">
              <v:shape style="position:absolute;left:3629;top:14804;width:374;height:259" coordorigin="3629,14804" coordsize="374,259" path="m3715,14869l3902,14804,3931,14804,3989,14854,4003,14869,4003,15020,3996,15041,3982,15056,3974,15056,3629,15063e" filled="f" stroked="t" strokeweight="1.080010pt" strokecolor="#818181">
                <v:path arrowok="t"/>
              </v:shape>
            </v:group>
            <v:group style="position:absolute;left:3125;top:15999;width:742;height:36" coordorigin="3125,15999" coordsize="742,36">
              <v:shape style="position:absolute;left:3125;top:15999;width:742;height:36" coordorigin="3125,15999" coordsize="742,36" path="m3125,15999l3866,16035e" filled="f" stroked="t" strokeweight="1.080010pt" strokecolor="#818181">
                <v:path arrowok="t"/>
              </v:shape>
            </v:group>
            <v:group style="position:absolute;left:1944;top:20096;width:252;height:396" coordorigin="1944,20096" coordsize="252,396">
              <v:shape style="position:absolute;left:1944;top:20096;width:252;height:396" coordorigin="1944,20096" coordsize="252,396" path="m1966,20492l1951,20470,1944,20449,1951,20132,1958,20110,1966,20103,1973,20096,1994,20096,2167,20103,2189,20110,2196,20125,2196,20139,2189,20434,2189,20449,2182,20478,2160,20485,2153,20492,1987,20485,1966,20492e" filled="f" stroked="t" strokeweight="1.080010pt" strokecolor="#818181">
                <v:path arrowok="t"/>
              </v:shape>
            </v:group>
            <v:group style="position:absolute;left:4586;top:14696;width:122;height:65" coordorigin="4586,14696" coordsize="122,65">
              <v:shape style="position:absolute;left:4586;top:14696;width:122;height:65" coordorigin="4586,14696" coordsize="122,65" path="m4586,14761l4680,14696,4687,14696,4709,14703e" filled="f" stroked="t" strokeweight="1.080010pt" strokecolor="#818181">
                <v:path arrowok="t"/>
              </v:shape>
            </v:group>
            <v:group style="position:absolute;left:3355;top:16215;width:792;height:338" coordorigin="3355,16215" coordsize="792,338">
              <v:shape style="position:absolute;left:3355;top:16215;width:792;height:338" coordorigin="3355,16215" coordsize="792,338" path="m4147,16503l4147,16301,4133,16273,4111,16258,4082,16251,3542,16229,3470,16222,3420,16215,3384,16222,3370,16229,3362,16237,3355,16265,3355,16445,3362,16474,3370,16503,3406,16553e" filled="f" stroked="t" strokeweight="1.080010pt" strokecolor="#818181">
                <v:path arrowok="t"/>
              </v:shape>
            </v:group>
            <v:group style="position:absolute;left:3560;top:17864;width:2;height:770" coordorigin="3560,17864" coordsize="2,770">
              <v:shape style="position:absolute;left:3560;top:17864;width:2;height:770" coordorigin="3560,17864" coordsize="0,770" path="m3560,17864l3560,18634e" filled="f" stroked="t" strokeweight="1.800015pt" strokecolor="#818181">
                <v:path arrowok="t"/>
              </v:shape>
            </v:group>
            <v:group style="position:absolute;left:4140;top:16503;width:22;height:209" coordorigin="4140,16503" coordsize="22,209">
              <v:shape style="position:absolute;left:4140;top:16503;width:22;height:209" coordorigin="4140,16503" coordsize="22,209" path="m4162,16712l4140,16589,4147,16503e" filled="f" stroked="t" strokeweight="1.080010pt" strokecolor="#818181">
                <v:path arrowok="t"/>
              </v:shape>
            </v:group>
            <v:group style="position:absolute;left:3283;top:18101;width:324;height:878" coordorigin="3283,18101" coordsize="324,878">
              <v:shape style="position:absolute;left:3283;top:18101;width:324;height:878" coordorigin="3283,18101" coordsize="324,878" path="m3607,18865l3499,18958,3456,18973,3355,18980,3319,18980,3298,18965,3283,18944,3298,18598,3305,18152,3305,18123,3319,18109,3341,18101,3564,18109e" filled="f" stroked="t" strokeweight="1.080010pt" strokecolor="#818181">
                <v:path arrowok="t"/>
              </v:shape>
            </v:group>
            <v:group style="position:absolute;left:5468;top:14541;width:22;height:2" coordorigin="5468,14541" coordsize="22,2">
              <v:shape style="position:absolute;left:5468;top:14541;width:22;height:2" coordorigin="5468,14541" coordsize="22,0" path="m5468,14541l5490,14541e" filled="f" stroked="t" strokeweight="1.080040pt" strokecolor="#818181">
                <v:path arrowok="t"/>
              </v:shape>
            </v:group>
            <v:group style="position:absolute;left:2412;top:20787;width:533;height:468" coordorigin="2412,20787" coordsize="533,468">
              <v:shape style="position:absolute;left:2412;top:20787;width:533;height:468" coordorigin="2412,20787" coordsize="533,468" path="m2664,20809l2894,20816,2916,20823,2938,20838,2945,20866,2902,21219,2894,21241,2894,21248,2866,21255,2462,21248,2434,21241,2426,21234,2412,21219,2412,21205,2426,20838,2434,20809,2448,20787e" filled="f" stroked="t" strokeweight="1.080010pt" strokecolor="#818181">
                <v:path arrowok="t"/>
              </v:shape>
            </v:group>
            <v:group style="position:absolute;left:3881;top:18692;width:202;height:108" coordorigin="3881,18692" coordsize="202,108">
              <v:shape style="position:absolute;left:3881;top:18692;width:202;height:108" coordorigin="3881,18692" coordsize="202,108" path="m3881,18800l4082,18692e" filled="f" stroked="t" strokeweight="1.080010pt" strokecolor="#818181">
                <v:path arrowok="t"/>
              </v:shape>
            </v:group>
            <v:group style="position:absolute;left:3024;top:20269;width:14;height:1044" coordorigin="3024,20269" coordsize="14,1044">
              <v:shape style="position:absolute;left:3024;top:20269;width:14;height:1044" coordorigin="3024,20269" coordsize="14,1044" path="m3038,21313l3024,20938,3031,20758,3038,20269e" filled="f" stroked="t" strokeweight="1.080010pt" strokecolor="#818181">
                <v:path arrowok="t"/>
              </v:shape>
            </v:group>
            <v:group style="position:absolute;left:4082;top:17907;width:187;height:785" coordorigin="4082,17907" coordsize="187,785">
              <v:shape style="position:absolute;left:4082;top:17907;width:187;height:785" coordorigin="4082,17907" coordsize="187,785" path="m4082,18692l4212,18627,4255,18555,4270,17993,4270,17965,4262,17943,4234,17907e" filled="f" stroked="t" strokeweight="1.080010pt" strokecolor="#818181">
                <v:path arrowok="t"/>
              </v:shape>
            </v:group>
            <v:group style="position:absolute;left:5452;top:15135;width:2;height:734" coordorigin="5452,15135" coordsize="2,734">
              <v:shape style="position:absolute;left:5452;top:15135;width:2;height:734" coordorigin="5452,15135" coordsize="0,734" path="m5452,15135l5452,15869e" filled="f" stroked="t" strokeweight="1.620015pt" strokecolor="#818181">
                <v:path arrowok="t"/>
              </v:shape>
            </v:group>
            <v:group style="position:absolute;left:1483;top:21586;width:1570;height:36" coordorigin="1483,21586" coordsize="1570,36">
              <v:shape style="position:absolute;left:1483;top:21586;width:1570;height:36" coordorigin="1483,21586" coordsize="1570,36" path="m1483,21586l2635,21615,3053,21622e" filled="f" stroked="t" strokeweight="1.080010pt" strokecolor="#818181">
                <v:path arrowok="t"/>
              </v:shape>
            </v:group>
            <v:group style="position:absolute;left:5436;top:16103;width:65;height:2" coordorigin="5436,16103" coordsize="65,2">
              <v:shape style="position:absolute;left:5436;top:16103;width:65;height:2" coordorigin="5436,16103" coordsize="65,0" path="m5436,16103l5501,16103e" filled="f" stroked="t" strokeweight=".36001pt" strokecolor="#818181">
                <v:path arrowok="t"/>
              </v:shape>
            </v:group>
            <v:group style="position:absolute;left:3816;top:19326;width:396;height:7" coordorigin="3816,19326" coordsize="396,7">
              <v:shape style="position:absolute;left:3816;top:19326;width:396;height:7" coordorigin="3816,19326" coordsize="396,7" path="m3816,19326l4212,19333e" filled="f" stroked="t" strokeweight="1.080010pt" strokecolor="#818181">
                <v:path arrowok="t"/>
              </v:shape>
            </v:group>
            <v:group style="position:absolute;left:4882;top:18044;width:43;height:50" coordorigin="4882,18044" coordsize="43,50">
              <v:shape style="position:absolute;left:4882;top:18044;width:43;height:50" coordorigin="4882,18044" coordsize="43,50" path="m4896,18094l4882,18065,4882,18051,4889,18044,4910,18044,4918,18044,4925,18058,4925,18065,4918,18080,4896,18094e" filled="f" stroked="t" strokeweight="1.080010pt" strokecolor="#818181">
                <v:path arrowok="t"/>
              </v:shape>
            </v:group>
            <v:group style="position:absolute;left:3931;top:20485;width:144;height:108" coordorigin="3931,20485" coordsize="144,108">
              <v:shape style="position:absolute;left:3931;top:20485;width:144;height:108" coordorigin="3931,20485" coordsize="144,108" path="m3931,20485l3982,20499,4018,20521,4061,20564,4075,20593e" filled="f" stroked="t" strokeweight="1.080010pt" strokecolor="#818181">
                <v:path arrowok="t"/>
              </v:shape>
            </v:group>
            <v:group style="position:absolute;left:3766;top:20917;width:310;height:266" coordorigin="3766,20917" coordsize="310,266">
              <v:shape style="position:absolute;left:3766;top:20917;width:310;height:266" coordorigin="3766,20917" coordsize="310,266" path="m3766,20917l4075,20917,4061,21183e" filled="f" stroked="t" strokeweight="1.080010pt" strokecolor="#818181">
                <v:path arrowok="t"/>
              </v:shape>
            </v:group>
            <v:group style="position:absolute;left:5731;top:16438;width:122;height:842" coordorigin="5731,16438" coordsize="122,842">
              <v:shape style="position:absolute;left:5731;top:16438;width:122;height:842" coordorigin="5731,16438" coordsize="122,842" path="m5731,17281l5738,16647,5746,16604,5760,16553,5854,16438e" filled="f" stroked="t" strokeweight="1.080010pt" strokecolor="#818181">
                <v:path arrowok="t"/>
              </v:shape>
            </v:group>
            <v:group style="position:absolute;left:6228;top:17367;width:115;height:403" coordorigin="6228,17367" coordsize="115,403">
              <v:shape style="position:absolute;left:6228;top:17367;width:115;height:403" coordorigin="6228,17367" coordsize="115,403" path="m6343,17367l6250,17583,6235,17633,6228,17770e" filled="f" stroked="t" strokeweight="1.080010pt" strokecolor="#818181">
                <v:path arrowok="t"/>
              </v:shape>
            </v:group>
            <v:group style="position:absolute;left:12903;top:288;width:562;height:684" coordorigin="12903,288" coordsize="562,684">
              <v:shape style="position:absolute;left:12903;top:288;width:562;height:684" coordorigin="12903,288" coordsize="562,684" path="m13464,972l12953,929,12924,922,12910,914,12903,907,12931,288e" filled="f" stroked="t" strokeweight="1.080010pt" strokecolor="#818181">
                <v:path arrowok="t"/>
              </v:shape>
            </v:group>
            <v:group style="position:absolute;left:6998;top:14566;width:626;height:331" coordorigin="6998,14566" coordsize="626,331">
              <v:shape style="position:absolute;left:6998;top:14566;width:626;height:331" coordorigin="6998,14566" coordsize="626,331" path="m7114,14883l7207,14840,7229,14833,7265,14840,7574,14897,7589,14897,7603,14883,7618,14869,7618,14854,7625,14696,7618,14667,7610,14660,7589,14645,7092,14566,7056,14573,6998,14624e" filled="f" stroked="t" strokeweight="1.080010pt" strokecolor="#818181">
                <v:path arrowok="t"/>
              </v:shape>
            </v:group>
            <v:group style="position:absolute;left:7078;top:15545;width:72;height:612" coordorigin="7078,15545" coordsize="72,612">
              <v:shape style="position:absolute;left:7078;top:15545;width:72;height:612" coordorigin="7078,15545" coordsize="72,612" path="m7121,16157l7078,15718,7085,15697,7092,15653,7150,15545e" filled="f" stroked="t" strokeweight="1.080010pt" strokecolor="#818181">
                <v:path arrowok="t"/>
              </v:shape>
            </v:group>
            <v:group style="position:absolute;left:4954;top:21500;width:2;height:158" coordorigin="4954,21500" coordsize="2,158">
              <v:shape style="position:absolute;left:4954;top:21500;width:2;height:158" coordorigin="4954,21500" coordsize="0,158" path="m4954,21658l4954,21500e" filled="f" stroked="t" strokeweight="1.080010pt" strokecolor="#818181">
                <v:path arrowok="t"/>
              </v:shape>
            </v:group>
            <v:group style="position:absolute;left:6163;top:16337;width:958;height:540" coordorigin="6163,16337" coordsize="958,540">
              <v:shape style="position:absolute;left:6163;top:16337;width:958;height:540" coordorigin="6163,16337" coordsize="958,540" path="m6221,16618l6329,16618,6379,16625,6559,16697,6631,16726,6725,16726,6797,16726,6833,16741,6862,16769,6912,16827,6941,16863,6970,16877,6998,16856,7092,16777,7114,16748,7121,16733,7121,16705,7114,16697,7099,16661,6984,16510,6970,16496,6948,16481,6890,16467,6754,16474,6718,16474,6653,16453,6415,16352,6379,16345,6163,16337e" filled="f" stroked="t" strokeweight="1.080010pt" strokecolor="#818181">
                <v:path arrowok="t"/>
              </v:shape>
            </v:group>
            <v:group style="position:absolute;left:7150;top:15344;width:461;height:619" coordorigin="7150,15344" coordsize="461,619">
              <v:shape style="position:absolute;left:7150;top:15344;width:461;height:619" coordorigin="7150,15344" coordsize="461,619" path="m7150,15545l7222,15581,7258,15596,7330,15603,7344,15610,7358,15625,7358,15646,7358,15920,7366,15941,7373,15956,7402,15963,7574,15963,7596,15956,7603,15949,7610,15920,7610,15437,7603,15409,7596,15401,7567,15387,7279,15351,7250,15344e" filled="f" stroked="t" strokeweight="1.080010pt" strokecolor="#818181">
                <v:path arrowok="t"/>
              </v:shape>
            </v:group>
            <v:group style="position:absolute;left:6595;top:18181;width:173;height:367" coordorigin="6595,18181" coordsize="173,367">
              <v:shape style="position:absolute;left:6595;top:18181;width:173;height:367" coordorigin="6595,18181" coordsize="173,367" path="m6595,18548l6602,18317,6602,18267,6624,18238,6653,18209,6703,18188,6768,18181e" filled="f" stroked="t" strokeweight="1.080010pt" strokecolor="#818181">
                <v:path arrowok="t"/>
              </v:shape>
            </v:group>
            <v:group style="position:absolute;left:8539;top:13781;width:7;height:353" coordorigin="8539,13781" coordsize="7,353">
              <v:shape style="position:absolute;left:8539;top:13781;width:7;height:353" coordorigin="8539,13781" coordsize="7,353" path="m8539,14134l8546,13947,8539,13781e" filled="f" stroked="t" strokeweight="1.080010pt" strokecolor="#818181">
                <v:path arrowok="t"/>
              </v:shape>
            </v:group>
            <v:group style="position:absolute;left:7783;top:15185;width:22;height:994" coordorigin="7783,15185" coordsize="22,994">
              <v:shape style="position:absolute;left:7783;top:15185;width:22;height:994" coordorigin="7783,15185" coordsize="22,994" path="m7805,16179l7798,16107,7790,15848,7783,15733,7798,15185e" filled="f" stroked="t" strokeweight="1.080010pt" strokecolor="#818181">
                <v:path arrowok="t"/>
              </v:shape>
            </v:group>
            <v:group style="position:absolute;left:6408;top:20758;width:29;height:29" coordorigin="6408,20758" coordsize="29,29">
              <v:shape style="position:absolute;left:6408;top:20758;width:29;height:29" coordorigin="6408,20758" coordsize="29,29" path="m6415,20780l6408,20773,6415,20758,6430,20758,6437,20758,6437,20773,6437,20780,6430,20787,6415,20780e" filled="f" stroked="t" strokeweight="1.080010pt" strokecolor="#818181">
                <v:path arrowok="t"/>
              </v:shape>
            </v:group>
            <v:group style="position:absolute;left:9389;top:13457;width:202;height:7" coordorigin="9389,13457" coordsize="202,7">
              <v:shape style="position:absolute;left:9389;top:13457;width:202;height:7" coordorigin="9389,13457" coordsize="202,7" path="m9389,13457l9590,13464e" filled="f" stroked="t" strokeweight="1.080010pt" strokecolor="#818181">
                <v:path arrowok="t"/>
              </v:shape>
            </v:group>
            <v:group style="position:absolute;left:6703;top:19858;width:122;height:482" coordorigin="6703,19858" coordsize="122,482">
              <v:shape style="position:absolute;left:6703;top:19858;width:122;height:482" coordorigin="6703,19858" coordsize="122,482" path="m6703,20341l6761,20298,6775,20269,6782,20254,6782,20226,6790,19959,6797,19923,6826,19858e" filled="f" stroked="t" strokeweight="1.080010pt" strokecolor="#818181">
                <v:path arrowok="t"/>
              </v:shape>
            </v:group>
            <v:group style="position:absolute;left:7553;top:18267;width:14;height:223" coordorigin="7553,18267" coordsize="14,223">
              <v:shape style="position:absolute;left:7553;top:18267;width:14;height:223" coordorigin="7553,18267" coordsize="14,223" path="m7553,18490l7553,18332,7567,18267e" filled="f" stroked="t" strokeweight="1.080010pt" strokecolor="#818181">
                <v:path arrowok="t"/>
              </v:shape>
            </v:group>
            <v:group style="position:absolute;left:8770;top:15207;width:173;height:22" coordorigin="8770,15207" coordsize="173,22">
              <v:shape style="position:absolute;left:8770;top:15207;width:173;height:22" coordorigin="8770,15207" coordsize="173,22" path="m8942,15229l8906,15214,8863,15207,8770,15207e" filled="f" stroked="t" strokeweight="1.080010pt" strokecolor="#818181">
                <v:path arrowok="t"/>
              </v:shape>
            </v:group>
            <v:group style="position:absolute;left:8244;top:16877;width:43;height:50" coordorigin="8244,16877" coordsize="43,50">
              <v:shape style="position:absolute;left:8244;top:16877;width:43;height:50" coordorigin="8244,16877" coordsize="43,50" path="m8258,16921l8244,16913,8244,16906,8251,16885,8258,16885,8273,16877,8287,16892,8287,16913,8287,16921,8266,16928,8258,16921e" filled="f" stroked="t" strokeweight="1.080010pt" strokecolor="#818181">
                <v:path arrowok="t"/>
              </v:shape>
            </v:group>
            <v:group style="position:absolute;left:9583;top:13464;width:144;height:353" coordorigin="9583,13464" coordsize="144,353">
              <v:shape style="position:absolute;left:9583;top:13464;width:144;height:353" coordorigin="9583,13464" coordsize="144,353" path="m9727,13817l9662,13724,9612,13673,9590,13637,9583,13594,9590,13464e" filled="f" stroked="t" strokeweight="1.080010pt" strokecolor="#818181">
                <v:path arrowok="t"/>
              </v:shape>
            </v:group>
            <v:group style="position:absolute;left:8518;top:15207;width:562;height:540" coordorigin="8518,15207" coordsize="562,540">
              <v:shape style="position:absolute;left:8518;top:15207;width:562;height:540" coordorigin="8518,15207" coordsize="562,540" path="m9079,15740l8885,15747,8856,15740,8842,15733,8834,15711,8834,15697,8834,15495,8834,15473,8827,15459,8798,15452,8546,15452,8525,15445,8518,15416,8525,15207e" filled="f" stroked="t" strokeweight="1.080010pt" strokecolor="#818181">
                <v:path arrowok="t"/>
              </v:shape>
            </v:group>
            <v:group style="position:absolute;left:9302;top:14962;width:187;height:43" coordorigin="9302,14962" coordsize="187,43">
              <v:shape style="position:absolute;left:9302;top:14962;width:187;height:43" coordorigin="9302,14962" coordsize="187,43" path="m9302,14962l9454,14991,9490,15005e" filled="f" stroked="t" strokeweight="1.080010pt" strokecolor="#818181">
                <v:path arrowok="t"/>
              </v:shape>
            </v:group>
            <v:group style="position:absolute;left:6818;top:20924;width:684;height:576" coordorigin="6818,20924" coordsize="684,576">
              <v:shape style="position:absolute;left:6818;top:20924;width:684;height:576" coordorigin="6818,20924" coordsize="684,576" path="m6941,21500l6818,21298,7265,21046,7459,20931,7502,20924e" filled="f" stroked="t" strokeweight="1.080010pt" strokecolor="#818181">
                <v:path arrowok="t"/>
              </v:shape>
            </v:group>
            <v:group style="position:absolute;left:7949;top:18757;width:266;height:684" coordorigin="7949,18757" coordsize="266,684">
              <v:shape style="position:absolute;left:7949;top:18757;width:266;height:684" coordorigin="7949,18757" coordsize="266,684" path="m8215,19434l8186,19441,7985,19434,7956,19419,7949,19398,7963,18821,7970,18800,7970,18785,7992,18771,8021,18757,8208,18764e" filled="f" stroked="t" strokeweight="1.080010pt" strokecolor="#818181">
                <v:path arrowok="t"/>
              </v:shape>
            </v:group>
            <v:group style="position:absolute;left:8892;top:17763;width:43;height:50" coordorigin="8892,17763" coordsize="43,50">
              <v:shape style="position:absolute;left:8892;top:17763;width:43;height:50" coordorigin="8892,17763" coordsize="43,50" path="m8899,17806l8892,17799,8892,17785,8892,17770,8914,17763,8928,17770,8935,17777,8935,17799,8935,17806,8914,17813,8899,17806e" filled="f" stroked="t" strokeweight="1.080010pt" strokecolor="#818181">
                <v:path arrowok="t"/>
              </v:shape>
            </v:group>
            <v:group style="position:absolute;left:7560;top:20665;width:58;height:338" coordorigin="7560,20665" coordsize="58,338">
              <v:shape style="position:absolute;left:7560;top:20665;width:58;height:338" coordorigin="7560,20665" coordsize="58,338" path="m7618,21003l7589,20845,7567,20802,7560,20751,7560,20665e" filled="f" stroked="t" strokeweight="1.080010pt" strokecolor="#818181">
                <v:path arrowok="t"/>
              </v:shape>
            </v:group>
            <v:group style="position:absolute;left:9338;top:16661;width:144;height:2" coordorigin="9338,16661" coordsize="144,2">
              <v:shape style="position:absolute;left:9338;top:16661;width:144;height:2" coordorigin="9338,16661" coordsize="144,0" path="m9338,16661l9482,16661e" filled="f" stroked="t" strokeweight="1.080010pt" strokecolor="#818181">
                <v:path arrowok="t"/>
              </v:shape>
            </v:group>
            <v:group style="position:absolute;left:8561;top:17857;width:468;height:281" coordorigin="8561,17857" coordsize="468,281">
              <v:shape style="position:absolute;left:8561;top:17857;width:468;height:281" coordorigin="8561,17857" coordsize="468,281" path="m9029,18137l8734,18001,8690,17979,8561,17857e" filled="f" stroked="t" strokeweight="1.080010pt" strokecolor="#818181">
                <v:path arrowok="t"/>
              </v:shape>
            </v:group>
            <v:group style="position:absolute;left:13212;top:4075;width:1930;height:770" coordorigin="13212,4075" coordsize="1930,770">
              <v:shape style="position:absolute;left:13212;top:4075;width:1930;height:770" coordorigin="13212,4075" coordsize="1930,770" path="m13212,4846l13320,4781,13464,4680,13824,4378,13889,4327,14069,4212,14177,4162,14263,4133,14357,4104,14465,4083,14508,4083,14710,4075,15142,4097e" filled="f" stroked="t" strokeweight="1.080010pt" strokecolor="#818181">
                <v:path arrowok="t"/>
              </v:shape>
            </v:group>
            <v:group style="position:absolute;left:8309;top:19902;width:29;height:281" coordorigin="8309,19902" coordsize="29,281">
              <v:shape style="position:absolute;left:8309;top:19902;width:29;height:281" coordorigin="8309,19902" coordsize="29,281" path="m8338,20182l8316,20110,8309,20067,8309,20024,8316,19902e" filled="f" stroked="t" strokeweight="1.080010pt" strokecolor="#818181">
                <v:path arrowok="t"/>
              </v:shape>
            </v:group>
            <v:group style="position:absolute;left:12183;top:10476;width:367;height:1692" coordorigin="12183,10476" coordsize="367,1692">
              <v:shape style="position:absolute;left:12183;top:10476;width:367;height:1692" coordorigin="12183,10476" coordsize="367,1692" path="m12183,12168l12471,11708,12499,11643,12521,11578,12535,11477,12543,11391,12550,10476e" filled="f" stroked="t" strokeweight="1.080010pt" strokecolor="#818181">
                <v:path arrowok="t"/>
              </v:shape>
            </v:group>
            <v:group style="position:absolute;left:8374;top:19930;width:886;height:497" coordorigin="8374,19930" coordsize="886,497">
              <v:shape style="position:absolute;left:8374;top:19930;width:886;height:497" coordorigin="8374,19930" coordsize="886,497" path="m8374,20427l9259,19930e" filled="f" stroked="t" strokeweight="1.080010pt" strokecolor="#818181">
                <v:path arrowok="t"/>
              </v:shape>
            </v:group>
            <v:group style="position:absolute;left:12435;top:12003;width:187;height:14" coordorigin="12435,12003" coordsize="187,14">
              <v:shape style="position:absolute;left:12435;top:12003;width:187;height:14" coordorigin="12435,12003" coordsize="187,14" path="m12435,12003l12471,12017,12622,12003e" filled="f" stroked="t" strokeweight="1.080010pt" strokecolor="#818181">
                <v:path arrowok="t"/>
              </v:shape>
            </v:group>
            <v:group style="position:absolute;left:10865;top:15610;width:317;height:14" coordorigin="10865,15610" coordsize="317,14">
              <v:shape style="position:absolute;left:10865;top:15610;width:317;height:14" coordorigin="10865,15610" coordsize="317,14" path="m10865,15610l11182,15625e" filled="f" stroked="t" strokeweight="1.080010pt" strokecolor="#818181">
                <v:path arrowok="t"/>
              </v:shape>
            </v:group>
            <v:group style="position:absolute;left:9734;top:18461;width:29;height:900" coordorigin="9734,18461" coordsize="29,900">
              <v:shape style="position:absolute;left:9734;top:18461;width:29;height:900" coordorigin="9734,18461" coordsize="29,900" path="m9734,19362l9763,18461e" filled="f" stroked="t" strokeweight="1.080010pt" strokecolor="#818181">
                <v:path arrowok="t"/>
              </v:shape>
            </v:group>
            <v:group style="position:absolute;left:10627;top:17029;width:266;height:14" coordorigin="10627,17029" coordsize="266,14">
              <v:shape style="position:absolute;left:10627;top:17029;width:266;height:14" coordorigin="10627,17029" coordsize="266,14" path="m10627,17029l10706,17036,10800,17043,10894,17036e" filled="f" stroked="t" strokeweight="1.080010pt" strokecolor="#818181">
                <v:path arrowok="t"/>
              </v:shape>
            </v:group>
            <v:group style="position:absolute;left:11434;top:15754;width:43;height:58" coordorigin="11434,15754" coordsize="43,58">
              <v:shape style="position:absolute;left:11434;top:15754;width:43;height:58" coordorigin="11434,15754" coordsize="43,58" path="m11441,15805l11434,15790,11441,15776,11470,15754,11477,15790,11470,15805,11455,15812,11441,15805e" filled="f" stroked="t" strokeweight="1.080010pt" strokecolor="#818181">
                <v:path arrowok="t"/>
              </v:shape>
            </v:group>
            <v:group style="position:absolute;left:12269;top:12471;width:331;height:756" coordorigin="12269,12471" coordsize="331,756">
              <v:shape style="position:absolute;left:12269;top:12471;width:331;height:756" coordorigin="12269,12471" coordsize="331,756" path="m12499,12478l12384,12478,12305,12471,12283,12478,12276,12500,12269,12514,12363,13184,12363,13205,12384,13220,12406,13227,12550,13227,12600,13220e" filled="f" stroked="t" strokeweight="1.080010pt" strokecolor="#818181">
                <v:path arrowok="t"/>
              </v:shape>
            </v:group>
            <v:group style="position:absolute;left:10627;top:17468;width:266;height:353" coordorigin="10627,17468" coordsize="266,353">
              <v:shape style="position:absolute;left:10627;top:17468;width:266;height:353" coordorigin="10627,17468" coordsize="266,353" path="m10627,17821l10764,17641,10894,17468e" filled="f" stroked="t" strokeweight="1.080010pt" strokecolor="#818181">
                <v:path arrowok="t"/>
              </v:shape>
            </v:group>
            <v:group style="position:absolute;left:11484;top:15653;width:238;height:396" coordorigin="11484,15653" coordsize="238,396">
              <v:shape style="position:absolute;left:11484;top:15653;width:238;height:396" coordorigin="11484,15653" coordsize="238,396" path="m11484,15653l11599,15668,11671,15733,11714,15826,11722,15855,11714,16049e" filled="f" stroked="t" strokeweight="1.080010pt" strokecolor="#818181">
                <v:path arrowok="t"/>
              </v:shape>
            </v:group>
            <v:group style="position:absolute;left:11356;top:16856;width:2;height:317" coordorigin="11356,16856" coordsize="2,317">
              <v:shape style="position:absolute;left:11356;top:16856;width:2;height:317" coordorigin="11356,16856" coordsize="0,317" path="m11356,16856l11356,17173e" filled="f" stroked="t" strokeweight="1.260010pt" strokecolor="#818181">
                <v:path arrowok="t"/>
              </v:shape>
            </v:group>
            <v:group style="position:absolute;left:12622;top:13256;width:353;height:202" coordorigin="12622,13256" coordsize="353,202">
              <v:shape style="position:absolute;left:12622;top:13256;width:353;height:202" coordorigin="12622,13256" coordsize="353,202" path="m12622,13457l12679,13450,12838,13378,12895,13335,12975,13256e" filled="f" stroked="t" strokeweight="1.080010pt" strokecolor="#818181">
                <v:path arrowok="t"/>
              </v:shape>
            </v:group>
            <v:group style="position:absolute;left:12903;top:14127;width:187;height:7" coordorigin="12903,14127" coordsize="187,7">
              <v:shape style="position:absolute;left:12903;top:14127;width:187;height:7" coordorigin="12903,14127" coordsize="187,7" path="m12903,14134l13090,14127e" filled="f" stroked="t" strokeweight="1.080010pt" strokecolor="#818181">
                <v:path arrowok="t"/>
              </v:shape>
            </v:group>
            <v:group style="position:absolute;left:10944;top:18605;width:223;height:331" coordorigin="10944,18605" coordsize="223,331">
              <v:shape style="position:absolute;left:10944;top:18605;width:223;height:331" coordorigin="10944,18605" coordsize="223,331" path="m10944,18605l11167,18937e" filled="f" stroked="t" strokeweight="1.080010pt" strokecolor="#818181">
                <v:path arrowok="t"/>
              </v:shape>
            </v:group>
            <v:group style="position:absolute;left:12939;top:14379;width:79;height:281" coordorigin="12939,14379" coordsize="79,281">
              <v:shape style="position:absolute;left:12939;top:14379;width:79;height:281" coordorigin="12939,14379" coordsize="79,281" path="m13018,14660l12989,14602,12946,14501,12939,14473,12939,14379e" filled="f" stroked="t" strokeweight="1.080010pt" strokecolor="#818181">
                <v:path arrowok="t"/>
              </v:shape>
            </v:group>
            <v:group style="position:absolute;left:12471;top:15632;width:14;height:353" coordorigin="12471,15632" coordsize="14,353">
              <v:shape style="position:absolute;left:12471;top:15632;width:14;height:353" coordorigin="12471,15632" coordsize="14,353" path="m12478,15985l12471,15963,12485,15632e" filled="f" stroked="t" strokeweight="1.080010pt" strokecolor="#818181">
                <v:path arrowok="t"/>
              </v:shape>
            </v:group>
            <v:group style="position:absolute;left:10073;top:21486;width:36;height:302" coordorigin="10073,21486" coordsize="36,302">
              <v:shape style="position:absolute;left:10073;top:21486;width:36;height:302" coordorigin="10073,21486" coordsize="36,302" path="m10102,21788l10109,21694,10102,21615,10073,21486e" filled="f" stroked="t" strokeweight="1.080010pt" strokecolor="#818181">
                <v:path arrowok="t"/>
              </v:shape>
            </v:group>
            <v:group style="position:absolute;left:14544;top:10485;width:1008;height:2" coordorigin="14544,10485" coordsize="1008,2">
              <v:shape style="position:absolute;left:14544;top:10485;width:1008;height:2" coordorigin="14544,10485" coordsize="1008,0" path="m14544,10485l15552,10485e" filled="f" stroked="t" strokeweight="1.260015pt" strokecolor="#818181">
                <v:path arrowok="t"/>
              </v:shape>
            </v:group>
            <v:group style="position:absolute;left:11167;top:18692;width:439;height:245" coordorigin="11167,18692" coordsize="439,245">
              <v:shape style="position:absolute;left:11167;top:18692;width:439;height:245" coordorigin="11167,18692" coordsize="439,245" path="m11167,18937l11239,18908,11606,18692e" filled="f" stroked="t" strokeweight="1.080010pt" strokecolor="#818181">
                <v:path arrowok="t"/>
              </v:shape>
            </v:group>
            <v:group style="position:absolute;left:12017;top:17453;width:14;height:382" coordorigin="12017,17453" coordsize="14,382">
              <v:shape style="position:absolute;left:12017;top:17453;width:14;height:382" coordorigin="12017,17453" coordsize="14,382" path="m12017,17835l12024,17777,12031,17453e" filled="f" stroked="t" strokeweight="1.080010pt" strokecolor="#818181">
                <v:path arrowok="t"/>
              </v:shape>
            </v:group>
            <v:group style="position:absolute;left:14289;top:12917;width:2;height:43" coordorigin="14289,12917" coordsize="2,43">
              <v:shape style="position:absolute;left:14289;top:12917;width:2;height:43" coordorigin="14289,12917" coordsize="0,43" path="m14289,12917l14289,12960e" filled="f" stroked="t" strokeweight=".36001pt" strokecolor="#818181">
                <v:path arrowok="t"/>
              </v:shape>
            </v:group>
            <v:group style="position:absolute;left:12521;top:16273;width:22;height:900" coordorigin="12521,16273" coordsize="22,900">
              <v:shape style="position:absolute;left:12521;top:16273;width:22;height:900" coordorigin="12521,16273" coordsize="22,900" path="m12521,17173l12543,16373,12543,16309,12535,16273e" filled="f" stroked="t" strokeweight="1.080010pt" strokecolor="#818181">
                <v:path arrowok="t"/>
              </v:shape>
            </v:group>
            <v:group style="position:absolute;left:14091;top:12953;width:173;height:396" coordorigin="14091,12953" coordsize="173,396">
              <v:shape style="position:absolute;left:14091;top:12953;width:173;height:396" coordorigin="14091,12953" coordsize="173,396" path="m14091,12953l14098,13119,14119,13191,14170,13270,14213,13306,14263,13349e" filled="f" stroked="t" strokeweight="1.080010pt" strokecolor="#818181">
                <v:path arrowok="t"/>
              </v:shape>
            </v:group>
            <v:group style="position:absolute;left:15315;top:10692;width:238;height:166" coordorigin="15315,10692" coordsize="238,166">
              <v:shape style="position:absolute;left:15315;top:10692;width:238;height:166" coordorigin="15315,10692" coordsize="238,166" path="m15315,10858l15473,10700,15480,10692,15502,10692,15516,10692,15531,10707,15552,10728e" filled="f" stroked="t" strokeweight="1.080010pt" strokecolor="#818181">
                <v:path arrowok="t"/>
              </v:shape>
            </v:group>
            <v:group style="position:absolute;left:14321;top:14163;width:180;height:14" coordorigin="14321,14163" coordsize="180,14">
              <v:shape style="position:absolute;left:14321;top:14163;width:180;height:14" coordorigin="14321,14163" coordsize="180,14" path="m14321,14177l14458,14177,14501,14163e" filled="f" stroked="t" strokeweight="1.080010pt" strokecolor="#818181">
                <v:path arrowok="t"/>
              </v:shape>
            </v:group>
            <v:group style="position:absolute;left:12435;top:20917;width:2;height:216" coordorigin="12435,20917" coordsize="2,216">
              <v:shape style="position:absolute;left:12435;top:20917;width:2;height:216" coordorigin="12435,20917" coordsize="0,216" path="m12435,21133l12435,20917e" filled="f" stroked="t" strokeweight="1.080010pt" strokecolor="#818181">
                <v:path arrowok="t"/>
              </v:shape>
            </v:group>
            <v:group style="position:absolute;left:11354;top:20204;width:2081;height:540" coordorigin="11354,20204" coordsize="2081,540">
              <v:shape style="position:absolute;left:11354;top:20204;width:2081;height:540" coordorigin="11354,20204" coordsize="2081,540" path="m13435,20204l12651,20406,11974,20586,11491,20701,11354,20744e" filled="f" stroked="t" strokeweight="1.80002pt" strokecolor="#000000">
                <v:path arrowok="t"/>
              </v:shape>
            </v:group>
            <v:group style="position:absolute;left:14818;top:16323;width:108;height:720" coordorigin="14818,16323" coordsize="108,720">
              <v:shape style="position:absolute;left:14818;top:16323;width:108;height:720" coordorigin="14818,16323" coordsize="108,720" path="m14911,17043l14926,16885,14911,16784,14904,16705,14847,16481,14818,16323e" filled="f" stroked="t" strokeweight="1.080010pt" strokecolor="#818181">
                <v:path arrowok="t"/>
              </v:shape>
            </v:group>
            <v:group style="position:absolute;left:14854;top:17043;width:58;height:907" coordorigin="14854,17043" coordsize="58,907">
              <v:shape style="position:absolute;left:14854;top:17043;width:58;height:907" coordorigin="14854,17043" coordsize="58,907" path="m14854,17950l14861,17525,14890,17288,14911,17043e" filled="f" stroked="t" strokeweight="1.080010pt" strokecolor="#818181">
                <v:path arrowok="t"/>
              </v:shape>
            </v:group>
            <v:group style="position:absolute;left:14335;top:19095;width:29;height:310" coordorigin="14335,19095" coordsize="29,310">
              <v:shape style="position:absolute;left:14335;top:19095;width:29;height:310" coordorigin="14335,19095" coordsize="29,310" path="m14335,19405l14350,19254,14364,19095e" filled="f" stroked="t" strokeweight="1.080010pt" strokecolor="#818181">
                <v:path arrowok="t"/>
              </v:shape>
            </v:group>
            <v:group style="position:absolute;left:13536;top:19174;width:1267;height:994" coordorigin="13536,19174" coordsize="1267,994">
              <v:shape style="position:absolute;left:13536;top:19174;width:1267;height:994" coordorigin="13536,19174" coordsize="1267,994" path="m14803,19174l14767,19412,14753,19520,14731,19599,14681,19686,14587,19801,14515,19851,14436,19887,14343,19923,13702,20110,13536,20168e" filled="f" stroked="t" strokeweight="1.80002pt" strokecolor="#000000">
                <v:path arrowok="t"/>
              </v:shape>
            </v:group>
            <v:group style="position:absolute;left:14809;top:19174;width:2;height:583" coordorigin="14809,19174" coordsize="2,583">
              <v:shape style="position:absolute;left:14809;top:19174;width:2;height:583" coordorigin="14809,19174" coordsize="0,583" path="m14809,19174l14809,19758e" filled="f" stroked="t" strokeweight="1.260015pt" strokecolor="#818181">
                <v:path arrowok="t"/>
              </v:shape>
            </v:group>
            <v:group style="position:absolute;left:13435;top:19909;width:1368;height:295" coordorigin="13435,19909" coordsize="1368,295">
              <v:shape style="position:absolute;left:13435;top:19909;width:1368;height:295" coordorigin="13435,19909" coordsize="1368,295" path="m14803,19909l14652,19945,14083,20067,13623,20168,13435,20204e" filled="f" stroked="t" strokeweight="1.80002pt" strokecolor="#000000">
                <v:path arrowok="t"/>
              </v:shape>
            </v:group>
            <v:group style="position:absolute;left:14803;top:19905;width:43;height:2" coordorigin="14803,19905" coordsize="43,2">
              <v:shape style="position:absolute;left:14803;top:19905;width:43;height:2" coordorigin="14803,19905" coordsize="43,0" path="m14803,19905l14847,19905e" filled="f" stroked="t" strokeweight=".36001pt" strokecolor="#000000">
                <v:path arrowok="t"/>
              </v:shape>
            </v:group>
            <v:group style="position:absolute;left:14839;top:19873;width:713;height:245" coordorigin="14839,19873" coordsize="713,245">
              <v:shape style="position:absolute;left:14839;top:19873;width:713;height:245" coordorigin="14839,19873" coordsize="713,245" path="m14839,20118l15552,19873e" filled="f" stroked="t" strokeweight="1.80002pt" strokecolor="#000000">
                <v:path arrowok="t"/>
              </v:shape>
            </v:group>
            <v:group style="position:absolute;left:288;top:10350;width:4385;height:2" coordorigin="288,10350" coordsize="4385,2">
              <v:shape style="position:absolute;left:288;top:10350;width:4385;height:2" coordorigin="288,10350" coordsize="4385,0" path="m288,10350l4673,10350e" filled="f" stroked="t" strokeweight="1.080010pt" strokecolor="#818181">
                <v:path arrowok="t"/>
              </v:shape>
            </v:group>
            <v:group style="position:absolute;left:4471;top:5818;width:7;height:122" coordorigin="4471,5818" coordsize="7,122">
              <v:shape style="position:absolute;left:4471;top:5818;width:7;height:122" coordorigin="4471,5818" coordsize="7,122" path="m4471,5940l4471,5911,4478,5818e" filled="f" stroked="t" strokeweight="1.080010pt" strokecolor="#818181">
                <v:path arrowok="t"/>
              </v:shape>
            </v:group>
            <v:group style="position:absolute;left:288;top:15272;width:302;height:50" coordorigin="288,15272" coordsize="302,50">
              <v:shape style="position:absolute;left:288;top:15272;width:302;height:50" coordorigin="288,15272" coordsize="302,50" path="m288,15322l432,15279,490,15272,590,15279e" filled="f" stroked="t" strokeweight="1.080010pt" strokecolor="#818181">
                <v:path arrowok="t"/>
              </v:shape>
            </v:group>
            <v:group style="position:absolute;left:2707;top:4839;width:2678;height:929" coordorigin="2707,4839" coordsize="2678,929">
              <v:shape style="position:absolute;left:2707;top:4839;width:2678;height:929" coordorigin="2707,4839" coordsize="2678,929" path="m2707,5767l2930,5609,3211,5407,3427,5271,3614,5177,3787,5098,3974,5033,4111,4983,4262,4947,4428,4903,4644,4867,4846,4846,5026,4839,5148,4839,5386,4853e" filled="f" stroked="t" strokeweight="1.080010pt" strokecolor="#818181">
                <v:path arrowok="t"/>
              </v:shape>
            </v:group>
            <v:group style="position:absolute;left:5357;top:4853;width:324;height:72" coordorigin="5357,4853" coordsize="324,72">
              <v:shape style="position:absolute;left:5357;top:4853;width:324;height:72" coordorigin="5357,4853" coordsize="324,72" path="m5357,4925l5364,4925,5371,4918,5386,4853,5681,4867e" filled="f" stroked="t" strokeweight="1.080010pt" strokecolor="#818181">
                <v:path arrowok="t"/>
              </v:shape>
            </v:group>
            <v:group style="position:absolute;left:288;top:17453;width:461;height:7" coordorigin="288,17453" coordsize="461,7">
              <v:shape style="position:absolute;left:288;top:17453;width:461;height:7" coordorigin="288,17453" coordsize="461,7" path="m288,17453l382,17461,490,17453,749,17453e" filled="f" stroked="t" strokeweight="1.080010pt" strokecolor="#818181">
                <v:path arrowok="t"/>
              </v:shape>
            </v:group>
            <v:group style="position:absolute;left:1030;top:16625;width:14;height:288" coordorigin="1030,16625" coordsize="14,288">
              <v:shape style="position:absolute;left:1030;top:16625;width:14;height:288" coordorigin="1030,16625" coordsize="14,288" path="m1030,16913l1044,16625e" filled="f" stroked="t" strokeweight="1.080010pt" strokecolor="#818181">
                <v:path arrowok="t"/>
              </v:shape>
            </v:group>
            <v:group style="position:absolute;left:742;top:17453;width:266;height:468" coordorigin="742,17453" coordsize="266,468">
              <v:shape style="position:absolute;left:742;top:17453;width:266;height:468" coordorigin="742,17453" coordsize="266,468" path="m742,17921l749,17453,1008,17461e" filled="f" stroked="t" strokeweight="1.080010pt" strokecolor="#818181">
                <v:path arrowok="t"/>
              </v:shape>
            </v:group>
            <v:group style="position:absolute;left:1483;top:16381;width:43;height:252" coordorigin="1483,16381" coordsize="43,252">
              <v:shape style="position:absolute;left:1483;top:16381;width:43;height:252" coordorigin="1483,16381" coordsize="43,252" path="m1483,16633l1483,16525,1490,16489,1526,16381e" filled="f" stroked="t" strokeweight="1.080010pt" strokecolor="#818181">
                <v:path arrowok="t"/>
              </v:shape>
            </v:group>
            <v:group style="position:absolute;left:1526;top:15610;width:482;height:202" coordorigin="1526,15610" coordsize="482,202">
              <v:shape style="position:absolute;left:1526;top:15610;width:482;height:202" coordorigin="1526,15610" coordsize="482,202" path="m1526,15812l1541,15797,1555,15790,1836,15682,2009,15610e" filled="f" stroked="t" strokeweight="1.080010pt" strokecolor="#818181">
                <v:path arrowok="t"/>
              </v:shape>
            </v:group>
            <v:group style="position:absolute;left:986;top:17929;width:252;height:432" coordorigin="986,17929" coordsize="252,432">
              <v:shape style="position:absolute;left:986;top:17929;width:252;height:432" coordorigin="986,17929" coordsize="252,432" path="m994,17929l986,18310,994,18339,1001,18346,1022,18353,1181,18361,1202,18361,1224,18346,1224,18339,1231,18310,1238,17936e" filled="f" stroked="t" strokeweight="1.080010pt" strokecolor="#818181">
                <v:path arrowok="t"/>
              </v:shape>
            </v:group>
            <v:group style="position:absolute;left:4529;top:10707;width:2;height:151" coordorigin="4529,10707" coordsize="2,151">
              <v:shape style="position:absolute;left:4529;top:10707;width:2;height:151" coordorigin="4529,10707" coordsize="0,151" path="m4529,10707l4529,10858e" filled="f" stroked="t" strokeweight="1.080010pt" strokecolor="#818181">
                <v:path arrowok="t"/>
              </v:shape>
            </v:group>
            <v:group style="position:absolute;left:2081;top:16157;width:360;height:230" coordorigin="2081,16157" coordsize="360,230">
              <v:shape style="position:absolute;left:2081;top:16157;width:360;height:230" coordorigin="2081,16157" coordsize="360,230" path="m2081,16373l2390,16388,2419,16388,2426,16381,2434,16373,2441,16345,2441,16193,2441,16186,2426,16172,2405,16157,2347,16157e" filled="f" stroked="t" strokeweight="1.080010pt" strokecolor="#818181">
                <v:path arrowok="t"/>
              </v:shape>
            </v:group>
            <v:group style="position:absolute;left:3571;top:13702;width:43;height:58" coordorigin="3571,13702" coordsize="43,58">
              <v:shape style="position:absolute;left:3571;top:13702;width:43;height:58" coordorigin="3571,13702" coordsize="43,58" path="m3578,13760l3571,13724,3571,13709,3593,13702,3607,13709,3614,13724,3607,13738,3578,13760e" filled="f" stroked="t" strokeweight="1.080010pt" strokecolor="#818181">
                <v:path arrowok="t"/>
              </v:shape>
            </v:group>
            <v:group style="position:absolute;left:3578;top:13760;width:14;height:94" coordorigin="3578,13760" coordsize="14,94">
              <v:shape style="position:absolute;left:3578;top:13760;width:14;height:94" coordorigin="3578,13760" coordsize="14,94" path="m3593,13853l3578,13789,3578,13760e" filled="f" stroked="t" strokeweight="1.080010pt" strokecolor="#818181">
                <v:path arrowok="t"/>
              </v:shape>
            </v:group>
            <v:group style="position:absolute;left:1469;top:18857;width:216;height:14" coordorigin="1469,18857" coordsize="216,14">
              <v:shape style="position:absolute;left:1469;top:18857;width:216;height:14" coordorigin="1469,18857" coordsize="216,14" path="m1469,18857l1656,18865,1685,18872e" filled="f" stroked="t" strokeweight="1.080010pt" strokecolor="#818181">
                <v:path arrowok="t"/>
              </v:shape>
            </v:group>
            <v:group style="position:absolute;left:1951;top:17770;width:245;height:403" coordorigin="1951,17770" coordsize="245,403">
              <v:shape style="position:absolute;left:1951;top:17770;width:245;height:403" coordorigin="1951,17770" coordsize="245,403" path="m2196,18173l1994,18166,1980,18159,1958,18145,1951,18123,1951,18044,1958,17770e" filled="f" stroked="t" strokeweight="1.080010pt" strokecolor="#818181">
                <v:path arrowok="t"/>
              </v:shape>
            </v:group>
            <v:group style="position:absolute;left:2650;top:15164;width:475;height:835" coordorigin="2650,15164" coordsize="475,835">
              <v:shape style="position:absolute;left:2650;top:15164;width:475;height:835" coordorigin="2650,15164" coordsize="475,835" path="m2650,15977l3125,15999,3103,15790,3103,15610,3110,15164e" filled="f" stroked="t" strokeweight="1.080010pt" strokecolor="#818181">
                <v:path arrowok="t"/>
              </v:shape>
            </v:group>
            <v:group style="position:absolute;left:4068;top:13839;width:50;height:50" coordorigin="4068,13839" coordsize="50,50">
              <v:shape style="position:absolute;left:4068;top:13839;width:50;height:50" coordorigin="4068,13839" coordsize="50,50" path="m4090,13889l4082,13882,4068,13839,4097,13846,4111,13853,4111,13861,4118,13875,4104,13889,4090,13889e" filled="f" stroked="t" strokeweight="1.080010pt" strokecolor="#818181">
                <v:path arrowok="t"/>
              </v:shape>
            </v:group>
            <v:group style="position:absolute;left:2434;top:18296;width:2;height:842" coordorigin="2434,18296" coordsize="2,842">
              <v:shape style="position:absolute;left:2434;top:18296;width:2;height:842" coordorigin="2434,18296" coordsize="0,842" path="m2434,18296l2434,19138e" filled="f" stroked="t" strokeweight="1.080010pt" strokecolor="#818181">
                <v:path arrowok="t"/>
              </v:shape>
            </v:group>
            <v:group style="position:absolute;left:1901;top:20492;width:65;height:238" coordorigin="1901,20492" coordsize="65,238">
              <v:shape style="position:absolute;left:1901;top:20492;width:65;height:238" coordorigin="1901,20492" coordsize="65,238" path="m1901,20730l1908,20679,1922,20607,1944,20514,1966,20492e" filled="f" stroked="t" strokeweight="1.080010pt" strokecolor="#818181">
                <v:path arrowok="t"/>
              </v:shape>
            </v:group>
            <v:group style="position:absolute;left:1478;top:21586;width:2;height:302" coordorigin="1478,21586" coordsize="2,302">
              <v:shape style="position:absolute;left:1478;top:21586;width:2;height:302" coordorigin="1478,21586" coordsize="0,302" path="m1478,21586l1478,21889e" filled="f" stroked="t" strokeweight="1.260010pt" strokecolor="#818181">
                <v:path arrowok="t"/>
              </v:shape>
            </v:group>
            <v:group style="position:absolute;left:4133;top:15517;width:58;height:115" coordorigin="4133,15517" coordsize="58,115">
              <v:shape style="position:absolute;left:4133;top:15517;width:58;height:115" coordorigin="4133,15517" coordsize="58,115" path="m4154,15632l4140,15625,4133,15617,4133,15596,4140,15538,4140,15524,4162,15517,4169,15517,4190,15545,4183,15581,4176,15610,4169,15625,4154,15632e" filled="f" stroked="t" strokeweight="1.080010pt" strokecolor="#818181">
                <v:path arrowok="t"/>
              </v:shape>
            </v:group>
            <v:group style="position:absolute;left:3290;top:17561;width:58;height:50" coordorigin="3290,17561" coordsize="58,50">
              <v:shape style="position:absolute;left:3290;top:17561;width:58;height:50" coordorigin="3290,17561" coordsize="58,50" path="m3319,17612l3305,17612,3298,17605,3290,17583,3298,17569,3305,17561,3319,17561,3341,17569,3348,17583,3348,17597,3341,17605,3334,17612,3319,17612e" filled="f" stroked="t" strokeweight="1.080010pt" strokecolor="#818181">
                <v:path arrowok="t"/>
              </v:shape>
            </v:group>
            <v:group style="position:absolute;left:3434;top:17353;width:137;height:130" coordorigin="3434,17353" coordsize="137,130">
              <v:shape style="position:absolute;left:3434;top:17353;width:137;height:130" coordorigin="3434,17353" coordsize="137,130" path="m3434,17482l3550,17381,3557,17367,3571,17353e" filled="f" stroked="t" strokeweight="1.080010pt" strokecolor="#818181">
                <v:path arrowok="t"/>
              </v:shape>
            </v:group>
            <v:group style="position:absolute;left:2441;top:19866;width:14;height:259" coordorigin="2441,19866" coordsize="14,259">
              <v:shape style="position:absolute;left:2441;top:19866;width:14;height:259" coordorigin="2441,19866" coordsize="14,259" path="m2441,20125l2455,19866e" filled="f" stroked="t" strokeweight="1.080010pt" strokecolor="#818181">
                <v:path arrowok="t"/>
              </v:shape>
            </v:group>
            <v:group style="position:absolute;left:2657;top:20967;width:36;height:36" coordorigin="2657,20967" coordsize="36,36">
              <v:shape style="position:absolute;left:2657;top:20967;width:36;height:36" coordorigin="2657,20967" coordsize="36,36" path="m2664,20996l2657,20982,2657,20974,2664,20967,2671,20967,2686,20967,2693,20982,2686,20996,2678,21003,2664,20996e" filled="f" stroked="t" strokeweight="1.080010pt" strokecolor="#818181">
                <v:path arrowok="t"/>
              </v:shape>
            </v:group>
            <v:group style="position:absolute;left:5479;top:12384;width:65;height:2146" coordorigin="5479,12384" coordsize="65,2146">
              <v:shape style="position:absolute;left:5479;top:12384;width:65;height:2146" coordorigin="5479,12384" coordsize="65,2146" path="m5479,14530l5494,14257,5515,13572,5530,13025,5544,12665,5544,12384e" filled="f" stroked="t" strokeweight="1.080010pt" strokecolor="#818181">
                <v:path arrowok="t"/>
              </v:shape>
            </v:group>
            <v:group style="position:absolute;left:3564;top:17871;width:454;height:252" coordorigin="3564,17871" coordsize="454,252">
              <v:shape style="position:absolute;left:3564;top:17871;width:454;height:252" coordorigin="3564,17871" coordsize="454,252" path="m3564,18109l3989,18123,4003,18116,4010,18109,4018,18080,4018,17871e" filled="f" stroked="t" strokeweight="1.080010pt" strokecolor="#818181">
                <v:path arrowok="t"/>
              </v:shape>
            </v:group>
            <v:group style="position:absolute;left:3550;top:18634;width:331;height:166" coordorigin="3550,18634" coordsize="331,166">
              <v:shape style="position:absolute;left:3550;top:18634;width:331;height:166" coordorigin="3550,18634" coordsize="331,166" path="m3881,18800l3838,18713,3758,18649,3722,18634,3701,18634,3550,18634e" filled="f" stroked="t" strokeweight="1.080010pt" strokecolor="#818181">
                <v:path arrowok="t"/>
              </v:shape>
            </v:group>
            <v:group style="position:absolute;left:3928;top:18800;width:2;height:230" coordorigin="3928,18800" coordsize="2,230">
              <v:shape style="position:absolute;left:3928;top:18800;width:2;height:230" coordorigin="3928,18800" coordsize="0,230" path="m3928,18800l3928,19030e" filled="f" stroked="t" strokeweight="4.68004pt" strokecolor="#818181">
                <v:path arrowok="t"/>
              </v:shape>
            </v:group>
            <v:group style="position:absolute;left:6221;top:14401;width:36;height:43" coordorigin="6221,14401" coordsize="36,43">
              <v:shape style="position:absolute;left:6221;top:14401;width:36;height:43" coordorigin="6221,14401" coordsize="36,43" path="m6228,14437l6221,14429,6221,14415,6221,14408,6235,14401,6250,14408,6257,14415,6257,14429,6257,14437,6242,14444,6228,14437e" filled="f" stroked="t" strokeweight="1.080010pt" strokecolor="#818181">
                <v:path arrowok="t"/>
              </v:shape>
            </v:group>
            <v:group style="position:absolute;left:8014;top:5008;width:2347;height:2" coordorigin="8014,5008" coordsize="2347,2">
              <v:shape style="position:absolute;left:8014;top:5008;width:2347;height:2" coordorigin="8014,5008" coordsize="2347,0" path="m8014,5008l10361,5008e" filled="f" stroked="t" strokeweight=".36001pt" strokecolor="#818181">
                <v:path arrowok="t"/>
              </v:shape>
            </v:group>
            <v:group style="position:absolute;left:6070;top:15041;width:36;height:36" coordorigin="6070,15041" coordsize="36,36">
              <v:shape style="position:absolute;left:6070;top:15041;width:36;height:36" coordorigin="6070,15041" coordsize="36,36" path="m6084,15077l6077,15077,6070,15063,6070,15056,6077,15049,6084,15041,6091,15049,6098,15049,6106,15063,6098,15077,6084,15077e" filled="f" stroked="t" strokeweight="1.080010pt" strokecolor="#818181">
                <v:path arrowok="t"/>
              </v:shape>
            </v:group>
            <v:group style="position:absolute;left:6257;top:14451;width:310;height:43" coordorigin="6257,14451" coordsize="310,43">
              <v:shape style="position:absolute;left:6257;top:14451;width:310;height:43" coordorigin="6257,14451" coordsize="310,43" path="m6566,14458l6487,14451,6451,14451,6257,14494e" filled="f" stroked="t" strokeweight="1.080010pt" strokecolor="#818181">
                <v:path arrowok="t"/>
              </v:shape>
            </v:group>
            <v:group style="position:absolute;left:6163;top:16129;width:14;height:209" coordorigin="6163,16129" coordsize="14,209">
              <v:shape style="position:absolute;left:6163;top:16129;width:14;height:209" coordorigin="6163,16129" coordsize="14,209" path="m6178,16129l6163,16337e" filled="f" stroked="t" strokeweight="1.080010pt" strokecolor="#818181">
                <v:path arrowok="t"/>
              </v:shape>
            </v:group>
            <v:group style="position:absolute;left:4183;top:20226;width:432;height:101" coordorigin="4183,20226" coordsize="432,101">
              <v:shape style="position:absolute;left:4183;top:20226;width:432;height:101" coordorigin="4183,20226" coordsize="432,101" path="m4183,20312l4507,20326,4536,20312,4615,20226e" filled="f" stroked="t" strokeweight="1.080010pt" strokecolor="#818181">
                <v:path arrowok="t"/>
              </v:shape>
            </v:group>
            <v:group style="position:absolute;left:5463;top:17273;width:2;height:1620" coordorigin="5463,17273" coordsize="2,1620">
              <v:shape style="position:absolute;left:5463;top:17273;width:2;height:1620" coordorigin="5463,17273" coordsize="0,1620" path="m5463,17273l5463,18893e" filled="f" stroked="t" strokeweight="1.980015pt" strokecolor="#818181">
                <v:path arrowok="t"/>
              </v:shape>
            </v:group>
            <v:group style="position:absolute;left:4349;top:20924;width:108;height:158" coordorigin="4349,20924" coordsize="108,158">
              <v:shape style="position:absolute;left:4349;top:20924;width:108;height:158" coordorigin="4349,20924" coordsize="108,158" path="m4457,20924l4435,20960,4399,21018,4349,21082e" filled="f" stroked="t" strokeweight="1.080010pt" strokecolor="#818181">
                <v:path arrowok="t"/>
              </v:shape>
            </v:group>
            <v:group style="position:absolute;left:6365;top:15848;width:317;height:108" coordorigin="6365,15848" coordsize="317,108">
              <v:shape style="position:absolute;left:6365;top:15848;width:317;height:108" coordorigin="6365,15848" coordsize="317,108" path="m6365,15848l6408,15862,6502,15927,6559,15949,6617,15956,6682,15956e" filled="f" stroked="t" strokeweight="1.080010pt" strokecolor="#818181">
                <v:path arrowok="t"/>
              </v:shape>
            </v:group>
            <v:group style="position:absolute;left:6163;top:17086;width:43;height:209" coordorigin="6163,17086" coordsize="43,209">
              <v:shape style="position:absolute;left:6163;top:17086;width:43;height:209" coordorigin="6163,17086" coordsize="43,209" path="m6163,17295l6206,17165,6206,17137,6206,17086e" filled="f" stroked="t" strokeweight="1.080010pt" strokecolor="#818181">
                <v:path arrowok="t"/>
              </v:shape>
            </v:group>
            <v:group style="position:absolute;left:5717;top:18001;width:166;height:288" coordorigin="5717,18001" coordsize="166,288">
              <v:shape style="position:absolute;left:5717;top:18001;width:166;height:288" coordorigin="5717,18001" coordsize="166,288" path="m5731,18289l5717,18044,5717,18029,5724,18015,5738,18008,5753,18001,5854,18008,5882,18015e" filled="f" stroked="t" strokeweight="1.080010pt" strokecolor="#818181">
                <v:path arrowok="t"/>
              </v:shape>
            </v:group>
            <v:group style="position:absolute;left:5717;top:17525;width:533;height:108" coordorigin="5717,17525" coordsize="533,108">
              <v:shape style="position:absolute;left:5717;top:17525;width:533;height:108" coordorigin="5717,17525" coordsize="533,108" path="m5717,17633l5724,17561,5724,17547,5738,17533,5760,17525,6106,17533,6178,17547,6250,17583e" filled="f" stroked="t" strokeweight="1.080010pt" strokecolor="#818181">
                <v:path arrowok="t"/>
              </v:shape>
            </v:group>
            <v:group style="position:absolute;left:5810;top:18296;width:22;height:713" coordorigin="5810,18296" coordsize="22,713">
              <v:shape style="position:absolute;left:5810;top:18296;width:22;height:713" coordorigin="5810,18296" coordsize="22,713" path="m5810,19009l5810,18843,5832,18296e" filled="f" stroked="t" strokeweight="1.080010pt" strokecolor="#818181">
                <v:path arrowok="t"/>
              </v:shape>
            </v:group>
            <v:group style="position:absolute;left:7841;top:12809;width:598;height:338" coordorigin="7841,12809" coordsize="598,338">
              <v:shape style="position:absolute;left:7841;top:12809;width:598;height:338" coordorigin="7841,12809" coordsize="598,338" path="m7841,13148l7906,13148,7963,13148,8143,13090,8244,13068,8359,13054,8388,13040,8410,13018,8424,13004,8438,12953,8438,12896,8431,12809e" filled="f" stroked="t" strokeweight="1.080010pt" strokecolor="#818181">
                <v:path arrowok="t"/>
              </v:shape>
            </v:group>
            <v:group style="position:absolute;left:5832;top:18296;width:410;height:7" coordorigin="5832,18296" coordsize="410,7">
              <v:shape style="position:absolute;left:5832;top:18296;width:410;height:7" coordorigin="5832,18296" coordsize="410,7" path="m6242,18303l6098,18303,5832,18296e" filled="f" stroked="t" strokeweight="1.080010pt" strokecolor="#818181">
                <v:path arrowok="t"/>
              </v:shape>
            </v:group>
            <v:group style="position:absolute;left:8431;top:12773;width:295;height:36" coordorigin="8431,12773" coordsize="295,36">
              <v:shape style="position:absolute;left:8431;top:12773;width:295;height:36" coordorigin="8431,12773" coordsize="295,36" path="m8431,12809l8698,12795,8719,12788,8726,12773e" filled="f" stroked="t" strokeweight="1.080010pt" strokecolor="#818181">
                <v:path arrowok="t"/>
              </v:shape>
            </v:group>
            <v:group style="position:absolute;left:7992;top:13745;width:310;height:331" coordorigin="7992,13745" coordsize="310,331">
              <v:shape style="position:absolute;left:7992;top:13745;width:310;height:331" coordorigin="7992,13745" coordsize="310,331" path="m8294,13753l8294,13911,8302,14033,8294,14055,8294,14062,8280,14077,8266,14077,8244,14077,8021,14041,7999,14026,7992,14019,7992,13990,7992,13745e" filled="f" stroked="t" strokeweight="1.080010pt" strokecolor="#818181">
                <v:path arrowok="t"/>
              </v:shape>
            </v:group>
            <v:group style="position:absolute;left:7020;top:18029;width:58;height:72" coordorigin="7020,18029" coordsize="58,72">
              <v:shape style="position:absolute;left:7020;top:18029;width:58;height:72" coordorigin="7020,18029" coordsize="58,72" path="m7063,18101l7027,18080,7020,18073,7020,18058,7020,18051,7027,18037,7049,18029,7056,18029,7070,18044,7078,18058,7063,18101e" filled="f" stroked="t" strokeweight="1.080010pt" strokecolor="#818181">
                <v:path arrowok="t"/>
              </v:shape>
            </v:group>
            <v:group style="position:absolute;left:6595;top:18548;width:252;height:122" coordorigin="6595,18548" coordsize="252,122">
              <v:shape style="position:absolute;left:6595;top:18548;width:252;height:122" coordorigin="6595,18548" coordsize="252,122" path="m6595,18548l6660,18548,6689,18555,6847,18670e" filled="f" stroked="t" strokeweight="1.080010pt" strokecolor="#818181">
                <v:path arrowok="t"/>
              </v:shape>
            </v:group>
            <v:group style="position:absolute;left:8827;top:13839;width:50;height:108" coordorigin="8827,13839" coordsize="50,108">
              <v:shape style="position:absolute;left:8827;top:13839;width:50;height:108" coordorigin="8827,13839" coordsize="50,108" path="m8834,13947l8827,13933,8834,13853,8842,13846,8856,13839,8870,13846,8878,13861,8870,13925,8870,13933,8856,13947,8834,13947e" filled="f" stroked="t" strokeweight="1.080010pt" strokecolor="#818181">
                <v:path arrowok="t"/>
              </v:shape>
            </v:group>
            <v:group style="position:absolute;left:5861;top:21594;width:122;height:22" coordorigin="5861,21594" coordsize="122,22">
              <v:shape style="position:absolute;left:5861;top:21594;width:122;height:22" coordorigin="5861,21594" coordsize="122,22" path="m5861,21615l5983,21594e" filled="f" stroked="t" strokeweight="1.080010pt" strokecolor="#818181">
                <v:path arrowok="t"/>
              </v:shape>
            </v:group>
            <v:group style="position:absolute;left:6545;top:19808;width:281;height:533" coordorigin="6545,19808" coordsize="281,533">
              <v:shape style="position:absolute;left:6545;top:19808;width:281;height:533" coordorigin="6545,19808" coordsize="281,533" path="m6703,20341l6581,20226,6559,20204,6552,20182,6545,20139,6559,19902,6566,19880,6581,19858,6689,19808,6710,19808,6739,19808,6826,19858e" filled="f" stroked="t" strokeweight="1.080010pt" strokecolor="#818181">
                <v:path arrowok="t"/>
              </v:shape>
            </v:group>
            <v:group style="position:absolute;left:5983;top:21507;width:338;height:86" coordorigin="5983,21507" coordsize="338,86">
              <v:shape style="position:absolute;left:5983;top:21507;width:338;height:86" coordorigin="5983,21507" coordsize="338,86" path="m5983,21594l6257,21507,6271,21507,6300,21514,6322,21536e" filled="f" stroked="t" strokeweight="1.080010pt" strokecolor="#818181">
                <v:path arrowok="t"/>
              </v:shape>
            </v:group>
            <v:group style="position:absolute;left:7978;top:17561;width:22;height:238" coordorigin="7978,17561" coordsize="22,238">
              <v:shape style="position:absolute;left:7978;top:17561;width:22;height:238" coordorigin="7978,17561" coordsize="22,238" path="m7999,17799l7985,17727,7978,17691,7992,17561e" filled="f" stroked="t" strokeweight="1.080010pt" strokecolor="#818181">
                <v:path arrowok="t"/>
              </v:shape>
            </v:group>
            <v:group style="position:absolute;left:7308;top:18490;width:468;height:2" coordorigin="7308,18490" coordsize="468,2">
              <v:shape style="position:absolute;left:7308;top:18490;width:468;height:2" coordorigin="7308,18490" coordsize="468,0" path="m7308,18490l7776,18490e" filled="f" stroked="t" strokeweight="1.44002pt" strokecolor="#818181">
                <v:path arrowok="t"/>
              </v:shape>
            </v:group>
            <v:group style="position:absolute;left:8942;top:14919;width:360;height:310" coordorigin="8942,14919" coordsize="360,310">
              <v:shape style="position:absolute;left:8942;top:14919;width:360;height:310" coordorigin="8942,14919" coordsize="360,310" path="m9302,14962l9058,14919,9043,14919,9036,14919,9022,14926,9014,14948,9022,15063,9014,15106,8978,15171,8942,15229e" filled="f" stroked="t" strokeweight="1.080010pt" strokecolor="#818181">
                <v:path arrowok="t"/>
              </v:shape>
            </v:group>
            <v:group style="position:absolute;left:7286;top:18973;width:274;height:259" coordorigin="7286,18973" coordsize="274,259">
              <v:shape style="position:absolute;left:7286;top:18973;width:274;height:259" coordorigin="7286,18973" coordsize="274,259" path="m7553,19232l7337,19225,7322,19225,7294,19210,7294,19203,7286,19182,7286,19038,7294,19023,7301,19002,7308,18987,7330,18980,7531,18973,7560,18973e" filled="f" stroked="t" strokeweight="1.080010pt" strokecolor="#818181">
                <v:path arrowok="t"/>
              </v:shape>
            </v:group>
            <v:group style="position:absolute;left:9727;top:13781;width:223;height:36" coordorigin="9727,13781" coordsize="223,36">
              <v:shape style="position:absolute;left:9727;top:13781;width:223;height:36" coordorigin="9727,13781" coordsize="223,36" path="m9727,13817l9785,13789,9814,13781,9950,13781e" filled="f" stroked="t" strokeweight="1.080010pt" strokecolor="#818181">
                <v:path arrowok="t"/>
              </v:shape>
            </v:group>
            <v:group style="position:absolute;left:9922;top:14329;width:50;height:50" coordorigin="9922,14329" coordsize="50,50">
              <v:shape style="position:absolute;left:9922;top:14329;width:50;height:50" coordorigin="9922,14329" coordsize="50,50" path="m9943,14379l9922,14365,9922,14350,9929,14336,9936,14329,9958,14329,9972,14343,9972,14365,9958,14379,9943,14379e" filled="f" stroked="t" strokeweight="1.080010pt" strokecolor="#818181">
                <v:path arrowok="t"/>
              </v:shape>
            </v:group>
            <v:group style="position:absolute;left:8762;top:17021;width:94;height:108" coordorigin="8762,17021" coordsize="94,108">
              <v:shape style="position:absolute;left:8762;top:17021;width:94;height:108" coordorigin="8762,17021" coordsize="94,108" path="m8762,17129l8856,17021e" filled="f" stroked="t" strokeweight="1.080010pt" strokecolor="#818181">
                <v:path arrowok="t"/>
              </v:shape>
            </v:group>
            <v:group style="position:absolute;left:15221;top:288;width:86;height:1793" coordorigin="15221,288" coordsize="86,1793">
              <v:shape style="position:absolute;left:15221;top:288;width:86;height:1793" coordorigin="15221,288" coordsize="86,1793" path="m15221,2081l15307,288e" filled="f" stroked="t" strokeweight="1.080010pt" strokecolor="#818181">
                <v:path arrowok="t"/>
              </v:shape>
            </v:group>
            <v:group style="position:absolute;left:7258;top:20190;width:295;height:238" coordorigin="7258,20190" coordsize="295,238">
              <v:shape style="position:absolute;left:7258;top:20190;width:295;height:238" coordorigin="7258,20190" coordsize="295,238" path="m7258,20420l7438,20427,7459,20420,7474,20413,7481,20406,7531,20305,7546,20254,7553,20247,7553,20233,7538,20211,7517,20197,7265,20190e" filled="f" stroked="t" strokeweight="1.080010pt" strokecolor="#818181">
                <v:path arrowok="t"/>
              </v:shape>
            </v:group>
            <v:group style="position:absolute;left:8978;top:16654;width:86;height:259" coordorigin="8978,16654" coordsize="86,259">
              <v:shape style="position:absolute;left:8978;top:16654;width:86;height:259" coordorigin="8978,16654" coordsize="86,259" path="m8978,16913l9029,16863,9050,16841,9058,16820,9065,16784,9065,16654e" filled="f" stroked="t" strokeweight="1.080010pt" strokecolor="#818181">
                <v:path arrowok="t"/>
              </v:shape>
            </v:group>
            <v:group style="position:absolute;left:8201;top:18764;width:14;height:670" coordorigin="8201,18764" coordsize="14,670">
              <v:shape style="position:absolute;left:8201;top:18764;width:14;height:670" coordorigin="8201,18764" coordsize="14,670" path="m8215,19434l8201,19261,8208,18764e" filled="f" stroked="t" strokeweight="1.080010pt" strokecolor="#818181">
                <v:path arrowok="t"/>
              </v:shape>
            </v:group>
            <v:group style="position:absolute;left:7646;top:20614;width:72;height:50" coordorigin="7646,20614" coordsize="72,50">
              <v:shape style="position:absolute;left:7646;top:20614;width:72;height:50" coordorigin="7646,20614" coordsize="72,50" path="m7646,20665l7646,20629,7661,20614,7682,20614,7704,20622,7718,20643,7697,20650,7668,20665,7646,20665e" filled="f" stroked="t" strokeweight="1.080010pt" strokecolor="#818181">
                <v:path arrowok="t"/>
              </v:shape>
            </v:group>
            <v:group style="position:absolute;left:10289;top:15905;width:36;height:29" coordorigin="10289,15905" coordsize="36,29">
              <v:shape style="position:absolute;left:10289;top:15905;width:36;height:29" coordorigin="10289,15905" coordsize="36,29" path="m10296,15934l10289,15920,10296,15913,10303,15905,10318,15905,10325,15920,10318,15934,10310,15934,10296,15934e" filled="f" stroked="t" strokeweight="1.080010pt" strokecolor="#818181">
                <v:path arrowok="t"/>
              </v:shape>
            </v:group>
            <v:group style="position:absolute;left:10606;top:15243;width:29;height:29" coordorigin="10606,15243" coordsize="29,29">
              <v:shape style="position:absolute;left:10606;top:15243;width:29;height:29" coordorigin="10606,15243" coordsize="29,29" path="m10620,15272l10606,15265,10606,15257,10606,15243,10620,15243,10634,15250,10634,15257,10627,15265,10620,15272e" filled="f" stroked="t" strokeweight="1.080010pt" strokecolor="#818181">
                <v:path arrowok="t"/>
              </v:shape>
            </v:group>
            <v:group style="position:absolute;left:10375;top:15509;width:216;height:43" coordorigin="10375,15509" coordsize="216,43">
              <v:shape style="position:absolute;left:10375;top:15509;width:216;height:43" coordorigin="10375,15509" coordsize="216,43" path="m10375,15509l10447,15517,10505,15524,10591,15553e" filled="f" stroked="t" strokeweight="1.080010pt" strokecolor="#818181">
                <v:path arrowok="t"/>
              </v:shape>
            </v:group>
            <v:group style="position:absolute;left:9763;top:16201;width:58;height:2261" coordorigin="9763,16201" coordsize="58,2261">
              <v:shape style="position:absolute;left:9763;top:16201;width:58;height:2261" coordorigin="9763,16201" coordsize="58,2261" path="m9763,18461l9814,16625,9821,16201e" filled="f" stroked="t" strokeweight="1.080010pt" strokecolor="#818181">
                <v:path arrowok="t"/>
              </v:shape>
            </v:group>
            <v:group style="position:absolute;left:10886;top:15862;width:29;height:43" coordorigin="10886,15862" coordsize="29,43">
              <v:shape style="position:absolute;left:10886;top:15862;width:29;height:43" coordorigin="10886,15862" coordsize="29,43" path="m10886,15905l10886,15884,10886,15869,10901,15862,10915,15869,10915,15884,10908,15898,10886,15905e" filled="f" stroked="t" strokeweight="1.080010pt" strokecolor="#818181">
                <v:path arrowok="t"/>
              </v:shape>
            </v:group>
            <v:group style="position:absolute;left:9439;top:19362;width:144;height:36" coordorigin="9439,19362" coordsize="144,36">
              <v:shape style="position:absolute;left:9439;top:19362;width:144;height:36" coordorigin="9439,19362" coordsize="144,36" path="m9583,19362l9533,19369,9439,19398e" filled="f" stroked="t" strokeweight="1.080010pt" strokecolor="#818181">
                <v:path arrowok="t"/>
              </v:shape>
            </v:group>
            <v:group style="position:absolute;left:10375;top:17029;width:252;height:22" coordorigin="10375,17029" coordsize="252,22">
              <v:shape style="position:absolute;left:10375;top:17029;width:252;height:22" coordorigin="10375,17029" coordsize="252,22" path="m10375,17043l10591,17050,10620,17043,10627,17029e" filled="f" stroked="t" strokeweight="1.080010pt" strokecolor="#818181">
                <v:path arrowok="t"/>
              </v:shape>
            </v:group>
            <v:group style="position:absolute;left:9317;top:19362;width:266;height:245" coordorigin="9317,19362" coordsize="266,245">
              <v:shape style="position:absolute;left:9317;top:19362;width:266;height:245" coordorigin="9317,19362" coordsize="266,245" path="m9317,19455l9346,19534,9374,19578,9403,19599,9425,19606,9454,19599,9540,19556,9569,19527,9576,19513,9583,19484,9583,19362e" filled="f" stroked="t" strokeweight="1.080010pt" strokecolor="#818181">
                <v:path arrowok="t"/>
              </v:shape>
            </v:group>
            <v:group style="position:absolute;left:12183;top:12168;width:518;height:79" coordorigin="12183,12168" coordsize="518,79">
              <v:shape style="position:absolute;left:12183;top:12168;width:518;height:79" coordorigin="12183,12168" coordsize="518,79" path="m12183,12168l12334,12226,12391,12248,12449,12248,12701,12240e" filled="f" stroked="t" strokeweight="1.080010pt" strokecolor="#818181">
                <v:path arrowok="t"/>
              </v:shape>
            </v:group>
            <v:group style="position:absolute;left:9583;top:19362;width:151;height:2" coordorigin="9583,19362" coordsize="151,2">
              <v:shape style="position:absolute;left:9583;top:19362;width:151;height:2" coordorigin="9583,19362" coordsize="151,0" path="m9734,19362l9583,19362e" filled="f" stroked="t" strokeweight="1.080010pt" strokecolor="#818181">
                <v:path arrowok="t"/>
              </v:shape>
            </v:group>
            <v:group style="position:absolute;left:10138;top:17036;width:29;height:1426" coordorigin="10138,17036" coordsize="29,1426">
              <v:shape style="position:absolute;left:10138;top:17036;width:29;height:1426" coordorigin="10138,17036" coordsize="29,1426" path="m10138,18461l10145,18260,10145,18001,10159,17266,10166,17036e" filled="f" stroked="t" strokeweight="1.080010pt" strokecolor="#818181">
                <v:path arrowok="t"/>
              </v:shape>
            </v:group>
            <v:group style="position:absolute;left:10879;top:15625;width:302;height:410" coordorigin="10879,15625" coordsize="302,410">
              <v:shape style="position:absolute;left:10879;top:15625;width:302;height:410" coordorigin="10879,15625" coordsize="302,410" path="m10879,16028l11174,16035,11182,15625e" filled="f" stroked="t" strokeweight="1.080010pt" strokecolor="#818181">
                <v:path arrowok="t"/>
              </v:shape>
            </v:group>
            <v:group style="position:absolute;left:12600;top:11348;width:569;height:655" coordorigin="12600,11348" coordsize="569,655">
              <v:shape style="position:absolute;left:12600;top:11348;width:569;height:655" coordorigin="12600,11348" coordsize="569,655" path="m13169,11348l12759,11506,12723,11528,12701,11556,12687,11628,12665,11700,12636,11765,12607,11816,12600,11844,12600,11888,12622,12003e" filled="f" stroked="t" strokeweight="1.080010pt" strokecolor="#818181">
                <v:path arrowok="t"/>
              </v:shape>
            </v:group>
            <v:group style="position:absolute;left:12715;top:12240;width:2;height:230" coordorigin="12715,12240" coordsize="2,230">
              <v:shape style="position:absolute;left:12715;top:12240;width:2;height:230" coordorigin="12715,12240" coordsize="0,230" path="m12715,12240l12715,12471e" filled="f" stroked="t" strokeweight="1.44001pt" strokecolor="#818181">
                <v:path arrowok="t"/>
              </v:shape>
            </v:group>
            <v:group style="position:absolute;left:9734;top:19362;width:50;height:295" coordorigin="9734,19362" coordsize="50,295">
              <v:shape style="position:absolute;left:9734;top:19362;width:50;height:295" coordorigin="9734,19362" coordsize="50,295" path="m9785,19657l9749,19599,9742,19570,9734,19542,9734,19362e" filled="f" stroked="t" strokeweight="1.080010pt" strokecolor="#818181">
                <v:path arrowok="t"/>
              </v:shape>
            </v:group>
            <v:group style="position:absolute;left:10570;top:17821;width:58;height:180" coordorigin="10570,17821" coordsize="58,180">
              <v:shape style="position:absolute;left:10570;top:17821;width:58;height:180" coordorigin="10570,17821" coordsize="58,180" path="m10570,18001l10577,17907,10584,17885,10627,17821e" filled="f" stroked="t" strokeweight="1.080010pt" strokecolor="#818181">
                <v:path arrowok="t"/>
              </v:shape>
            </v:group>
            <v:group style="position:absolute;left:10116;top:18461;width:22;height:850" coordorigin="10116,18461" coordsize="22,850">
              <v:shape style="position:absolute;left:10116;top:18461;width:22;height:850" coordorigin="10116,18461" coordsize="22,850" path="m10116,19311l10138,18461e" filled="f" stroked="t" strokeweight="1.080010pt" strokecolor="#818181">
                <v:path arrowok="t"/>
              </v:shape>
            </v:group>
            <v:group style="position:absolute;left:8899;top:21810;width:7;height:79" coordorigin="8899,21810" coordsize="7,79">
              <v:shape style="position:absolute;left:8899;top:21810;width:7;height:79" coordorigin="8899,21810" coordsize="7,79" path="m8899,21810l8906,21867,8906,21889e" filled="f" stroked="t" strokeweight="1.080010pt" strokecolor="#818181">
                <v:path arrowok="t"/>
              </v:shape>
            </v:group>
            <v:group style="position:absolute;left:13248;top:11477;width:302;height:79" coordorigin="13248,11477" coordsize="302,79">
              <v:shape style="position:absolute;left:13248;top:11477;width:302;height:79" coordorigin="13248,11477" coordsize="302,79" path="m13248,11556l13428,11492,13464,11484,13522,11484,13551,11477e" filled="f" stroked="t" strokeweight="1.080010pt" strokecolor="#818181">
                <v:path arrowok="t"/>
              </v:shape>
            </v:group>
            <v:group style="position:absolute;left:12852;top:13421;width:288;height:425" coordorigin="12852,13421" coordsize="288,425">
              <v:shape style="position:absolute;left:12852;top:13421;width:288;height:425" coordorigin="12852,13421" coordsize="288,425" path="m12867,13846l12852,13717,12852,13652,12859,13637,12874,13623,12975,13565,13068,13493,13140,13421e" filled="f" stroked="t" strokeweight="1.080010pt" strokecolor="#818181">
                <v:path arrowok="t"/>
              </v:shape>
            </v:group>
            <v:group style="position:absolute;left:12975;top:13256;width:166;height:166" coordorigin="12975,13256" coordsize="166,166">
              <v:shape style="position:absolute;left:12975;top:13256;width:166;height:166" coordorigin="12975,13256" coordsize="166,166" path="m12975,13256l13140,13421e" filled="f" stroked="t" strokeweight="1.080010pt" strokecolor="#818181">
                <v:path arrowok="t"/>
              </v:shape>
            </v:group>
            <v:group style="position:absolute;left:9792;top:21082;width:223;height:2" coordorigin="9792,21082" coordsize="223,2">
              <v:shape style="position:absolute;left:9792;top:21082;width:223;height:2" coordorigin="9792,21082" coordsize="223,0" path="m9792,21082l10015,21082e" filled="f" stroked="t" strokeweight="3.60013pt" strokecolor="#000000">
                <v:path arrowok="t"/>
              </v:shape>
            </v:group>
            <v:group style="position:absolute;left:10015;top:21064;width:29;height:2" coordorigin="10015,21064" coordsize="29,2">
              <v:shape style="position:absolute;left:10015;top:21064;width:29;height:2" coordorigin="10015,21064" coordsize="29,0" path="m10015,21064l10044,21064e" filled="f" stroked="t" strokeweight=".36001pt" strokecolor="#000000">
                <v:path arrowok="t"/>
              </v:shape>
            </v:group>
            <v:group style="position:absolute;left:10008;top:21115;width:29;height:2" coordorigin="10008,21115" coordsize="29,2">
              <v:shape style="position:absolute;left:10008;top:21115;width:29;height:2" coordorigin="10008,21115" coordsize="29,0" path="m10008,21115l10037,21115e" filled="f" stroked="t" strokeweight=".36001pt" strokecolor="#000000">
                <v:path arrowok="t"/>
              </v:shape>
            </v:group>
            <v:group style="position:absolute;left:10001;top:21237;width:29;height:2" coordorigin="10001,21237" coordsize="29,2">
              <v:shape style="position:absolute;left:10001;top:21237;width:29;height:2" coordorigin="10001,21237" coordsize="29,0" path="m10001,21237l10030,21237e" filled="f" stroked="t" strokeweight=".36002pt" strokecolor="#000000">
                <v:path arrowok="t"/>
              </v:shape>
            </v:group>
            <v:group style="position:absolute;left:11981;top:16460;width:295;height:425" coordorigin="11981,16460" coordsize="295,425">
              <v:shape style="position:absolute;left:11981;top:16460;width:295;height:425" coordorigin="11981,16460" coordsize="295,425" path="m11981,16877l11988,16604,11995,16474,12003,16460,12017,16460,12204,16460,12255,16467,12269,16481,12276,16496,12269,16885e" filled="f" stroked="t" strokeweight="1.080010pt" strokecolor="#818181">
                <v:path arrowok="t"/>
              </v:shape>
            </v:group>
            <v:group style="position:absolute;left:14091;top:12953;width:194;height:7" coordorigin="14091,12953" coordsize="194,7">
              <v:shape style="position:absolute;left:14091;top:12953;width:194;height:7" coordorigin="14091,12953" coordsize="194,7" path="m14091,12953l14285,12960e" filled="f" stroked="t" strokeweight="1.080010pt" strokecolor="#818181">
                <v:path arrowok="t"/>
              </v:shape>
            </v:group>
            <v:group style="position:absolute;left:10044;top:20744;width:1310;height:317" coordorigin="10044,20744" coordsize="1310,317">
              <v:shape style="position:absolute;left:10044;top:20744;width:1310;height:317" coordorigin="10044,20744" coordsize="1310,317" path="m11354,20744l10044,21061e" filled="f" stroked="t" strokeweight="1.80002pt" strokecolor="#000000">
                <v:path arrowok="t"/>
              </v:shape>
            </v:group>
            <v:group style="position:absolute;left:13219;top:16300;width:1066;height:2" coordorigin="13219,16300" coordsize="1066,2">
              <v:shape style="position:absolute;left:13219;top:16300;width:1066;height:2" coordorigin="13219,16300" coordsize="1066,0" path="m13219,16300l14285,16300e" filled="f" stroked="t" strokeweight="1.62003pt" strokecolor="#818181">
                <v:path arrowok="t"/>
              </v:shape>
            </v:group>
            <v:group style="position:absolute;left:14263;top:13897;width:497;height:518" coordorigin="14263,13897" coordsize="497,518">
              <v:shape style="position:absolute;left:14263;top:13897;width:497;height:518" coordorigin="14263,13897" coordsize="497,518" path="m14263,14401l14335,14415,14710,14415,14731,14408,14746,14386,14760,13997,14760,13940,14746,13918,14724,13904,14335,13897e" filled="f" stroked="t" strokeweight="1.080010pt" strokecolor="#818181">
                <v:path arrowok="t"/>
              </v:shape>
            </v:group>
            <v:group style="position:absolute;left:10030;top:20715;width:2124;height:518" coordorigin="10030,20715" coordsize="2124,518">
              <v:shape style="position:absolute;left:10030;top:20715;width:2124;height:518" coordorigin="10030,20715" coordsize="2124,518" path="m10030,21234l12154,20715e" filled="f" stroked="t" strokeweight="1.80002pt" strokecolor="#000000">
                <v:path arrowok="t"/>
              </v:shape>
            </v:group>
            <v:group style="position:absolute;left:13003;top:19376;width:79;height:22" coordorigin="13003,19376" coordsize="79,22">
              <v:shape style="position:absolute;left:13003;top:19376;width:79;height:22" coordorigin="13003,19376" coordsize="79,22" path="m13003,19376l13061,19383,13083,19398e" filled="f" stroked="t" strokeweight="1.080010pt" strokecolor="#818181">
                <v:path arrowok="t"/>
              </v:shape>
            </v:group>
            <v:group style="position:absolute;left:13817;top:17590;width:583;height:367" coordorigin="13817,17590" coordsize="583,367">
              <v:shape style="position:absolute;left:13817;top:17590;width:583;height:367" coordorigin="13817,17590" coordsize="583,367" path="m14400,17799l14112,17871,13968,17936,13925,17943,13860,17957,13831,17943,13824,17921,13817,17770,13831,17749,14184,17590e" filled="f" stroked="t" strokeweight="1.080010pt" strokecolor="#818181">
                <v:path arrowok="t"/>
              </v:shape>
            </v:group>
            <v:group style="position:absolute;left:14249;top:18634;width:151;height:2" coordorigin="14249,18634" coordsize="151,2">
              <v:shape style="position:absolute;left:14249;top:18634;width:151;height:2" coordorigin="14249,18634" coordsize="151,0" path="m14249,18634l14400,18634e" filled="f" stroked="t" strokeweight="1.080010pt" strokecolor="#818181">
                <v:path arrowok="t"/>
              </v:shape>
            </v:group>
            <v:group style="position:absolute;left:12435;top:21133;width:662;height:756" coordorigin="12435,21133" coordsize="662,756">
              <v:shape style="position:absolute;left:12435;top:21133;width:662;height:756" coordorigin="12435,21133" coordsize="662,756" path="m13083,21889l13097,21385,13090,21349,13068,21284,13032,21234,12996,21198,12967,21176,12895,21147,12867,21147,12435,21133e" filled="f" stroked="t" strokeweight="1.080010pt" strokecolor="#818181">
                <v:path arrowok="t"/>
              </v:shape>
            </v:group>
            <v:group style="position:absolute;left:14332;top:19405;width:2;height:36" coordorigin="14332,19405" coordsize="2,36">
              <v:shape style="position:absolute;left:14332;top:19405;width:2;height:36" coordorigin="14332,19405" coordsize="0,36" path="m14332,19405l14332,19441e" filled="f" stroked="t" strokeweight=".36001pt" strokecolor="#818181">
                <v:path arrowok="t"/>
              </v:shape>
            </v:group>
            <v:group style="position:absolute;left:10030;top:20082;width:4435;height:1094" coordorigin="10030,20082" coordsize="4435,1094">
              <v:shape style="position:absolute;left:10030;top:20082;width:4435;height:1094" coordorigin="10030,20082" coordsize="4435,1094" path="m10030,21176l12823,20485,14285,20118,14465,20082e" filled="f" stroked="t" strokeweight="1.80002pt" strokecolor="#000000">
                <v:path arrowok="t"/>
              </v:shape>
            </v:group>
            <v:group style="position:absolute;left:14811;top:19470;width:29;height:22" coordorigin="14811,19470" coordsize="29,22">
              <v:shape style="position:absolute;left:14811;top:19470;width:29;height:22" coordorigin="14811,19470" coordsize="29,22" path="m14839,19470l14818,19477,14811,19491e" filled="f" stroked="t" strokeweight="1.80002pt" strokecolor="#000000">
                <v:path arrowok="t"/>
              </v:shape>
            </v:group>
            <v:group style="position:absolute;left:14825;top:19009;width:22;height:461" coordorigin="14825,19009" coordsize="22,461">
              <v:shape style="position:absolute;left:14825;top:19009;width:22;height:461" coordorigin="14825,19009" coordsize="22,461" path="m14839,19470l14847,19196,14825,19009e" filled="f" stroked="t" strokeweight="1.080010pt" strokecolor="#818181">
                <v:path arrowok="t"/>
              </v:shape>
            </v:group>
            <v:group style="position:absolute;left:14793;top:19923;width:22;height:2" coordorigin="14793,19923" coordsize="22,2">
              <v:shape style="position:absolute;left:14793;top:19923;width:22;height:2" coordorigin="14793,19923" coordsize="22,0" path="m14793,19923l14814,19923e" filled="f" stroked="t" strokeweight="1.44006pt" strokecolor="#818181">
                <v:path arrowok="t"/>
              </v:shape>
            </v:group>
            <v:group style="position:absolute;left:14803;top:19988;width:36;height:2" coordorigin="14803,19988" coordsize="36,2">
              <v:shape style="position:absolute;left:14803;top:19988;width:36;height:2" coordorigin="14803,19988" coordsize="36,0" path="m14803,19988l14839,19988e" filled="f" stroked="t" strokeweight=".72002pt" strokecolor="#000000">
                <v:path arrowok="t"/>
              </v:shape>
            </v:group>
            <v:group style="position:absolute;left:14839;top:19930;width:2;height:166" coordorigin="14839,19930" coordsize="2,166">
              <v:shape style="position:absolute;left:14839;top:19930;width:2;height:166" coordorigin="14839,19930" coordsize="0,166" path="m14839,19930l14839,20096e" filled="f" stroked="t" strokeweight="1.080010pt" strokecolor="#818181">
                <v:path arrowok="t"/>
              </v:shape>
            </v:group>
            <v:group style="position:absolute;left:12154;top:20125;width:2642;height:590" coordorigin="12154,20125" coordsize="2642,590">
              <v:shape style="position:absolute;left:12154;top:20125;width:2642;height:590" coordorigin="12154,20125" coordsize="2642,590" path="m12154,20715l12377,20679,13500,20442,14796,20125e" filled="f" stroked="t" strokeweight="1.80002pt" strokecolor="#000000">
                <v:path arrowok="t"/>
              </v:shape>
            </v:group>
            <v:group style="position:absolute;left:14843;top:19822;width:2;height:79" coordorigin="14843,19822" coordsize="2,79">
              <v:shape style="position:absolute;left:14843;top:19822;width:2;height:79" coordorigin="14843,19822" coordsize="0,79" path="m14843,19822l14843,19902e" filled="f" stroked="t" strokeweight="3.96014pt" strokecolor="#000000">
                <v:path arrowok="t"/>
              </v:shape>
            </v:group>
            <v:group style="position:absolute;left:972;top:7013;width:58;height:3334" coordorigin="972,7013" coordsize="58,3334">
              <v:shape style="position:absolute;left:972;top:7013;width:58;height:3334" coordorigin="972,7013" coordsize="58,3334" path="m972,10347l1008,8928,1030,7351,1030,7272,1015,7200,972,7013e" filled="f" stroked="t" strokeweight="1.080010pt" strokecolor="#818181">
                <v:path arrowok="t"/>
              </v:shape>
            </v:group>
            <v:group style="position:absolute;left:2707;top:5767;width:562;height:914" coordorigin="2707,5767" coordsize="562,914">
              <v:shape style="position:absolute;left:2707;top:5767;width:562;height:914" coordorigin="2707,5767" coordsize="562,914" path="m3269,6682l3226,6567,3197,6502,3103,6329,3024,6214,2707,5767e" filled="f" stroked="t" strokeweight="1.080010pt" strokecolor="#818181">
                <v:path arrowok="t"/>
              </v:shape>
            </v:group>
            <v:group style="position:absolute;left:4486;top:4925;width:871;height:821" coordorigin="4486,4925" coordsize="871,821">
              <v:shape style="position:absolute;left:4486;top:4925;width:871;height:821" coordorigin="4486,4925" coordsize="871,821" path="m4486,5746l4572,5170,4594,5105,4630,5040,4687,4990,4781,4954,4853,4939,4975,4925,5357,4925e" filled="f" stroked="t" strokeweight="1.080010pt" strokecolor="#818181">
                <v:path arrowok="t"/>
              </v:shape>
            </v:group>
            <v:group style="position:absolute;left:778;top:16627;width:706;height:2" coordorigin="778,16627" coordsize="706,2">
              <v:shape style="position:absolute;left:778;top:16627;width:706;height:2" coordorigin="778,16627" coordsize="706,0" path="m778,16627l1483,16627e" filled="f" stroked="t" strokeweight="1.260015pt" strokecolor="#818181">
                <v:path arrowok="t"/>
              </v:shape>
            </v:group>
            <v:group style="position:absolute;left:1483;top:15812;width:50;height:43" coordorigin="1483,15812" coordsize="50,43">
              <v:shape style="position:absolute;left:1483;top:15812;width:50;height:43" coordorigin="1483,15812" coordsize="50,43" path="m1498,15855l1490,15848,1483,15833,1490,15826,1498,15812,1519,15812,1526,15812,1534,15833,1534,15841,1519,15855,1498,15855e" filled="f" stroked="t" strokeweight="1.080010pt" strokecolor="#818181">
                <v:path arrowok="t"/>
              </v:shape>
            </v:group>
            <v:group style="position:absolute;left:288;top:18339;width:187;height:7" coordorigin="288,18339" coordsize="187,7">
              <v:shape style="position:absolute;left:288;top:18339;width:187;height:7" coordorigin="288,18339" coordsize="187,7" path="m288,18339l475,18346e" filled="f" stroked="t" strokeweight="1.080010pt" strokecolor="#818181">
                <v:path arrowok="t"/>
              </v:shape>
            </v:group>
            <v:group style="position:absolute;left:1030;top:16913;width:137;height:14" coordorigin="1030,16913" coordsize="137,14">
              <v:shape style="position:absolute;left:1030;top:16913;width:137;height:14" coordorigin="1030,16913" coordsize="137,14" path="m1030,16913l1130,16921,1166,16928e" filled="f" stroked="t" strokeweight="1.080010pt" strokecolor="#818181">
                <v:path arrowok="t"/>
              </v:shape>
            </v:group>
            <v:group style="position:absolute;left:1008;top:17461;width:274;height:7" coordorigin="1008,17461" coordsize="274,7">
              <v:shape style="position:absolute;left:1008;top:17461;width:274;height:7" coordorigin="1008,17461" coordsize="274,7" path="m1008,17461l1282,17468e" filled="f" stroked="t" strokeweight="1.080010pt" strokecolor="#818181">
                <v:path arrowok="t"/>
              </v:shape>
            </v:group>
            <v:group style="position:absolute;left:2052;top:14199;width:677;height:274" coordorigin="2052,14199" coordsize="677,274">
              <v:shape style="position:absolute;left:2052;top:14199;width:677;height:274" coordorigin="2052,14199" coordsize="677,274" path="m2729,14285l2124,14473,2052,14199e" filled="f" stroked="t" strokeweight="1.080010pt" strokecolor="#818181">
                <v:path arrowok="t"/>
              </v:shape>
            </v:group>
            <v:group style="position:absolute;left:792;top:15898;width:1246;height:58" coordorigin="792,15898" coordsize="1246,58">
              <v:shape style="position:absolute;left:792;top:15898;width:1246;height:58" coordorigin="792,15898" coordsize="1246,58" path="m792,15898l2038,15956e" filled="f" stroked="t" strokeweight="1.080010pt" strokecolor="#818181">
                <v:path arrowok="t"/>
              </v:shape>
            </v:group>
            <v:group style="position:absolute;left:1289;top:17209;width:259;height:29" coordorigin="1289,17209" coordsize="259,29">
              <v:shape style="position:absolute;left:1289;top:17209;width:259;height:29" coordorigin="1289,17209" coordsize="259,29" path="m1548,17237l1462,17216,1433,17209,1354,17209,1289,17209e" filled="f" stroked="t" strokeweight="1.080010pt" strokecolor="#818181">
                <v:path arrowok="t"/>
              </v:shape>
            </v:group>
            <v:group style="position:absolute;left:2038;top:15956;width:43;height:418" coordorigin="2038,15956" coordsize="43,418">
              <v:shape style="position:absolute;left:2038;top:15956;width:43;height:418" coordorigin="2038,15956" coordsize="43,418" path="m2081,16373l2045,16208,2038,16165,2038,15956e" filled="f" stroked="t" strokeweight="1.080010pt" strokecolor="#818181">
                <v:path arrowok="t"/>
              </v:shape>
            </v:group>
            <v:group style="position:absolute;left:2678;top:10340;width:648;height:3665" coordorigin="2678,10340" coordsize="648,3665">
              <v:shape style="position:absolute;left:2678;top:10340;width:648;height:3665" coordorigin="2678,10340" coordsize="648,3665" path="m2678,14005l2887,13983,2974,13990,3146,13997,3154,13479,3175,11765,3190,11232,3204,11139,3226,11038,3290,10779,3312,10664,3326,10340e" filled="f" stroked="t" strokeweight="1.080010pt" strokecolor="#818181">
                <v:path arrowok="t"/>
              </v:shape>
            </v:group>
            <v:group style="position:absolute;left:2225;top:15329;width:367;height:187" coordorigin="2225,15329" coordsize="367,187">
              <v:shape style="position:absolute;left:2225;top:15329;width:367;height:187" coordorigin="2225,15329" coordsize="367,187" path="m2225,15517l2592,15329e" filled="f" stroked="t" strokeweight="1.080010pt" strokecolor="#818181">
                <v:path arrowok="t"/>
              </v:shape>
            </v:group>
            <v:group style="position:absolute;left:1966;top:16373;width:122;height:238" coordorigin="1966,16373" coordsize="122,238">
              <v:shape style="position:absolute;left:1966;top:16373;width:122;height:238" coordorigin="1966,16373" coordsize="122,238" path="m1966,16582l2081,16611,2088,16417,2081,16373e" filled="f" stroked="t" strokeweight="1.080010pt" strokecolor="#818181">
                <v:path arrowok="t"/>
              </v:shape>
            </v:group>
            <v:group style="position:absolute;left:4658;top:10347;width:14;height:353" coordorigin="4658,10347" coordsize="14,353">
              <v:shape style="position:absolute;left:4658;top:10347;width:14;height:353" coordorigin="4658,10347" coordsize="14,353" path="m4673,10347l4658,10700e" filled="f" stroked="t" strokeweight="1.080010pt" strokecolor="#818181">
                <v:path arrowok="t"/>
              </v:shape>
            </v:group>
            <v:group style="position:absolute;left:3110;top:13997;width:36;height:1166" coordorigin="3110,13997" coordsize="36,1166">
              <v:shape style="position:absolute;left:3110;top:13997;width:36;height:1166" coordorigin="3110,13997" coordsize="36,1166" path="m3110,15164l3118,14955,3146,13997e" filled="f" stroked="t" strokeweight="1.080010pt" strokecolor="#818181">
                <v:path arrowok="t"/>
              </v:shape>
            </v:group>
            <v:group style="position:absolute;left:1706;top:18591;width:50;height:43" coordorigin="1706,18591" coordsize="50,43">
              <v:shape style="position:absolute;left:1706;top:18591;width:50;height:43" coordorigin="1706,18591" coordsize="50,43" path="m1728,18634l1714,18620,1706,18598,1735,18591,1742,18591,1757,18598,1757,18620,1750,18634,1728,18634e" filled="f" stroked="t" strokeweight="1.080010pt" strokecolor="#818181">
                <v:path arrowok="t"/>
              </v:shape>
            </v:group>
            <v:group style="position:absolute;left:2434;top:17151;width:36;height:353" coordorigin="2434,17151" coordsize="36,353">
              <v:shape style="position:absolute;left:2434;top:17151;width:36;height:353" coordorigin="2434,17151" coordsize="36,353" path="m2470,17504l2470,17425,2470,17367,2434,17151e" filled="f" stroked="t" strokeweight="1.080010pt" strokecolor="#818181">
                <v:path arrowok="t"/>
              </v:shape>
            </v:group>
            <v:group style="position:absolute;left:893;top:20535;width:396;height:72" coordorigin="893,20535" coordsize="396,72">
              <v:shape style="position:absolute;left:893;top:20535;width:396;height:72" coordorigin="893,20535" coordsize="396,72" path="m893,20535l1145,20542,1217,20571,1289,20607e" filled="f" stroked="t" strokeweight="1.080010pt" strokecolor="#818181">
                <v:path arrowok="t"/>
              </v:shape>
            </v:group>
            <v:group style="position:absolute;left:3125;top:15999;width:22;height:403" coordorigin="3125,15999" coordsize="22,403">
              <v:shape style="position:absolute;left:3125;top:15999;width:22;height:403" coordorigin="3125,15999" coordsize="22,403" path="m3146,16402l3146,16237,3139,16150,3125,15999e" filled="f" stroked="t" strokeweight="1.080010pt" strokecolor="#818181">
                <v:path arrowok="t"/>
              </v:shape>
            </v:group>
            <v:group style="position:absolute;left:3319;top:15747;width:94;height:58" coordorigin="3319,15747" coordsize="94,58">
              <v:shape style="position:absolute;left:3319;top:15747;width:94;height:58" coordorigin="3319,15747" coordsize="94,58" path="m3341,15797l3326,15783,3319,15776,3326,15761,3326,15754,3341,15747,3362,15747,3377,15761,3413,15805,3355,15805,3341,15797e" filled="f" stroked="t" strokeweight="1.080010pt" strokecolor="#818181">
                <v:path arrowok="t"/>
              </v:shape>
            </v:group>
            <v:group style="position:absolute;left:1944;top:19326;width:36;height:50" coordorigin="1944,19326" coordsize="36,50">
              <v:shape style="position:absolute;left:1944;top:19326;width:36;height:50" coordorigin="1944,19326" coordsize="36,50" path="m1958,19376l1951,19369,1944,19362,1944,19354,1958,19326,1980,19347,1980,19354,1980,19362,1973,19376,1966,19376,1958,19376e" filled="f" stroked="t" strokeweight="1.080010pt" strokecolor="#818181">
                <v:path arrowok="t"/>
              </v:shape>
            </v:group>
            <v:group style="position:absolute;left:1958;top:17790;width:691;height:2" coordorigin="1958,17790" coordsize="691,2">
              <v:shape style="position:absolute;left:1958;top:17790;width:691;height:2" coordorigin="1958,17790" coordsize="691,0" path="m1958,17790l2650,17790e" filled="f" stroked="t" strokeweight="1.980045pt" strokecolor="#818181">
                <v:path arrowok="t"/>
              </v:shape>
            </v:group>
            <v:group style="position:absolute;left:2282;top:18649;width:144;height:7" coordorigin="2282,18649" coordsize="144,7">
              <v:shape style="position:absolute;left:2282;top:18649;width:144;height:7" coordorigin="2282,18649" coordsize="144,7" path="m2426,18656l2282,18649e" filled="f" stroked="t" strokeweight="1.080010pt" strokecolor="#818181">
                <v:path arrowok="t"/>
              </v:shape>
            </v:group>
            <v:group style="position:absolute;left:1656;top:20722;width:22;height:238" coordorigin="1656,20722" coordsize="22,238">
              <v:shape style="position:absolute;left:1656;top:20722;width:22;height:238" coordorigin="1656,20722" coordsize="22,238" path="m1678,20960l1678,20917,1656,20838,1656,20722e" filled="f" stroked="t" strokeweight="1.080010pt" strokecolor="#818181">
                <v:path arrowok="t"/>
              </v:shape>
            </v:group>
            <v:group style="position:absolute;left:3334;top:16553;width:101;height:929" coordorigin="3334,16553" coordsize="101,929">
              <v:shape style="position:absolute;left:3334;top:16553;width:101;height:929" coordorigin="3334,16553" coordsize="101,929" path="m3434,17482l3377,17425,3355,17403,3341,17367,3334,17309,3348,16690,3362,16640,3370,16611,3406,16553e" filled="f" stroked="t" strokeweight="1.080010pt" strokecolor="#818181">
                <v:path arrowok="t"/>
              </v:shape>
            </v:group>
            <v:group style="position:absolute;left:2362;top:19585;width:94;height:281" coordorigin="2362,19585" coordsize="94,281">
              <v:shape style="position:absolute;left:2362;top:19585;width:94;height:281" coordorigin="2362,19585" coordsize="94,281" path="m2455,19866l2455,19779,2434,19707,2405,19650,2362,19585e" filled="f" stroked="t" strokeweight="1.080010pt" strokecolor="#818181">
                <v:path arrowok="t"/>
              </v:shape>
            </v:group>
            <v:group style="position:absolute;left:2153;top:20672;width:173;height:65" coordorigin="2153,20672" coordsize="173,65">
              <v:shape style="position:absolute;left:2153;top:20672;width:173;height:65" coordorigin="2153,20672" coordsize="173,65" path="m2153,20737l2225,20722,2275,20708,2326,20672e" filled="f" stroked="t" strokeweight="1.080010pt" strokecolor="#818181">
                <v:path arrowok="t"/>
              </v:shape>
            </v:group>
            <v:group style="position:absolute;left:3406;top:16474;width:742;height:79" coordorigin="3406,16474" coordsize="742,79">
              <v:shape style="position:absolute;left:3406;top:16474;width:742;height:79" coordorigin="3406,16474" coordsize="742,79" path="m3406,16553l3463,16503,3506,16489,3557,16474,4147,16503e" filled="f" stroked="t" strokeweight="1.080010pt" strokecolor="#818181">
                <v:path arrowok="t"/>
              </v:shape>
            </v:group>
            <v:group style="position:absolute;left:3571;top:17641;width:14;height:223" coordorigin="3571,17641" coordsize="14,223">
              <v:shape style="position:absolute;left:3571;top:17641;width:14;height:223" coordorigin="3571,17641" coordsize="14,223" path="m3571,17864l3586,17705,3578,17662,3571,17641e" filled="f" stroked="t" strokeweight="1.080010pt" strokecolor="#818181">
                <v:path arrowok="t"/>
              </v:shape>
            </v:group>
            <v:group style="position:absolute;left:2326;top:20672;width:122;height:115" coordorigin="2326,20672" coordsize="122,115">
              <v:shape style="position:absolute;left:2326;top:20672;width:122;height:115" coordorigin="2326,20672" coordsize="122,115" path="m2326,20672l2419,20766,2448,20787e" filled="f" stroked="t" strokeweight="1.080010pt" strokecolor="#818181">
                <v:path arrowok="t"/>
              </v:shape>
            </v:group>
            <v:group style="position:absolute;left:2455;top:19866;width:468;height:14" coordorigin="2455,19866" coordsize="468,14">
              <v:shape style="position:absolute;left:2455;top:19866;width:468;height:14" coordorigin="2455,19866" coordsize="468,14" path="m2455,19866l2923,19880e" filled="f" stroked="t" strokeweight="1.080010pt" strokecolor="#818181">
                <v:path arrowok="t"/>
              </v:shape>
            </v:group>
            <v:group style="position:absolute;left:4378;top:16057;width:7;height:454" coordorigin="4378,16057" coordsize="7,454">
              <v:shape style="position:absolute;left:4378;top:16057;width:7;height:454" coordorigin="4378,16057" coordsize="7,454" path="m4385,16510l4378,16057e" filled="f" stroked="t" strokeweight="1.080010pt" strokecolor="#818181">
                <v:path arrowok="t"/>
              </v:shape>
            </v:group>
            <v:group style="position:absolute;left:3550;top:18634;width:58;height:230" coordorigin="3550,18634" coordsize="58,230">
              <v:shape style="position:absolute;left:3550;top:18634;width:58;height:230" coordorigin="3550,18634" coordsize="58,230" path="m3607,18865l3571,18821,3550,18778,3550,18749,3550,18634e" filled="f" stroked="t" strokeweight="1.080010pt" strokecolor="#818181">
                <v:path arrowok="t"/>
              </v:shape>
            </v:group>
            <v:group style="position:absolute;left:3312;top:19635;width:158;height:65" coordorigin="3312,19635" coordsize="158,65">
              <v:shape style="position:absolute;left:3312;top:19635;width:158;height:65" coordorigin="3312,19635" coordsize="158,65" path="m3312,19700l3326,19700,3341,19700,3470,19635e" filled="f" stroked="t" strokeweight="1.080010pt" strokecolor="#818181">
                <v:path arrowok="t"/>
              </v:shape>
            </v:group>
            <v:group style="position:absolute;left:3751;top:19110;width:65;height:216" coordorigin="3751,19110" coordsize="65,216">
              <v:shape style="position:absolute;left:3751;top:19110;width:65;height:216" coordorigin="3751,19110" coordsize="65,216" path="m3816,19326l3816,19304,3802,19239,3751,19110e" filled="f" stroked="t" strokeweight="1.080010pt" strokecolor="#818181">
                <v:path arrowok="t"/>
              </v:shape>
            </v:group>
            <v:group style="position:absolute;left:4061;top:21082;width:288;height:101" coordorigin="4061,21082" coordsize="288,101">
              <v:shape style="position:absolute;left:4061;top:21082;width:288;height:101" coordorigin="4061,21082" coordsize="288,101" path="m4349,21082l4291,21118,4241,21147,4140,21176,4061,21183e" filled="f" stroked="t" strokeweight="1.080010pt" strokecolor="#818181">
                <v:path arrowok="t"/>
              </v:shape>
            </v:group>
            <v:group style="position:absolute;left:4320;top:20593;width:144;height:331" coordorigin="4320,20593" coordsize="144,331">
              <v:shape style="position:absolute;left:4320;top:20593;width:144;height:331" coordorigin="4320,20593" coordsize="144,331" path="m4457,20924l4349,20874,4334,20859,4320,20838,4327,20686,4334,20672,4392,20600,4421,20593,4464,20593e" filled="f" stroked="t" strokeweight="1.080010pt" strokecolor="#818181">
                <v:path arrowok="t"/>
              </v:shape>
            </v:group>
            <v:group style="position:absolute;left:6178;top:16129;width:511;height:14" coordorigin="6178,16129" coordsize="511,14">
              <v:shape style="position:absolute;left:6178;top:16129;width:511;height:14" coordorigin="6178,16129" coordsize="511,14" path="m6178,16129l6689,16143e" filled="f" stroked="t" strokeweight="1.080010pt" strokecolor="#818181">
                <v:path arrowok="t"/>
              </v:shape>
            </v:group>
            <v:group style="position:absolute;left:5112;top:18893;width:324;height:238" coordorigin="5112,18893" coordsize="324,238">
              <v:shape style="position:absolute;left:5112;top:18893;width:324;height:238" coordorigin="5112,18893" coordsize="324,238" path="m5112,19124l5422,19131,5436,18893e" filled="f" stroked="t" strokeweight="1.080010pt" strokecolor="#818181">
                <v:path arrowok="t"/>
              </v:shape>
            </v:group>
            <v:group style="position:absolute;left:6206;top:16841;width:554;height:389" coordorigin="6206,16841" coordsize="554,389">
              <v:shape style="position:absolute;left:6206;top:16841;width:554;height:389" coordorigin="6206,16841" coordsize="554,389" path="m6206,17086l6278,17093,6638,17223,6667,17230,6689,17223,6703,17209,6761,17086,6761,17050,6746,17014,6703,16985,6638,16957,6530,16935,6322,16856,6264,16841,6214,16849e" filled="f" stroked="t" strokeweight="1.080010pt" strokecolor="#818181">
                <v:path arrowok="t"/>
              </v:shape>
            </v:group>
            <v:group style="position:absolute;left:4954;top:21658;width:418;height:2" coordorigin="4954,21658" coordsize="418,2">
              <v:shape style="position:absolute;left:4954;top:21658;width:418;height:2" coordorigin="4954,21658" coordsize="418,0" path="m4954,21658l5371,21658e" filled="f" stroked="t" strokeweight="1.080010pt" strokecolor="#818181">
                <v:path arrowok="t"/>
              </v:shape>
            </v:group>
            <v:group style="position:absolute;left:7027;top:18101;width:50;height:367" coordorigin="7027,18101" coordsize="50,367">
              <v:shape style="position:absolute;left:7027;top:18101;width:50;height:367" coordorigin="7027,18101" coordsize="50,367" path="m7027,18469l7070,18310,7078,18173,7070,18137,7063,18101e" filled="f" stroked="t" strokeweight="1.080010pt" strokecolor="#818181">
                <v:path arrowok="t"/>
              </v:shape>
            </v:group>
            <v:group style="position:absolute;left:7805;top:17230;width:187;height:2" coordorigin="7805,17230" coordsize="187,2">
              <v:shape style="position:absolute;left:7805;top:17230;width:187;height:2" coordorigin="7805,17230" coordsize="187,0" path="m7805,17230l7992,17230e" filled="f" stroked="t" strokeweight="1.080010pt" strokecolor="#818181">
                <v:path arrowok="t"/>
              </v:shape>
            </v:group>
            <v:group style="position:absolute;left:6826;top:19858;width:115;height:58" coordorigin="6826,19858" coordsize="115,58">
              <v:shape style="position:absolute;left:6826;top:19858;width:115;height:58" coordorigin="6826,19858" coordsize="115,58" path="m6826,19858l6941,19916e" filled="f" stroked="t" strokeweight="1.080010pt" strokecolor="#818181">
                <v:path arrowok="t"/>
              </v:shape>
            </v:group>
            <v:group style="position:absolute;left:6847;top:18670;width:209;height:1246" coordorigin="6847,18670" coordsize="209,1246">
              <v:shape style="position:absolute;left:6847;top:18670;width:209;height:1246" coordorigin="6847,18670" coordsize="209,1246" path="m6847,18670l6898,18692,7034,18721,7049,18735,7056,18757,7034,19722,7020,19758,6941,19916e" filled="f" stroked="t" strokeweight="1.080010pt" strokecolor="#818181">
                <v:path arrowok="t"/>
              </v:shape>
            </v:group>
            <v:group style="position:absolute;left:8338;top:16633;width:230;height:22" coordorigin="8338,16633" coordsize="230,22">
              <v:shape style="position:absolute;left:8338;top:16633;width:230;height:22" coordorigin="8338,16633" coordsize="230,22" path="m8338,16633l8352,16640,8438,16640,8568,16654e" filled="f" stroked="t" strokeweight="1.080010pt" strokecolor="#818181">
                <v:path arrowok="t"/>
              </v:shape>
            </v:group>
            <v:group style="position:absolute;left:7553;top:18973;width:7;height:259" coordorigin="7553,18973" coordsize="7,259">
              <v:shape style="position:absolute;left:7553;top:18973;width:7;height:259" coordorigin="7553,18973" coordsize="7,259" path="m7553,19232l7553,19088,7560,18973e" filled="f" stroked="t" strokeweight="1.080010pt" strokecolor="#818181">
                <v:path arrowok="t"/>
              </v:shape>
            </v:group>
            <v:group style="position:absolute;left:9081;top:15488;width:2;height:490" coordorigin="9081,15488" coordsize="2,490">
              <v:shape style="position:absolute;left:9081;top:15488;width:2;height:490" coordorigin="9081,15488" coordsize="0,490" path="m9081,15488l9081,15977e" filled="f" stroked="t" strokeweight="1.260015pt" strokecolor="#818181">
                <v:path arrowok="t"/>
              </v:shape>
            </v:group>
            <v:group style="position:absolute;left:6120;top:21356;width:605;height:50" coordorigin="6120,21356" coordsize="605,50">
              <v:shape style="position:absolute;left:6120;top:21356;width:605;height:50" coordorigin="6120,21356" coordsize="605,50" path="m6120,21378l6307,21392,6516,21406,6631,21406,6689,21385,6725,21356e" filled="f" stroked="t" strokeweight="1.080010pt" strokecolor="#818181">
                <v:path arrowok="t"/>
              </v:shape>
            </v:group>
            <v:group style="position:absolute;left:6674;top:19952;width:360;height:922" coordorigin="6674,19952" coordsize="360,922">
              <v:shape style="position:absolute;left:6674;top:19952;width:360;height:922" coordorigin="6674,19952" coordsize="360,922" path="m7034,19952l7027,20053,7013,20672,7013,20686,7006,20708,6984,20730,6732,20859,6696,20874,6689,20866,6682,20859,6674,20852,6674,20802,6674,20722,6674,20694,6696,20643,6746,20550,6754,20514,6754,20492,6746,20442,6718,20370,6703,20341e" filled="f" stroked="t" strokeweight="1.080010pt" strokecolor="#818181">
                <v:path arrowok="t"/>
              </v:shape>
            </v:group>
            <v:group style="position:absolute;left:7992;top:17468;width:439;height:94" coordorigin="7992,17468" coordsize="439,94">
              <v:shape style="position:absolute;left:7992;top:17468;width:439;height:94" coordorigin="7992,17468" coordsize="439,94" path="m7992,17561l8050,17561,8100,17547,8136,17533,8215,17482,8266,17468,8431,17468e" filled="f" stroked="t" strokeweight="1.080010pt" strokecolor="#818181">
                <v:path arrowok="t"/>
              </v:shape>
            </v:group>
            <v:group style="position:absolute;left:7272;top:19462;width:281;height:259" coordorigin="7272,19462" coordsize="281,259">
              <v:shape style="position:absolute;left:7272;top:19462;width:281;height:259" coordorigin="7272,19462" coordsize="281,259" path="m7553,19722l7315,19722,7286,19714,7279,19700,7272,19671,7279,19513,7286,19491,7294,19477,7322,19462,7430,19462,7553,19462e" filled="f" stroked="t" strokeweight="1.080010pt" strokecolor="#818181">
                <v:path arrowok="t"/>
              </v:shape>
            </v:group>
            <v:group style="position:absolute;left:8561;top:16654;width:295;height:367" coordorigin="8561,16654" coordsize="295,367">
              <v:shape style="position:absolute;left:8561;top:16654;width:295;height:367" coordorigin="8561,16654" coordsize="295,367" path="m8856,17021l8755,16928,8734,16906,8698,16899,8604,16899,8575,16899,8568,16892,8561,16863,8568,16654e" filled="f" stroked="t" strokeweight="1.080010pt" strokecolor="#818181">
                <v:path arrowok="t"/>
              </v:shape>
            </v:group>
            <v:group style="position:absolute;left:8208;top:18526;width:14;height:238" coordorigin="8208,18526" coordsize="14,238">
              <v:shape style="position:absolute;left:8208;top:18526;width:14;height:238" coordorigin="8208,18526" coordsize="14,238" path="m8208,18764l8222,18526e" filled="f" stroked="t" strokeweight="1.080010pt" strokecolor="#818181">
                <v:path arrowok="t"/>
              </v:shape>
            </v:group>
            <v:group style="position:absolute;left:9187;top:16942;width:43;height:50" coordorigin="9187,16942" coordsize="43,50">
              <v:shape style="position:absolute;left:9187;top:16942;width:43;height:50" coordorigin="9187,16942" coordsize="43,50" path="m9202,16993l9187,16978,9187,16964,9194,16949,9209,16942,9223,16949,9230,16964,9230,16985,9209,16993,9202,16993e" filled="f" stroked="t" strokeweight="1.080010pt" strokecolor="#818181">
                <v:path arrowok="t"/>
              </v:shape>
            </v:group>
            <v:group style="position:absolute;left:7682;top:20398;width:115;height:245" coordorigin="7682,20398" coordsize="115,245">
              <v:shape style="position:absolute;left:7682;top:20398;width:115;height:245" coordorigin="7682,20398" coordsize="115,245" path="m7682,20398l7762,20427,7798,20456,7798,20521,7790,20607,7718,20643e" filled="f" stroked="t" strokeweight="1.080010pt" strokecolor="#818181">
                <v:path arrowok="t"/>
              </v:shape>
            </v:group>
            <v:group style="position:absolute;left:13867;top:6423;width:22;height:22" coordorigin="13867,6423" coordsize="22,22">
              <v:shape style="position:absolute;left:13867;top:6423;width:22;height:22" coordorigin="13867,6423" coordsize="22,22" path="m13882,6444l13867,6437,13867,6423,13882,6423,13889,6430,13889,6437,13882,6444e" filled="f" stroked="t" strokeweight="1.080010pt" strokecolor="#818181">
                <v:path arrowok="t"/>
              </v:shape>
            </v:group>
            <v:group style="position:absolute;left:7618;top:21003;width:94;height:468" coordorigin="7618,21003" coordsize="94,468">
              <v:shape style="position:absolute;left:7618;top:21003;width:94;height:468" coordorigin="7618,21003" coordsize="94,468" path="m7618,21003l7661,21097,7675,21147,7675,21212,7675,21378,7711,21471e" filled="f" stroked="t" strokeweight="1.080010pt" strokecolor="#818181">
                <v:path arrowok="t"/>
              </v:shape>
            </v:group>
            <v:group style="position:absolute;left:8712;top:18490;width:101;height:986" coordorigin="8712,18490" coordsize="101,986">
              <v:shape style="position:absolute;left:8712;top:18490;width:101;height:986" coordorigin="8712,18490" coordsize="101,986" path="m8813,19477l8726,19318,8712,19254,8726,18548,8726,18490e" filled="f" stroked="t" strokeweight="1.080010pt" strokecolor="#818181">
                <v:path arrowok="t"/>
              </v:shape>
            </v:group>
            <v:group style="position:absolute;left:13867;top:6444;width:14;height:1627" coordorigin="13867,6444" coordsize="14,1627">
              <v:shape style="position:absolute;left:13867;top:6444;width:14;height:1627" coordorigin="13867,6444" coordsize="14,1627" path="m13867,8071l13867,7661,13875,7200,13867,6905,13875,6732,13875,6567,13882,6444e" filled="f" stroked="t" strokeweight="1.080010pt" strokecolor="#818181">
                <v:path arrowok="t"/>
              </v:shape>
            </v:group>
            <v:group style="position:absolute;left:6948;top:21118;width:3060;height:770" coordorigin="6948,21118" coordsize="3060,770">
              <v:shape style="position:absolute;left:6948;top:21118;width:3060;height:770" coordorigin="6948,21118" coordsize="3060,770" path="m10008,21118l9778,21176,6948,21889e" filled="f" stroked="t" strokeweight="1.80002pt" strokecolor="#000000">
                <v:path arrowok="t"/>
              </v:shape>
            </v:group>
            <v:group style="position:absolute;left:7171;top:21183;width:2830;height:706" coordorigin="7171,21183" coordsize="2830,706">
              <v:shape style="position:absolute;left:7171;top:21183;width:2830;height:706" coordorigin="7171,21183" coordsize="2830,706" path="m7171,21889l10001,21183e" filled="f" stroked="t" strokeweight="1.80002pt" strokecolor="#000000">
                <v:path arrowok="t"/>
              </v:shape>
            </v:group>
            <v:group style="position:absolute;left:10368;top:15236;width:29;height:29" coordorigin="10368,15236" coordsize="29,29">
              <v:shape style="position:absolute;left:10368;top:15236;width:29;height:29" coordorigin="10368,15236" coordsize="29,29" path="m10382,15265l10368,15265,10368,15250,10368,15243,10375,15236,10390,15236,10397,15243,10397,15250,10397,15265,10382,15265e" filled="f" stroked="t" strokeweight="1.080010pt" strokecolor="#818181">
                <v:path arrowok="t"/>
              </v:shape>
            </v:group>
            <v:group style="position:absolute;left:10375;top:15265;width:7;height:245" coordorigin="10375,15265" coordsize="7,245">
              <v:shape style="position:absolute;left:10375;top:15265;width:7;height:245" coordorigin="10375,15265" coordsize="7,245" path="m10375,15509l10382,15265e" filled="f" stroked="t" strokeweight="1.080010pt" strokecolor="#818181">
                <v:path arrowok="t"/>
              </v:shape>
            </v:group>
            <v:group style="position:absolute;left:9029;top:18137;width:151;height:310" coordorigin="9029,18137" coordsize="151,310">
              <v:shape style="position:absolute;left:9029;top:18137;width:151;height:310" coordorigin="9029,18137" coordsize="151,310" path="m9173,18447l9180,18375,9173,18317,9166,18289,9151,18253,9137,18224,9094,18181,9072,18159,9029,18137e" filled="f" stroked="t" strokeweight="1.080010pt" strokecolor="#818181">
                <v:path arrowok="t"/>
              </v:shape>
            </v:group>
            <v:group style="position:absolute;left:10591;top:15567;width:86;height:2" coordorigin="10591,15567" coordsize="86,2">
              <v:shape style="position:absolute;left:10591;top:15567;width:86;height:2" coordorigin="10591,15567" coordsize="86,0" path="m10591,15567l10678,15567e" filled="f" stroked="t" strokeweight="1.44005pt" strokecolor="#818181">
                <v:path arrowok="t"/>
              </v:shape>
            </v:group>
            <v:group style="position:absolute;left:10166;top:17036;width:209;height:7" coordorigin="10166,17036" coordsize="209,7">
              <v:shape style="position:absolute;left:10166;top:17036;width:209;height:7" coordorigin="10166,17036" coordsize="209,7" path="m10166,17036l10375,17043e" filled="f" stroked="t" strokeweight="1.080010pt" strokecolor="#818181">
                <v:path arrowok="t"/>
              </v:shape>
            </v:group>
            <v:group style="position:absolute;left:10872;top:15905;width:14;height:122" coordorigin="10872,15905" coordsize="14,122">
              <v:shape style="position:absolute;left:10872;top:15905;width:14;height:122" coordorigin="10872,15905" coordsize="14,122" path="m10879,16028l10872,15949,10879,15934,10886,15905e" filled="f" stroked="t" strokeweight="1.080010pt" strokecolor="#818181">
                <v:path arrowok="t"/>
              </v:shape>
            </v:group>
            <v:group style="position:absolute;left:10764;top:16618;width:36;height:36" coordorigin="10764,16618" coordsize="36,36">
              <v:shape style="position:absolute;left:10764;top:16618;width:36;height:36" coordorigin="10764,16618" coordsize="36,36" path="m10778,16654l10771,16647,10764,16633,10778,16618,10786,16618,10793,16625,10800,16640,10793,16647,10778,16654e" filled="f" stroked="t" strokeweight="1.080010pt" strokecolor="#818181">
                <v:path arrowok="t"/>
              </v:shape>
            </v:group>
            <v:group style="position:absolute;left:12499;top:12471;width:230;height:7" coordorigin="12499,12471" coordsize="230,7">
              <v:shape style="position:absolute;left:12499;top:12471;width:230;height:7" coordorigin="12499,12471" coordsize="230,7" path="m12730,12471l12499,12478e" filled="f" stroked="t" strokeweight="1.080010pt" strokecolor="#818181">
                <v:path arrowok="t"/>
              </v:shape>
            </v:group>
            <v:group style="position:absolute;left:12845;top:11556;width:403;height:612" coordorigin="12845,11556" coordsize="403,612">
              <v:shape style="position:absolute;left:12845;top:11556;width:403;height:612" coordorigin="12845,11556" coordsize="403,612" path="m12917,12168l12859,11996,12845,11931,12845,11909,12845,11888,12903,11722,12924,11693,12946,11679,13248,11556e" filled="f" stroked="t" strokeweight="1.080010pt" strokecolor="#818181">
                <v:path arrowok="t"/>
              </v:shape>
            </v:group>
            <v:group style="position:absolute;left:12967;top:12464;width:43;height:43" coordorigin="12967,12464" coordsize="43,43">
              <v:shape style="position:absolute;left:12967;top:12464;width:43;height:43" coordorigin="12967,12464" coordsize="43,43" path="m12975,12500l12967,12492,12967,12478,12982,12464,12996,12464,13003,12464,13011,12485,13003,12500,12989,12507,12975,12500e" filled="f" stroked="t" strokeweight="1.080010pt" strokecolor="#818181">
                <v:path arrowok="t"/>
              </v:shape>
            </v:group>
            <v:group style="position:absolute;left:10894;top:17259;width:151;height:209" coordorigin="10894,17259" coordsize="151,209">
              <v:shape style="position:absolute;left:10894;top:17259;width:151;height:209" coordorigin="10894,17259" coordsize="151,209" path="m10894,17468l11045,17259e" filled="f" stroked="t" strokeweight="1.080010pt" strokecolor="#818181">
                <v:path arrowok="t"/>
              </v:shape>
            </v:group>
            <v:group style="position:absolute;left:12845;top:11859;width:482;height:29" coordorigin="12845,11859" coordsize="482,29">
              <v:shape style="position:absolute;left:12845;top:11859;width:482;height:29" coordorigin="12845,11859" coordsize="482,29" path="m12845,11888l12975,11888,13111,11866,13169,11859,13234,11859,13327,11873e" filled="f" stroked="t" strokeweight="1.080010pt" strokecolor="#818181">
                <v:path arrowok="t"/>
              </v:shape>
            </v:group>
            <v:group style="position:absolute;left:13853;top:11168;width:29;height:403" coordorigin="13853,11168" coordsize="29,403">
              <v:shape style="position:absolute;left:13853;top:11168;width:29;height:403" coordorigin="13853,11168" coordsize="29,403" path="m13875,11571l13882,11333,13867,11189,13853,11168e" filled="f" stroked="t" strokeweight="1.080010pt" strokecolor="#818181">
                <v:path arrowok="t"/>
              </v:shape>
            </v:group>
            <v:group style="position:absolute;left:10901;top:18541;width:43;height:65" coordorigin="10901,18541" coordsize="43,65">
              <v:shape style="position:absolute;left:10901;top:18541;width:43;height:65" coordorigin="10901,18541" coordsize="43,65" path="m10901,18541l10944,18605e" filled="f" stroked="t" strokeweight="1.080010pt" strokecolor="#818181">
                <v:path arrowok="t"/>
              </v:shape>
            </v:group>
            <v:group style="position:absolute;left:10080;top:20816;width:2;height:86" coordorigin="10080,20816" coordsize="2,86">
              <v:shape style="position:absolute;left:10080;top:20816;width:2;height:86" coordorigin="10080,20816" coordsize="0,86" path="m10080,20816l10080,20902e" filled="f" stroked="t" strokeweight="1.44001pt" strokecolor="#000000">
                <v:path arrowok="t"/>
              </v:shape>
            </v:group>
            <v:group style="position:absolute;left:12867;top:13832;width:202;height:14" coordorigin="12867,13832" coordsize="202,14">
              <v:shape style="position:absolute;left:12867;top:13832;width:202;height:14" coordorigin="12867,13832" coordsize="202,14" path="m12867,13846l13068,13832e" filled="f" stroked="t" strokeweight="1.080010pt" strokecolor="#818181">
                <v:path arrowok="t"/>
              </v:shape>
            </v:group>
            <v:group style="position:absolute;left:11354;top:17173;width:677;height:281" coordorigin="11354,17173" coordsize="677,281">
              <v:shape style="position:absolute;left:11354;top:17173;width:677;height:281" coordorigin="11354,17173" coordsize="677,281" path="m12031,17453l11844,17439,11722,17439,11376,17417,11369,17417,11354,17403,11354,17173e" filled="f" stroked="t" strokeweight="1.080010pt" strokecolor="#818181">
                <v:path arrowok="t"/>
              </v:shape>
            </v:group>
            <v:group style="position:absolute;left:13867;top:12039;width:389;height:310" coordorigin="13867,12039" coordsize="389,310">
              <v:shape style="position:absolute;left:13867;top:12039;width:389;height:310" coordorigin="13867,12039" coordsize="389,310" path="m13867,12039l14206,12046,14220,12053,14235,12075,14256,12348e" filled="f" stroked="t" strokeweight="1.080010pt" strokecolor="#818181">
                <v:path arrowok="t"/>
              </v:shape>
            </v:group>
            <v:group style="position:absolute;left:14076;top:12723;width:14;height:230" coordorigin="14076,12723" coordsize="14,230">
              <v:shape style="position:absolute;left:14076;top:12723;width:14;height:230" coordorigin="14076,12723" coordsize="14,230" path="m14076,12723l14091,12802,14091,12953e" filled="f" stroked="t" strokeweight="1.080010pt" strokecolor="#818181">
                <v:path arrowok="t"/>
              </v:shape>
            </v:group>
            <v:group style="position:absolute;left:14076;top:12694;width:238;height:2" coordorigin="14076,12694" coordsize="238,2">
              <v:shape style="position:absolute;left:14076;top:12694;width:238;height:2" coordorigin="14076,12694" coordsize="238,0" path="m14076,12694l14314,12694e" filled="f" stroked="t" strokeweight="2.88011pt" strokecolor="#818181">
                <v:path arrowok="t"/>
              </v:shape>
            </v:group>
            <v:group style="position:absolute;left:11563;top:19326;width:86;height:122" coordorigin="11563,19326" coordsize="86,122">
              <v:shape style="position:absolute;left:11563;top:19326;width:86;height:122" coordorigin="11563,19326" coordsize="86,122" path="m11563,19326l11650,19448e" filled="f" stroked="t" strokeweight="1.080010pt" strokecolor="#818181">
                <v:path arrowok="t"/>
              </v:shape>
            </v:group>
            <v:group style="position:absolute;left:14191;top:13349;width:72;height:238" coordorigin="14191,13349" coordsize="72,238">
              <v:shape style="position:absolute;left:14191;top:13349;width:72;height:238" coordorigin="14191,13349" coordsize="72,238" path="m14191,13587l14206,13464,14235,13407,14263,13349e" filled="f" stroked="t" strokeweight="1.080010pt" strokecolor="#818181">
                <v:path arrowok="t"/>
              </v:shape>
            </v:group>
            <v:group style="position:absolute;left:11606;top:18289;width:655;height:403" coordorigin="11606,18289" coordsize="655,403">
              <v:shape style="position:absolute;left:11606;top:18289;width:655;height:403" coordorigin="11606,18289" coordsize="655,403" path="m11606,18692l11945,18490,12262,18289e" filled="f" stroked="t" strokeweight="1.080010pt" strokecolor="#818181">
                <v:path arrowok="t"/>
              </v:shape>
            </v:group>
            <v:group style="position:absolute;left:11563;top:19210;width:324;height:115" coordorigin="11563,19210" coordsize="324,115">
              <v:shape style="position:absolute;left:11563;top:19210;width:324;height:115" coordorigin="11563,19210" coordsize="324,115" path="m11563,19326l11614,19297,11664,19268,11887,19210e" filled="f" stroked="t" strokeweight="1.080010pt" strokecolor="#818181">
                <v:path arrowok="t"/>
              </v:shape>
            </v:group>
            <v:group style="position:absolute;left:13623;top:14465;width:338;height:2" coordorigin="13623,14465" coordsize="338,2">
              <v:shape style="position:absolute;left:13623;top:14465;width:338;height:2" coordorigin="13623,14465" coordsize="338,0" path="m13623,14465l13961,14465e" filled="f" stroked="t" strokeweight="6.48024pt" strokecolor="#818181">
                <v:path arrowok="t"/>
              </v:shape>
            </v:group>
            <v:group style="position:absolute;left:14321;top:13897;width:14;height:281" coordorigin="14321,13897" coordsize="14,281">
              <v:shape style="position:absolute;left:14321;top:13897;width:14;height:281" coordorigin="14321,13897" coordsize="14,281" path="m14321,14177l14335,13897e" filled="f" stroked="t" strokeweight="1.080010pt" strokecolor="#818181">
                <v:path arrowok="t"/>
              </v:shape>
            </v:group>
            <v:group style="position:absolute;left:13961;top:14570;width:216;height:2" coordorigin="13961,14570" coordsize="216,2">
              <v:shape style="position:absolute;left:13961;top:14570;width:216;height:2" coordorigin="13961,14570" coordsize="216,0" path="m13961,14570l14177,14570e" filled="f" stroked="t" strokeweight="3.96014pt" strokecolor="#818181">
                <v:path arrowok="t"/>
              </v:shape>
            </v:group>
            <v:group style="position:absolute;left:13774;top:14609;width:403;height:799" coordorigin="13774,14609" coordsize="403,799">
              <v:shape style="position:absolute;left:13774;top:14609;width:403;height:799" coordorigin="13774,14609" coordsize="403,799" path="m13774,15409l13774,15214,13781,15200,13788,15193,13803,15185,13839,15178,14019,15185,14026,15178,14040,15164,14047,15149,14047,14977,14062,14919,14091,14811,14177,14609e" filled="f" stroked="t" strokeweight="1.080010pt" strokecolor="#818181">
                <v:path arrowok="t"/>
              </v:shape>
            </v:group>
            <v:group style="position:absolute;left:10375;top:20233;width:1447;height:533" coordorigin="10375,20233" coordsize="1447,533">
              <v:shape style="position:absolute;left:10375;top:20233;width:1447;height:533" coordorigin="10375,20233" coordsize="1447,533" path="m10375,20233l10483,20283,10534,20355,10620,20650,10649,20694,10678,20722,10721,20744,10771,20758,10814,20766,10865,20758,11405,20622,11822,20506e" filled="f" stroked="t" strokeweight="1.080010pt" strokecolor="#818181">
                <v:path arrowok="t"/>
              </v:shape>
            </v:group>
            <v:group style="position:absolute;left:13068;top:17993;width:14;height:374" coordorigin="13068,17993" coordsize="14,374">
              <v:shape style="position:absolute;left:13068;top:17993;width:14;height:374" coordorigin="13068,17993" coordsize="14,374" path="m13068,18368l13083,17993e" filled="f" stroked="t" strokeweight="1.080010pt" strokecolor="#818181">
                <v:path arrowok="t"/>
              </v:shape>
            </v:group>
            <v:group style="position:absolute;left:14832;top:13385;width:22;height:1267" coordorigin="14832,13385" coordsize="22,1267">
              <v:shape style="position:absolute;left:14832;top:13385;width:22;height:1267" coordorigin="14832,13385" coordsize="22,1267" path="m14832,14653l14854,13385e" filled="f" stroked="t" strokeweight="1.080010pt" strokecolor="#818181">
                <v:path arrowok="t"/>
              </v:shape>
            </v:group>
            <v:group style="position:absolute;left:11632;top:21871;width:22;height:2" coordorigin="11632,21871" coordsize="22,2">
              <v:shape style="position:absolute;left:11632;top:21871;width:22;height:2" coordorigin="11632,21871" coordsize="22,0" path="m11632,21871l11653,21871e" filled="f" stroked="t" strokeweight="1.80006pt" strokecolor="#818181">
                <v:path arrowok="t"/>
              </v:shape>
            </v:group>
            <v:group style="position:absolute;left:13270;top:17403;width:835;height:360" coordorigin="13270,17403" coordsize="835,360">
              <v:shape style="position:absolute;left:13270;top:17403;width:835;height:360" coordorigin="13270,17403" coordsize="835,360" path="m13270,17763l14091,17410,14105,17403e" filled="f" stroked="t" strokeweight="1.080010pt" strokecolor="#818181">
                <v:path arrowok="t"/>
              </v:shape>
            </v:group>
            <v:group style="position:absolute;left:14580;top:17043;width:331;height:144" coordorigin="14580,17043" coordsize="331,144">
              <v:shape style="position:absolute;left:14580;top:17043;width:331;height:144" coordorigin="14580,17043" coordsize="331,144" path="m14580,17187l14839,17072,14911,17043e" filled="f" stroked="t" strokeweight="1.080010pt" strokecolor="#818181">
                <v:path arrowok="t"/>
              </v:shape>
            </v:group>
            <v:group style="position:absolute;left:14379;top:18634;width:22;height:230" coordorigin="14379,18634" coordsize="22,230">
              <v:shape style="position:absolute;left:14379;top:18634;width:22;height:230" coordorigin="14379,18634" coordsize="22,230" path="m14379,18865l14393,18699,14400,18634e" filled="f" stroked="t" strokeweight="1.080010pt" strokecolor="#818181">
                <v:path arrowok="t"/>
              </v:shape>
            </v:group>
            <v:group style="position:absolute;left:14134;top:19441;width:194;height:2" coordorigin="14134,19441" coordsize="194,2">
              <v:shape style="position:absolute;left:14134;top:19441;width:194;height:2" coordorigin="14134,19441" coordsize="194,0" path="m14134,19441l14328,19441e" filled="f" stroked="t" strokeweight="1.080010pt" strokecolor="#818181">
                <v:path arrowok="t"/>
              </v:shape>
            </v:group>
            <v:group style="position:absolute;left:14307;top:19441;width:22;height:151" coordorigin="14307,19441" coordsize="22,151">
              <v:shape style="position:absolute;left:14307;top:19441;width:22;height:151" coordorigin="14307,19441" coordsize="22,151" path="m14307,19592l14328,19441e" filled="f" stroked="t" strokeweight="1.080010pt" strokecolor="#818181">
                <v:path arrowok="t"/>
              </v:shape>
            </v:group>
            <v:group style="position:absolute;left:14803;top:19009;width:22;height:166" coordorigin="14803,19009" coordsize="22,166">
              <v:shape style="position:absolute;left:14803;top:19009;width:22;height:166" coordorigin="14803,19009" coordsize="22,166" path="m14825,19009l14811,19095,14803,19174e" filled="f" stroked="t" strokeweight="1.080010pt" strokecolor="#818181">
                <v:path arrowok="t"/>
              </v:shape>
            </v:group>
            <v:group style="position:absolute;left:14069;top:20686;width:382;height:598" coordorigin="14069,20686" coordsize="382,598">
              <v:shape style="position:absolute;left:14069;top:20686;width:382;height:598" coordorigin="14069,20686" coordsize="382,598" path="m14069,21284l14076,21054,14076,21025,14091,20989,14271,20758,14299,20737,14451,20686e" filled="f" stroked="t" strokeweight="1.080010pt" strokecolor="#818181">
                <v:path arrowok="t"/>
              </v:shape>
            </v:group>
            <v:group style="position:absolute;left:14055;top:21284;width:14;height:605" coordorigin="14055,21284" coordsize="14,605">
              <v:shape style="position:absolute;left:14055;top:21284;width:14;height:605" coordorigin="14055,21284" coordsize="14,605" path="m14055,21889l14069,21284e" filled="f" stroked="t" strokeweight="1.080010pt" strokecolor="#818181">
                <v:path arrowok="t"/>
              </v:shape>
            </v:group>
            <v:group style="position:absolute;left:14796;top:20121;width:43;height:2" coordorigin="14796,20121" coordsize="43,2">
              <v:shape style="position:absolute;left:14796;top:20121;width:43;height:2" coordorigin="14796,20121" coordsize="43,0" path="m14796,20121l14839,20121e" filled="f" stroked="t" strokeweight=".36001pt" strokecolor="#000000">
                <v:path arrowok="t"/>
              </v:shape>
            </v:group>
            <v:group style="position:absolute;left:14789;top:20334;width:7;height:346" coordorigin="14789,20334" coordsize="7,346">
              <v:shape style="position:absolute;left:14789;top:20334;width:7;height:346" coordorigin="14789,20334" coordsize="7,346" path="m14796,20334l14789,20578,14796,20679e" filled="f" stroked="t" strokeweight="1.080010pt" strokecolor="#818181">
                <v:path arrowok="t"/>
              </v:shape>
            </v:group>
            <v:group style="position:absolute;left:15322;top:18433;width:230;height:425" coordorigin="15322,18433" coordsize="230,425">
              <v:shape style="position:absolute;left:15322;top:18433;width:230;height:425" coordorigin="15322,18433" coordsize="230,425" path="m15322,18433l15322,18728,15336,18771,15365,18807,15408,18843,15451,18857,15552,18857e" filled="f" stroked="t" strokeweight="1.080010pt" strokecolor="#818181">
                <v:path arrowok="t"/>
              </v:shape>
            </v:group>
            <v:group style="position:absolute;left:14767;top:21291;width:14;height:598" coordorigin="14767,21291" coordsize="14,598">
              <v:shape style="position:absolute;left:14767;top:21291;width:14;height:598" coordorigin="14767,21291" coordsize="14,598" path="m14767,21889l14775,21882,14775,21615,14782,21291e" filled="f" stroked="t" strokeweight="1.080010pt" strokecolor="#818181">
                <v:path arrowok="t"/>
              </v:shape>
            </v:group>
            <v:group style="position:absolute;left:15538;top:20665;width:14;height:670" coordorigin="15538,20665" coordsize="14,670">
              <v:shape style="position:absolute;left:15538;top:20665;width:14;height:670" coordorigin="15538,20665" coordsize="14,670" path="m15538,21334l15552,20665e" filled="f" stroked="t" strokeweight="1.080010pt" strokecolor="#818181">
                <v:path arrowok="t"/>
              </v:shape>
            </v:group>
            <v:group style="position:absolute;left:922;top:4903;width:158;height:2110" coordorigin="922,4903" coordsize="158,2110">
              <v:shape style="position:absolute;left:922;top:4903;width:158;height:2110" coordorigin="922,4903" coordsize="158,2110" path="m972,7013l950,6941,929,6855,922,6797,922,6768,929,6711,943,6646,1030,6423,1037,6379,1051,6279,1066,5803,1073,5242,1080,4954,1080,4932,1073,4918,1058,4903e" filled="f" stroked="t" strokeweight="1.080010pt" strokecolor="#818181">
                <v:path arrowok="t"/>
              </v:shape>
            </v:group>
            <v:group style="position:absolute;left:3269;top:5940;width:1202;height:742" coordorigin="3269,5940" coordsize="1202,742">
              <v:shape style="position:absolute;left:3269;top:5940;width:1202;height:742" coordorigin="3269,5940" coordsize="1202,742" path="m3269,6682l3341,6653,3384,6624,3420,6588,3485,6509,3506,6487,3542,6451,3586,6430,3773,6336,4054,6207,4306,6077,4363,6048,4406,6019,4435,5991,4450,5976,4471,5940e" filled="f" stroked="t" strokeweight="1.080010pt" strokecolor="#818181">
                <v:path arrowok="t"/>
              </v:shape>
            </v:group>
            <v:group style="position:absolute;left:590;top:15279;width:151;height:7" coordorigin="590,15279" coordsize="151,7">
              <v:shape style="position:absolute;left:590;top:15279;width:151;height:7" coordorigin="590,15279" coordsize="151,7" path="m590,15279l691,15286,742,15286e" filled="f" stroked="t" strokeweight="1.080010pt" strokecolor="#818181">
                <v:path arrowok="t"/>
              </v:shape>
            </v:group>
            <v:group style="position:absolute;left:5681;top:288;width:187;height:4579" coordorigin="5681,288" coordsize="187,4579">
              <v:shape style="position:absolute;left:5681;top:288;width:187;height:4579" coordorigin="5681,288" coordsize="187,4579" path="m5681,4867l5789,2189,5854,727,5868,288e" filled="f" stroked="t" strokeweight="1.080010pt" strokecolor="#818181">
                <v:path arrowok="t"/>
              </v:shape>
            </v:group>
            <v:group style="position:absolute;left:1037;top:15992;width:259;height:374" coordorigin="1037,15992" coordsize="259,374">
              <v:shape style="position:absolute;left:1037;top:15992;width:259;height:374" coordorigin="1037,15992" coordsize="259,374" path="m1051,16359l1044,16345,1037,16330,1037,16316,1044,16035,1044,16021,1051,15999,1066,15992,1087,15992,1260,15999,1274,16006,1289,16013,1296,16021,1296,16042,1296,16366,1080,16366,1051,16359e" filled="f" stroked="t" strokeweight="1.080010pt" strokecolor="#818181">
                <v:path arrowok="t"/>
              </v:shape>
            </v:group>
            <v:group style="position:absolute;left:727;top:17921;width:14;height:677" coordorigin="727,17921" coordsize="14,677">
              <v:shape style="position:absolute;left:727;top:17921;width:14;height:677" coordorigin="727,17921" coordsize="14,677" path="m727,18598l742,17921e" filled="f" stroked="t" strokeweight="1.080010pt" strokecolor="#818181">
                <v:path arrowok="t"/>
              </v:shape>
            </v:group>
            <v:group style="position:absolute;left:432;top:19426;width:29;height:1130" coordorigin="432,19426" coordsize="29,1130">
              <v:shape style="position:absolute;left:432;top:19426;width:29;height:1130" coordorigin="432,19426" coordsize="29,1130" path="m432,20557l461,19426e" filled="f" stroked="t" strokeweight="1.080010pt" strokecolor="#818181">
                <v:path arrowok="t"/>
              </v:shape>
            </v:group>
            <v:group style="position:absolute;left:2592;top:15207;width:230;height:122" coordorigin="2592,15207" coordsize="230,122">
              <v:shape style="position:absolute;left:2592;top:15207;width:230;height:122" coordorigin="2592,15207" coordsize="230,122" path="m2592,15329l2822,15207e" filled="f" stroked="t" strokeweight="1.080010pt" strokecolor="#818181">
                <v:path arrowok="t"/>
              </v:shape>
            </v:group>
            <v:group style="position:absolute;left:1008;top:18605;width:461;height:295" coordorigin="1008,18605" coordsize="461,295">
              <v:shape style="position:absolute;left:1008;top:18605;width:461;height:295" coordorigin="1008,18605" coordsize="461,295" path="m1015,18605l1008,18857,1008,18879,1022,18893,1051,18901,1210,18901,1253,18893,1368,18857,1469,18857e" filled="f" stroked="t" strokeweight="1.080010pt" strokecolor="#818181">
                <v:path arrowok="t"/>
              </v:shape>
            </v:group>
            <v:group style="position:absolute;left:1750;top:17345;width:216;height:425" coordorigin="1750,17345" coordsize="216,425">
              <v:shape style="position:absolute;left:1750;top:17345;width:216;height:425" coordorigin="1750,17345" coordsize="216,425" path="m1958,17770l1966,17662,1958,17626,1944,17540,1937,17497,1944,17446,1937,17425,1930,17417,1901,17403,1843,17396,1814,17389,1786,17374,1750,17345e" filled="f" stroked="t" strokeweight="1.080010pt" strokecolor="#818181">
                <v:path arrowok="t"/>
              </v:shape>
            </v:group>
            <v:group style="position:absolute;left:677;top:20528;width:216;height:7" coordorigin="677,20528" coordsize="216,7">
              <v:shape style="position:absolute;left:677;top:20528;width:216;height:7" coordorigin="677,20528" coordsize="216,7" path="m677,20528l893,20535e" filled="f" stroked="t" strokeweight="1.080010pt" strokecolor="#818181">
                <v:path arrowok="t"/>
              </v:shape>
            </v:group>
            <v:group style="position:absolute;left:2074;top:16877;width:360;height:274" coordorigin="2074,16877" coordsize="360,274">
              <v:shape style="position:absolute;left:2074;top:16877;width:360;height:274" coordorigin="2074,16877" coordsize="360,274" path="m2434,17151l2412,16949,2369,16892,2340,16885,2074,16877e" filled="f" stroked="t" strokeweight="1.080010pt" strokecolor="#818181">
                <v:path arrowok="t"/>
              </v:shape>
            </v:group>
            <v:group style="position:absolute;left:1519;top:19066;width:122;height:187" coordorigin="1519,19066" coordsize="122,187">
              <v:shape style="position:absolute;left:1519;top:19066;width:122;height:187" coordorigin="1519,19066" coordsize="122,187" path="m1642,19254l1519,19066e" filled="f" stroked="t" strokeweight="1.080010pt" strokecolor="#818181">
                <v:path arrowok="t"/>
              </v:shape>
            </v:group>
            <v:group style="position:absolute;left:2174;top:17144;width:295;height:360" coordorigin="2174,17144" coordsize="295,360">
              <v:shape style="position:absolute;left:2174;top:17144;width:295;height:360" coordorigin="2174,17144" coordsize="295,360" path="m2470,17504l2246,17497,2232,17497,2210,17489,2203,17468,2203,17425,2203,17396,2174,17187,2182,17165,2196,17151,2210,17144,2434,17151e" filled="f" stroked="t" strokeweight="1.080010pt" strokecolor="#818181">
                <v:path arrowok="t"/>
              </v:shape>
            </v:group>
            <v:group style="position:absolute;left:4673;top:10347;width:900;height:14" coordorigin="4673,10347" coordsize="900,14">
              <v:shape style="position:absolute;left:4673;top:10347;width:900;height:14" coordorigin="4673,10347" coordsize="900,14" path="m4673,10347l5436,10354,5573,10361e" filled="f" stroked="t" strokeweight="1.080010pt" strokecolor="#818181">
                <v:path arrowok="t"/>
              </v:shape>
            </v:group>
            <v:group style="position:absolute;left:1102;top:20823;width:94;height:22" coordorigin="1102,20823" coordsize="94,22">
              <v:shape style="position:absolute;left:1102;top:20823;width:94;height:22" coordorigin="1102,20823" coordsize="94,22" path="m1195,20845l1116,20845,1102,20838,1102,20823e" filled="f" stroked="t" strokeweight="1.080010pt" strokecolor="#818181">
                <v:path arrowok="t"/>
              </v:shape>
            </v:group>
            <v:group style="position:absolute;left:2196;top:18173;width:245;height:7" coordorigin="2196,18173" coordsize="245,7">
              <v:shape style="position:absolute;left:2196;top:18173;width:245;height:7" coordorigin="2196,18173" coordsize="245,7" path="m2441,18181l2196,18173e" filled="f" stroked="t" strokeweight="1.080010pt" strokecolor="#818181">
                <v:path arrowok="t"/>
              </v:shape>
            </v:group>
            <v:group style="position:absolute;left:2434;top:18298;width:396;height:2" coordorigin="2434,18298" coordsize="396,2">
              <v:shape style="position:absolute;left:2434;top:18298;width:396;height:2" coordorigin="2434,18298" coordsize="396,0" path="m2434,18298l2830,18298e" filled="f" stroked="t" strokeweight="1.260020pt" strokecolor="#818181">
                <v:path arrowok="t"/>
              </v:shape>
            </v:group>
            <v:group style="position:absolute;left:4327;top:14631;width:36;height:43" coordorigin="4327,14631" coordsize="36,43">
              <v:shape style="position:absolute;left:4327;top:14631;width:36;height:43" coordorigin="4327,14631" coordsize="36,43" path="m4342,14674l4327,14667,4327,14660,4327,14645,4334,14638,4349,14631,4363,14638,4363,14653,4363,14660,4356,14667,4342,14674e" filled="f" stroked="t" strokeweight="1.080010pt" strokecolor="#818181">
                <v:path arrowok="t"/>
              </v:shape>
            </v:group>
            <v:group style="position:absolute;left:2210;top:19131;width:151;height:454" coordorigin="2210,19131" coordsize="151,454">
              <v:shape style="position:absolute;left:2210;top:19131;width:151;height:454" coordorigin="2210,19131" coordsize="151,454" path="m2362,19585l2261,19426,2239,19390,2225,19340,2210,19261,2210,19131e" filled="f" stroked="t" strokeweight="1.080010pt" strokecolor="#818181">
                <v:path arrowok="t"/>
              </v:shape>
            </v:group>
            <v:group style="position:absolute;left:4190;top:15545;width:216;height:2" coordorigin="4190,15545" coordsize="216,2">
              <v:shape style="position:absolute;left:4190;top:15545;width:216;height:2" coordorigin="4190,15545" coordsize="216,0" path="m4190,15545l4406,15545e" filled="f" stroked="t" strokeweight="1.080010pt" strokecolor="#818181">
                <v:path arrowok="t"/>
              </v:shape>
            </v:group>
            <v:group style="position:absolute;left:4147;top:16503;width:238;height:7" coordorigin="4147,16503" coordsize="238,7">
              <v:shape style="position:absolute;left:4147;top:16503;width:238;height:7" coordorigin="4147,16503" coordsize="238,7" path="m4147,16503l4385,16510e" filled="f" stroked="t" strokeweight="1.080010pt" strokecolor="#818181">
                <v:path arrowok="t"/>
              </v:shape>
            </v:group>
            <v:group style="position:absolute;left:2448;top:20787;width:216;height:180" coordorigin="2448,20787" coordsize="216,180">
              <v:shape style="position:absolute;left:2448;top:20787;width:216;height:180" coordorigin="2448,20787" coordsize="216,180" path="m2448,20787l2506,20809,2664,20809,2657,20946,2664,20967e" filled="f" stroked="t" strokeweight="1.080010pt" strokecolor="#818181">
                <v:path arrowok="t"/>
              </v:shape>
            </v:group>
            <v:group style="position:absolute;left:5026;top:14537;width:454;height:295" coordorigin="5026,14537" coordsize="454,295">
              <v:shape style="position:absolute;left:5026;top:14537;width:454;height:295" coordorigin="5026,14537" coordsize="454,295" path="m5242,14804l5206,14811,5134,14833,5105,14833,5083,14825,5033,14782,5026,14768,5026,14746,5026,14617,5033,14595,5047,14588,5069,14573,5170,14545,5198,14537,5479,14552e" filled="f" stroked="t" strokeweight="1.080010pt" strokecolor="#818181">
                <v:path arrowok="t"/>
              </v:shape>
            </v:group>
            <v:group style="position:absolute;left:4406;top:15545;width:533;height:324" coordorigin="4406,15545" coordsize="533,324">
              <v:shape style="position:absolute;left:4406;top:15545;width:533;height:324" coordorigin="4406,15545" coordsize="533,324" path="m4406,15545l4594,15545,4644,15553,4896,15625,4918,15639,4932,15653,4939,15682,4932,15869e" filled="f" stroked="t" strokeweight="1.080010pt" strokecolor="#818181">
                <v:path arrowok="t"/>
              </v:shape>
            </v:group>
            <v:group style="position:absolute;left:4018;top:17871;width:216;height:36" coordorigin="4018,17871" coordsize="216,36">
              <v:shape style="position:absolute;left:4018;top:17871;width:216;height:36" coordorigin="4018,17871" coordsize="216,36" path="m4234,17907l4198,17893,4154,17878,4018,17871e" filled="f" stroked="t" strokeweight="1.080010pt" strokecolor="#818181">
                <v:path arrowok="t"/>
              </v:shape>
            </v:group>
            <v:group style="position:absolute;left:4932;top:15891;width:511;height:209" coordorigin="4932,15891" coordsize="511,209">
              <v:shape style="position:absolute;left:4932;top:15891;width:511;height:209" coordorigin="4932,15891" coordsize="511,209" path="m4932,16078l5436,16100,5443,15891e" filled="f" stroked="t" strokeweight="1.080010pt" strokecolor="#818181">
                <v:path arrowok="t"/>
              </v:shape>
            </v:group>
            <v:group style="position:absolute;left:3974;top:16510;width:634;height:2520" coordorigin="3974,16510" coordsize="634,2520">
              <v:shape style="position:absolute;left:3974;top:16510;width:634;height:2520" coordorigin="3974,16510" coordsize="634,2520" path="m3974,19030l4032,19001,4183,18929,4262,18901,4334,18893,4558,18893,4608,17065,4601,17029,4586,17007,4392,16625,4385,16589,4385,16510e" filled="f" stroked="t" strokeweight="1.080010pt" strokecolor="#818181">
                <v:path arrowok="t"/>
              </v:shape>
            </v:group>
            <v:group style="position:absolute;left:6106;top:14775;width:94;height:302" coordorigin="6106,14775" coordsize="94,302">
              <v:shape style="position:absolute;left:6106;top:14775;width:94;height:302" coordorigin="6106,14775" coordsize="94,302" path="m6106,15063l6178,15077,6185,14811,6199,14775e" filled="f" stroked="t" strokeweight="1.080010pt" strokecolor="#818181">
                <v:path arrowok="t"/>
              </v:shape>
            </v:group>
            <v:group style="position:absolute;left:3226;top:20470;width:835;height:713" coordorigin="3226,20470" coordsize="835,713">
              <v:shape style="position:absolute;left:3226;top:20470;width:835;height:713" coordorigin="3226,20470" coordsize="835,713" path="m4061,21183l3312,21162,3290,21162,3254,21140,3240,21126,3233,21111,3226,21068,3240,20470e" filled="f" stroked="t" strokeweight="1.080010pt" strokecolor="#818181">
                <v:path arrowok="t"/>
              </v:shape>
            </v:group>
            <v:group style="position:absolute;left:5472;top:17273;width:259;height:7" coordorigin="5472,17273" coordsize="259,7">
              <v:shape style="position:absolute;left:5472;top:17273;width:259;height:7" coordorigin="5472,17273" coordsize="259,7" path="m5472,17273l5731,17281e" filled="f" stroked="t" strokeweight="1.080010pt" strokecolor="#818181">
                <v:path arrowok="t"/>
              </v:shape>
            </v:group>
            <v:group style="position:absolute;left:6322;top:15819;width:43;height:43" coordorigin="6322,15819" coordsize="43,43">
              <v:shape style="position:absolute;left:6322;top:15819;width:43;height:43" coordorigin="6322,15819" coordsize="43,43" path="m6336,15862l6322,15848,6322,15833,6336,15819,6350,15819,6365,15833,6365,15848,6358,15862,6336,15862e" filled="f" stroked="t" strokeweight="1.080010pt" strokecolor="#818181">
                <v:path arrowok="t"/>
              </v:shape>
            </v:group>
            <v:group style="position:absolute;left:5854;top:16323;width:310;height:115" coordorigin="5854,16323" coordsize="310,115">
              <v:shape style="position:absolute;left:5854;top:16323;width:310;height:115" coordorigin="5854,16323" coordsize="310,115" path="m5854,16438l5911,16359,5933,16337,5947,16330,5983,16323,6163,16337e" filled="f" stroked="t" strokeweight="1.080010pt" strokecolor="#818181">
                <v:path arrowok="t"/>
              </v:shape>
            </v:group>
            <v:group style="position:absolute;left:5731;top:16438;width:252;height:842" coordorigin="5731,16438" coordsize="252,842">
              <v:shape style="position:absolute;left:5731;top:16438;width:252;height:842" coordorigin="5731,16438" coordsize="252,842" path="m5731,17281l5969,17281,5983,16568,5969,16539,5954,16510,5854,16438e" filled="f" stroked="t" strokeweight="1.080010pt" strokecolor="#818181">
                <v:path arrowok="t"/>
              </v:shape>
            </v:group>
            <v:group style="position:absolute;left:4558;top:18879;width:878;height:14" coordorigin="4558,18879" coordsize="878,14">
              <v:shape style="position:absolute;left:4558;top:18879;width:878;height:14" coordorigin="4558,18879" coordsize="878,14" path="m4558,18893l4831,18879,5436,18893e" filled="f" stroked="t" strokeweight="1.080010pt" strokecolor="#818181">
                <v:path arrowok="t"/>
              </v:shape>
            </v:group>
            <v:group style="position:absolute;left:5933;top:17749;width:22;height:29" coordorigin="5933,17749" coordsize="22,29">
              <v:shape style="position:absolute;left:5933;top:17749;width:22;height:29" coordorigin="5933,17749" coordsize="22,29" path="m5940,17777l5933,17770,5933,17756,5940,17756,5947,17749,5954,17763,5954,17770,5940,17777e" filled="f" stroked="t" strokeweight="1.080010pt" strokecolor="#818181">
                <v:path arrowok="t"/>
              </v:shape>
            </v:group>
            <v:group style="position:absolute;left:4457;top:20859;width:288;height:65" coordorigin="4457,20859" coordsize="288,65">
              <v:shape style="position:absolute;left:4457;top:20859;width:288;height:65" coordorigin="4457,20859" coordsize="288,65" path="m4745,20859l4500,20859,4486,20874,4457,20924e" filled="f" stroked="t" strokeweight="1.080010pt" strokecolor="#818181">
                <v:path arrowok="t"/>
              </v:shape>
            </v:group>
            <v:group style="position:absolute;left:7168;top:14883;width:2;height:259" coordorigin="7168,14883" coordsize="2,259">
              <v:shape style="position:absolute;left:7168;top:14883;width:2;height:259" coordorigin="7168,14883" coordsize="0,259" path="m7168,14883l7168,15142e" filled="f" stroked="t" strokeweight="5.40004pt" strokecolor="#818181">
                <v:path arrowok="t"/>
              </v:shape>
            </v:group>
            <v:group style="position:absolute;left:4946;top:21298;width:14;height:22" coordorigin="4946,21298" coordsize="14,22">
              <v:shape style="position:absolute;left:4946;top:21298;width:14;height:22" coordorigin="4946,21298" coordsize="14,22" path="m4961,21320l4946,21313,4954,21298,4961,21313,4961,21320e" filled="f" stroked="t" strokeweight="1.080010pt" strokecolor="#818181">
                <v:path arrowok="t"/>
              </v:shape>
            </v:group>
            <v:group style="position:absolute;left:6343;top:17367;width:425;height:814" coordorigin="6343,17367" coordsize="425,814">
              <v:shape style="position:absolute;left:6343;top:17367;width:425;height:814" coordorigin="6343,17367" coordsize="425,814" path="m6343,17367l6523,17446,6595,17482,6646,17518,6696,17583,6754,17698,6768,17785,6761,18094,6761,18152,6768,18181e" filled="f" stroked="t" strokeweight="1.080010pt" strokecolor="#818181">
                <v:path arrowok="t"/>
              </v:shape>
            </v:group>
            <v:group style="position:absolute;left:5375;top:21658;width:2;height:29" coordorigin="5375,21658" coordsize="2,29">
              <v:shape style="position:absolute;left:5375;top:21658;width:2;height:29" coordorigin="5375,21658" coordsize="0,29" path="m5375,21658l5375,21687e" filled="f" stroked="t" strokeweight=".36pt" strokecolor="#818181">
                <v:path arrowok="t"/>
              </v:shape>
            </v:group>
            <v:group style="position:absolute;left:5904;top:21594;width:79;height:108" coordorigin="5904,21594" coordsize="79,108">
              <v:shape style="position:absolute;left:5904;top:21594;width:79;height:108" coordorigin="5904,21594" coordsize="79,108" path="m5983,21594l5926,21644,5904,21702e" filled="f" stroked="t" strokeweight="1.080010pt" strokecolor="#818181">
                <v:path arrowok="t"/>
              </v:shape>
            </v:group>
            <v:group style="position:absolute;left:7027;top:18469;width:281;height:14" coordorigin="7027,18469" coordsize="281,14">
              <v:shape style="position:absolute;left:7027;top:18469;width:281;height:14" coordorigin="7027,18469" coordsize="281,14" path="m7027,18469l7121,18483,7308,18483e" filled="f" stroked="t" strokeweight="1.080010pt" strokecolor="#818181">
                <v:path arrowok="t"/>
              </v:shape>
            </v:group>
            <v:group style="position:absolute;left:5760;top:21255;width:360;height:122" coordorigin="5760,21255" coordsize="360,122">
              <v:shape style="position:absolute;left:5760;top:21255;width:360;height:122" coordorigin="5760,21255" coordsize="360,122" path="m5760,21255l5846,21320,5911,21356,5969,21370,6026,21378,6120,21378e" filled="f" stroked="t" strokeweight="1.080010pt" strokecolor="#818181">
                <v:path arrowok="t"/>
              </v:shape>
            </v:group>
            <v:group style="position:absolute;left:7567;top:18015;width:29;height:252" coordorigin="7567,18015" coordsize="29,252">
              <v:shape style="position:absolute;left:7567;top:18015;width:29;height:252" coordorigin="7567,18015" coordsize="29,252" path="m7567,18267l7589,18181,7596,18051,7589,18015e" filled="f" stroked="t" strokeweight="1.080010pt" strokecolor="#818181">
                <v:path arrowok="t"/>
              </v:shape>
            </v:group>
            <v:group style="position:absolute;left:7301;top:18483;width:274;height:490" coordorigin="7301,18483" coordsize="274,490">
              <v:shape style="position:absolute;left:7301;top:18483;width:274;height:490" coordorigin="7301,18483" coordsize="274,490" path="m7560,18973l7574,18872,7574,18778,7574,18764,7567,18749,7538,18735,7524,18735,7337,18735,7315,18728,7308,18721,7301,18692,7308,18483e" filled="f" stroked="t" strokeweight="1.080010pt" strokecolor="#818181">
                <v:path arrowok="t"/>
              </v:shape>
            </v:group>
            <v:group style="position:absolute;left:7985;top:17799;width:72;height:58" coordorigin="7985,17799" coordsize="72,58">
              <v:shape style="position:absolute;left:7985;top:17799;width:72;height:58" coordorigin="7985,17799" coordsize="72,58" path="m8006,17857l7992,17842,7985,17828,7999,17799,8050,17828,8057,17835,8057,17842,8042,17857,8021,17857,8006,17857e" filled="f" stroked="t" strokeweight="1.080010pt" strokecolor="#818181">
                <v:path arrowok="t"/>
              </v:shape>
            </v:group>
            <v:group style="position:absolute;left:9590;top:13342;width:590;height:137" coordorigin="9590,13342" coordsize="590,137">
              <v:shape style="position:absolute;left:9590;top:13342;width:590;height:137" coordorigin="9590,13342" coordsize="590,137" path="m9590,13464l10174,13479,10181,13342e" filled="f" stroked="t" strokeweight="1.080010pt" strokecolor="#818181">
                <v:path arrowok="t"/>
              </v:shape>
            </v:group>
            <v:group style="position:absolute;left:9259;top:14962;width:72;height:533" coordorigin="9259,14962" coordsize="72,533">
              <v:shape style="position:absolute;left:9259;top:14962;width:72;height:533" coordorigin="9259,14962" coordsize="72,533" path="m9331,15495l9331,15358,9324,15322,9317,15293,9274,15229,9259,15193,9259,15164,9302,14962e" filled="f" stroked="t" strokeweight="1.080010pt" strokecolor="#818181">
                <v:path arrowok="t"/>
              </v:shape>
            </v:group>
            <v:group style="position:absolute;left:7805;top:15977;width:1274;height:209" coordorigin="7805,15977" coordsize="1274,209">
              <v:shape style="position:absolute;left:7805;top:15977;width:1274;height:209" coordorigin="7805,15977" coordsize="1274,209" path="m7805,16179l9079,16186,9079,15977e" filled="f" stroked="t" strokeweight="1.080010pt" strokecolor="#818181">
                <v:path arrowok="t"/>
              </v:shape>
            </v:group>
            <v:group style="position:absolute;left:7747;top:19642;width:518;height:36" coordorigin="7747,19642" coordsize="518,36">
              <v:shape style="position:absolute;left:7747;top:19642;width:518;height:36" coordorigin="7747,19642" coordsize="518,36" path="m7747,19671l8143,19678,8186,19671,8266,19642e" filled="f" stroked="t" strokeweight="1.080010pt" strokecolor="#818181">
                <v:path arrowok="t"/>
              </v:shape>
            </v:group>
            <v:group style="position:absolute;left:10138;top:14091;width:29;height:1418" coordorigin="10138,14091" coordsize="29,1418">
              <v:shape style="position:absolute;left:10138;top:14091;width:29;height:1418" coordorigin="10138,14091" coordsize="29,1418" path="m10138,15509l10145,15027,10166,14091e" filled="f" stroked="t" strokeweight="1.080010pt" strokecolor="#818181">
                <v:path arrowok="t"/>
              </v:shape>
            </v:group>
            <v:group style="position:absolute;left:9158;top:17669;width:50;height:50" coordorigin="9158,17669" coordsize="50,50">
              <v:shape style="position:absolute;left:9158;top:17669;width:50;height:50" coordorigin="9158,17669" coordsize="50,50" path="m9173,17720l9166,17713,9158,17698,9158,17684,9166,17677,9180,17669,9194,17669,9202,17677,9209,17691,9209,17705,9202,17720,9194,17720,9173,17720e" filled="f" stroked="t" strokeweight="1.080010pt" strokecolor="#818181">
                <v:path arrowok="t"/>
              </v:shape>
            </v:group>
            <v:group style="position:absolute;left:9569;top:15747;width:403;height:252" coordorigin="9569,15747" coordsize="403,252">
              <v:shape style="position:absolute;left:9569;top:15747;width:403;height:252" coordorigin="9569,15747" coordsize="403,252" path="m9922,15761l9900,15754,9814,15747,9612,15747,9583,15754,9576,15769,9569,15797,9569,15956,9576,15977,9590,15992,9612,15992,9922,15999,9943,15999,9958,15992,9965,15977,9972,15956,9943,15790,9936,15769,9922,15761e" filled="f" stroked="t" strokeweight="1.080010pt" strokecolor="#818181">
                <v:path arrowok="t"/>
              </v:shape>
            </v:group>
            <v:group style="position:absolute;left:13212;top:4846;width:1627;height:187" coordorigin="13212,4846" coordsize="1627,187">
              <v:shape style="position:absolute;left:13212;top:4846;width:1627;height:187" coordorigin="13212,4846" coordsize="1627,187" path="m13212,4846l13270,4911,13306,4947,13356,4975,13435,4990,14839,5033e" filled="f" stroked="t" strokeweight="1.080010pt" strokecolor="#818181">
                <v:path arrowok="t"/>
              </v:shape>
            </v:group>
            <v:group style="position:absolute;left:10138;top:15509;width:238;height:2" coordorigin="10138,15509" coordsize="238,2">
              <v:shape style="position:absolute;left:10138;top:15509;width:238;height:2" coordorigin="10138,15509" coordsize="238,0" path="m10138,15509l10375,15509e" filled="f" stroked="t" strokeweight="1.080010pt" strokecolor="#818181">
                <v:path arrowok="t"/>
              </v:shape>
            </v:group>
            <v:group style="position:absolute;left:14839;top:5033;width:94;height:65" coordorigin="14839,5033" coordsize="94,65">
              <v:shape style="position:absolute;left:14839;top:5033;width:94;height:65" coordorigin="14839,5033" coordsize="94,65" path="m14890,5098l14868,5083,14839,5033,14897,5033,14926,5040,14933,5062,14926,5083,14911,5098,14890,5098e" filled="f" stroked="t" strokeweight="1.080010pt" strokecolor="#818181">
                <v:path arrowok="t"/>
              </v:shape>
            </v:group>
            <v:group style="position:absolute;left:10591;top:15272;width:29;height:281" coordorigin="10591,15272" coordsize="29,281">
              <v:shape style="position:absolute;left:10591;top:15272;width:29;height:281" coordorigin="10591,15272" coordsize="29,281" path="m10620,15272l10613,15488,10613,15509,10591,15553e" filled="f" stroked="t" strokeweight="1.080010pt" strokecolor="#818181">
                <v:path arrowok="t"/>
              </v:shape>
            </v:group>
            <v:group style="position:absolute;left:9302;top:18454;width:2;height:259" coordorigin="9302,18454" coordsize="2,259">
              <v:shape style="position:absolute;left:9302;top:18454;width:2;height:259" coordorigin="9302,18454" coordsize="0,259" path="m9302,18454l9302,18713e" filled="f" stroked="t" strokeweight="1.080010pt" strokecolor="#818181">
                <v:path arrowok="t"/>
              </v:shape>
            </v:group>
            <v:group style="position:absolute;left:13846;top:8071;width:22;height:936" coordorigin="13846,8071" coordsize="22,936">
              <v:shape style="position:absolute;left:13846;top:8071;width:22;height:936" coordorigin="13846,8071" coordsize="22,936" path="m13846,9008l13860,8302,13867,8071e" filled="f" stroked="t" strokeweight="1.080010pt" strokecolor="#818181">
                <v:path arrowok="t"/>
              </v:shape>
            </v:group>
            <v:group style="position:absolute;left:10865;top:15272;width:317;height:353" coordorigin="10865,15272" coordsize="317,353">
              <v:shape style="position:absolute;left:10865;top:15272;width:317;height:353" coordorigin="10865,15272" coordsize="317,353" path="m11182,15625l11182,15538,11167,15502,11160,15481,11117,15430,11074,15373,11059,15329,11045,15315,11030,15301,11009,15286,10915,15272,10901,15272,10886,15286,10872,15301,10872,15315,10865,15437,10865,15610e" filled="f" stroked="t" strokeweight="1.080010pt" strokecolor="#818181">
                <v:path arrowok="t"/>
              </v:shape>
            </v:group>
            <v:group style="position:absolute;left:11372;top:16435;width:22;height:2" coordorigin="11372,16435" coordsize="22,2">
              <v:shape style="position:absolute;left:11372;top:16435;width:22;height:2" coordorigin="11372,16435" coordsize="22,0" path="m11372,16435l11394,16435e" filled="f" stroked="t" strokeweight="1.80007pt" strokecolor="#818181">
                <v:path arrowok="t"/>
              </v:shape>
            </v:group>
            <v:group style="position:absolute;left:13327;top:11772;width:50;height:101" coordorigin="13327,11772" coordsize="50,101">
              <v:shape style="position:absolute;left:13327;top:11772;width:50;height:101" coordorigin="13327,11772" coordsize="50,101" path="m13327,11873l13349,11808,13342,11808,13335,11794,13342,11772,13356,11772,13371,11772,13378,11787,13371,11808,13349,11808e" filled="f" stroked="t" strokeweight="1.080010pt" strokecolor="#818181">
                <v:path arrowok="t"/>
              </v:shape>
            </v:group>
            <v:group style="position:absolute;left:10555;top:18339;width:7;height:122" coordorigin="10555,18339" coordsize="7,122">
              <v:shape style="position:absolute;left:10555;top:18339;width:7;height:122" coordorigin="10555,18339" coordsize="7,122" path="m10562,18461l10555,18418,10555,18339e" filled="f" stroked="t" strokeweight="1.080010pt" strokecolor="#818181">
                <v:path arrowok="t"/>
              </v:shape>
            </v:group>
            <v:group style="position:absolute;left:12557;top:13457;width:65;height:324" coordorigin="12557,13457" coordsize="65,324">
              <v:shape style="position:absolute;left:12557;top:13457;width:65;height:324" coordorigin="12557,13457" coordsize="65,324" path="m12557,13781l12571,13745,12586,13702,12615,13500,12622,13457e" filled="f" stroked="t" strokeweight="1.080010pt" strokecolor="#818181">
                <v:path arrowok="t"/>
              </v:shape>
            </v:group>
            <v:group style="position:absolute;left:12773;top:12752;width:79;height:360" coordorigin="12773,12752" coordsize="79,360">
              <v:shape style="position:absolute;left:12773;top:12752;width:79;height:360" coordorigin="12773,12752" coordsize="79,360" path="m12773,12752l12802,13004,12816,13040,12852,13112e" filled="f" stroked="t" strokeweight="1.080010pt" strokecolor="#818181">
                <v:path arrowok="t"/>
              </v:shape>
            </v:group>
            <v:group style="position:absolute;left:10116;top:19311;width:173;height:94" coordorigin="10116,19311" coordsize="173,94">
              <v:shape style="position:absolute;left:10116;top:19311;width:173;height:94" coordorigin="10116,19311" coordsize="173,94" path="m10289,19390l10217,19405,10188,19405,10159,19390,10130,19369,10116,19311e" filled="f" stroked="t" strokeweight="1.080010pt" strokecolor="#818181">
                <v:path arrowok="t"/>
              </v:shape>
            </v:group>
            <v:group style="position:absolute;left:13327;top:11873;width:281;height:65" coordorigin="13327,11873" coordsize="281,65">
              <v:shape style="position:absolute;left:13327;top:11873;width:281;height:65" coordorigin="13327,11873" coordsize="281,65" path="m13327,11873l13479,11931,13608,11938e" filled="f" stroked="t" strokeweight="1.080010pt" strokecolor="#818181">
                <v:path arrowok="t"/>
              </v:shape>
            </v:group>
            <v:group style="position:absolute;left:12492;top:14473;width:58;height:151" coordorigin="12492,14473" coordsize="58,151">
              <v:shape style="position:absolute;left:12492;top:14473;width:58;height:151" coordorigin="12492,14473" coordsize="58,151" path="m12528,14624l12550,14573,12550,14559,12492,14473e" filled="f" stroked="t" strokeweight="1.080010pt" strokecolor="#818181">
                <v:path arrowok="t"/>
              </v:shape>
            </v:group>
            <v:group style="position:absolute;left:10562;top:18461;width:338;height:79" coordorigin="10562,18461" coordsize="338,79">
              <v:shape style="position:absolute;left:10562;top:18461;width:338;height:79" coordorigin="10562,18461" coordsize="338,79" path="m10562,18461l10742,18469,10793,18476,10858,18505,10901,18541e" filled="f" stroked="t" strokeweight="1.080010pt" strokecolor="#818181">
                <v:path arrowok="t"/>
              </v:shape>
            </v:group>
            <v:group style="position:absolute;left:10562;top:18137;width:569;height:22" coordorigin="10562,18137" coordsize="569,22">
              <v:shape style="position:absolute;left:10562;top:18137;width:569;height:22" coordorigin="10562,18137" coordsize="569,22" path="m10562,18159l11131,18137e" filled="f" stroked="t" strokeweight="1.080010pt" strokecolor="#818181">
                <v:path arrowok="t"/>
              </v:shape>
            </v:group>
            <v:group style="position:absolute;left:8647;top:20722;width:1411;height:684" coordorigin="8647,20722" coordsize="1411,684">
              <v:shape style="position:absolute;left:8647;top:20722;width:1411;height:684" coordorigin="8647,20722" coordsize="1411,684" path="m10058,20722l10001,20845,9958,20910,9929,20938,9907,20967,9828,21018,9684,21075,9094,21255,8827,21334,8647,21406e" filled="f" stroked="t" strokeweight="1.80002pt" strokecolor="#000000">
                <v:path arrowok="t"/>
              </v:shape>
            </v:group>
            <v:group style="position:absolute;left:9792;top:21093;width:223;height:2" coordorigin="9792,21093" coordsize="223,2">
              <v:shape style="position:absolute;left:9792;top:21093;width:223;height:2" coordorigin="9792,21093" coordsize="223,0" path="m9792,21093l10015,21093e" filled="f" stroked="t" strokeweight="2.520090pt" strokecolor="#000000">
                <v:path arrowok="t"/>
              </v:shape>
            </v:group>
            <v:group style="position:absolute;left:10055;top:20902;width:2;height:130" coordorigin="10055,20902" coordsize="2,130">
              <v:shape style="position:absolute;left:10055;top:20902;width:2;height:130" coordorigin="10055,20902" coordsize="0,130" path="m10055,20902l10055,21032e" filled="f" stroked="t" strokeweight="1.080010pt" strokecolor="#818181">
                <v:path arrowok="t"/>
              </v:shape>
            </v:group>
            <v:group style="position:absolute;left:13486;top:12233;width:266;height:216" coordorigin="13486,12233" coordsize="266,216">
              <v:shape style="position:absolute;left:13486;top:12233;width:266;height:216" coordorigin="13486,12233" coordsize="266,216" path="m13486,12233l13659,12384,13752,12449e" filled="f" stroked="t" strokeweight="1.080010pt" strokecolor="#818181">
                <v:path arrowok="t"/>
              </v:shape>
            </v:group>
            <v:group style="position:absolute;left:12053;top:13450;width:439;height:2052" coordorigin="12053,13450" coordsize="439,2052">
              <v:shape style="position:absolute;left:12053;top:13450;width:439;height:2052" coordorigin="12053,13450" coordsize="439,2052" path="m12485,15502l12492,14905,12485,14854,12463,14782,12442,14725,12399,14638,12161,14350,12118,14293,12103,14264,12075,14199,12060,14120,12053,14077,12053,14012,12067,13933,12075,13889,12190,13601,12211,13529,12219,13450e" filled="f" stroked="t" strokeweight="1.080010pt" strokecolor="#818181">
                <v:path arrowok="t"/>
              </v:shape>
            </v:group>
            <v:group style="position:absolute;left:10044;top:20722;width:310;height:310" coordorigin="10044,20722" coordsize="310,310">
              <v:shape style="position:absolute;left:10044;top:20722;width:310;height:310" coordorigin="10044,20722" coordsize="310,310" path="m10094,20816l10130,20758,10195,20722,10246,20730,10282,20744,10303,20751,10332,20780,10339,20802,10346,20823,10332,20910,10253,20982,10224,20989,10044,21032e" filled="f" stroked="t" strokeweight="1.80002pt" strokecolor="#000000">
                <v:path arrowok="t"/>
              </v:shape>
            </v:group>
            <v:group style="position:absolute;left:13752;top:12449;width:166;height:94" coordorigin="13752,12449" coordsize="166,94">
              <v:shape style="position:absolute;left:13752;top:12449;width:166;height:94" coordorigin="13752,12449" coordsize="166,94" path="m13752,12449l13918,12543e" filled="f" stroked="t" strokeweight="1.080010pt" strokecolor="#818181">
                <v:path arrowok="t"/>
              </v:shape>
            </v:group>
            <v:group style="position:absolute;left:14969;top:8050;width:86;height:2426" coordorigin="14969,8050" coordsize="86,2426">
              <v:shape style="position:absolute;left:14969;top:8050;width:86;height:2426" coordorigin="14969,8050" coordsize="86,2426" path="m14969,10476l14998,10196,15019,9936,15055,8050e" filled="f" stroked="t" strokeweight="1.080010pt" strokecolor="#818181">
                <v:path arrowok="t"/>
              </v:shape>
            </v:group>
            <v:group style="position:absolute;left:13839;top:12989;width:7;height:238" coordorigin="13839,12989" coordsize="7,238">
              <v:shape style="position:absolute;left:13839;top:12989;width:7;height:238" coordorigin="13839,12989" coordsize="7,238" path="m13846,13227l13839,13176,13839,12989e" filled="f" stroked="t" strokeweight="1.080010pt" strokecolor="#818181">
                <v:path arrowok="t"/>
              </v:shape>
            </v:group>
            <v:group style="position:absolute;left:13335;top:13817;width:497;height:410" coordorigin="13335,13817" coordsize="497,410">
              <v:shape style="position:absolute;left:13335;top:13817;width:497;height:410" coordorigin="13335,13817" coordsize="497,410" path="m13335,13846l13479,13817,13543,13817,13558,13825,13572,13846,13572,14041,13579,14069,13594,14091,13623,14120,13709,14185,13831,14228e" filled="f" stroked="t" strokeweight="1.080010pt" strokecolor="#818181">
                <v:path arrowok="t"/>
              </v:shape>
            </v:group>
            <v:group style="position:absolute;left:15192;top:10743;width:122;height:115" coordorigin="15192,10743" coordsize="122,115">
              <v:shape style="position:absolute;left:15192;top:10743;width:122;height:115" coordorigin="15192,10743" coordsize="122,115" path="m15315,10858l15250,10793,15192,10743e" filled="f" stroked="t" strokeweight="1.080010pt" strokecolor="#818181">
                <v:path arrowok="t"/>
              </v:shape>
            </v:group>
            <v:group style="position:absolute;left:12262;top:18152;width:245;height:137" coordorigin="12262,18152" coordsize="245,137">
              <v:shape style="position:absolute;left:12262;top:18152;width:245;height:137" coordorigin="12262,18152" coordsize="245,137" path="m12262,18289l12507,18152e" filled="f" stroked="t" strokeweight="1.080010pt" strokecolor="#818181">
                <v:path arrowok="t"/>
              </v:shape>
            </v:group>
            <v:group style="position:absolute;left:11729;top:19592;width:94;height:914" coordorigin="11729,19592" coordsize="94,914">
              <v:shape style="position:absolute;left:11729;top:19592;width:94;height:914" coordorigin="11729,19592" coordsize="94,914" path="m11729,19592l11743,19750,11736,20161,11743,20211,11772,20341,11822,20506e" filled="f" stroked="t" strokeweight="1.080010pt" strokecolor="#818181">
                <v:path arrowok="t"/>
              </v:shape>
            </v:group>
            <v:group style="position:absolute;left:15099;top:5587;width:454;height:36" coordorigin="15099,5587" coordsize="454,36">
              <v:shape style="position:absolute;left:15099;top:5587;width:454;height:36" coordorigin="15099,5587" coordsize="454,36" path="m15552,5623l15300,5602,15099,5587e" filled="f" stroked="t" strokeweight="1.080010pt" strokecolor="#818181">
                <v:path arrowok="t"/>
              </v:shape>
            </v:group>
            <v:group style="position:absolute;left:11088;top:21831;width:554;height:22" coordorigin="11088,21831" coordsize="554,22">
              <v:shape style="position:absolute;left:11088;top:21831;width:554;height:22" coordorigin="11088,21831" coordsize="554,22" path="m11088,21831l11642,21853e" filled="f" stroked="t" strokeweight="1.080010pt" strokecolor="#818181">
                <v:path arrowok="t"/>
              </v:shape>
            </v:group>
            <v:group style="position:absolute;left:11822;top:20139;width:634;height:367" coordorigin="11822,20139" coordsize="634,367">
              <v:shape style="position:absolute;left:11822;top:20139;width:634;height:367" coordorigin="11822,20139" coordsize="634,367" path="m11822,20506l11916,20478,12010,20427,12132,20305,12247,20211,12319,20175,12456,20139e" filled="f" stroked="t" strokeweight="1.080010pt" strokecolor="#818181">
                <v:path arrowok="t"/>
              </v:shape>
            </v:group>
            <v:group style="position:absolute;left:15300;top:11175;width:252;height:1066" coordorigin="15300,11175" coordsize="252,1066">
              <v:shape style="position:absolute;left:15300;top:11175;width:252;height:1066" coordorigin="15300,11175" coordsize="252,1066" path="m15552,12240l15531,12219,15502,12140,15495,12039,15480,11981,15423,11895,15322,11715,15300,11643,15307,11542,15315,11268,15329,11225,15358,11175e" filled="f" stroked="t" strokeweight="1.080010pt" strokecolor="#818181">
                <v:path arrowok="t"/>
              </v:shape>
            </v:group>
            <v:group style="position:absolute;left:12442;top:19369;width:562;height:43" coordorigin="12442,19369" coordsize="562,43">
              <v:shape style="position:absolute;left:12442;top:19369;width:562;height:43" coordorigin="12442,19369" coordsize="562,43" path="m12442,19412l12622,19369,13003,19376e" filled="f" stroked="t" strokeweight="1.080010pt" strokecolor="#818181">
                <v:path arrowok="t"/>
              </v:shape>
            </v:group>
            <v:group style="position:absolute;left:14501;top:14883;width:238;height:497" coordorigin="14501,14883" coordsize="238,497">
              <v:shape style="position:absolute;left:14501;top:14883;width:238;height:497" coordorigin="14501,14883" coordsize="238,497" path="m14501,15380l14695,15380,14710,15373,14724,15365,14731,15344,14739,15070,14739,14919,14724,14890,14703,14883,14515,14883e" filled="f" stroked="t" strokeweight="1.080010pt" strokecolor="#818181">
                <v:path arrowok="t"/>
              </v:shape>
            </v:group>
            <v:group style="position:absolute;left:14263;top:16309;width:29;height:1015" coordorigin="14263,16309" coordsize="29,1015">
              <v:shape style="position:absolute;left:14263;top:16309;width:29;height:1015" coordorigin="14263,16309" coordsize="29,1015" path="m14292,17324l14263,17252,14263,17223,14285,16309e" filled="f" stroked="t" strokeweight="1.080010pt" strokecolor="#818181">
                <v:path arrowok="t"/>
              </v:shape>
            </v:group>
            <v:group style="position:absolute;left:13875;top:19419;width:259;height:22" coordorigin="13875,19419" coordsize="259,22">
              <v:shape style="position:absolute;left:13875;top:19419;width:259;height:22" coordorigin="13875,19419" coordsize="259,22" path="m13875,19419l13896,19434,13954,19441,14134,19441e" filled="f" stroked="t" strokeweight="1.080010pt" strokecolor="#818181">
                <v:path arrowok="t"/>
              </v:shape>
            </v:group>
            <v:group style="position:absolute;left:14364;top:18865;width:14;height:230" coordorigin="14364,18865" coordsize="14,230">
              <v:shape style="position:absolute;left:14364;top:18865;width:14;height:230" coordorigin="14364,18865" coordsize="14,230" path="m14364,19095l14379,18865e" filled="f" stroked="t" strokeweight="1.080010pt" strokecolor="#818181">
                <v:path arrowok="t"/>
              </v:shape>
            </v:group>
            <v:group style="position:absolute;left:12154;top:20082;width:2311;height:634" coordorigin="12154,20082" coordsize="2311,634">
              <v:shape style="position:absolute;left:12154;top:20082;width:2311;height:634" coordorigin="12154,20082" coordsize="2311,634" path="m12154,20715l12384,20650,13673,20326,13882,20269,14307,20139,14465,20082e" filled="f" stroked="t" strokeweight="1.80002pt" strokecolor="#000000">
                <v:path arrowok="t"/>
              </v:shape>
            </v:group>
            <v:group style="position:absolute;left:14803;top:19934;width:36;height:2" coordorigin="14803,19934" coordsize="36,2">
              <v:shape style="position:absolute;left:14803;top:19934;width:36;height:2" coordorigin="14803,19934" coordsize="36,0" path="m14803,19934l14839,19934e" filled="f" stroked="t" strokeweight=".36002pt" strokecolor="#000000">
                <v:path arrowok="t"/>
              </v:shape>
            </v:group>
            <v:group style="position:absolute;left:14785;top:20136;width:22;height:2" coordorigin="14785,20136" coordsize="22,2">
              <v:shape style="position:absolute;left:14785;top:20136;width:22;height:2" coordorigin="14785,20136" coordsize="22,0" path="m14785,20136l14807,20136e" filled="f" stroked="t" strokeweight="1.080040pt" strokecolor="#818181">
                <v:path arrowok="t"/>
              </v:shape>
            </v:group>
            <v:group style="position:absolute;left:14796;top:20326;width:36;height:353" coordorigin="14796,20326" coordsize="36,353">
              <v:shape style="position:absolute;left:14796;top:20326;width:36;height:353" coordorigin="14796,20326" coordsize="36,353" path="m14796,20679l14818,20593,14832,20326e" filled="f" stroked="t" strokeweight="1.080010pt" strokecolor="#818181">
                <v:path arrowok="t"/>
              </v:shape>
            </v:group>
            <v:group style="position:absolute;left:14839;top:19876;width:374;height:2" coordorigin="14839,19876" coordsize="374,2">
              <v:shape style="position:absolute;left:14839;top:19876;width:374;height:2" coordorigin="14839,19876" coordsize="374,0" path="m14839,19876l15214,19876e" filled="f" stroked="t" strokeweight="5.40019pt" strokecolor="#000000">
                <v:path arrowok="t"/>
              </v:shape>
            </v:group>
            <v:group style="position:absolute;left:15538;top:21334;width:14;height:2" coordorigin="15538,21334" coordsize="14,2">
              <v:shape style="position:absolute;left:15538;top:21334;width:14;height:2" coordorigin="15538,21334" coordsize="14,0" path="m15538,21334l15552,21334e" filled="f" stroked="t" strokeweight="1.080010pt" strokecolor="#818181">
                <v:path arrowok="t"/>
              </v:shape>
            </v:group>
            <v:group style="position:absolute;left:6394;top:11556;width:252;height:590" coordorigin="6394,11556" coordsize="252,590">
              <v:shape style="position:absolute;left:6394;top:11556;width:252;height:590" coordorigin="6394,11556" coordsize="252,590" path="m6646,11556l6530,11664,6473,11729,6437,11801,6422,11830,6408,11873,6401,11916,6394,11960,6394,12010,6401,12068,6408,12118,6415,12147e" filled="f" stroked="t" strokeweight=".72001pt" strokecolor="#000000">
                <v:path arrowok="t"/>
              </v:shape>
            </v:group>
            <v:group style="position:absolute;left:6509;top:11628;width:58;height:65" coordorigin="6509,11628" coordsize="58,65">
              <v:shape style="position:absolute;left:6509;top:11628;width:58;height:65" coordorigin="6509,11628" coordsize="58,65" path="m6566,11693l6509,11628e" filled="f" stroked="t" strokeweight=".36pt" strokecolor="#000000">
                <v:path arrowok="t"/>
              </v:shape>
            </v:group>
            <v:group style="position:absolute;left:6358;top:11916;width:79;height:7" coordorigin="6358,11916" coordsize="79,7">
              <v:shape style="position:absolute;left:6358;top:11916;width:79;height:7" coordorigin="6358,11916" coordsize="79,7" path="m6437,11924l6358,11916e" filled="f" stroked="t" strokeweight=".36pt" strokecolor="#000000">
                <v:path arrowok="t"/>
              </v:shape>
            </v:group>
            <v:group style="position:absolute;left:7726;top:21831;width:151;height:14" coordorigin="7726,21831" coordsize="151,14">
              <v:shape style="position:absolute;left:7726;top:21831;width:151;height:14" coordorigin="7726,21831" coordsize="151,14" path="m7726,21831l7790,21838,7877,21846e" filled="f" stroked="t" strokeweight=".72001pt" strokecolor="#000000">
                <v:path arrowok="t"/>
              </v:shape>
            </v:group>
            <v:group style="position:absolute;left:7870;top:21802;width:7;height:79" coordorigin="7870,21802" coordsize="7,79">
              <v:shape style="position:absolute;left:7870;top:21802;width:7;height:79" coordorigin="7870,21802" coordsize="7,79" path="m7877,21802l7870,21882e" filled="f" stroked="t" strokeweight=".36pt" strokecolor="#000000">
                <v:path arrowok="t"/>
              </v:shape>
            </v:group>
            <v:group style="position:absolute;left:12017;top:20816;width:562;height:187" coordorigin="12017,20816" coordsize="562,187">
              <v:shape style="position:absolute;left:12017;top:20816;width:562;height:187" coordorigin="12017,20816" coordsize="562,187" path="m12017,21003l12435,20895,12579,20816e" filled="f" stroked="t" strokeweight=".72001pt" strokecolor="#000000">
                <v:path arrowok="t"/>
              </v:shape>
            </v:group>
            <v:group style="position:absolute;left:12165;top:20931;width:2;height:72" coordorigin="12165,20931" coordsize="2,72">
              <v:shape style="position:absolute;left:12165;top:20931;width:2;height:72" coordorigin="12165,20931" coordsize="0,72" path="m12165,20931l12165,21003e" filled="f" stroked="t" strokeweight="1.080010pt" strokecolor="#000000">
                <v:path arrowok="t"/>
              </v:shape>
            </v:group>
            <v:group style="position:absolute;left:12453;top:20852;width:2;height:72" coordorigin="12453,20852" coordsize="2,72">
              <v:shape style="position:absolute;left:12453;top:20852;width:2;height:72" coordorigin="12453,20852" coordsize="0,72" path="m12453,20852l12453,20924e" filled="f" stroked="t" strokeweight="1.80001pt" strokecolor="#000000">
                <v:path arrowok="t"/>
              </v:shape>
            </v:group>
            <v:group style="position:absolute;left:15487;top:20100;width:65;height:2" coordorigin="15487,20100" coordsize="65,2">
              <v:shape style="position:absolute;left:15487;top:20100;width:65;height:2" coordorigin="15487,20100" coordsize="65,0" path="m15487,20100l15552,20100e" filled="f" stroked="t" strokeweight="1.080040pt" strokecolor="#000000">
                <v:path arrowok="t"/>
              </v:shape>
            </v:group>
            <v:group style="position:absolute;left:7409;top:21752;width:317;height:79" coordorigin="7409,21752" coordsize="317,79">
              <v:shape style="position:absolute;left:7409;top:21752;width:317;height:79" coordorigin="7409,21752" coordsize="317,79" path="m7409,21752l7488,21781,7574,21802,7726,21831e" filled="f" stroked="t" strokeweight=".72001pt" strokecolor="#000000">
                <v:path arrowok="t"/>
              </v:shape>
            </v:group>
            <v:group style="position:absolute;left:7553;top:21759;width:2;height:72" coordorigin="7553,21759" coordsize="2,72">
              <v:shape style="position:absolute;left:7553;top:21759;width:2;height:72" coordorigin="7553,21759" coordsize="0,72" path="m7553,21759l7553,21831e" filled="f" stroked="t" strokeweight=".72pt" strokecolor="#000000">
                <v:path arrowok="t"/>
              </v:shape>
            </v:group>
            <v:group style="position:absolute;left:8129;top:10332;width:22;height:29" coordorigin="8129,10332" coordsize="22,29">
              <v:shape style="position:absolute;left:8129;top:10332;width:22;height:29" coordorigin="8129,10332" coordsize="22,29" path="m8129,10361l8150,10332e" filled="f" stroked="t" strokeweight=".72001pt" strokecolor="#000000">
                <v:path arrowok="t"/>
              </v:shape>
            </v:group>
            <v:group style="position:absolute;left:8150;top:9735;width:605;height:598" coordorigin="8150,9735" coordsize="605,598">
              <v:shape style="position:absolute;left:8150;top:9735;width:605;height:598" coordorigin="8150,9735" coordsize="605,598" path="m8755,9735l8150,10332e" filled="f" stroked="t" strokeweight=".72001pt" strokecolor="#000000">
                <v:path arrowok="t"/>
              </v:shape>
            </v:group>
            <v:group style="position:absolute;left:8618;top:9814;width:58;height:58" coordorigin="8618,9814" coordsize="58,58">
              <v:shape style="position:absolute;left:8618;top:9814;width:58;height:58" coordorigin="8618,9814" coordsize="58,58" path="m8676,9872l8618,9814e" filled="f" stroked="t" strokeweight=".36pt" strokecolor="#000000">
                <v:path arrowok="t"/>
              </v:shape>
            </v:group>
            <v:group style="position:absolute;left:8410;top:10023;width:50;height:58" coordorigin="8410,10023" coordsize="50,58">
              <v:shape style="position:absolute;left:8410;top:10023;width:50;height:58" coordorigin="8410,10023" coordsize="50,58" path="m8460,10080l8410,10023e" filled="f" stroked="t" strokeweight=".36pt" strokecolor="#000000">
                <v:path arrowok="t"/>
              </v:shape>
            </v:group>
            <v:group style="position:absolute;left:8194;top:10232;width:58;height:58" coordorigin="8194,10232" coordsize="58,58">
              <v:shape style="position:absolute;left:8194;top:10232;width:58;height:58" coordorigin="8194,10232" coordsize="58,58" path="m8251,10289l8194,10232e" filled="f" stroked="t" strokeweight=".36pt" strokecolor="#000000">
                <v:path arrowok="t"/>
              </v:shape>
            </v:group>
            <v:group style="position:absolute;left:8755;top:5285;width:6797;height:4450" coordorigin="8755,5285" coordsize="6797,4450">
              <v:shape style="position:absolute;left:8755;top:5285;width:6797;height:4450" coordorigin="8755,5285" coordsize="6797,4450" path="m15552,5285l15084,5415,13342,5897,13126,5962,12910,6048,12687,6149,12485,6250,12262,6379,11902,6631,11563,6948,11369,7135,11038,7474,10397,8107,10181,8324,9958,8547,9590,8907,9194,9303,8770,9720,8755,9735e" filled="f" stroked="t" strokeweight=".72001pt" strokecolor="#000000">
                <v:path arrowok="t"/>
              </v:shape>
            </v:group>
            <v:group style="position:absolute;left:15405;top:5285;width:2;height:79" coordorigin="15405,5285" coordsize="2,79">
              <v:shape style="position:absolute;left:15405;top:5285;width:2;height:79" coordorigin="15405,5285" coordsize="0,79" path="m15405,5285l15405,5364e" filled="f" stroked="t" strokeweight="1.080010pt" strokecolor="#000000">
                <v:path arrowok="t"/>
              </v:shape>
            </v:group>
            <v:group style="position:absolute;left:15117;top:5371;width:2;height:72" coordorigin="15117,5371" coordsize="2,72">
              <v:shape style="position:absolute;left:15117;top:5371;width:2;height:72" coordorigin="15117,5371" coordsize="0,72" path="m15117,5371l15117,5443e" filled="f" stroked="t" strokeweight="1.080010pt" strokecolor="#000000">
                <v:path arrowok="t"/>
              </v:shape>
            </v:group>
            <v:group style="position:absolute;left:14829;top:5451;width:2;height:72" coordorigin="14829,5451" coordsize="2,72">
              <v:shape style="position:absolute;left:14829;top:5451;width:2;height:72" coordorigin="14829,5451" coordsize="0,72" path="m14829,5451l14829,5523e" filled="f" stroked="t" strokeweight="1.080010pt" strokecolor="#000000">
                <v:path arrowok="t"/>
              </v:shape>
            </v:group>
            <v:group style="position:absolute;left:14541;top:5530;width:2;height:72" coordorigin="14541,5530" coordsize="2,72">
              <v:shape style="position:absolute;left:14541;top:5530;width:2;height:72" coordorigin="14541,5530" coordsize="0,72" path="m14541,5530l14541,5602e" filled="f" stroked="t" strokeweight="1.080010pt" strokecolor="#000000">
                <v:path arrowok="t"/>
              </v:shape>
            </v:group>
            <v:group style="position:absolute;left:14253;top:5609;width:2;height:72" coordorigin="14253,5609" coordsize="2,72">
              <v:shape style="position:absolute;left:14253;top:5609;width:2;height:72" coordorigin="14253,5609" coordsize="0,72" path="m14253,5609l14253,5681e" filled="f" stroked="t" strokeweight="1.080010pt" strokecolor="#000000">
                <v:path arrowok="t"/>
              </v:shape>
            </v:group>
            <v:group style="position:absolute;left:13965;top:5688;width:2;height:79" coordorigin="13965,5688" coordsize="2,79">
              <v:shape style="position:absolute;left:13965;top:5688;width:2;height:79" coordorigin="13965,5688" coordsize="0,79" path="m13965,5688l13965,5767e" filled="f" stroked="t" strokeweight="1.08pt" strokecolor="#000000">
                <v:path arrowok="t"/>
              </v:shape>
            </v:group>
            <v:group style="position:absolute;left:13669;top:5767;width:2;height:79" coordorigin="13669,5767" coordsize="2,79">
              <v:shape style="position:absolute;left:13669;top:5767;width:2;height:79" coordorigin="13669,5767" coordsize="0,79" path="m13669,5767l13669,5847e" filled="f" stroked="t" strokeweight="1.080010pt" strokecolor="#000000">
                <v:path arrowok="t"/>
              </v:shape>
            </v:group>
            <v:group style="position:absolute;left:13381;top:5847;width:2;height:79" coordorigin="13381,5847" coordsize="2,79">
              <v:shape style="position:absolute;left:13381;top:5847;width:2;height:79" coordorigin="13381,5847" coordsize="0,79" path="m13381,5847l13381,5926e" filled="f" stroked="t" strokeweight="1.080010pt" strokecolor="#000000">
                <v:path arrowok="t"/>
              </v:shape>
            </v:group>
            <v:group style="position:absolute;left:13097;top:5940;width:2;height:72" coordorigin="13097,5940" coordsize="2,72">
              <v:shape style="position:absolute;left:13097;top:5940;width:2;height:72" coordorigin="13097,5940" coordsize="0,72" path="m13097,5940l13097,6012e" filled="f" stroked="t" strokeweight="1.44001pt" strokecolor="#000000">
                <v:path arrowok="t"/>
              </v:shape>
            </v:group>
            <v:group style="position:absolute;left:12820;top:6055;width:2;height:72" coordorigin="12820,6055" coordsize="2,72">
              <v:shape style="position:absolute;left:12820;top:6055;width:2;height:72" coordorigin="12820,6055" coordsize="0,72" path="m12820,6055l12820,6127e" filled="f" stroked="t" strokeweight="1.80002pt" strokecolor="#000000">
                <v:path arrowok="t"/>
              </v:shape>
            </v:group>
            <v:group style="position:absolute;left:12546;top:6185;width:2;height:72" coordorigin="12546,6185" coordsize="2,72">
              <v:shape style="position:absolute;left:12546;top:6185;width:2;height:72" coordorigin="12546,6185" coordsize="0,72" path="m12546,6185l12546,6257e" filled="f" stroked="t" strokeweight="1.80001pt" strokecolor="#000000">
                <v:path arrowok="t"/>
              </v:shape>
            </v:group>
            <v:group style="position:absolute;left:12287;top:6329;width:2;height:72" coordorigin="12287,6329" coordsize="2,72">
              <v:shape style="position:absolute;left:12287;top:6329;width:2;height:72" coordorigin="12287,6329" coordsize="0,72" path="m12287,6329l12287,6401e" filled="f" stroked="t" strokeweight="1.80001pt" strokecolor="#000000">
                <v:path arrowok="t"/>
              </v:shape>
            </v:group>
            <v:group style="position:absolute;left:12017;top:6502;width:50;height:65" coordorigin="12017,6502" coordsize="50,65">
              <v:shape style="position:absolute;left:12017;top:6502;width:50;height:65" coordorigin="12017,6502" coordsize="50,65" path="m12067,6567l12017,6502e" filled="f" stroked="t" strokeweight=".36pt" strokecolor="#000000">
                <v:path arrowok="t"/>
              </v:shape>
            </v:group>
            <v:group style="position:absolute;left:11779;top:6696;width:58;height:58" coordorigin="11779,6696" coordsize="58,58">
              <v:shape style="position:absolute;left:11779;top:6696;width:58;height:58" coordorigin="11779,6696" coordsize="58,58" path="m11837,6754l11779,6696e" filled="f" stroked="t" strokeweight=".36pt" strokecolor="#000000">
                <v:path arrowok="t"/>
              </v:shape>
            </v:group>
            <v:group style="position:absolute;left:11563;top:6898;width:50;height:58" coordorigin="11563,6898" coordsize="50,58">
              <v:shape style="position:absolute;left:11563;top:6898;width:50;height:58" coordorigin="11563,6898" coordsize="50,58" path="m11614,6955l11563,6898e" filled="f" stroked="t" strokeweight=".36pt" strokecolor="#000000">
                <v:path arrowok="t"/>
              </v:shape>
            </v:group>
            <v:group style="position:absolute;left:11347;top:7107;width:50;height:58" coordorigin="11347,7107" coordsize="50,58">
              <v:shape style="position:absolute;left:11347;top:7107;width:50;height:58" coordorigin="11347,7107" coordsize="50,58" path="m11398,7164l11347,7107e" filled="f" stroked="t" strokeweight=".36pt" strokecolor="#000000">
                <v:path arrowok="t"/>
              </v:shape>
            </v:group>
            <v:group style="position:absolute;left:11131;top:7323;width:58;height:58" coordorigin="11131,7323" coordsize="58,58">
              <v:shape style="position:absolute;left:11131;top:7323;width:58;height:58" coordorigin="11131,7323" coordsize="58,58" path="m11189,7380l11131,7323e" filled="f" stroked="t" strokeweight=".36pt" strokecolor="#000000">
                <v:path arrowok="t"/>
              </v:shape>
            </v:group>
            <v:group style="position:absolute;left:10922;top:7531;width:58;height:58" coordorigin="10922,7531" coordsize="58,58">
              <v:shape style="position:absolute;left:10922;top:7531;width:58;height:58" coordorigin="10922,7531" coordsize="58,58" path="m10980,7589l10922,7531e" filled="f" stroked="t" strokeweight=".36pt" strokecolor="#000000">
                <v:path arrowok="t"/>
              </v:shape>
            </v:group>
            <v:group style="position:absolute;left:10706;top:7747;width:58;height:50" coordorigin="10706,7747" coordsize="58,50">
              <v:shape style="position:absolute;left:10706;top:7747;width:58;height:50" coordorigin="10706,7747" coordsize="58,50" path="m10764,7798l10706,7747e" filled="f" stroked="t" strokeweight=".36pt" strokecolor="#000000">
                <v:path arrowok="t"/>
              </v:shape>
            </v:group>
            <v:group style="position:absolute;left:10498;top:7956;width:50;height:58" coordorigin="10498,7956" coordsize="50,58">
              <v:shape style="position:absolute;left:10498;top:7956;width:50;height:58" coordorigin="10498,7956" coordsize="50,58" path="m10548,8014l10498,7956e" filled="f" stroked="t" strokeweight=".36pt" strokecolor="#000000">
                <v:path arrowok="t"/>
              </v:shape>
            </v:group>
            <v:group style="position:absolute;left:10282;top:8165;width:58;height:58" coordorigin="10282,8165" coordsize="58,58">
              <v:shape style="position:absolute;left:10282;top:8165;width:58;height:58" coordorigin="10282,8165" coordsize="58,58" path="m10339,8223l10282,8165e" filled="f" stroked="t" strokeweight=".36pt" strokecolor="#000000">
                <v:path arrowok="t"/>
              </v:shape>
            </v:group>
            <v:group style="position:absolute;left:10066;top:8374;width:58;height:58" coordorigin="10066,8374" coordsize="58,58">
              <v:shape style="position:absolute;left:10066;top:8374;width:58;height:58" coordorigin="10066,8374" coordsize="58,58" path="m10123,8432l10066,8374e" filled="f" stroked="t" strokeweight=".36pt" strokecolor="#000000">
                <v:path arrowok="t"/>
              </v:shape>
            </v:group>
            <v:group style="position:absolute;left:9857;top:8590;width:58;height:58" coordorigin="9857,8590" coordsize="58,58">
              <v:shape style="position:absolute;left:9857;top:8590;width:58;height:58" coordorigin="9857,8590" coordsize="58,58" path="m9914,8648l9857,8590e" filled="f" stroked="t" strokeweight=".36pt" strokecolor="#000000">
                <v:path arrowok="t"/>
              </v:shape>
            </v:group>
            <v:group style="position:absolute;left:9641;top:8799;width:58;height:58" coordorigin="9641,8799" coordsize="58,58">
              <v:shape style="position:absolute;left:9641;top:8799;width:58;height:58" coordorigin="9641,8799" coordsize="58,58" path="m9698,8856l9641,8799e" filled="f" stroked="t" strokeweight=".36pt" strokecolor="#000000">
                <v:path arrowok="t"/>
              </v:shape>
            </v:group>
            <v:group style="position:absolute;left:9432;top:9015;width:58;height:50" coordorigin="9432,9015" coordsize="58,50">
              <v:shape style="position:absolute;left:9432;top:9015;width:58;height:50" coordorigin="9432,9015" coordsize="58,50" path="m9490,9065l9432,9015e" filled="f" stroked="t" strokeweight=".36pt" strokecolor="#000000">
                <v:path arrowok="t"/>
              </v:shape>
            </v:group>
            <v:group style="position:absolute;left:9216;top:9224;width:58;height:58" coordorigin="9216,9224" coordsize="58,58">
              <v:shape style="position:absolute;left:9216;top:9224;width:58;height:58" coordorigin="9216,9224" coordsize="58,58" path="m9274,9281l9216,9224e" filled="f" stroked="t" strokeweight=".36pt" strokecolor="#000000">
                <v:path arrowok="t"/>
              </v:shape>
            </v:group>
            <v:group style="position:absolute;left:9007;top:9432;width:50;height:58" coordorigin="9007,9432" coordsize="50,58">
              <v:shape style="position:absolute;left:9007;top:9432;width:50;height:58" coordorigin="9007,9432" coordsize="50,58" path="m9058,9490l9007,9432e" filled="f" stroked="t" strokeweight=".36pt" strokecolor="#000000">
                <v:path arrowok="t"/>
              </v:shape>
            </v:group>
            <v:group style="position:absolute;left:8791;top:9648;width:58;height:50" coordorigin="8791,9648" coordsize="58,50">
              <v:shape style="position:absolute;left:8791;top:9648;width:58;height:50" coordorigin="8791,9648" coordsize="58,50" path="m8849,9699l8791,9648e" filled="f" stroked="t" strokeweight=".36pt" strokecolor="#000000">
                <v:path arrowok="t"/>
              </v:shape>
            </v:group>
            <v:group style="position:absolute;left:10138;top:21417;width:22;height:2" coordorigin="10138,21417" coordsize="22,2">
              <v:shape style="position:absolute;left:10138;top:21417;width:22;height:2" coordorigin="10138,21417" coordsize="22,0" path="m10138,21417l10159,21417e" filled="f" stroked="t" strokeweight=".36001pt" strokecolor="#000000">
                <v:path arrowok="t"/>
              </v:shape>
            </v:group>
            <v:group style="position:absolute;left:7877;top:20866;width:4075;height:979" coordorigin="7877,20866" coordsize="4075,979">
              <v:shape style="position:absolute;left:7877;top:20866;width:4075;height:979" coordorigin="7877,20866" coordsize="4075,979" path="m7877,21846l8071,21781,9266,21565,10051,21356,11952,20866e" filled="f" stroked="t" strokeweight=".72001pt" strokecolor="#000000">
                <v:path arrowok="t"/>
              </v:shape>
            </v:group>
            <v:group style="position:absolute;left:8017;top:21759;width:2;height:79" coordorigin="8017,21759" coordsize="2,79">
              <v:shape style="position:absolute;left:8017;top:21759;width:2;height:79" coordorigin="8017,21759" coordsize="0,79" path="m8017,21759l8017,21838e" filled="f" stroked="t" strokeweight="1.080010pt" strokecolor="#000000">
                <v:path arrowok="t"/>
              </v:shape>
            </v:group>
            <v:group style="position:absolute;left:8316;top:21694;width:2;height:166" coordorigin="8316,21694" coordsize="2,166">
              <v:shape style="position:absolute;left:8316;top:21694;width:2;height:166" coordorigin="8316,21694" coordsize="0,166" path="m8316,21694l8316,21860e" filled="f" stroked="t" strokeweight="1.44001pt" strokecolor="#000000">
                <v:path arrowok="t"/>
              </v:shape>
            </v:group>
            <v:group style="position:absolute;left:8611;top:21644;width:2;height:158" coordorigin="8611,21644" coordsize="2,158">
              <v:shape style="position:absolute;left:8611;top:21644;width:2;height:158" coordorigin="8611,21644" coordsize="0,158" path="m8611,21644l8611,21802e" filled="f" stroked="t" strokeweight="1.44001pt" strokecolor="#000000">
                <v:path arrowok="t"/>
              </v:shape>
            </v:group>
            <v:group style="position:absolute;left:8906;top:21586;width:2;height:144" coordorigin="8906,21586" coordsize="2,144">
              <v:shape style="position:absolute;left:8906;top:21586;width:2;height:144" coordorigin="8906,21586" coordsize="0,144" path="m8906,21586l8906,21730e" filled="f" stroked="t" strokeweight="1.44002pt" strokecolor="#000000">
                <v:path arrowok="t"/>
              </v:shape>
            </v:group>
            <v:group style="position:absolute;left:9194;top:21536;width:2;height:79" coordorigin="9194,21536" coordsize="2,79">
              <v:shape style="position:absolute;left:9194;top:21536;width:2;height:79" coordorigin="9194,21536" coordsize="0,79" path="m9194,21536l9194,21615e" filled="f" stroked="t" strokeweight=".72pt" strokecolor="#000000">
                <v:path arrowok="t"/>
              </v:shape>
            </v:group>
            <v:group style="position:absolute;left:9486;top:21464;width:2;height:79" coordorigin="9486,21464" coordsize="2,79">
              <v:shape style="position:absolute;left:9486;top:21464;width:2;height:79" coordorigin="9486,21464" coordsize="0,79" path="m9486,21464l9486,21543e" filled="f" stroked="t" strokeweight="1.080010pt" strokecolor="#000000">
                <v:path arrowok="t"/>
              </v:shape>
            </v:group>
            <v:group style="position:absolute;left:9785;top:21392;width:2;height:144" coordorigin="9785,21392" coordsize="2,144">
              <v:shape style="position:absolute;left:9785;top:21392;width:2;height:144" coordorigin="9785,21392" coordsize="0,144" path="m9785,21392l9785,21536e" filled="f" stroked="t" strokeweight="1.44002pt" strokecolor="#000000">
                <v:path arrowok="t"/>
              </v:shape>
            </v:group>
            <v:group style="position:absolute;left:10073;top:21313;width:2;height:158" coordorigin="10073,21313" coordsize="2,158">
              <v:shape style="position:absolute;left:10073;top:21313;width:2;height:158" coordorigin="10073,21313" coordsize="0,158" path="m10073,21313l10073,21471e" filled="f" stroked="t" strokeweight="1.44001pt" strokecolor="#000000">
                <v:path arrowok="t"/>
              </v:shape>
            </v:group>
            <v:group style="position:absolute;left:10357;top:21241;width:2;height:79" coordorigin="10357,21241" coordsize="2,79">
              <v:shape style="position:absolute;left:10357;top:21241;width:2;height:79" coordorigin="10357,21241" coordsize="0,79" path="m10357,21241l10357,21320e" filled="f" stroked="t" strokeweight="1.080010pt" strokecolor="#000000">
                <v:path arrowok="t"/>
              </v:shape>
            </v:group>
            <v:group style="position:absolute;left:10652;top:21169;width:2;height:72" coordorigin="10652,21169" coordsize="2,72">
              <v:shape style="position:absolute;left:10652;top:21169;width:2;height:72" coordorigin="10652,21169" coordsize="0,72" path="m10652,21169l10652,21241e" filled="f" stroked="t" strokeweight="1.080010pt" strokecolor="#000000">
                <v:path arrowok="t"/>
              </v:shape>
            </v:group>
            <v:group style="position:absolute;left:10940;top:21090;width:2;height:79" coordorigin="10940,21090" coordsize="2,79">
              <v:shape style="position:absolute;left:10940;top:21090;width:2;height:79" coordorigin="10940,21090" coordsize="0,79" path="m10940,21090l10940,21169e" filled="f" stroked="t" strokeweight="1.080010pt" strokecolor="#000000">
                <v:path arrowok="t"/>
              </v:shape>
            </v:group>
            <v:group style="position:absolute;left:11232;top:21018;width:2;height:79" coordorigin="11232,21018" coordsize="2,79">
              <v:shape style="position:absolute;left:11232;top:21018;width:2;height:79" coordorigin="11232,21018" coordsize="0,79" path="m11232,21018l11232,21097e" filled="f" stroked="t" strokeweight=".72pt" strokecolor="#000000">
                <v:path arrowok="t"/>
              </v:shape>
            </v:group>
            <v:group style="position:absolute;left:11524;top:20938;width:2;height:79" coordorigin="11524,20938" coordsize="2,79">
              <v:shape style="position:absolute;left:11524;top:20938;width:2;height:79" coordorigin="11524,20938" coordsize="0,79" path="m11524,20938l11524,21018e" filled="f" stroked="t" strokeweight="1.080010pt" strokecolor="#000000">
                <v:path arrowok="t"/>
              </v:shape>
            </v:group>
            <v:group style="position:absolute;left:11812;top:20866;width:2;height:79" coordorigin="11812,20866" coordsize="2,79">
              <v:shape style="position:absolute;left:11812;top:20866;width:2;height:79" coordorigin="11812,20866" coordsize="0,79" path="m11812,20866l11812,20946e" filled="f" stroked="t" strokeweight="1.080010pt" strokecolor="#000000">
                <v:path arrowok="t"/>
              </v:shape>
            </v:group>
            <v:group style="position:absolute;left:13918;top:20391;width:389;height:331" coordorigin="13918,20391" coordsize="389,331">
              <v:shape style="position:absolute;left:13918;top:20391;width:389;height:331" coordorigin="13918,20391" coordsize="389,331" path="m13918,20722l14119,20470,14307,20391e" filled="f" stroked="t" strokeweight=".72001pt" strokecolor="#000000">
                <v:path arrowok="t"/>
              </v:shape>
            </v:group>
            <v:group style="position:absolute;left:13983;top:20578;width:65;height:50" coordorigin="13983,20578" coordsize="65,50">
              <v:shape style="position:absolute;left:13983;top:20578;width:65;height:50" coordorigin="13983,20578" coordsize="65,50" path="m13983,20578l14047,20629e" filled="f" stroked="t" strokeweight=".36pt" strokecolor="#000000">
                <v:path arrowok="t"/>
              </v:shape>
            </v:group>
            <v:group style="position:absolute;left:14242;top:20384;width:2;height:72" coordorigin="14242,20384" coordsize="2,72">
              <v:shape style="position:absolute;left:14242;top:20384;width:2;height:72" coordorigin="14242,20384" coordsize="0,72" path="m14242,20384l14242,20456e" filled="f" stroked="t" strokeweight="1.44001pt" strokecolor="#000000">
                <v:path arrowok="t"/>
              </v:shape>
            </v:group>
            <v:group style="position:absolute;left:10382;top:20816;width:2196;height:562" coordorigin="10382,20816" coordsize="2196,562">
              <v:shape style="position:absolute;left:10382;top:20816;width:2196;height:562" coordorigin="10382,20816" coordsize="2196,562" path="m10382,21378l12579,20816e" filled="f" stroked="t" strokeweight=".72001pt" strokecolor="#000000">
                <v:path arrowok="t"/>
              </v:shape>
            </v:group>
            <v:group style="position:absolute;left:10530;top:21298;width:2;height:79" coordorigin="10530,21298" coordsize="2,79">
              <v:shape style="position:absolute;left:10530;top:21298;width:2;height:79" coordorigin="10530,21298" coordsize="0,79" path="m10530,21298l10530,21378e" filled="f" stroked="t" strokeweight="1.080010pt" strokecolor="#000000">
                <v:path arrowok="t"/>
              </v:shape>
            </v:group>
            <v:group style="position:absolute;left:10818;top:21226;width:2;height:79" coordorigin="10818,21226" coordsize="2,79">
              <v:shape style="position:absolute;left:10818;top:21226;width:2;height:79" coordorigin="10818,21226" coordsize="0,79" path="m10818,21226l10818,21306e" filled="f" stroked="t" strokeweight="1.080010pt" strokecolor="#000000">
                <v:path arrowok="t"/>
              </v:shape>
            </v:group>
            <v:group style="position:absolute;left:11110;top:21154;width:2;height:79" coordorigin="11110,21154" coordsize="2,79">
              <v:shape style="position:absolute;left:11110;top:21154;width:2;height:79" coordorigin="11110,21154" coordsize="0,79" path="m11110,21154l11110,21234e" filled="f" stroked="t" strokeweight=".72001pt" strokecolor="#000000">
                <v:path arrowok="t"/>
              </v:shape>
            </v:group>
            <v:group style="position:absolute;left:11401;top:21082;width:2;height:72" coordorigin="11401,21082" coordsize="2,72">
              <v:shape style="position:absolute;left:11401;top:21082;width:2;height:72" coordorigin="11401,21082" coordsize="0,72" path="m11401,21082l11401,21154e" filled="f" stroked="t" strokeweight="1.080010pt" strokecolor="#000000">
                <v:path arrowok="t"/>
              </v:shape>
            </v:group>
            <v:group style="position:absolute;left:11689;top:21003;width:2;height:79" coordorigin="11689,21003" coordsize="2,79">
              <v:shape style="position:absolute;left:11689;top:21003;width:2;height:79" coordorigin="11689,21003" coordsize="0,79" path="m11689,21003l11689,21082e" filled="f" stroked="t" strokeweight="1.080010pt" strokecolor="#000000">
                <v:path arrowok="t"/>
              </v:shape>
            </v:group>
            <v:group style="position:absolute;left:11985;top:20931;width:2;height:79" coordorigin="11985,20931" coordsize="2,79">
              <v:shape style="position:absolute;left:11985;top:20931;width:2;height:79" coordorigin="11985,20931" coordsize="0,79" path="m11985,20931l11985,21010e" filled="f" stroked="t" strokeweight="1.080010pt" strokecolor="#000000">
                <v:path arrowok="t"/>
              </v:shape>
            </v:group>
            <v:group style="position:absolute;left:12273;top:20859;width:2;height:79" coordorigin="12273,20859" coordsize="2,79">
              <v:shape style="position:absolute;left:12273;top:20859;width:2;height:79" coordorigin="12273,20859" coordsize="0,79" path="m12273,20859l12273,20938e" filled="f" stroked="t" strokeweight="1.080010pt" strokecolor="#000000">
                <v:path arrowok="t"/>
              </v:shape>
            </v:group>
            <v:group style="position:absolute;left:12564;top:20787;width:2;height:72" coordorigin="12564,20787" coordsize="2,72">
              <v:shape style="position:absolute;left:12564;top:20787;width:2;height:72" coordorigin="12564,20787" coordsize="0,72" path="m12564,20787l12564,20859e" filled="f" stroked="t" strokeweight=".72pt" strokecolor="#000000">
                <v:path arrowok="t"/>
              </v:shape>
            </v:group>
            <v:group style="position:absolute;left:12579;top:20391;width:1728;height:425" coordorigin="12579,20391" coordsize="1728,425">
              <v:shape style="position:absolute;left:12579;top:20391;width:1728;height:425" coordorigin="12579,20391" coordsize="1728,425" path="m12579,20816l14307,20391e" filled="f" stroked="t" strokeweight=".72001pt" strokecolor="#000000">
                <v:path arrowok="t"/>
              </v:shape>
            </v:group>
            <v:group style="position:absolute;left:12726;top:20744;width:2;height:79" coordorigin="12726,20744" coordsize="2,79">
              <v:shape style="position:absolute;left:12726;top:20744;width:2;height:79" coordorigin="12726,20744" coordsize="0,79" path="m12726,20744l12726,20823e" filled="f" stroked="t" strokeweight="1.080010pt" strokecolor="#000000">
                <v:path arrowok="t"/>
              </v:shape>
            </v:group>
            <v:group style="position:absolute;left:13018;top:20672;width:2;height:79" coordorigin="13018,20672" coordsize="2,79">
              <v:shape style="position:absolute;left:13018;top:20672;width:2;height:79" coordorigin="13018,20672" coordsize="0,79" path="m13018,20672l13018,20751e" filled="f" stroked="t" strokeweight=".72pt" strokecolor="#000000">
                <v:path arrowok="t"/>
              </v:shape>
            </v:group>
            <v:group style="position:absolute;left:13309;top:20600;width:2;height:79" coordorigin="13309,20600" coordsize="2,79">
              <v:shape style="position:absolute;left:13309;top:20600;width:2;height:79" coordorigin="13309,20600" coordsize="0,79" path="m13309,20600l13309,20679e" filled="f" stroked="t" strokeweight="1.080010pt" strokecolor="#000000">
                <v:path arrowok="t"/>
              </v:shape>
            </v:group>
            <v:group style="position:absolute;left:13601;top:20528;width:2;height:79" coordorigin="13601,20528" coordsize="2,79">
              <v:shape style="position:absolute;left:13601;top:20528;width:2;height:79" coordorigin="13601,20528" coordsize="0,79" path="m13601,20528l13601,20607e" filled="f" stroked="t" strokeweight=".72001pt" strokecolor="#000000">
                <v:path arrowok="t"/>
              </v:shape>
            </v:group>
            <v:group style="position:absolute;left:13893;top:20456;width:2;height:79" coordorigin="13893,20456" coordsize="2,79">
              <v:shape style="position:absolute;left:13893;top:20456;width:2;height:79" coordorigin="13893,20456" coordsize="0,79" path="m13893,20456l13893,20535e" filled="f" stroked="t" strokeweight="1.08pt" strokecolor="#000000">
                <v:path arrowok="t"/>
              </v:shape>
            </v:group>
            <v:group style="position:absolute;left:14184;top:20384;width:2;height:79" coordorigin="14184,20384" coordsize="2,79">
              <v:shape style="position:absolute;left:14184;top:20384;width:2;height:79" coordorigin="14184,20384" coordsize="0,79" path="m14184,20384l14184,20463e" filled="f" stroked="t" strokeweight=".72001pt" strokecolor="#000000">
                <v:path arrowok="t"/>
              </v:shape>
            </v:group>
            <v:group style="position:absolute;left:288;top:11744;width:5990;height:3190" coordorigin="288,11744" coordsize="5990,3190">
              <v:shape style="position:absolute;left:288;top:11744;width:5990;height:3190" coordorigin="288,11744" coordsize="5990,3190" path="m288,14933l461,14869,756,14717,994,14566,1577,14170,2182,13760,3154,13068,3686,12708,3859,12593,4133,12442,4378,12334,4680,12212,4961,12132,5378,12039,5551,12003,5875,11902,6070,11830,6278,11744e" filled="f" stroked="t" strokeweight=".72001pt" strokecolor="#000000">
                <v:path arrowok="t"/>
              </v:shape>
            </v:group>
            <v:group style="position:absolute;left:515;top:14804;width:2;height:72" coordorigin="515,14804" coordsize="2,72">
              <v:shape style="position:absolute;left:515;top:14804;width:2;height:72" coordorigin="515,14804" coordsize="0,72" path="m515,14804l515,14876e" filled="f" stroked="t" strokeweight="1.80001pt" strokecolor="#000000">
                <v:path arrowok="t"/>
              </v:shape>
            </v:group>
            <v:group style="position:absolute;left:781;top:14667;width:2;height:72" coordorigin="781,14667" coordsize="2,72">
              <v:shape style="position:absolute;left:781;top:14667;width:2;height:72" coordorigin="781,14667" coordsize="0,72" path="m781,14667l781,14739e" filled="f" stroked="t" strokeweight="1.80002pt" strokecolor="#000000">
                <v:path arrowok="t"/>
              </v:shape>
            </v:group>
            <v:group style="position:absolute;left:1015;top:14509;width:43;height:65" coordorigin="1015,14509" coordsize="43,65">
              <v:shape style="position:absolute;left:1015;top:14509;width:43;height:65" coordorigin="1015,14509" coordsize="43,65" path="m1015,14509l1058,14573e" filled="f" stroked="t" strokeweight=".36pt" strokecolor="#000000">
                <v:path arrowok="t"/>
              </v:shape>
            </v:group>
            <v:group style="position:absolute;left:1260;top:14343;width:43;height:65" coordorigin="1260,14343" coordsize="43,65">
              <v:shape style="position:absolute;left:1260;top:14343;width:43;height:65" coordorigin="1260,14343" coordsize="43,65" path="m1260,14343l1303,14408e" filled="f" stroked="t" strokeweight=".36pt" strokecolor="#000000">
                <v:path arrowok="t"/>
              </v:shape>
            </v:group>
            <v:group style="position:absolute;left:1505;top:14170;width:50;height:65" coordorigin="1505,14170" coordsize="50,65">
              <v:shape style="position:absolute;left:1505;top:14170;width:50;height:65" coordorigin="1505,14170" coordsize="50,65" path="m1505,14170l1555,14235e" filled="f" stroked="t" strokeweight=".36pt" strokecolor="#000000">
                <v:path arrowok="t"/>
              </v:shape>
            </v:group>
            <v:group style="position:absolute;left:1757;top:13997;width:43;height:72" coordorigin="1757,13997" coordsize="43,72">
              <v:shape style="position:absolute;left:1757;top:13997;width:43;height:72" coordorigin="1757,13997" coordsize="43,72" path="m1757,13997l1800,14069e" filled="f" stroked="t" strokeweight=".36pt" strokecolor="#000000">
                <v:path arrowok="t"/>
              </v:shape>
            </v:group>
            <v:group style="position:absolute;left:2002;top:13832;width:43;height:65" coordorigin="2002,13832" coordsize="43,65">
              <v:shape style="position:absolute;left:2002;top:13832;width:43;height:65" coordorigin="2002,13832" coordsize="43,65" path="m2002,13832l2045,13897e" filled="f" stroked="t" strokeweight=".36pt" strokecolor="#000000">
                <v:path arrowok="t"/>
              </v:shape>
            </v:group>
            <v:group style="position:absolute;left:2246;top:13659;width:50;height:72" coordorigin="2246,13659" coordsize="50,72">
              <v:shape style="position:absolute;left:2246;top:13659;width:50;height:72" coordorigin="2246,13659" coordsize="50,72" path="m2246,13659l2297,13731e" filled="f" stroked="t" strokeweight=".36pt" strokecolor="#000000">
                <v:path arrowok="t"/>
              </v:shape>
            </v:group>
            <v:group style="position:absolute;left:2491;top:13486;width:50;height:65" coordorigin="2491,13486" coordsize="50,65">
              <v:shape style="position:absolute;left:2491;top:13486;width:50;height:65" coordorigin="2491,13486" coordsize="50,65" path="m2491,13486l2542,13551e" filled="f" stroked="t" strokeweight=".36pt" strokecolor="#000000">
                <v:path arrowok="t"/>
              </v:shape>
            </v:group>
            <v:group style="position:absolute;left:2736;top:13313;width:50;height:65" coordorigin="2736,13313" coordsize="50,65">
              <v:shape style="position:absolute;left:2736;top:13313;width:50;height:65" coordorigin="2736,13313" coordsize="50,65" path="m2736,13313l2786,13378e" filled="f" stroked="t" strokeweight=".36pt" strokecolor="#000000">
                <v:path arrowok="t"/>
              </v:shape>
            </v:group>
            <v:group style="position:absolute;left:2981;top:13140;width:50;height:65" coordorigin="2981,13140" coordsize="50,65">
              <v:shape style="position:absolute;left:2981;top:13140;width:50;height:65" coordorigin="2981,13140" coordsize="50,65" path="m2981,13140l3031,13205e" filled="f" stroked="t" strokeweight=".36pt" strokecolor="#000000">
                <v:path arrowok="t"/>
              </v:shape>
            </v:group>
            <v:group style="position:absolute;left:3233;top:12968;width:43;height:72" coordorigin="3233,12968" coordsize="43,72">
              <v:shape style="position:absolute;left:3233;top:12968;width:43;height:72" coordorigin="3233,12968" coordsize="43,72" path="m3233,12968l3276,13040e" filled="f" stroked="t" strokeweight=".36pt" strokecolor="#000000">
                <v:path arrowok="t"/>
              </v:shape>
            </v:group>
            <v:group style="position:absolute;left:3478;top:12802;width:43;height:65" coordorigin="3478,12802" coordsize="43,65">
              <v:shape style="position:absolute;left:3478;top:12802;width:43;height:65" coordorigin="3478,12802" coordsize="43,65" path="m3478,12802l3521,12867e" filled="f" stroked="t" strokeweight=".36pt" strokecolor="#000000">
                <v:path arrowok="t"/>
              </v:shape>
            </v:group>
            <v:group style="position:absolute;left:3730;top:12629;width:43;height:72" coordorigin="3730,12629" coordsize="43,72">
              <v:shape style="position:absolute;left:3730;top:12629;width:43;height:72" coordorigin="3730,12629" coordsize="43,72" path="m3730,12629l3773,12701e" filled="f" stroked="t" strokeweight=".36pt" strokecolor="#000000">
                <v:path arrowok="t"/>
              </v:shape>
            </v:group>
            <v:group style="position:absolute;left:4007;top:12478;width:2;height:72" coordorigin="4007,12478" coordsize="2,72">
              <v:shape style="position:absolute;left:4007;top:12478;width:2;height:72" coordorigin="4007,12478" coordsize="0,72" path="m4007,12478l4007,12550e" filled="f" stroked="t" strokeweight="1.80001pt" strokecolor="#000000">
                <v:path arrowok="t"/>
              </v:shape>
            </v:group>
            <v:group style="position:absolute;left:4273;top:12341;width:2;height:72" coordorigin="4273,12341" coordsize="2,72">
              <v:shape style="position:absolute;left:4273;top:12341;width:2;height:72" coordorigin="4273,12341" coordsize="0,72" path="m4273,12341l4273,12413e" filled="f" stroked="t" strokeweight="1.80002pt" strokecolor="#000000">
                <v:path arrowok="t"/>
              </v:shape>
            </v:group>
            <v:group style="position:absolute;left:4550;top:12226;width:2;height:72" coordorigin="4550,12226" coordsize="2,72">
              <v:shape style="position:absolute;left:4550;top:12226;width:2;height:72" coordorigin="4550,12226" coordsize="0,72" path="m4550,12226l4550,12298e" filled="f" stroked="t" strokeweight="1.44001pt" strokecolor="#000000">
                <v:path arrowok="t"/>
              </v:shape>
            </v:group>
            <v:group style="position:absolute;left:4835;top:12132;width:2;height:72" coordorigin="4835,12132" coordsize="2,72">
              <v:shape style="position:absolute;left:4835;top:12132;width:2;height:72" coordorigin="4835,12132" coordsize="0,72" path="m4835,12132l4835,12204e" filled="f" stroked="t" strokeweight="1.080010pt" strokecolor="#000000">
                <v:path arrowok="t"/>
              </v:shape>
            </v:group>
            <v:group style="position:absolute;left:5126;top:12053;width:2;height:79" coordorigin="5126,12053" coordsize="2,79">
              <v:shape style="position:absolute;left:5126;top:12053;width:2;height:79" coordorigin="5126,12053" coordsize="0,79" path="m5126,12053l5126,12132e" filled="f" stroked="t" strokeweight=".72pt" strokecolor="#000000">
                <v:path arrowok="t"/>
              </v:shape>
            </v:group>
            <v:group style="position:absolute;left:5422;top:11988;width:2;height:79" coordorigin="5422,11988" coordsize="2,79">
              <v:shape style="position:absolute;left:5422;top:11988;width:2;height:79" coordorigin="5422,11988" coordsize="0,79" path="m5422,11988l5422,12068e" filled="f" stroked="t" strokeweight=".72001pt" strokecolor="#000000">
                <v:path arrowok="t"/>
              </v:shape>
            </v:group>
            <v:group style="position:absolute;left:5710;top:11909;width:2;height:79" coordorigin="5710,11909" coordsize="2,79">
              <v:shape style="position:absolute;left:5710;top:11909;width:2;height:79" coordorigin="5710,11909" coordsize="0,79" path="m5710,11909l5710,11988e" filled="f" stroked="t" strokeweight="1.44001pt" strokecolor="#000000">
                <v:path arrowok="t"/>
              </v:shape>
            </v:group>
            <v:group style="position:absolute;left:5994;top:11823;width:2;height:72" coordorigin="5994,11823" coordsize="2,72">
              <v:shape style="position:absolute;left:5994;top:11823;width:2;height:72" coordorigin="5994,11823" coordsize="0,72" path="m5994,11823l5994,11895e" filled="f" stroked="t" strokeweight="1.080010pt" strokecolor="#000000">
                <v:path arrowok="t"/>
              </v:shape>
            </v:group>
            <v:group style="position:absolute;left:6271;top:11708;width:2;height:72" coordorigin="6271,11708" coordsize="2,72">
              <v:shape style="position:absolute;left:6271;top:11708;width:2;height:72" coordorigin="6271,11708" coordsize="0,72" path="m6271,11708l6271,11780e" filled="f" stroked="t" strokeweight="1.44002pt" strokecolor="#000000">
                <v:path arrowok="t"/>
              </v:shape>
            </v:group>
            <v:group style="position:absolute;left:6278;top:11556;width:367;height:187" coordorigin="6278,11556" coordsize="367,187">
              <v:shape style="position:absolute;left:6278;top:11556;width:367;height:187" coordorigin="6278,11556" coordsize="367,187" path="m6278,11744l6646,11556e" filled="f" stroked="t" strokeweight=".72001pt" strokecolor="#000000">
                <v:path arrowok="t"/>
              </v:shape>
            </v:group>
            <v:group style="position:absolute;left:6415;top:11636;width:2;height:72" coordorigin="6415,11636" coordsize="2,72">
              <v:shape style="position:absolute;left:6415;top:11636;width:2;height:72" coordorigin="6415,11636" coordsize="0,72" path="m6415,11636l6415,11708e" filled="f" stroked="t" strokeweight="1.44001pt" strokecolor="#000000">
                <v:path arrowok="t"/>
              </v:shape>
            </v:group>
            <v:group style="position:absolute;left:7063;top:21630;width:346;height:122" coordorigin="7063,21630" coordsize="346,122">
              <v:shape style="position:absolute;left:7063;top:21630;width:346;height:122" coordorigin="7063,21630" coordsize="346,122" path="m7063,21630l7207,21687,7409,21752e" filled="f" stroked="t" strokeweight=".72001pt" strokecolor="#000000">
                <v:path arrowok="t"/>
              </v:shape>
            </v:group>
            <v:group style="position:absolute;left:7207;top:21644;width:2;height:79" coordorigin="7207,21644" coordsize="2,79">
              <v:shape style="position:absolute;left:7207;top:21644;width:2;height:79" coordorigin="7207,21644" coordsize="0,79" path="m7207,21644l7207,21723e" filled="f" stroked="t" strokeweight="1.44001pt" strokecolor="#000000">
                <v:path arrowok="t"/>
              </v:shape>
            </v:group>
            <v:group style="position:absolute;left:7762;top:21867;width:115;height:2" coordorigin="7762,21867" coordsize="115,2">
              <v:shape style="position:absolute;left:7762;top:21867;width:115;height:2" coordorigin="7762,21867" coordsize="115,0" path="m7762,21867l7877,21867e" filled="f" stroked="t" strokeweight="2.160080pt" strokecolor="#000000">
                <v:path arrowok="t"/>
              </v:shape>
            </v:group>
            <v:group style="position:absolute;left:5335;top:21435;width:65;height:2" coordorigin="5335,21435" coordsize="65,2">
              <v:shape style="position:absolute;left:5335;top:21435;width:65;height:2" coordorigin="5335,21435" coordsize="65,0" path="m5335,21435l5378,21435,5400,21435e" filled="f" stroked="t" strokeweight=".72001pt" strokecolor="#000000">
                <v:path arrowok="t"/>
              </v:shape>
            </v:group>
            <v:group style="position:absolute;left:10159;top:20816;width:2333;height:598" coordorigin="10159,20816" coordsize="2333,598">
              <v:shape style="position:absolute;left:10159;top:20816;width:2333;height:598" coordorigin="10159,20816" coordsize="2333,598" path="m10159,21414l12492,20816e" filled="f" stroked="t" strokeweight=".72001pt" strokecolor="#000000">
                <v:path arrowok="t"/>
              </v:shape>
            </v:group>
            <v:group style="position:absolute;left:10303;top:21334;width:2;height:79" coordorigin="10303,21334" coordsize="2,79">
              <v:shape style="position:absolute;left:10303;top:21334;width:2;height:79" coordorigin="10303,21334" coordsize="0,79" path="m10303,21334l10303,21414e" filled="f" stroked="t" strokeweight=".72pt" strokecolor="#000000">
                <v:path arrowok="t"/>
              </v:shape>
            </v:group>
            <v:group style="position:absolute;left:10595;top:21262;width:2;height:79" coordorigin="10595,21262" coordsize="2,79">
              <v:shape style="position:absolute;left:10595;top:21262;width:2;height:79" coordorigin="10595,21262" coordsize="0,79" path="m10595,21262l10595,21342e" filled="f" stroked="t" strokeweight="1.080010pt" strokecolor="#000000">
                <v:path arrowok="t"/>
              </v:shape>
            </v:group>
            <v:group style="position:absolute;left:10883;top:21190;width:2;height:79" coordorigin="10883,21190" coordsize="2,79">
              <v:shape style="position:absolute;left:10883;top:21190;width:2;height:79" coordorigin="10883,21190" coordsize="0,79" path="m10883,21190l10883,21270e" filled="f" stroked="t" strokeweight="1.080010pt" strokecolor="#000000">
                <v:path arrowok="t"/>
              </v:shape>
            </v:group>
            <v:group style="position:absolute;left:11178;top:21118;width:2;height:72" coordorigin="11178,21118" coordsize="2,72">
              <v:shape style="position:absolute;left:11178;top:21118;width:2;height:72" coordorigin="11178,21118" coordsize="0,72" path="m11178,21118l11178,21190e" filled="f" stroked="t" strokeweight="1.080010pt" strokecolor="#000000">
                <v:path arrowok="t"/>
              </v:shape>
            </v:group>
            <v:group style="position:absolute;left:11466;top:21039;width:2;height:79" coordorigin="11466,21039" coordsize="2,79">
              <v:shape style="position:absolute;left:11466;top:21039;width:2;height:79" coordorigin="11466,21039" coordsize="0,79" path="m11466,21039l11466,21118e" filled="f" stroked="t" strokeweight="1.080010pt" strokecolor="#000000">
                <v:path arrowok="t"/>
              </v:shape>
            </v:group>
            <v:group style="position:absolute;left:11758;top:20967;width:2;height:79" coordorigin="11758,20967" coordsize="2,79">
              <v:shape style="position:absolute;left:11758;top:20967;width:2;height:79" coordorigin="11758,20967" coordsize="0,79" path="m11758,20967l11758,21046e" filled="f" stroked="t" strokeweight=".72pt" strokecolor="#000000">
                <v:path arrowok="t"/>
              </v:shape>
            </v:group>
            <v:group style="position:absolute;left:12049;top:20895;width:2;height:72" coordorigin="12049,20895" coordsize="2,72">
              <v:shape style="position:absolute;left:12049;top:20895;width:2;height:72" coordorigin="12049,20895" coordsize="0,72" path="m12049,20895l12049,20967e" filled="f" stroked="t" strokeweight="1.080010pt" strokecolor="#000000">
                <v:path arrowok="t"/>
              </v:shape>
            </v:group>
            <v:group style="position:absolute;left:12337;top:20816;width:2;height:79" coordorigin="12337,20816" coordsize="2,79">
              <v:shape style="position:absolute;left:12337;top:20816;width:2;height:79" coordorigin="12337,20816" coordsize="0,79" path="m12337,20816l12337,20895e" filled="f" stroked="t" strokeweight="1.080010pt" strokecolor="#000000">
                <v:path arrowok="t"/>
              </v:shape>
            </v:group>
            <v:group style="position:absolute;left:11952;top:19974;width:3600;height:893" coordorigin="11952,19974" coordsize="3600,893">
              <v:shape style="position:absolute;left:11952;top:19974;width:3600;height:893" coordorigin="11952,19974" coordsize="3600,893" path="m11952,20866l12946,20586,14134,20355,14803,20190,15552,19974e" filled="f" stroked="t" strokeweight=".72001pt" strokecolor="#000000">
                <v:path arrowok="t"/>
              </v:shape>
            </v:group>
            <v:group style="position:absolute;left:12093;top:20787;width:2;height:79" coordorigin="12093,20787" coordsize="2,79">
              <v:shape style="position:absolute;left:12093;top:20787;width:2;height:79" coordorigin="12093,20787" coordsize="0,79" path="m12093,20787l12093,20866e" filled="f" stroked="t" strokeweight="1.080010pt" strokecolor="#000000">
                <v:path arrowok="t"/>
              </v:shape>
            </v:group>
            <v:group style="position:absolute;left:12388;top:20708;width:2;height:79" coordorigin="12388,20708" coordsize="2,79">
              <v:shape style="position:absolute;left:12388;top:20708;width:2;height:79" coordorigin="12388,20708" coordsize="0,79" path="m12388,20708l12388,20787e" filled="f" stroked="t" strokeweight="1.080010pt" strokecolor="#000000">
                <v:path arrowok="t"/>
              </v:shape>
            </v:group>
            <v:group style="position:absolute;left:12676;top:20629;width:2;height:72" coordorigin="12676,20629" coordsize="2,72">
              <v:shape style="position:absolute;left:12676;top:20629;width:2;height:72" coordorigin="12676,20629" coordsize="0,72" path="m12676,20629l12676,20701e" filled="f" stroked="t" strokeweight="1.080010pt" strokecolor="#000000">
                <v:path arrowok="t"/>
              </v:shape>
            </v:group>
            <v:group style="position:absolute;left:12960;top:20542;width:2;height:79" coordorigin="12960,20542" coordsize="2,79">
              <v:shape style="position:absolute;left:12960;top:20542;width:2;height:79" coordorigin="12960,20542" coordsize="0,79" path="m12960,20542l12960,20622e" filled="f" stroked="t" strokeweight=".72001pt" strokecolor="#000000">
                <v:path arrowok="t"/>
              </v:shape>
            </v:group>
            <v:group style="position:absolute;left:13255;top:20485;width:2;height:79" coordorigin="13255,20485" coordsize="2,79">
              <v:shape style="position:absolute;left:13255;top:20485;width:2;height:79" coordorigin="13255,20485" coordsize="0,79" path="m13255,20485l13255,20564e" filled="f" stroked="t" strokeweight=".72pt" strokecolor="#000000">
                <v:path arrowok="t"/>
              </v:shape>
            </v:group>
            <v:group style="position:absolute;left:13551;top:20427;width:2;height:79" coordorigin="13551,20427" coordsize="2,79">
              <v:shape style="position:absolute;left:13551;top:20427;width:2;height:79" coordorigin="13551,20427" coordsize="0,79" path="m13551,20427l13551,20506e" filled="f" stroked="t" strokeweight=".72001pt" strokecolor="#000000">
                <v:path arrowok="t"/>
              </v:shape>
            </v:group>
            <v:group style="position:absolute;left:13846;top:20370;width:2;height:79" coordorigin="13846,20370" coordsize="2,79">
              <v:shape style="position:absolute;left:13846;top:20370;width:2;height:79" coordorigin="13846,20370" coordsize="0,79" path="m13846,20370l13846,20449e" filled="f" stroked="t" strokeweight=".72pt" strokecolor="#000000">
                <v:path arrowok="t"/>
              </v:shape>
            </v:group>
            <v:group style="position:absolute;left:14141;top:20312;width:2;height:79" coordorigin="14141,20312" coordsize="2,79">
              <v:shape style="position:absolute;left:14141;top:20312;width:2;height:79" coordorigin="14141,20312" coordsize="0,79" path="m14141,20312l14141,20391e" filled="f" stroked="t" strokeweight=".72001pt" strokecolor="#000000">
                <v:path arrowok="t"/>
              </v:shape>
            </v:group>
            <v:group style="position:absolute;left:14440;top:20240;width:2;height:158" coordorigin="14440,20240" coordsize="2,158">
              <v:shape style="position:absolute;left:14440;top:20240;width:2;height:158" coordorigin="14440,20240" coordsize="0,158" path="m14440,20240l14440,20398e" filled="f" stroked="t" strokeweight="1.80002pt" strokecolor="#000000">
                <v:path arrowok="t"/>
              </v:shape>
            </v:group>
            <v:group style="position:absolute;left:14731;top:20175;width:2;height:151" coordorigin="14731,20175" coordsize="2,151">
              <v:shape style="position:absolute;left:14731;top:20175;width:2;height:151" coordorigin="14731,20175" coordsize="0,151" path="m14731,20175l14731,20326e" filled="f" stroked="t" strokeweight="2.160020pt" strokecolor="#000000">
                <v:path arrowok="t"/>
              </v:shape>
            </v:group>
            <v:group style="position:absolute;left:15009;top:20089;width:2;height:79" coordorigin="15009,20089" coordsize="2,79">
              <v:shape style="position:absolute;left:15009;top:20089;width:2;height:79" coordorigin="15009,20089" coordsize="0,79" path="m15009,20089l15009,20168e" filled="f" stroked="t" strokeweight="1.08pt" strokecolor="#000000">
                <v:path arrowok="t"/>
              </v:shape>
            </v:group>
            <v:group style="position:absolute;left:15297;top:20010;width:2;height:79" coordorigin="15297,20010" coordsize="2,79">
              <v:shape style="position:absolute;left:15297;top:20010;width:2;height:79" coordorigin="15297,20010" coordsize="0,79" path="m15297,20010l15297,20089e" filled="f" stroked="t" strokeweight="1.080010pt" strokecolor="#000000">
                <v:path arrowok="t"/>
              </v:shape>
            </v:group>
            <v:group style="position:absolute;left:6984;top:21594;width:79;height:36" coordorigin="6984,21594" coordsize="79,36">
              <v:shape style="position:absolute;left:6984;top:21594;width:79;height:36" coordorigin="6984,21594" coordsize="79,36" path="m6984,21594l6998,21601,7049,21622,7063,21630e" filled="f" stroked="t" strokeweight=".72001pt" strokecolor="#000000">
                <v:path arrowok="t"/>
              </v:shape>
            </v:group>
            <v:group style="position:absolute;left:288;top:21298;width:5047;height:137" coordorigin="288,21298" coordsize="5047,137">
              <v:shape style="position:absolute;left:288;top:21298;width:5047;height:137" coordorigin="288,21298" coordsize="5047,137" path="m288,21298l677,21313,3038,21378,4982,21428,5335,21435e" filled="f" stroked="t" strokeweight=".72001pt" strokecolor="#000000">
                <v:path arrowok="t"/>
              </v:shape>
            </v:group>
            <v:group style="position:absolute;left:396;top:21262;width:2;height:79" coordorigin="396,21262" coordsize="2,79">
              <v:shape style="position:absolute;left:396;top:21262;width:2;height:79" coordorigin="396,21262" coordsize="0,79" path="m396,21262l396,21342e" filled="f" stroked="t" strokeweight=".36pt" strokecolor="#000000">
                <v:path arrowok="t"/>
              </v:shape>
            </v:group>
            <v:group style="position:absolute;left:698;top:21270;width:2;height:79" coordorigin="698,21270" coordsize="2,79">
              <v:shape style="position:absolute;left:698;top:21270;width:2;height:79" coordorigin="698,21270" coordsize="0,79" path="m698,21270l698,21349e" filled="f" stroked="t" strokeweight=".36pt" strokecolor="#000000">
                <v:path arrowok="t"/>
              </v:shape>
            </v:group>
            <v:group style="position:absolute;left:994;top:21277;width:7;height:86" coordorigin="994,21277" coordsize="7,86">
              <v:shape style="position:absolute;left:994;top:21277;width:7;height:86" coordorigin="994,21277" coordsize="7,86" path="m1001,21277l994,21363e" filled="f" stroked="t" strokeweight=".36pt" strokecolor="#000000">
                <v:path arrowok="t"/>
              </v:shape>
            </v:group>
            <v:group style="position:absolute;left:1296;top:21291;width:2;height:79" coordorigin="1296,21291" coordsize="2,79">
              <v:shape style="position:absolute;left:1296;top:21291;width:2;height:79" coordorigin="1296,21291" coordsize="0,79" path="m1296,21291l1296,21370e" filled="f" stroked="t" strokeweight=".36pt" strokecolor="#000000">
                <v:path arrowok="t"/>
              </v:shape>
            </v:group>
            <v:group style="position:absolute;left:1598;top:21298;width:2;height:79" coordorigin="1598,21298" coordsize="2,79">
              <v:shape style="position:absolute;left:1598;top:21298;width:2;height:79" coordorigin="1598,21298" coordsize="0,79" path="m1598,21298l1598,21378e" filled="f" stroked="t" strokeweight=".36pt" strokecolor="#000000">
                <v:path arrowok="t"/>
              </v:shape>
            </v:group>
            <v:group style="position:absolute;left:1894;top:21306;width:7;height:79" coordorigin="1894,21306" coordsize="7,79">
              <v:shape style="position:absolute;left:1894;top:21306;width:7;height:79" coordorigin="1894,21306" coordsize="7,79" path="m1901,21306l1894,21385e" filled="f" stroked="t" strokeweight=".36pt" strokecolor="#000000">
                <v:path arrowok="t"/>
              </v:shape>
            </v:group>
            <v:group style="position:absolute;left:2196;top:21313;width:2;height:79" coordorigin="2196,21313" coordsize="2,79">
              <v:shape style="position:absolute;left:2196;top:21313;width:2;height:79" coordorigin="2196,21313" coordsize="0,79" path="m2196,21313l2196,21392e" filled="f" stroked="t" strokeweight=".36pt" strokecolor="#000000">
                <v:path arrowok="t"/>
              </v:shape>
            </v:group>
            <v:group style="position:absolute;left:2498;top:21320;width:2;height:79" coordorigin="2498,21320" coordsize="2,79">
              <v:shape style="position:absolute;left:2498;top:21320;width:2;height:79" coordorigin="2498,21320" coordsize="0,79" path="m2498,21320l2498,21399e" filled="f" stroked="t" strokeweight=".36pt" strokecolor="#000000">
                <v:path arrowok="t"/>
              </v:shape>
            </v:group>
            <v:group style="position:absolute;left:2794;top:21327;width:7;height:79" coordorigin="2794,21327" coordsize="7,79">
              <v:shape style="position:absolute;left:2794;top:21327;width:7;height:79" coordorigin="2794,21327" coordsize="7,79" path="m2801,21327l2794,21406e" filled="f" stroked="t" strokeweight=".36pt" strokecolor="#000000">
                <v:path arrowok="t"/>
              </v:shape>
            </v:group>
            <v:group style="position:absolute;left:3096;top:21334;width:2;height:79" coordorigin="3096,21334" coordsize="2,79">
              <v:shape style="position:absolute;left:3096;top:21334;width:2;height:79" coordorigin="3096,21334" coordsize="0,79" path="m3096,21334l3096,21414e" filled="f" stroked="t" strokeweight=".36pt" strokecolor="#000000">
                <v:path arrowok="t"/>
              </v:shape>
            </v:group>
            <v:group style="position:absolute;left:3398;top:21342;width:2;height:79" coordorigin="3398,21342" coordsize="2,79">
              <v:shape style="position:absolute;left:3398;top:21342;width:2;height:79" coordorigin="3398,21342" coordsize="0,79" path="m3398,21342l3398,21421e" filled="f" stroked="t" strokeweight=".36pt" strokecolor="#000000">
                <v:path arrowok="t"/>
              </v:shape>
            </v:group>
            <v:group style="position:absolute;left:3694;top:21349;width:2;height:86" coordorigin="3694,21349" coordsize="2,86">
              <v:shape style="position:absolute;left:3694;top:21349;width:2;height:86" coordorigin="3694,21349" coordsize="0,86" path="m3694,21349l3694,21435e" filled="f" stroked="t" strokeweight=".36pt" strokecolor="#000000">
                <v:path arrowok="t"/>
              </v:shape>
            </v:group>
            <v:group style="position:absolute;left:3996;top:21356;width:2;height:86" coordorigin="3996,21356" coordsize="2,86">
              <v:shape style="position:absolute;left:3996;top:21356;width:2;height:86" coordorigin="3996,21356" coordsize="0,86" path="m3996,21356l3996,21442e" filled="f" stroked="t" strokeweight=".36pt" strokecolor="#000000">
                <v:path arrowok="t"/>
              </v:shape>
            </v:group>
            <v:group style="position:absolute;left:4291;top:21370;width:7;height:79" coordorigin="4291,21370" coordsize="7,79">
              <v:shape style="position:absolute;left:4291;top:21370;width:7;height:79" coordorigin="4291,21370" coordsize="7,79" path="m4298,21370l4291,21450e" filled="f" stroked="t" strokeweight=".36pt" strokecolor="#000000">
                <v:path arrowok="t"/>
              </v:shape>
            </v:group>
            <v:group style="position:absolute;left:4594;top:21378;width:2;height:79" coordorigin="4594,21378" coordsize="2,79">
              <v:shape style="position:absolute;left:4594;top:21378;width:2;height:79" coordorigin="4594,21378" coordsize="0,79" path="m4594,21378l4594,21457e" filled="f" stroked="t" strokeweight=".36pt" strokecolor="#000000">
                <v:path arrowok="t"/>
              </v:shape>
            </v:group>
            <v:group style="position:absolute;left:4896;top:21385;width:2;height:79" coordorigin="4896,21385" coordsize="2,79">
              <v:shape style="position:absolute;left:4896;top:21385;width:2;height:79" coordorigin="4896,21385" coordsize="0,79" path="m4896,21385l4896,21464e" filled="f" stroked="t" strokeweight=".36pt" strokecolor="#000000">
                <v:path arrowok="t"/>
              </v:shape>
            </v:group>
            <v:group style="position:absolute;left:5191;top:21392;width:7;height:79" coordorigin="5191,21392" coordsize="7,79">
              <v:shape style="position:absolute;left:5191;top:21392;width:7;height:79" coordorigin="5191,21392" coordsize="7,79" path="m5198,21392l5191,21471e" filled="f" stroked="t" strokeweight=".36pt" strokecolor="#000000">
                <v:path arrowok="t"/>
              </v:shape>
            </v:group>
            <v:group style="position:absolute;left:5789;top:11744;width:490;height:821" coordorigin="5789,11744" coordsize="490,821">
              <v:shape style="position:absolute;left:5789;top:11744;width:490;height:821" coordorigin="5789,11744" coordsize="490,821" path="m6278,11744l5998,11895,5962,11909,5926,11931,5904,11952,5882,11967,5861,11988,5846,12017,5825,12046,5810,12082,5796,12125,5796,12154,5789,12183,5796,12219,5796,12248,5810,12284,5846,12399,5882,12471,5904,12492,5933,12521,5954,12543,5998,12564e" filled="f" stroked="t" strokeweight=".72001pt" strokecolor="#000000">
                <v:path arrowok="t"/>
              </v:shape>
            </v:group>
            <v:group style="position:absolute;left:6127;top:11780;width:43;height:65" coordorigin="6127,11780" coordsize="43,65">
              <v:shape style="position:absolute;left:6127;top:11780;width:43;height:65" coordorigin="6127,11780" coordsize="43,65" path="m6170,11844l6127,11780e" filled="f" stroked="t" strokeweight=".36pt" strokecolor="#000000">
                <v:path arrowok="t"/>
              </v:shape>
            </v:group>
            <v:group style="position:absolute;left:5861;top:11931;width:58;height:58" coordorigin="5861,11931" coordsize="58,58">
              <v:shape style="position:absolute;left:5861;top:11931;width:58;height:58" coordorigin="5861,11931" coordsize="58,58" path="m5918,11988l5861,11931e" filled="f" stroked="t" strokeweight=".36pt" strokecolor="#000000">
                <v:path arrowok="t"/>
              </v:shape>
            </v:group>
            <v:group style="position:absolute;left:5760;top:12233;width:79;height:2" coordorigin="5760,12233" coordsize="79,2">
              <v:shape style="position:absolute;left:5760;top:12233;width:79;height:2" coordorigin="5760,12233" coordsize="79,0" path="m5760,12233l5839,12233e" filled="f" stroked="t" strokeweight=".72003pt" strokecolor="#000000">
                <v:path arrowok="t"/>
              </v:shape>
            </v:group>
            <v:group style="position:absolute;left:5890;top:12478;width:50;height:58" coordorigin="5890,12478" coordsize="50,58">
              <v:shape style="position:absolute;left:5890;top:12478;width:50;height:58" coordorigin="5890,12478" coordsize="50,58" path="m5940,12478l5890,12536e" filled="f" stroked="t" strokeweight=".36pt" strokecolor="#000000">
                <v:path arrowok="t"/>
              </v:shape>
            </v:group>
            <v:group style="position:absolute;left:6646;top:10361;width:1483;height:1195" coordorigin="6646,10361" coordsize="1483,1195">
              <v:shape style="position:absolute;left:6646;top:10361;width:1483;height:1195" coordorigin="6646,10361" coordsize="1483,1195" path="m8129,10361l7891,10599,7538,10930,7373,11074,7121,11261,6934,11391,6646,11556e" filled="f" stroked="t" strokeweight=".72001pt" strokecolor="#000000">
                <v:path arrowok="t"/>
              </v:shape>
            </v:group>
            <v:group style="position:absolute;left:7992;top:10440;width:58;height:50" coordorigin="7992,10440" coordsize="58,50">
              <v:shape style="position:absolute;left:7992;top:10440;width:58;height:50" coordorigin="7992,10440" coordsize="58,50" path="m8050,10491l7992,10440e" filled="f" stroked="t" strokeweight=".36pt" strokecolor="#000000">
                <v:path arrowok="t"/>
              </v:shape>
            </v:group>
            <v:group style="position:absolute;left:7783;top:10649;width:50;height:58" coordorigin="7783,10649" coordsize="50,58">
              <v:shape style="position:absolute;left:7783;top:10649;width:50;height:58" coordorigin="7783,10649" coordsize="50,58" path="m7834,10707l7783,10649e" filled="f" stroked="t" strokeweight=".36pt" strokecolor="#000000">
                <v:path arrowok="t"/>
              </v:shape>
            </v:group>
            <v:group style="position:absolute;left:7567;top:10858;width:50;height:58" coordorigin="7567,10858" coordsize="50,58">
              <v:shape style="position:absolute;left:7567;top:10858;width:50;height:58" coordorigin="7567,10858" coordsize="50,58" path="m7618,10916l7567,10858e" filled="f" stroked="t" strokeweight=".36pt" strokecolor="#000000">
                <v:path arrowok="t"/>
              </v:shape>
            </v:group>
            <v:group style="position:absolute;left:7344;top:11045;width:43;height:65" coordorigin="7344,11045" coordsize="43,65">
              <v:shape style="position:absolute;left:7344;top:11045;width:43;height:65" coordorigin="7344,11045" coordsize="43,65" path="m7387,11110l7344,11045e" filled="f" stroked="t" strokeweight=".36pt" strokecolor="#000000">
                <v:path arrowok="t"/>
              </v:shape>
            </v:group>
            <v:group style="position:absolute;left:7099;top:11232;width:50;height:65" coordorigin="7099,11232" coordsize="50,65">
              <v:shape style="position:absolute;left:7099;top:11232;width:50;height:65" coordorigin="7099,11232" coordsize="50,65" path="m7150,11297l7099,11232e" filled="f" stroked="t" strokeweight=".36pt" strokecolor="#000000">
                <v:path arrowok="t"/>
              </v:shape>
            </v:group>
            <v:group style="position:absolute;left:6854;top:11391;width:43;height:72" coordorigin="6854,11391" coordsize="43,72">
              <v:shape style="position:absolute;left:6854;top:11391;width:43;height:72" coordorigin="6854,11391" coordsize="43,72" path="m6898,11463l6854,11391e" filled="f" stroked="t" strokeweight=".36pt" strokecolor="#000000">
                <v:path arrowok="t"/>
              </v:shape>
            </v:group>
            <v:group style="position:absolute;left:11455;top:21003;width:562;height:194" coordorigin="11455,21003" coordsize="562,194">
              <v:shape style="position:absolute;left:11455;top:21003;width:562;height:194" coordorigin="11455,21003" coordsize="562,194" path="m11455,21198l11801,21104,12017,21003e" filled="f" stroked="t" strokeweight=".72001pt" strokecolor="#000000">
                <v:path arrowok="t"/>
              </v:shape>
            </v:group>
            <v:group style="position:absolute;left:11603;top:21118;width:2;height:79" coordorigin="11603,21118" coordsize="2,79">
              <v:shape style="position:absolute;left:11603;top:21118;width:2;height:79" coordorigin="11603,21118" coordsize="0,79" path="m11603,21118l11603,21198e" filled="f" stroked="t" strokeweight="1.080010pt" strokecolor="#000000">
                <v:path arrowok="t"/>
              </v:shape>
            </v:group>
            <v:group style="position:absolute;left:11887;top:21025;width:2;height:72" coordorigin="11887,21025" coordsize="2,72">
              <v:shape style="position:absolute;left:11887;top:21025;width:2;height:72" coordorigin="11887,21025" coordsize="0,72" path="m11887,21025l11887,21097e" filled="f" stroked="t" strokeweight="1.44001pt" strokecolor="#000000">
                <v:path arrowok="t"/>
              </v:shape>
            </v:group>
            <v:group style="position:absolute;left:5400;top:21435;width:1584;height:158" coordorigin="5400,21435" coordsize="1584,158">
              <v:shape style="position:absolute;left:5400;top:21435;width:1584;height:158" coordorigin="5400,21435" coordsize="1584,158" path="m5400,21435l6372,21464,6581,21493,6768,21536,6955,21586,6984,21594e" filled="f" stroked="t" strokeweight=".72001pt" strokecolor="#000000">
                <v:path arrowok="t"/>
              </v:shape>
            </v:group>
            <v:group style="position:absolute;left:5544;top:21399;width:2;height:79" coordorigin="5544,21399" coordsize="2,79">
              <v:shape style="position:absolute;left:5544;top:21399;width:2;height:79" coordorigin="5544,21399" coordsize="0,79" path="m5544,21399l5544,21478e" filled="f" stroked="t" strokeweight=".36pt" strokecolor="#000000">
                <v:path arrowok="t"/>
              </v:shape>
            </v:group>
            <v:group style="position:absolute;left:5846;top:21406;width:2;height:79" coordorigin="5846,21406" coordsize="2,79">
              <v:shape style="position:absolute;left:5846;top:21406;width:2;height:79" coordorigin="5846,21406" coordsize="0,79" path="m5846,21406l5846,21486e" filled="f" stroked="t" strokeweight=".36pt" strokecolor="#000000">
                <v:path arrowok="t"/>
              </v:shape>
            </v:group>
            <v:group style="position:absolute;left:6142;top:21414;width:7;height:79" coordorigin="6142,21414" coordsize="7,79">
              <v:shape style="position:absolute;left:6142;top:21414;width:7;height:79" coordorigin="6142,21414" coordsize="7,79" path="m6149,21414l6142,21493e" filled="f" stroked="t" strokeweight=".36pt" strokecolor="#000000">
                <v:path arrowok="t"/>
              </v:shape>
            </v:group>
            <v:group style="position:absolute;left:6444;top:21435;width:2;height:79" coordorigin="6444,21435" coordsize="2,79">
              <v:shape style="position:absolute;left:6444;top:21435;width:2;height:79" coordorigin="6444,21435" coordsize="0,79" path="m6444,21435l6444,21514e" filled="f" stroked="t" strokeweight=".72001pt" strokecolor="#000000">
                <v:path arrowok="t"/>
              </v:shape>
            </v:group>
            <v:group style="position:absolute;left:6739;top:21486;width:2;height:79" coordorigin="6739,21486" coordsize="2,79">
              <v:shape style="position:absolute;left:6739;top:21486;width:2;height:79" coordorigin="6739,21486" coordsize="0,79" path="m6739,21486l6739,21565e" filled="f" stroked="t" strokeweight=".72001pt" strokecolor="#000000">
                <v:path arrowok="t"/>
              </v:shape>
            </v:group>
            <v:group style="position:absolute;left:8244;top:21421;width:1894;height:468" coordorigin="8244,21421" coordsize="1894,468">
              <v:shape style="position:absolute;left:8244;top:21421;width:1894;height:468" coordorigin="8244,21421" coordsize="1894,468" path="m8244,21889l8762,21759,9698,21536,10066,21435,10138,21421e" filled="f" stroked="t" strokeweight=".72001pt" strokecolor="#000000">
                <v:path arrowok="t"/>
              </v:shape>
            </v:group>
            <v:group style="position:absolute;left:8222;top:21853;width:2;height:36" coordorigin="8222,21853" coordsize="2,36">
              <v:shape style="position:absolute;left:8222;top:21853;width:2;height:36" coordorigin="8222,21853" coordsize="0,36" path="m8222,21853l8222,21889e" filled="f" stroked="t" strokeweight=".72001pt" strokecolor="#000000">
                <v:path arrowok="t"/>
              </v:shape>
            </v:group>
            <v:group style="position:absolute;left:8518;top:21781;width:2;height:79" coordorigin="8518,21781" coordsize="2,79">
              <v:shape style="position:absolute;left:8518;top:21781;width:2;height:79" coordorigin="8518,21781" coordsize="0,79" path="m8518,21781l8518,21860e" filled="f" stroked="t" strokeweight=".72001pt" strokecolor="#000000">
                <v:path arrowok="t"/>
              </v:shape>
            </v:group>
            <v:group style="position:absolute;left:8809;top:21716;width:2;height:72" coordorigin="8809,21716" coordsize="2,72">
              <v:shape style="position:absolute;left:8809;top:21716;width:2;height:72" coordorigin="8809,21716" coordsize="0,72" path="m8809,21716l8809,21788e" filled="f" stroked="t" strokeweight="1.080010pt" strokecolor="#000000">
                <v:path arrowok="t"/>
              </v:shape>
            </v:group>
            <v:group style="position:absolute;left:9101;top:21644;width:2;height:79" coordorigin="9101,21644" coordsize="2,79">
              <v:shape style="position:absolute;left:9101;top:21644;width:2;height:79" coordorigin="9101,21644" coordsize="0,79" path="m9101,21644l9101,21723e" filled="f" stroked="t" strokeweight=".72001pt" strokecolor="#000000">
                <v:path arrowok="t"/>
              </v:shape>
            </v:group>
            <v:group style="position:absolute;left:9392;top:21572;width:2;height:79" coordorigin="9392,21572" coordsize="2,79">
              <v:shape style="position:absolute;left:9392;top:21572;width:2;height:79" coordorigin="9392,21572" coordsize="0,79" path="m9392,21572l9392,21651e" filled="f" stroked="t" strokeweight="1.080010pt" strokecolor="#000000">
                <v:path arrowok="t"/>
              </v:shape>
            </v:group>
            <v:group style="position:absolute;left:9684;top:21500;width:2;height:79" coordorigin="9684,21500" coordsize="2,79">
              <v:shape style="position:absolute;left:9684;top:21500;width:2;height:79" coordorigin="9684,21500" coordsize="0,79" path="m9684,21500l9684,21579e" filled="f" stroked="t" strokeweight=".72001pt" strokecolor="#000000">
                <v:path arrowok="t"/>
              </v:shape>
            </v:group>
            <v:group style="position:absolute;left:9976;top:21421;width:2;height:79" coordorigin="9976,21421" coordsize="2,79">
              <v:shape style="position:absolute;left:9976;top:21421;width:2;height:79" coordorigin="9976,21421" coordsize="0,79" path="m9976,21421l9976,21500e" filled="f" stroked="t" strokeweight="1.08pt" strokecolor="#000000">
                <v:path arrowok="t"/>
              </v:shape>
            </v:group>
            <v:group style="position:absolute;left:7877;top:21421;width:2261;height:425" coordorigin="7877,21421" coordsize="2261,425">
              <v:shape style="position:absolute;left:7877;top:21421;width:2261;height:425" coordorigin="7877,21421" coordsize="2261,425" path="m7877,21846l7963,21846,8078,21838,8230,21831,8460,21795,10058,21435,10138,21421e" filled="f" stroked="t" strokeweight=".72001pt" strokecolor="#000000">
                <v:path arrowok="t"/>
              </v:shape>
            </v:group>
            <v:group style="position:absolute;left:8028;top:21802;width:2;height:79" coordorigin="8028,21802" coordsize="2,79">
              <v:shape style="position:absolute;left:8028;top:21802;width:2;height:79" coordorigin="8028,21802" coordsize="0,79" path="m8028,21802l8028,21882e" filled="f" stroked="t" strokeweight=".36pt" strokecolor="#000000">
                <v:path arrowok="t"/>
              </v:shape>
            </v:group>
            <v:group style="position:absolute;left:9205;top:21586;width:2;height:79" coordorigin="9205,21586" coordsize="2,79">
              <v:shape style="position:absolute;left:9205;top:21586;width:2;height:79" coordorigin="9205,21586" coordsize="0,79" path="m9205,21586l9205,21666e" filled="f" stroked="t" strokeweight="1.080010pt" strokecolor="#000000">
                <v:path arrowok="t"/>
              </v:shape>
            </v:group>
            <v:group style="position:absolute;left:9497;top:21522;width:2;height:79" coordorigin="9497,21522" coordsize="2,79">
              <v:shape style="position:absolute;left:9497;top:21522;width:2;height:79" coordorigin="9497,21522" coordsize="0,79" path="m9497,21522l9497,21601e" filled="f" stroked="t" strokeweight=".72pt" strokecolor="#000000">
                <v:path arrowok="t"/>
              </v:shape>
            </v:group>
            <v:group style="position:absolute;left:10159;top:21396;width:223;height:2" coordorigin="10159,21396" coordsize="223,2">
              <v:shape style="position:absolute;left:10159;top:21396;width:223;height:2" coordorigin="10159,21396" coordsize="223,0" path="m10159,21396l10382,21396e" filled="f" stroked="t" strokeweight="1.80007pt" strokecolor="#000000">
                <v:path arrowok="t"/>
              </v:shape>
            </v:group>
            <v:group style="position:absolute;left:10303;top:21349;width:7;height:79" coordorigin="10303,21349" coordsize="7,79">
              <v:shape style="position:absolute;left:10303;top:21349;width:7;height:79" coordorigin="10303,21349" coordsize="7,79" path="m10303,21349l10310,21428e" filled="f" stroked="t" strokeweight=".36pt" strokecolor="#000000">
                <v:path arrowok="t"/>
              </v:shape>
            </v:group>
            <v:group style="position:absolute;left:10382;top:21003;width:1634;height:374" coordorigin="10382,21003" coordsize="1634,374">
              <v:shape style="position:absolute;left:10382;top:21003;width:1634;height:374" coordorigin="10382,21003" coordsize="1634,374" path="m10382,21378l10649,21356,12017,21003e" filled="f" stroked="t" strokeweight=".72001pt" strokecolor="#000000">
                <v:path arrowok="t"/>
              </v:shape>
            </v:group>
            <v:group style="position:absolute;left:10526;top:21327;width:7;height:79" coordorigin="10526,21327" coordsize="7,79">
              <v:shape style="position:absolute;left:10526;top:21327;width:7;height:79" coordorigin="10526,21327" coordsize="7,79" path="m10526,21327l10534,21406e" filled="f" stroked="t" strokeweight=".36pt" strokecolor="#000000">
                <v:path arrowok="t"/>
              </v:shape>
            </v:group>
            <v:group style="position:absolute;left:10825;top:21270;width:2;height:79" coordorigin="10825,21270" coordsize="2,79">
              <v:shape style="position:absolute;left:10825;top:21270;width:2;height:79" coordorigin="10825,21270" coordsize="0,79" path="m10825,21270l10825,21349e" filled="f" stroked="t" strokeweight="1.080010pt" strokecolor="#000000">
                <v:path arrowok="t"/>
              </v:shape>
            </v:group>
            <v:group style="position:absolute;left:11117;top:21198;width:2;height:79" coordorigin="11117,21198" coordsize="2,79">
              <v:shape style="position:absolute;left:11117;top:21198;width:2;height:79" coordorigin="11117,21198" coordsize="0,79" path="m11117,21198l11117,21277e" filled="f" stroked="t" strokeweight=".72pt" strokecolor="#000000">
                <v:path arrowok="t"/>
              </v:shape>
            </v:group>
            <v:group style="position:absolute;left:11408;top:21126;width:2;height:72" coordorigin="11408,21126" coordsize="2,72">
              <v:shape style="position:absolute;left:11408;top:21126;width:2;height:72" coordorigin="11408,21126" coordsize="0,72" path="m11408,21126l11408,21198e" filled="f" stroked="t" strokeweight="1.080010pt" strokecolor="#000000">
                <v:path arrowok="t"/>
              </v:shape>
            </v:group>
            <v:group style="position:absolute;left:11696;top:21046;width:2;height:79" coordorigin="11696,21046" coordsize="2,79">
              <v:shape style="position:absolute;left:11696;top:21046;width:2;height:79" coordorigin="11696,21046" coordsize="0,79" path="m11696,21046l11696,21126e" filled="f" stroked="t" strokeweight="1.080010pt" strokecolor="#000000">
                <v:path arrowok="t"/>
              </v:shape>
            </v:group>
            <v:group style="position:absolute;left:11988;top:20974;width:2;height:79" coordorigin="11988,20974" coordsize="2,79">
              <v:shape style="position:absolute;left:11988;top:20974;width:2;height:79" coordorigin="11988,20974" coordsize="0,79" path="m11988,20974l11988,21054e" filled="f" stroked="t" strokeweight=".72001pt" strokecolor="#000000">
                <v:path arrowok="t"/>
              </v:shape>
            </v:group>
            <v:group style="position:absolute;left:14307;top:20110;width:1181;height:281" coordorigin="14307,20110" coordsize="1181,281">
              <v:shape style="position:absolute;left:14307;top:20110;width:1181;height:281" coordorigin="14307,20110" coordsize="1181,281" path="m14307,20391l14796,20276,15487,20110e" filled="f" stroked="t" strokeweight=".72001pt" strokecolor="#000000">
                <v:path arrowok="t"/>
              </v:shape>
            </v:group>
            <v:group style="position:absolute;left:15034;top:20182;width:2;height:72" coordorigin="15034,20182" coordsize="2,72">
              <v:shape style="position:absolute;left:15034;top:20182;width:2;height:72" coordorigin="15034,20182" coordsize="0,72" path="m15034,20182l15034,20254e" filled="f" stroked="t" strokeweight=".72pt" strokecolor="#000000">
                <v:path arrowok="t"/>
              </v:shape>
            </v:group>
            <v:group style="position:absolute;left:15325;top:20110;width:2;height:79" coordorigin="15325,20110" coordsize="2,79">
              <v:shape style="position:absolute;left:15325;top:20110;width:2;height:79" coordorigin="15325,20110" coordsize="0,79" path="m15325,20110l15325,20190e" filled="f" stroked="t" strokeweight="1.080010pt" strokecolor="#000000">
                <v:path arrowok="t"/>
              </v:shape>
            </v:group>
            <v:group style="position:absolute;left:12492;top:20031;width:3060;height:785" coordorigin="12492,20031" coordsize="3060,785">
              <v:shape style="position:absolute;left:12492;top:20031;width:3060;height:785" coordorigin="12492,20031" coordsize="3060,785" path="m12492,20816l14803,20226,15552,20031e" filled="f" stroked="t" strokeweight=".72001pt" strokecolor="#000000">
                <v:path arrowok="t"/>
              </v:shape>
            </v:group>
            <v:group style="position:absolute;left:12636;top:20744;width:2;height:72" coordorigin="12636,20744" coordsize="2,72">
              <v:shape style="position:absolute;left:12636;top:20744;width:2;height:72" coordorigin="12636,20744" coordsize="0,72" path="m12636,20744l12636,20816e" filled="f" stroked="t" strokeweight=".72pt" strokecolor="#000000">
                <v:path arrowok="t"/>
              </v:shape>
            </v:group>
            <v:group style="position:absolute;left:12928;top:20665;width:2;height:79" coordorigin="12928,20665" coordsize="2,79">
              <v:shape style="position:absolute;left:12928;top:20665;width:2;height:79" coordorigin="12928,20665" coordsize="0,79" path="m12928,20665l12928,20744e" filled="f" stroked="t" strokeweight="1.080010pt" strokecolor="#000000">
                <v:path arrowok="t"/>
              </v:shape>
            </v:group>
            <v:group style="position:absolute;left:13216;top:20593;width:2;height:79" coordorigin="13216,20593" coordsize="2,79">
              <v:shape style="position:absolute;left:13216;top:20593;width:2;height:79" coordorigin="13216,20593" coordsize="0,79" path="m13216,20593l13216,20672e" filled="f" stroked="t" strokeweight="1.080010pt" strokecolor="#000000">
                <v:path arrowok="t"/>
              </v:shape>
            </v:group>
            <v:group style="position:absolute;left:13507;top:20521;width:2;height:79" coordorigin="13507,20521" coordsize="2,79">
              <v:shape style="position:absolute;left:13507;top:20521;width:2;height:79" coordorigin="13507,20521" coordsize="0,79" path="m13507,20521l13507,20600e" filled="f" stroked="t" strokeweight=".72001pt" strokecolor="#000000">
                <v:path arrowok="t"/>
              </v:shape>
            </v:group>
            <v:group style="position:absolute;left:13799;top:20442;width:2;height:79" coordorigin="13799,20442" coordsize="2,79">
              <v:shape style="position:absolute;left:13799;top:20442;width:2;height:79" coordorigin="13799,20442" coordsize="0,79" path="m13799,20442l13799,20521e" filled="f" stroked="t" strokeweight="1.08pt" strokecolor="#000000">
                <v:path arrowok="t"/>
              </v:shape>
            </v:group>
            <v:group style="position:absolute;left:14087;top:20370;width:2;height:79" coordorigin="14087,20370" coordsize="2,79">
              <v:shape style="position:absolute;left:14087;top:20370;width:2;height:79" coordorigin="14087,20370" coordsize="0,79" path="m14087,20370l14087,20449e" filled="f" stroked="t" strokeweight="1.080010pt" strokecolor="#000000">
                <v:path arrowok="t"/>
              </v:shape>
            </v:group>
            <v:group style="position:absolute;left:14382;top:20298;width:2;height:79" coordorigin="14382,20298" coordsize="2,79">
              <v:shape style="position:absolute;left:14382;top:20298;width:2;height:79" coordorigin="14382,20298" coordsize="0,79" path="m14382,20298l14382,20377e" filled="f" stroked="t" strokeweight="1.080010pt" strokecolor="#000000">
                <v:path arrowok="t"/>
              </v:shape>
            </v:group>
            <v:group style="position:absolute;left:14670;top:20218;width:2;height:79" coordorigin="14670,20218" coordsize="2,79">
              <v:shape style="position:absolute;left:14670;top:20218;width:2;height:79" coordorigin="14670,20218" coordsize="0,79" path="m14670,20218l14670,20298e" filled="f" stroked="t" strokeweight="1.080010pt" strokecolor="#000000">
                <v:path arrowok="t"/>
              </v:shape>
            </v:group>
            <v:group style="position:absolute;left:14958;top:20146;width:2;height:79" coordorigin="14958,20146" coordsize="2,79">
              <v:shape style="position:absolute;left:14958;top:20146;width:2;height:79" coordorigin="14958,20146" coordsize="0,79" path="m14958,20146l14958,20226e" filled="f" stroked="t" strokeweight="1.080010pt" strokecolor="#000000">
                <v:path arrowok="t"/>
              </v:shape>
            </v:group>
            <v:group style="position:absolute;left:15253;top:20067;width:2;height:79" coordorigin="15253,20067" coordsize="2,79">
              <v:shape style="position:absolute;left:15253;top:20067;width:2;height:79" coordorigin="15253,20067" coordsize="0,79" path="m15253,20067l15253,20146e" filled="f" stroked="t" strokeweight="1.080010pt" strokecolor="#000000">
                <v:path arrowok="t"/>
              </v:shape>
            </v:group>
            <v:group style="position:absolute;left:15541;top:19995;width:2;height:72" coordorigin="15541,19995" coordsize="2,72">
              <v:shape style="position:absolute;left:15541;top:19995;width:2;height:72" coordorigin="15541,19995" coordsize="0,72" path="m15541,19995l15541,20067e" filled="f" stroked="t" strokeweight="1.080010pt" strokecolor="#000000">
                <v:path arrowok="t"/>
              </v:shape>
            </v:group>
            <v:group style="position:absolute;left:5609;top:11628;width:2189;height:2347" coordorigin="5609,11628" coordsize="2189,2347">
              <v:shape style="position:absolute;left:5609;top:11628;width:2189;height:2347" coordorigin="5609,11628" coordsize="2189,2347" path="m7294,11996l7445,11945,7798,12910,7697,12939,7790,13191,7603,13248,7682,13457,6401,13976,6336,13839,5983,13961,5609,12917,5998,12773,5983,12708,6552,12507,6401,12154,7006,11909,6977,11801,7150,11628,7294,11996e" filled="f" stroked="t" strokeweight="2.88002pt" strokecolor="#724C00">
                <v:path arrowok="t"/>
              </v:shape>
            </v:group>
            <v:group style="position:absolute;left:288;top:12406;width:5890;height:1310" coordorigin="288,12406" coordsize="5890,1310">
              <v:shape style="position:absolute;left:288;top:12406;width:5890;height:1310" coordorigin="288,12406" coordsize="5890,1310" path="m6178,13061l5976,13076,5638,13148,5364,13205,5026,13479,4745,13717,4262,13573,3773,13428,3355,13292,2758,13076,2160,12838,1656,12456,1037,12435,468,12413,288,12406e" filled="f" stroked="t" strokeweight="1.080010pt" strokecolor="#FF0000">
                <v:path arrowok="t"/>
              </v:shape>
            </v:group>
            <v:group style="position:absolute;left:7661;top:12478;width:1886;height:137" coordorigin="7661,12478" coordsize="1886,137">
              <v:shape style="position:absolute;left:7661;top:12478;width:1886;height:137" coordorigin="7661,12478" coordsize="1886,137" path="m9547,12478l9000,12507,8474,12536,7963,12564,7661,12615e" filled="f" stroked="t" strokeweight="1.080010pt" strokecolor="#FF0000">
                <v:path arrowok="t"/>
              </v:shape>
            </v:group>
            <v:group style="position:absolute;left:6638;top:13587;width:6970;height:8302" coordorigin="6638,13587" coordsize="6970,8302">
              <v:shape style="position:absolute;left:6638;top:13587;width:6970;height:8302" coordorigin="6638,13587" coordsize="6970,8302" path="m13601,21889l13601,21752,13608,21190,13608,20658,13594,20060,13594,19563,13579,19030,13572,18461,13558,17993,13551,17511,13543,16978,13536,16517,13522,15977,13522,15639,13147,15250,12687,15164,12197,15077,11671,14984,11290,14912,10872,14833,10375,14746,9907,14660,9360,14559,8813,14458,8287,14365,7718,14264,7142,14156,6674,13709,6638,13587e" filled="f" stroked="t" strokeweight="1.080010pt" strokecolor="#FF0000">
                <v:path arrowok="t"/>
              </v:shape>
            </v:group>
            <v:group style="position:absolute;left:9547;top:10232;width:6005;height:2246" coordorigin="9547,10232" coordsize="6005,2246">
              <v:shape style="position:absolute;left:9547;top:10232;width:6005;height:2246" coordorigin="9547,10232" coordsize="6005,2246" path="m15552,10232l15271,10340,14681,10577,13997,10836,13407,11067,12852,11283,12283,11499,11801,11686,11318,11873,10814,12060,10217,12284,9547,12478e" filled="f" stroked="t" strokeweight="1.080010pt" strokecolor="#FF0000">
                <v:path arrowok="t"/>
              </v:shape>
            </v:group>
            <v:group style="position:absolute;left:7481;top:9965;width:8071;height:2261" coordorigin="7481,9965" coordsize="8071,2261">
              <v:shape style="position:absolute;left:7481;top:9965;width:8071;height:2261" coordorigin="7481,9965" coordsize="8071,2261" path="m15552,9965l15264,10080,14854,10239,14472,10383,13932,10592,13428,10786,12859,11009,12298,11225,11736,11441,11203,11650,10598,11873,10001,12089,9504,12111,8928,12140,8453,12154,7963,12176,7481,12226e" filled="f" stroked="t" strokeweight="1.080010pt" strokecolor="#A77000">
                <v:path arrowok="t"/>
              </v:shape>
            </v:group>
            <v:group style="position:absolute;left:288;top:12521;width:5998;height:1289" coordorigin="288,12521" coordsize="5998,1289">
              <v:shape style="position:absolute;left:288;top:12521;width:5998;height:1289" coordorigin="288,12521" coordsize="5998,1289" path="m288,12521l468,12528,1037,12557,1591,12593,2088,12910,2707,13205,3434,13421,4111,13616,4781,13810,5378,13609,5602,13515,6077,13335,6286,13248e" filled="f" stroked="t" strokeweight="1.080010pt" strokecolor="#FF0000">
                <v:path arrowok="t"/>
              </v:shape>
            </v:group>
            <v:group style="position:absolute;left:6098;top:13846;width:7344;height:8043" coordorigin="6098,13846" coordsize="7344,8043">
              <v:shape style="position:absolute;left:6098;top:13846;width:7344;height:8043" coordorigin="6098,13846" coordsize="7344,8043" path="m13435,21889l13435,21817,13443,21277,13443,20701,13428,20096,13421,19599,13414,19045,13399,18469,13392,17871,13385,17403,13378,16877,13371,16373,13356,15790,13140,15409,12600,15315,12154,15236,11621,15135,11203,15063,10778,14984,10224,14883,9662,14789,9180,14689,8633,14595,8287,14530,7682,14422,7171,14329,6667,14235,6235,14141,6098,13846e" filled="f" stroked="t" strokeweight="1.080010pt" strokecolor="#FF0000">
                <v:path arrowok="t"/>
              </v:shape>
            </v:group>
            <v:group style="position:absolute;left:7654;top:10224;width:7898;height:2354" coordorigin="7654,10224" coordsize="7898,2354">
              <v:shape style="position:absolute;left:7654;top:10224;width:7898;height:2354" coordorigin="7654,10224" coordsize="7898,2354" path="m15552,10224l15264,10332,14674,10570,13997,10829,13407,11060,12845,11276,12283,11492,11801,11679,11311,11866,10814,12053,10217,12276,9547,12442,7963,12528,7654,12579e" filled="f" stroked="t" strokeweight="1.080010pt" strokecolor="#FF0000">
                <v:path arrowok="t"/>
              </v:shape>
            </v:group>
            <v:group style="position:absolute;left:9562;top:10275;width:5990;height:2275" coordorigin="9562,10275" coordsize="5990,2275">
              <v:shape style="position:absolute;left:9562;top:10275;width:5990;height:2275" coordorigin="9562,10275" coordsize="5990,2275" path="m15552,10275l15279,10376,14688,10613,14011,10865,13421,11096,12867,11319,12298,11535,11815,11722,11333,11909,10829,12096,10231,12320,9562,12550e" filled="f" stroked="t" strokeweight="1.080010pt" strokecolor="#FF0000">
                <v:path arrowok="t"/>
              </v:shape>
            </v:group>
            <v:group style="position:absolute;left:288;top:6423;width:6545;height:1282" coordorigin="288,6423" coordsize="6545,1282">
              <v:shape style="position:absolute;left:288;top:6423;width:6545;height:1282" coordorigin="288,6423" coordsize="6545,1282" path="m288,7704l756,7611,1656,7438,2513,7272,3283,7121,3809,7013,4802,6826,5832,6631,6581,6480,6833,6423e" filled="f" stroked="t" strokeweight="1.080010pt" strokecolor="#FF0000">
                <v:path arrowok="t"/>
              </v:shape>
            </v:group>
            <v:group style="position:absolute;left:5033;top:13796;width:86;height:130" coordorigin="5033,13796" coordsize="86,130">
              <v:shape style="position:absolute;left:5033;top:13796;width:86;height:130" coordorigin="5033,13796" coordsize="86,130" path="m5069,13925l5033,13846,5119,13796e" filled="f" stroked="t" strokeweight="1.080010pt" strokecolor="#FF0000">
                <v:path arrowok="t"/>
              </v:shape>
            </v:group>
            <v:group style="position:absolute;left:5069;top:13889;width:72;height:50" coordorigin="5069,13889" coordsize="72,50">
              <v:shape style="position:absolute;left:5069;top:13889;width:72;height:50" coordorigin="5069,13889" coordsize="72,50" path="m5069,13925l5141,13889,5076,13940,5069,13925e" filled="f" stroked="t" strokeweight="1.080010pt" strokecolor="#FF0000">
                <v:path arrowok="t"/>
              </v:shape>
            </v:group>
            <v:group style="position:absolute;left:288;top:13925;width:4781;height:2016" coordorigin="288,13925" coordsize="4781,2016">
              <v:shape style="position:absolute;left:288;top:13925;width:4781;height:2016" coordorigin="288,13925" coordsize="4781,2016" path="m288,15941l295,15941,655,15790,1109,15603,1584,15401,2066,15200,2549,15005,3017,14811,3593,14581,4104,14350,4622,14120,5069,13925e" filled="f" stroked="t" strokeweight="1.080010pt" strokecolor="#FF0000">
                <v:path arrowok="t"/>
              </v:shape>
            </v:group>
            <v:group style="position:absolute;left:6019;top:13875;width:7337;height:8014" coordorigin="6019,13875" coordsize="7337,8014">
              <v:shape style="position:absolute;left:6019;top:13875;width:7337;height:8014" coordorigin="6019,13875" coordsize="7337,8014" path="m13349,21889l13349,21810,13356,21277,13356,20730,13342,20118,13335,19621,13327,19052,13313,18476,13306,17907,13299,17446,13291,16877,13284,16345,13277,15905,12996,15481,12564,15401,12154,15322,11621,15221,11196,15149,10778,15070,10224,14969,9662,14869,9180,14782,8633,14681,8093,14573,7661,14501,7157,14408,6653,14314,6170,14228,6019,13875e" filled="f" stroked="t" strokeweight="1.080010pt" strokecolor="#FF0000">
                <v:path arrowok="t"/>
              </v:shape>
            </v:group>
            <v:group style="position:absolute;left:6055;top:13861;width:7330;height:8028" coordorigin="6055,13861" coordsize="7330,8028">
              <v:shape style="position:absolute;left:6055;top:13861;width:7330;height:8028" coordorigin="6055,13861" coordsize="7330,8028" path="m13378,21889l13378,21810,13385,21277,13385,20730,13371,20118,13363,19621,13356,19052,13342,18476,13335,17907,13327,17446,13320,16877,13313,16345,13306,15898,13011,15452,12571,15373,12161,15301,11628,15200,11203,15121,10786,15041,10224,14941,9670,14847,9187,14753,8640,14653,8093,14552,7668,14473,7164,14379,6660,14285,6192,14206,6055,13861e" filled="f" stroked="t" strokeweight="1.080010pt" strokecolor="#FF0000">
                <v:path arrowok="t"/>
              </v:shape>
            </v:group>
            <v:group style="position:absolute;left:6127;top:13832;width:7344;height:8057" coordorigin="6127,13832" coordsize="7344,8057">
              <v:shape style="position:absolute;left:6127;top:13832;width:7344;height:8057" coordorigin="6127,13832" coordsize="7344,8057" path="m13464,21889l13464,21817,13471,21277,13471,20701,13457,20096,13450,19599,13443,19045,13428,18469,13421,17871,13414,17403,13407,16877,13399,16373,13385,15783,13155,15387,12607,15286,12161,15207,11628,15106,11203,15034,10786,14955,10224,14854,9670,14761,9187,14660,8640,14566,8287,14501,7690,14393,7171,14300,6674,14206,6250,14113,6127,13832e" filled="f" stroked="t" strokeweight="1.080010pt" strokecolor="#FF0000">
                <v:path arrowok="t"/>
              </v:shape>
            </v:group>
            <v:group style="position:absolute;left:5738;top:6430;width:1123;height:6451" coordorigin="5738,6430" coordsize="1123,6451">
              <v:shape style="position:absolute;left:5738;top:6430;width:1123;height:6451" coordorigin="5738,6430" coordsize="1123,6451" path="m5810,12881l5774,12507,5738,12154,6012,11952,6329,11916,6494,11888,6559,11758,6566,11672,6588,11463,6610,11052,6646,10692,6696,9850,6732,9065,6790,7812,6862,6430e" filled="f" stroked="t" strokeweight="1.080010pt" strokecolor="#FF0000">
                <v:path arrowok="t"/>
              </v:shape>
            </v:group>
            <v:group style="position:absolute;left:288;top:12399;width:5897;height:958" coordorigin="288,12399" coordsize="5897,958">
              <v:shape style="position:absolute;left:288;top:12399;width:5897;height:958" coordorigin="288,12399" coordsize="5897,958" path="m288,12399l468,12406,1037,12428,1663,12449,1987,12586,2470,12780,2966,12982,3521,13184,4018,13356,4673,13256,5321,13155,5969,13040,6185,13004e" filled="f" stroked="t" strokeweight="1.080010pt" strokecolor="#FF0000">
                <v:path arrowok="t"/>
              </v:shape>
            </v:group>
            <v:group style="position:absolute;left:6761;top:13536;width:6934;height:8352" coordorigin="6761,13536" coordsize="6934,8352">
              <v:shape style="position:absolute;left:6761;top:13536;width:6934;height:8352" coordorigin="6761,13536" coordsize="6934,8352" path="m13687,21889l13695,21759,13695,21190,13687,20629,13680,20031,13680,19563,13666,19030,13659,18469,13644,17965,13637,17475,13630,16957,13623,16474,13615,15970,13601,15553,13205,15171,12687,15077,12204,14991,11671,14890,11282,14825,10872,14746,10375,14660,9907,14573,9360,14473,8813,14372,8287,14278,7733,14177,7445,14127,7222,13990,6998,13861,6782,13659,6761,13536e" filled="f" stroked="t" strokeweight="1.080010pt" strokecolor="#FF0000">
                <v:path arrowok="t"/>
              </v:shape>
            </v:group>
            <v:group style="position:absolute;left:7524;top:9994;width:8028;height:2326" coordorigin="7524,9994" coordsize="8028,2326">
              <v:shape style="position:absolute;left:7524;top:9994;width:8028;height:2326" coordorigin="7524,9994" coordsize="8028,2326" path="m15552,9994l15271,10102,14861,10260,14479,10412,13939,10620,13435,10815,12874,11031,12305,11254,11750,11470,11210,11672,10606,11902,10008,12118,9511,12140,8928,12161,8453,12183,7970,12204,7524,12320e" filled="f" stroked="t" strokeweight="1.080010pt" strokecolor="#A77000">
                <v:path arrowok="t"/>
              </v:shape>
            </v:group>
            <v:group style="position:absolute;left:6862;top:3499;width:8690;height:2931" coordorigin="6862,3499" coordsize="8690,2931">
              <v:shape style="position:absolute;left:6862;top:3499;width:8690;height:2931" coordorigin="6862,3499" coordsize="8690,2931" path="m6862,6430l7380,6322,8374,6127,9173,5969,10109,5681,10894,5422,11822,5105,12355,4803,13147,4349,13860,4083,14674,3787,15336,3557,15552,3499e" filled="f" stroked="t" strokeweight="1.080010pt" strokecolor="#FF0000">
                <v:path arrowok="t"/>
              </v:shape>
            </v:group>
            <v:group style="position:absolute;left:288;top:13825;width:4867;height:2153" coordorigin="288,13825" coordsize="4867,2153">
              <v:shape style="position:absolute;left:288;top:13825;width:4867;height:2153" coordorigin="288,13825" coordsize="4867,2153" path="m288,15977l302,15970,670,15819,1123,15632,1598,15430,2074,15229,2563,15027,3031,14840,3600,14609,4118,14379,4630,14141,5155,13918,5134,13825e" filled="f" stroked="t" strokeweight="1.080010pt" strokecolor="#FF0000">
                <v:path arrowok="t"/>
              </v:shape>
            </v:group>
            <v:group style="position:absolute;left:6329;top:6423;width:504;height:6185" coordorigin="6329,6423" coordsize="504,6185">
              <v:shape style="position:absolute;left:6329;top:6423;width:504;height:6185" coordorigin="6329,6423" coordsize="504,6185" path="m6386,12608l6329,12291,6444,11981,6502,11736,6523,11499,6559,11067,6588,10685,6667,9850,6703,9065,6761,7812,6833,6423e" filled="f" stroked="t" strokeweight="1.080010pt" strokecolor="#FF0000">
                <v:path arrowok="t"/>
              </v:shape>
            </v:group>
            <v:group style="position:absolute;left:288;top:13724;width:5666;height:2390" coordorigin="288,13724" coordsize="5666,2390">
              <v:shape style="position:absolute;left:288;top:13724;width:5666;height:2390" coordorigin="288,13724" coordsize="5666,2390" path="m288,16114l612,15963,1094,15761,1577,15589,2066,15409,2549,15214,3017,14998,3578,14746,3974,14595,4406,14415,4997,14156,5580,13897,5954,13724e" filled="f" stroked="t" strokeweight="1.080010pt" strokecolor="#FF0000">
                <v:path arrowok="t"/>
              </v:shape>
            </v:group>
            <v:group style="position:absolute;left:288;top:12528;width:6005;height:1310" coordorigin="288,12528" coordsize="6005,1310">
              <v:shape style="position:absolute;left:288;top:12528;width:6005;height:1310" coordorigin="288,12528" coordsize="6005,1310" path="m288,12528l468,12536,1037,12564,1591,12600,2074,12932,2700,13227,3427,13450,4104,13645,4781,13839,5357,13673,5609,13573,6091,13364,6293,13277e" filled="f" stroked="t" strokeweight="1.080010pt" strokecolor="#FF0000">
                <v:path arrowok="t"/>
              </v:shape>
            </v:group>
            <v:group style="position:absolute;left:6682;top:13573;width:6955;height:8316" coordorigin="6682,13573" coordsize="6955,8316">
              <v:shape style="position:absolute;left:6682;top:13573;width:6955;height:8316" coordorigin="6682,13573" coordsize="6955,8316" path="m13630,21889l13630,21752,13637,21190,13637,20658,13623,20060,13623,19563,13608,19030,13601,18461,13587,17993,13579,17511,13572,16978,13565,16517,13551,15977,13543,15625,13162,15221,12694,15135,12204,15049,11678,14955,11290,14883,10872,14804,10375,14717,9914,14631,9367,14530,8813,14437,8287,14336,7718,14235,7157,14127,6703,13695,6682,13573e" filled="f" stroked="t" strokeweight="1.080010pt" strokecolor="#FF0000">
                <v:path arrowok="t"/>
              </v:shape>
            </v:group>
            <v:group style="position:absolute;left:6358;top:7179;width:9194;height:5407" coordorigin="6358,7179" coordsize="9194,5407">
              <v:shape style="position:absolute;left:6358;top:7179;width:9194;height:5407" coordorigin="6358,7179" coordsize="9194,5407" path="m6444,12586l6358,12298,6473,11988,6710,11780,6926,11628,7142,11492,7394,11535,7718,11787,7978,11981,8359,11988,8748,11988,9202,11988,9626,11974,9979,11859,11218,11384,11714,10901,12283,10325,12924,9677,13651,8936,14163,8410,14724,7848,15329,7366,15552,7179e" filled="f" stroked="t" strokeweight="1.080010pt" strokecolor="#FF0000">
                <v:path arrowok="t"/>
              </v:shape>
            </v:group>
            <v:group style="position:absolute;left:5119;top:13349;width:698;height:446" coordorigin="5119,13349" coordsize="698,446">
              <v:shape style="position:absolute;left:5119;top:13349;width:698;height:446" coordorigin="5119,13349" coordsize="698,446" path="m5119,13796l5357,13450,5818,13349e" filled="f" stroked="t" strokeweight="1.080010pt" strokecolor="#FF0000">
                <v:path arrowok="t"/>
              </v:shape>
            </v:group>
            <v:group style="position:absolute;left:288;top:13803;width:5688;height:2340" coordorigin="288,13803" coordsize="5688,2340">
              <v:shape style="position:absolute;left:288;top:13803;width:5688;height:2340" coordorigin="288,13803" coordsize="5688,2340" path="m288,16143l626,15985,1109,15790,1584,15610,2074,15437,2563,15236,3031,15027,3593,14775,3982,14617,4414,14444,5004,14177,5594,13918,5976,13803e" filled="f" stroked="t" strokeweight="1.080010pt" strokecolor="#FF0000">
                <v:path arrowok="t"/>
              </v:shape>
            </v:group>
            <v:group style="position:absolute;left:288;top:11297;width:6833;height:958" coordorigin="288,11297" coordsize="6833,958">
              <v:shape style="position:absolute;left:288;top:11297;width:6833;height:958" coordorigin="288,11297" coordsize="6833,958" path="m288,12248l475,12255,1260,12082,2045,11909,2844,11729,3636,11549,4406,11391,4982,11355,5674,11326,6199,11297,6782,11571,7121,11744e" filled="f" stroked="t" strokeweight="1.080010pt" strokecolor="#A77000">
                <v:path arrowok="t"/>
              </v:shape>
            </v:group>
            <v:group style="position:absolute;left:288;top:11153;width:6955;height:965" coordorigin="288,11153" coordsize="6955,965">
              <v:shape style="position:absolute;left:288;top:11153;width:6955;height:965" coordorigin="288,11153" coordsize="6955,965" path="m288,12111l468,12118,1238,11952,2023,11780,2822,11600,3614,11427,4392,11261,4975,11225,5674,11189,6336,11153,6962,11456,7243,11585e" filled="f" stroked="t" strokeweight="1.080010pt" strokecolor="#A77000">
                <v:path arrowok="t"/>
              </v:shape>
            </v:group>
            <v:group style="position:absolute;left:7697;top:12550;width:1865;height:245" coordorigin="7697,12550" coordsize="1865,245">
              <v:shape style="position:absolute;left:7697;top:12550;width:1865;height:245" coordorigin="7697,12550" coordsize="1865,245" path="m9562,12550l9014,12593,8482,12636,7963,12687,7697,12795e" filled="f" stroked="t" strokeweight="1.080010pt" strokecolor="#FF0000">
                <v:path arrowok="t"/>
              </v:shape>
            </v:group>
            <v:group style="position:absolute;left:7574;top:10131;width:7978;height:2333" coordorigin="7574,10131" coordsize="7978,2333">
              <v:shape style="position:absolute;left:7574;top:10131;width:7978;height:2333" coordorigin="7574,10131" coordsize="7978,2333" path="m7574,12464l7963,12399,8460,12363,8957,12327,9526,12284,10044,12240,10678,12003,11254,11794,11686,11621,12291,11391,12859,11168,13421,10952,13947,10750,14343,10599,14832,10412,15271,10239,15552,10131e" filled="f" stroked="t" strokeweight="1.080010pt" strokecolor="#A77000">
                <v:path arrowok="t"/>
              </v:shape>
            </v:group>
            <v:group style="position:absolute;left:5134;top:13400;width:691;height:425" coordorigin="5134,13400" coordsize="691,425">
              <v:shape style="position:absolute;left:5134;top:13400;width:691;height:425" coordorigin="5134,13400" coordsize="691,425" path="m5134,13825l5371,13479,5825,13400e" filled="f" stroked="t" strokeweight="1.080010pt" strokecolor="#FF0000">
                <v:path arrowok="t"/>
              </v:shape>
            </v:group>
            <v:group style="position:absolute;left:288;top:13536;width:5594;height:2498" coordorigin="288,13536" coordsize="5594,2498">
              <v:shape style="position:absolute;left:288;top:13536;width:5594;height:2498" coordorigin="288,13536" coordsize="5594,2498" path="m288,16035l475,15949,1094,15697,1584,15517,2066,15344,2542,15135,3017,14926,3586,14681,3938,14530,4356,14365,4752,14192,5155,13961,5587,13717,5882,13536e" filled="f" stroked="t" strokeweight="1.080010pt" strokecolor="#FF0000">
                <v:path arrowok="t"/>
              </v:shape>
            </v:group>
            <v:group style="position:absolute;left:288;top:13594;width:5616;height:2470" coordorigin="288,13594" coordsize="5616,2470">
              <v:shape style="position:absolute;left:288;top:13594;width:5616;height:2470" coordorigin="288,13594" coordsize="5616,2470" path="m288,16064l490,15970,1102,15718,1591,15538,2081,15365,2556,15164,3031,14955,3593,14703,3953,14559,4370,14393,4766,14221,5170,13983,5602,13738,5904,13594e" filled="f" stroked="t" strokeweight="1.080010pt" strokecolor="#FF0000">
                <v:path arrowok="t"/>
              </v:shape>
            </v:group>
            <v:group style="position:absolute;left:7567;top:10102;width:7985;height:2326" coordorigin="7567,10102" coordsize="7985,2326">
              <v:shape style="position:absolute;left:7567;top:10102;width:7985;height:2326" coordorigin="7567,10102" coordsize="7985,2326" path="m7567,12428l7963,12370,8460,12334,8957,12298,9526,12255,10037,12212,10670,11981,11239,11765,11678,11592,12283,11362,12845,11139,13414,10930,13939,10721,14335,10570,14825,10383,15264,10210,15552,10102e" filled="f" stroked="t" strokeweight="1.080010pt" strokecolor="#A77000">
                <v:path arrowok="t"/>
              </v:shape>
            </v:group>
            <v:group style="position:absolute;left:288;top:12363;width:5429;height:965" coordorigin="288,12363" coordsize="5429,965">
              <v:shape style="position:absolute;left:288;top:12363;width:5429;height:965" coordorigin="288,12363" coordsize="5429,965" path="m288,12363l468,12370,1044,12392,1663,12413,2002,12557,2477,12759,2974,12960,3528,13155,4025,13328,4673,13227,5314,13133,5717,13018e" filled="f" stroked="t" strokeweight="1.080010pt" strokecolor="#FF0000">
                <v:path arrowok="t"/>
              </v:shape>
            </v:group>
            <v:group style="position:absolute;left:288;top:12370;width:5782;height:1375" coordorigin="288,12370" coordsize="5782,1375">
              <v:shape style="position:absolute;left:288;top:12370;width:5782;height:1375" coordorigin="288,12370" coordsize="5782,1375" path="m288,12370l468,12377,1044,12399,1663,12420,1742,12464,1706,12550,1598,12564,2146,12867,2750,13104,3341,13320,3766,13457,4255,13601,4752,13745,5047,13500,5378,13227,5638,13176,5969,13112,6070,13112e" filled="f" stroked="t" strokeweight="1.080010pt" strokecolor="#FF0000">
                <v:path arrowok="t"/>
              </v:shape>
            </v:group>
            <v:group style="position:absolute;left:288;top:11326;width:6746;height:958" coordorigin="288,11326" coordsize="6746,958">
              <v:shape style="position:absolute;left:288;top:11326;width:6746;height:958" coordorigin="288,11326" coordsize="6746,958" path="m288,12276l475,12284,1260,12111,2045,11938,2851,11758,3636,11578,4406,11412,4982,11384,5674,11348,6163,11326,6192,11326,6696,11621,7034,11823e" filled="f" stroked="t" strokeweight="1.080010pt" strokecolor="#A77000">
                <v:path arrowok="t"/>
              </v:shape>
            </v:group>
            <v:group style="position:absolute;left:288;top:11182;width:6898;height:965" coordorigin="288,11182" coordsize="6898,965">
              <v:shape style="position:absolute;left:288;top:11182;width:6898;height:965" coordorigin="288,11182" coordsize="6898,965" path="m288,12140l468,12147,1246,11981,2030,11808,2830,11628,3622,11456,4399,11290,4982,11254,5674,11218,6329,11182,6869,11520,7186,11679e" filled="f" stroked="t" strokeweight="1.080010pt" strokecolor="#A77000">
                <v:path arrowok="t"/>
              </v:shape>
            </v:group>
            <v:group style="position:absolute;left:6790;top:13529;width:6934;height:8360" coordorigin="6790,13529" coordsize="6934,8360">
              <v:shape style="position:absolute;left:6790;top:13529;width:6934;height:8360" coordorigin="6790,13529" coordsize="6934,8360" path="m13716,21889l13723,21759,13723,21190,13716,20629,13709,20031,13709,19563,13695,19030,13680,18469,13673,17965,13666,17475,13659,16957,13651,16474,13644,15970,13630,15538,13212,15149,12694,15049,12211,14962,11678,14861,11290,14797,10872,14717,10382,14631,9914,14545,9367,14444,8820,14343,8294,14249,7740,14149,7459,14069,7250,13933,7042,13810,6804,13645,6790,13529e" filled="f" stroked="t" strokeweight="1.080010pt" strokecolor="#FF0000">
                <v:path arrowok="t"/>
              </v:shape>
            </v:group>
            <v:group style="position:absolute;left:7690;top:10268;width:7862;height:2470" coordorigin="7690,10268" coordsize="7862,2470">
              <v:shape style="position:absolute;left:7690;top:10268;width:7862;height:2470" coordorigin="7690,10268" coordsize="7862,2470" path="m15552,10268l15279,10368,14688,10599,14011,10858,13421,11088,12859,11312,12291,11528,11815,11715,11326,11902,10829,12089,10231,12312,9554,12521,9014,12564,8482,12608,7963,12658,7690,12737e" filled="f" stroked="t" strokeweight="1.080010pt" strokecolor="#FF0000">
                <v:path arrowok="t"/>
              </v:shape>
            </v:group>
            <v:group style="position:absolute;left:6689;top:6271;width:317;height:317" coordorigin="6689,6271" coordsize="317,317">
              <v:shape style="position:absolute;left:6689;top:6271;width:317;height:317" coordorigin="6689,6271" coordsize="317,317" path="m6775,6271l6689,6502,6919,6588,7006,6358,6775,6271e" filled="t" fillcolor="#FF0000" stroked="f">
                <v:path arrowok="t"/>
                <v:fill/>
              </v:shape>
            </v:group>
            <v:group style="position:absolute;left:6689;top:6271;width:324;height:324" coordorigin="6689,6271" coordsize="324,324">
              <v:shape style="position:absolute;left:6689;top:6271;width:324;height:324" coordorigin="6689,6271" coordsize="324,324" path="m6775,6271l6689,6509,6926,6595,6929,6588,6919,6588,6696,6502,6782,6279,6795,6279,6775,6271e" filled="t" fillcolor="#000000" stroked="f">
                <v:path arrowok="t"/>
                <v:fill/>
              </v:shape>
              <v:shape style="position:absolute;left:6689;top:6271;width:324;height:324" coordorigin="6689,6271" coordsize="324,324" path="m6795,6279l6782,6279,7006,6365,6919,6588,6929,6588,7013,6358,6795,6279e" filled="t" fillcolor="#000000" stroked="f">
                <v:path arrowok="t"/>
                <v:fill/>
              </v:shape>
            </v:group>
            <v:group style="position:absolute;left:6523;top:9692;width:317;height:317" coordorigin="6523,9692" coordsize="317,317">
              <v:shape style="position:absolute;left:6523;top:9692;width:317;height:317" coordorigin="6523,9692" coordsize="317,317" path="m6610,9692l6523,9922,6754,10008,6840,9778,6610,9692e" filled="t" fillcolor="#FF0000" stroked="f">
                <v:path arrowok="t"/>
                <v:fill/>
              </v:shape>
            </v:group>
            <v:group style="position:absolute;left:6523;top:9692;width:324;height:324" coordorigin="6523,9692" coordsize="324,324">
              <v:shape style="position:absolute;left:6523;top:9692;width:324;height:324" coordorigin="6523,9692" coordsize="324,324" path="m6610,9692l6523,9929,6761,10016,6763,10008,6754,10008,6530,9922,6617,9699,6629,9699,6610,9692e" filled="t" fillcolor="#000000" stroked="f">
                <v:path arrowok="t"/>
                <v:fill/>
              </v:shape>
              <v:shape style="position:absolute;left:6523;top:9692;width:324;height:324" coordorigin="6523,9692" coordsize="324,324" path="m6629,9699l6617,9699,6840,9785,6754,10008,6763,10008,6847,9778,6629,9699e" filled="t" fillcolor="#000000" stroked="f">
                <v:path arrowok="t"/>
                <v:fill/>
              </v:shape>
            </v:group>
            <v:group style="position:absolute;left:1440;top:12420;width:317;height:317" coordorigin="1440,12420" coordsize="317,317">
              <v:shape style="position:absolute;left:1440;top:12420;width:317;height:317" coordorigin="1440,12420" coordsize="317,317" path="m1526,12420l1440,12651,1670,12737,1757,12507,1526,12420e" filled="t" fillcolor="#FF0000" stroked="f">
                <v:path arrowok="t"/>
                <v:fill/>
              </v:shape>
            </v:group>
            <v:group style="position:absolute;left:1440;top:12420;width:324;height:324" coordorigin="1440,12420" coordsize="324,324">
              <v:shape style="position:absolute;left:1440;top:12420;width:324;height:324" coordorigin="1440,12420" coordsize="324,324" path="m1526,12420l1440,12658,1678,12744,1680,12737,1670,12737,1447,12651,1534,12428,1546,12428,1526,12420e" filled="t" fillcolor="#000000" stroked="f">
                <v:path arrowok="t"/>
                <v:fill/>
              </v:shape>
              <v:shape style="position:absolute;left:1440;top:12420;width:324;height:324" coordorigin="1440,12420" coordsize="324,324" path="m1546,12428l1534,12428,1757,12514,1670,12737,1680,12737,1764,12507,1546,12428e" filled="t" fillcolor="#000000" stroked="f">
                <v:path arrowok="t"/>
                <v:fill/>
              </v:shape>
              <v:shape style="position:absolute;left:6289;top:11582;width:3686;height:583" type="#_x0000_t75">
                <v:imagedata r:id="rId28" o:title=""/>
              </v:shape>
            </v:group>
            <v:group style="position:absolute;left:9396;top:12348;width:317;height:317" coordorigin="9396,12348" coordsize="317,317">
              <v:shape style="position:absolute;left:9396;top:12348;width:317;height:317" coordorigin="9396,12348" coordsize="317,317" path="m9482,12348l9396,12579,9626,12665,9713,12435,9482,12348e" filled="t" fillcolor="#FF0000" stroked="f">
                <v:path arrowok="t"/>
                <v:fill/>
              </v:shape>
            </v:group>
            <v:group style="position:absolute;left:9396;top:12348;width:324;height:324" coordorigin="9396,12348" coordsize="324,324">
              <v:shape style="position:absolute;left:9396;top:12348;width:324;height:324" coordorigin="9396,12348" coordsize="324,324" path="m9482,12348l9396,12586,9634,12672,9636,12665,9626,12665,9403,12579,9490,12356,9502,12356,9482,12348e" filled="t" fillcolor="#000000" stroked="f">
                <v:path arrowok="t"/>
                <v:fill/>
              </v:shape>
              <v:shape style="position:absolute;left:9396;top:12348;width:324;height:324" coordorigin="9396,12348" coordsize="324,324" path="m9502,12356l9490,12356,9713,12442,9626,12665,9636,12665,9720,12435,9502,12356e" filled="t" fillcolor="#000000" stroked="f">
                <v:path arrowok="t"/>
                <v:fill/>
              </v:shape>
            </v:group>
            <v:group style="position:absolute;left:6638;top:12651;width:317;height:317" coordorigin="6638,12651" coordsize="317,317">
              <v:shape style="position:absolute;left:6638;top:12651;width:317;height:317" coordorigin="6638,12651" coordsize="317,317" path="m6725,12651l6638,12881,6869,12968,6955,12737,6725,12651e" filled="t" fillcolor="#A77000" stroked="f">
                <v:path arrowok="t"/>
                <v:fill/>
              </v:shape>
            </v:group>
            <v:group style="position:absolute;left:6638;top:12651;width:324;height:324" coordorigin="6638,12651" coordsize="324,324">
              <v:shape style="position:absolute;left:6638;top:12651;width:324;height:324" coordorigin="6638,12651" coordsize="324,324" path="m6725,12651l6638,12888,6876,12975,6879,12968,6869,12968,6646,12881,6732,12658,6745,12658,6725,12651e" filled="t" fillcolor="#000000" stroked="f">
                <v:path arrowok="t"/>
                <v:fill/>
              </v:shape>
              <v:shape style="position:absolute;left:6638;top:12651;width:324;height:324" coordorigin="6638,12651" coordsize="324,324" path="m6745,12658l6732,12658,6955,12744,6869,12968,6879,12968,6962,12737,6745,12658e" filled="t" fillcolor="#000000" stroked="f">
                <v:path arrowok="t"/>
                <v:fill/>
              </v:shape>
            </v:group>
            <v:group style="position:absolute;left:7661;top:21018;width:1570;height:576" coordorigin="7661,21018" coordsize="1570,576">
              <v:shape style="position:absolute;left:7661;top:21018;width:1570;height:576" coordorigin="7661,21018" coordsize="1570,576" path="m8971,21277l8921,21277,8921,21284,8928,21284,8928,21291,8942,21291,8971,21284,8971,21277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914,21262l8842,21262,8842,21270,8849,21270,8849,21277,8863,21277,8914,21262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942,21090l8885,21090,8885,21097,8878,21097,8827,21219,8827,21234,8834,21262,8914,21262,8914,21277,8978,21277,8978,21270,8986,21270,8986,21255,8978,21248,8986,21248,8986,21241,9094,21241,9101,21234,9101,21226,9108,21212,9115,21212,9115,21162,9110,21147,9108,21147,9108,21140,9130,21140,9144,21133,8950,21133,8942,2109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9058,21262l9022,21262,9022,21270,9058,21270,9058,21262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9094,21241l8986,21241,8993,21248,9000,21248,9014,21262,9065,21262,9086,21248,9094,21241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9216,21219l9166,21219,9166,21226,9173,21226,9173,21234,9187,21234,9216,21226,9216,21219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9058,21061l9000,21061,8978,21075,8964,21090,8964,21097,8957,21111,8950,21111,8950,21133,9144,21133,9158,21219,9223,21219,9223,21212,9230,21212,9230,21198,9209,21097,9086,21097,9079,21090,9079,21082,9058,21061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9122,21140l9108,21140,9110,21147,9122,21147,9122,2114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9194,21032l9122,21032,9122,21054,9115,21061,9115,21068,9101,21082,9094,21082,9094,21090,9086,21090,9086,21097,9209,21097,9194,21032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928,21075l8914,21075,8892,21082,8892,21090,8935,21090,8935,21082,8928,21082,8928,21075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9050,21054l9007,21054,9007,21061,9050,21061,9050,21054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9187,21025l9130,21025,9130,21032,9187,21032,9187,21025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9180,21018l9137,21018,9137,21025,9180,21025,9180,21018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7769,21580l7711,21580,7711,21588,7718,21588,7718,21594,7733,21594,7769,21588,7769,2158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7740,21394l7668,21394,7668,21400,7661,21400,7661,21414,7704,21580,7776,21580,7776,21574,7783,21574,7783,21558,7762,21508,7790,21502,7944,21502,7942,21494,8100,21494,8100,21486,8107,21486,8107,21480,8114,21466,8122,21466,8122,21458,8194,21458,8191,21450,8006,21450,8000,21444,7999,21444,7999,21442,7992,21436,7747,21436,7740,21394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7862,21552l7812,21552,7812,21558,7819,21558,7819,21566,7834,21566,7862,21558,7862,21552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7944,21502l7790,21502,7805,21552,7870,21552,7870,21544,7934,21544,7934,21538,7942,21538,7942,21530,7949,21530,7949,21516,7944,21502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7934,21544l7884,21544,7884,21552,7898,21552,7934,21544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064,21508l7963,21508,7978,21516,7978,21522,8042,21522,8064,21516,8064,21508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086,21494l7942,21494,7956,21508,8071,21508,8086,21494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179,21480l8129,21480,8129,21486,8136,21486,8136,21494,8150,21494,8179,21486,8179,2148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194,21458l8122,21458,8122,21480,8186,21480,8186,21472,8194,21472,8194,21458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280,21450l8222,21450,8222,21458,8230,21458,8230,21466,8244,21466,8280,21458,8280,2145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208,21400l7992,21400,7992,21414,7999,21442,8000,21444,8006,21444,8006,21450,8191,21450,8179,21408,8208,2140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150,21292l8086,21292,8086,21300,8078,21300,8078,21314,8091,21350,8093,21350,8093,21356,8100,21378,8021,21378,8028,21386,8006,21386,8006,21394,7999,21394,7999,21400,8208,21400,8215,21450,8287,21450,8287,21444,8294,21444,8294,21430,8273,21342,8489,21342,8489,21336,8165,21336,8150,21292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568,21170l8554,21170,8518,21178,8518,21184,8510,21184,8510,21192,8503,21192,8503,21198,8489,21342,8273,21342,8316,21430,8316,21436,8323,21436,8323,21444,8338,21444,8374,21436,8374,21430,8381,21430,8381,21422,8388,21422,8388,21358,8554,21358,8554,21342,8597,21336,8755,21336,8755,21328,8762,21328,8762,21322,8683,21322,8575,21178,8568,21178,8568,2117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7826,21350l7812,21350,7776,21358,7776,21364,7769,21364,7769,21372,7762,21372,7762,21386,7776,21430,7747,21436,7992,21436,7985,21414,7985,21400,7992,21386,7992,21378,7913,21378,7908,21358,7826,21358,7826,2135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554,21358l8388,21358,8417,21400,8417,21408,8424,21408,8424,21414,8438,21414,8474,21408,8474,21400,8482,21400,8482,21394,8539,21394,8539,21386,8546,21386,8546,21378,8554,21378,8554,21358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539,21394l8496,21394,8496,21400,8510,21400,8539,21394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7726,21378l7711,21378,7675,21386,7675,21394,7733,21394,7733,21386,7726,21386,7726,21378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050,21306l7985,21306,7963,21314,7963,21322,7956,21322,7927,21350,7913,21372,7913,21378,8093,21378,8093,21372,8086,21372,8086,21364,8093,21364,8093,21356,8091,21350,8086,21350,8078,21336,8078,21328,8057,21314,8050,21314,8050,21306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669,21358l8618,21358,8618,21364,8626,21364,8669,21358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7906,21350l7841,21350,7841,21358,7908,21358,7906,2135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748,21336l8597,21336,8611,21358,8676,21358,8676,21350,8683,21350,8683,21342,8748,21342,8748,21336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7891,21336l7877,21336,7848,21342,7848,21350,7898,21350,7898,21342,7891,21342,7891,21336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748,21342l8698,21342,8698,21350,8712,21350,8748,21342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395,21220l8330,21220,8330,21228,8323,21228,8323,21234,8316,21234,8316,21270,8172,21270,8172,21286,8186,21328,8165,21336,8489,21336,8489,21256,8410,21256,8395,21228,8395,2122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784,21134l8705,21134,8705,21142,8698,21142,8690,21184,8590,21184,8590,21192,8669,21264,8683,21322,8762,21322,8762,21314,8741,21250,8784,21148,8784,21134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136,21278l8122,21278,8093,21286,8093,21292,8143,21292,8143,21286,8136,21286,8136,21278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309,21250l8222,21250,8186,21256,8186,21264,8179,21264,8179,21270,8316,21270,8309,21250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489,21206l8417,21206,8417,21214,8410,21214,8410,21256,8489,21256,8489,21206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294,21234l8280,21234,8244,21242,8244,21250,8302,21250,8302,21242,8294,21242,8294,21234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388,21214l8381,21214,8338,21220,8388,21220,8388,21214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474,21192l8460,21192,8424,21198,8424,21206,8482,21206,8482,21198,8474,21198,8474,21192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662,21156l8597,21156,8597,21162,8590,21162,8590,21170,8582,21170,8582,21184,8690,21184,8662,21156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654,21148l8647,21148,8604,21156,8654,21156,8654,21148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777,21126l8712,21126,8712,21134,8777,21134,8777,21126e" filled="t" fillcolor="#FFFFFF" stroked="f">
                <v:path arrowok="t"/>
                <v:fill/>
              </v:shape>
              <v:shape style="position:absolute;left:7661;top:21018;width:1570;height:576" coordorigin="7661,21018" coordsize="1570,576" path="m8770,21120l8762,21120,8719,21126,8770,21126,8770,21120e" filled="t" fillcolor="#FFFFFF" stroked="f">
                <v:path arrowok="t"/>
                <v:fill/>
              </v:shape>
            </v:group>
            <v:group style="position:absolute;left:14595;top:13112;width:194;height:1087" coordorigin="14595,13112" coordsize="194,1087">
              <v:shape style="position:absolute;left:14595;top:13112;width:194;height:1087" coordorigin="14595,13112" coordsize="194,1087" path="m14775,13407l14623,13407,14623,13414,14775,13414,14775,13407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2,13400l14616,13400,14616,13407,14782,13407,14782,13400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695,13270l14631,13270,14616,13284,14616,13292,14609,13292,14609,13400,14789,13400,14789,13356,14782,13356,14782,13349,14775,13349,14775,13342,14746,13342,14753,13335,14775,13320,14782,13320,14782,13313,14789,13313,14789,13277,14703,13277,14695,13270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9,13263l14623,13263,14623,13270,14724,13270,14717,13277,14789,13277,14789,13263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2,13256l14616,13256,14616,13263,14782,13263,14782,13256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24,13112l14681,13112,14681,13119,14667,13119,14638,13126,14638,13133,14631,13133,14631,13140,14623,13155,14616,13155,14616,13176,14609,13176,14609,13256,14789,13256,14789,13198,14674,13198,14674,13191,14681,13184,14789,13184,14789,13169,14782,13169,14782,13148,14775,13148,14775,13140,14767,13140,14724,13119,14724,13112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9,13184l14724,13184,14724,13198,14789,13198,14789,13184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60,14192l14609,14192,14609,14199,14760,14199,14760,14192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67,14185l14602,14185,14602,14192,14767,14192,14767,14185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674,14055l14638,14055,14616,14069,14609,14069,14609,14077,14602,14091,14595,14091,14595,14185,14775,14185,14775,14084,14767,14084,14767,14077,14753,14062,14681,14062,14674,14055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46,14055l14681,14055,14681,14062,14753,14062,14746,14055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60,14048l14609,14048,14609,14055,14760,14055,14760,14048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67,14041l14602,14041,14602,14048,14767,14048,14767,14041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17,13911l14623,13911,14609,13925,14609,13933,14602,13947,14595,13947,14595,14041,14775,14041,14775,14005,14767,14005,14767,13997,14760,13997,14760,13990,14731,13990,14731,13983,14767,13961,14775,13961,14775,13954,14782,13954,14782,13925,14703,13925,14695,13918,14717,13911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2,13904l14631,13904,14631,13911,14717,13911,14703,13925,14782,13925,14782,13904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674,13688l14602,13688,14602,13709,14609,13709,14616,13724,14616,13731,14623,13738,14645,13753,14623,13767,14609,13781,14609,13789,14602,13789,14595,13817,14595,13853,14602,13853,14602,13861,14609,13868,14623,13889,14638,13904,14739,13904,14753,13889,14767,13868,14767,13861,14775,13861,14779,13846,14688,13846,14674,13839,14667,13839,14659,13832,14659,13825,14667,13810,14782,13810,14782,13796,14775,13796,14767,13781,14767,13774,14760,13767,14739,13753,14760,13738,14775,13724,14775,13717,14782,13717,14782,13695,14688,13695,14674,13688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67,13889l14753,13889,14753,13897,14739,13904,14775,13904,14775,13897,14767,13897,14767,13889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2,13810l14688,13810,14703,13817,14710,13817,14717,13825,14717,13832,14703,13846,14779,13846,14782,13839,14782,13810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53,13616l14695,13616,14688,13645,14688,13659,14695,13659,14695,13666,14703,13666,14703,13673,14717,13673,14717,13688,14703,13688,14688,13695,14782,13695,14782,13652,14775,13652,14767,13637,14767,13630,14753,13616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681,13616l14631,13616,14609,13637,14609,13645,14602,13645,14595,13673,14595,13688,14667,13688,14667,13673,14674,13673,14674,13666,14681,13666,14681,13659,14688,13659,14688,13645,14681,13616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75,13609l14616,13609,14616,13616,14775,13616,14775,13609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2,13601l14609,13601,14609,13609,14782,13609,14782,13601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9,13558l14602,13558,14602,13601,14789,13601,14789,13558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2,13551l14609,13551,14609,13558,14782,13558,14782,13551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75,13544l14616,13544,14616,13551,14775,13551,14775,13544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82,13515l14616,13515,14616,13522,14638,13544,14739,13544,14775,13522,14782,13522,14782,13515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645,13457l14616,13457,14616,13464,14609,13464,14609,13515,14789,13515,14789,13500,14681,13500,14645,13457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775,13450l14760,13450,14760,13457,14681,13500,14789,13500,14789,13464,14782,13464,14782,13457,14775,13457,14775,13450e" filled="t" fillcolor="#FFFFFF" stroked="f">
                <v:path arrowok="t"/>
                <v:fill/>
              </v:shape>
              <v:shape style="position:absolute;left:14595;top:13112;width:194;height:1087" coordorigin="14595,13112" coordsize="194,1087" path="m14638,13450l14623,13450,14623,13457,14638,13457,14638,13450e" filled="t" fillcolor="#FFFFFF" stroked="f">
                <v:path arrowok="t"/>
                <v:fill/>
              </v:shape>
            </v:group>
            <v:group style="position:absolute;left:2830;top:18001;width:209;height:1152" coordorigin="2830,18001" coordsize="209,1152">
              <v:shape style="position:absolute;left:2830;top:18001;width:209;height:1152" coordorigin="2830,18001" coordsize="209,1152" path="m3024,18310l2873,18310,3017,18317,3024,18317,3024,18310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31,18303l2866,18303,2866,18310,3031,18310,3031,18303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2938,18159l2887,18159,2887,18166,2880,18166,2866,18181,2866,18188,2858,18188,2858,18209,2851,18224,2851,18296,2858,18296,2858,18303,3038,18303,3038,18260,3031,18260,3031,18253,3024,18253,3024,18245,2995,18245,2995,18238,3002,18238,3031,18217,3031,18209,3038,18209,3038,18181,2966,18181,2959,18173,2952,18173,2938,18159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38,18159l2938,18159,2988,18166,2981,18173,2966,18181,3038,18181,3038,18159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31,18152l2873,18152,2873,18159,3031,18159,3031,18152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2974,18001l2923,18001,2923,18008,2909,18015,2902,18015,2880,18029,2866,18044,2866,18051,2858,18051,2858,18145,2866,18145,2866,18152,3038,18152,3038,18094,2974,18094,2923,18087,2923,18080,2945,18073,3038,18073,3038,18058,3031,18058,3024,18044,3024,18037,3010,18022,3002,18022,2974,18008,2974,18001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38,18073l2966,18073,2966,18080,2974,18080,2974,18094,3038,18094,3038,18073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0,19066l2837,19066,2837,19074,2844,19074,2844,19088,2837,19088,2837,19095,2830,19095,2830,19138,2837,19138,2837,19146,2844,19146,2844,19153,2858,19153,2995,19124,2995,19117,3002,19117,3002,19110,3010,19110,3010,19066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0,18944l2837,18944,2830,18973,2830,18987,2837,18987,2837,18994,2844,18994,2844,19009,2837,19009,2837,19016,2830,19016,2830,19066,3002,19066,3002,19059,2995,19059,2995,19052,2959,19045,3002,19038,3002,19030,3010,19030,3010,19023,3017,19023,3017,18980,3010,18980,3010,18973,3002,18973,3002,18965,2952,18951,3010,18951,3010,18944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02,18951l2952,18951,2995,18958,3002,18958,3002,18951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0,18893l2837,18893,2837,18937,2844,18937,2844,18944,3017,18944,3017,18901,3010,18901,3010,18893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02,18886l2844,18886,2844,18893,3002,18893,3002,18886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2858,18879l2851,18879,2851,18886,2887,18886,2858,18879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2959,18872l2887,18872,2887,18886,2959,18886,2959,18872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02,18865l2851,18865,2851,18872,3002,18872,3002,18865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0,18857l2844,18857,2844,18865,3010,18865,3010,18857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7,18814l2837,18814,2837,18857,3017,18857,3017,18814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0,18807l2844,18807,2844,18814,3010,18814,3010,18807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7,18800l2851,18800,2851,18807,3017,18807,3017,18800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24,18757l2837,18757,2837,18793,2844,18793,2844,18800,3024,18800,3024,18757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7,18749l2844,18749,2844,18757,3017,18757,3017,18749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7,18620l2844,18620,2844,18627,2837,18742,2837,18749,3010,18749,3010,18742,2902,18742,2902,18721,3017,18721,3017,18713,3024,18713,3024,18670,3017,18670,3017,18663,3010,18663,3010,18656,3002,18656,2909,18649,2909,18627,3017,18627,3017,18620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0,18721l2902,18721,3002,18728,3010,18728,3010,18721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0,18627l2909,18627,3002,18634,3010,18634,3010,18627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31,18497l2844,18497,2844,18613,2851,18613,2851,18620,3024,18620,3024,18613,3031,18505,3031,18497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24,18490l2851,18490,2851,18497,3024,18497,3024,18490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31,18397l2851,18397,2844,18425,2844,18454,2851,18454,2851,18476,2858,18476,2858,18490,2930,18490,2938,18483,3010,18483,3024,18469,3024,18461,3031,18461,3031,18397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7,18483l2938,18483,2938,18490,3017,18490,3017,18483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3017,18375l2866,18375,2866,18382,2858,18397,3024,18397,3017,18382,3017,18375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2916,18353l2902,18353,2902,18361,2873,18375,3010,18375,3002,18368,2923,18368,2923,18361,2916,18361,2916,18353e" filled="t" fillcolor="#FFFFFF" stroked="f">
                <v:path arrowok="t"/>
                <v:fill/>
              </v:shape>
              <v:shape style="position:absolute;left:2830;top:18001;width:209;height:1152" coordorigin="2830,18001" coordsize="209,1152" path="m2988,18353l2952,18353,2952,18361,2938,18368,3002,18368,2995,18361,2988,18361,2988,18353e" filled="t" fillcolor="#FFFFFF" stroked="f">
                <v:path arrowok="t"/>
                <v:fill/>
              </v:shape>
            </v:group>
            <v:group style="position:absolute;left:2362;top:15718;width:1080;height:230" coordorigin="2362,15718" coordsize="1080,230">
              <v:shape style="position:absolute;left:2362;top:15718;width:1080;height:230" coordorigin="2362,15718" coordsize="1080,230" path="m3420,15941l3312,15941,3413,15949,3420,15949,3420,15941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254,15927l3197,15927,3197,15934,3233,15941,3247,15941,3247,15934,3254,15934,3254,15927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427,15934l3305,15934,3305,15941,3427,15941,3427,15934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175,15927l3132,15927,3132,15934,3175,15934,3175,15927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434,15833l3290,15833,3290,15927,3298,15927,3298,15934,3434,15934,3434,15891,3427,15891,3427,15884,3420,15884,3420,15869,3427,15869,3434,15848,3434,15833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067,15920l3024,15920,3024,15927,3067,15927,3067,15920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182,15920l3125,15920,3125,15927,3182,15927,3182,15920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270,15898l3110,15898,3118,15920,3190,15920,3190,15927,3262,15927,3270,15898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074,15913l3017,15913,3017,15920,3074,15920,3074,15913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139,15761l3067,15761,3010,15898,3010,15913,3082,15913,3082,15898,3270,15898,3290,15833,3427,15833,3427,15819,3434,15819,3434,15812,3226,15812,3220,15776,3139,15776,3139,15761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434,15769l3240,15769,3226,15812,3442,15812,3442,15776,3434,15776,3434,15769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218,15769l3139,15769,3139,15776,3220,15776,3218,15769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211,15761l3146,15761,3146,15769,3211,15769,3211,15761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269,15754l3254,15754,3254,15761,3247,15761,3247,15769,3298,15769,3298,15761,3269,15754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427,15761l3305,15761,3305,15769,3427,15769,3427,15761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132,15754l3074,15754,3074,15761,3132,15761,3132,15754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204,15754l3154,15754,3154,15761,3204,15761,3204,15754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3125,15747l3082,15747,3082,15754,3125,15754,3125,15747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966,15920l2923,15920,2923,15927,2966,15927,2966,15920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808,15905l2729,15905,2729,15913,2758,15920,2786,15920,2808,15913,2808,15905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880,15913l2837,15913,2837,15920,2880,15920,2880,15913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974,15913l2916,15913,2916,15920,2974,15920,2974,15913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678,15905l2635,15905,2635,15913,2678,15913,2678,15905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887,15905l2830,15905,2830,15913,2887,15913,2887,15905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983,15862l2909,15862,2909,15913,2981,15913,2981,15905,2983,15862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534,15898l2491,15898,2491,15905,2534,15905,2534,15898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592,15898l2549,15898,2549,15905,2592,15905,2592,15898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894,15869l2606,15869,2628,15898,2628,15905,2686,15905,2686,15898,2693,15898,2693,15877,2894,15877,2894,15869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894,15877l2693,15877,2693,15884,2700,15884,2700,15891,2722,15905,2815,15905,2822,15898,2894,15898,2894,15877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894,15898l2822,15898,2822,15905,2894,15905,2894,15898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419,15891l2376,15891,2376,15898,2419,15898,2419,15891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599,15891l2484,15891,2484,15898,2599,15898,2599,15891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426,15884l2369,15884,2369,15891,2426,15891,2426,15884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750,15841l2434,15841,2477,15848,2477,15891,2606,15891,2606,15869,2894,15869,2894,15862,2983,15862,2983,15855,2765,15855,2750,15848,2750,15841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606,15733l2369,15733,2369,15740,2362,15877,2362,15884,2434,15884,2434,15841,2750,15841,2750,15826,2758,15812,2758,15805,2765,15797,2902,15797,2902,15769,2628,15769,2606,15740,2606,15733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981,15754l2916,15754,2916,15797,2772,15797,2772,15812,2779,15812,2779,15819,2830,15819,2830,15833,2779,15833,2772,15841,2772,15848,2765,15848,2765,15855,2983,15855,2988,15769,2988,15761,2981,15761,2981,15754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830,15819l2786,15819,2786,15833,2830,15833,2801,15826,2830,15819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693,15740l2628,15740,2628,15769,2700,15769,2700,15747,2693,15747,2693,15740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779,15733l2736,15733,2736,15740,2722,15747,2714,15747,2707,15754,2700,15769,2830,15769,2822,15761,2822,15754,2815,15754,2801,15747,2801,15740,2779,15733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902,15754l2830,15754,2830,15769,2902,15769,2902,15754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894,15747l2837,15747,2837,15754,2894,15754,2894,15747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945,15740l2930,15740,2930,15747,2923,15747,2923,15754,2974,15754,2974,15747,2945,15740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887,15740l2844,15740,2844,15747,2887,15747,2887,15740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657,15725l2642,15725,2642,15733,2635,15733,2635,15740,2686,15740,2686,15733,2657,15725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542,15725l2376,15725,2376,15733,2542,15733,2542,15725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599,15725l2556,15725,2556,15733,2599,15733,2599,15725e" filled="t" fillcolor="#FFFFFF" stroked="f">
                <v:path arrowok="t"/>
                <v:fill/>
              </v:shape>
              <v:shape style="position:absolute;left:2362;top:15718;width:1080;height:230" coordorigin="2362,15718" coordsize="1080,230" path="m2498,15718l2383,15718,2383,15725,2498,15725,2498,15718e" filled="t" fillcolor="#FFFFFF" stroked="f">
                <v:path arrowok="t"/>
                <v:fill/>
              </v:shape>
            </v:group>
            <v:group style="position:absolute;left:9670;top:4788;width:1332;height:187" coordorigin="9670,4788" coordsize="1332,187">
              <v:shape style="position:absolute;left:9670;top:4788;width:1332;height:187" coordorigin="9670,4788" coordsize="1332,187" path="m10750,4961l10714,4961,10714,4968,10750,4968,10750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850,4961l10807,4961,10807,4968,10850,4968,10850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951,4961l10858,4961,10858,4968,10951,4968,10951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757,4954l10706,4954,10706,4961,10757,4961,10757,4954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994,4918l10771,4918,10778,4925,10778,4932,10800,4961,10958,4961,10980,4939,10987,4939,10987,4932,10994,4932,10994,491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836,4803l10699,4803,10699,4954,10764,4954,10764,4918,10994,4918,10994,4911,10843,4911,10836,4889,10836,4882,10843,4875,10908,4875,10908,4853,10994,4853,10994,4839,10987,4817,10980,4817,10980,4810,10843,4810,10836,4803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908,4875l10843,4875,10843,4911,10994,4911,10994,4903,10908,4903,10908,487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1002,4853l10922,4853,10922,4860,10930,4860,10930,4903,11002,4903,11002,4853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958,4795l10850,4795,10850,4803,10843,4803,10843,4810,10973,4810,10958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829,4795l10706,4795,10706,4803,10829,4803,10829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807,4788l10714,4788,10714,4795,10807,4795,10807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951,4788l10858,4788,10858,4795,10951,4795,10951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051,4961l9972,4961,9986,4968,9986,4975,10037,4975,10037,4968,10044,4968,10051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454,4961l10382,4961,10382,4968,10411,4975,10426,4975,10454,4968,10454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9770,4961l9727,4961,9727,4968,9770,4968,9770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9828,4961l9785,4961,9785,4968,9828,4968,9828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9929,4961l9886,4961,9886,4968,9929,4968,9929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130,4961l10094,4961,10094,4968,10130,4968,10130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217,4961l10174,4961,10174,4968,10217,4968,10217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310,4961l10267,4961,10267,4968,10310,4968,10310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548,4961l10512,4961,10512,4968,10548,4968,10548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634,4961l10591,4961,10591,4968,10634,4968,10634,4961e" filled="t" fillcolor="#FFFFFF" stroked="f">
                <v:path arrowok="t"/>
                <v:fill/>
              </v:shape>
              <v:shape style="position:absolute;left:9670;top:4788;width:1332;height:187" coordorigin="9670,4788" coordsize="1332,187" path="m9835,4954l9720,4954,9720,4961,9835,4961,9835,4954e" filled="t" fillcolor="#FFFFFF" stroked="f">
                <v:path arrowok="t"/>
                <v:fill/>
              </v:shape>
              <v:shape style="position:absolute;left:9670;top:4788;width:1332;height:187" coordorigin="9670,4788" coordsize="1332,187" path="m9936,4954l9878,4954,9878,4961,9936,4961,9936,4954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145,4925l9943,4925,9950,4939,9950,4947,9965,4961,10066,4961,10066,4954,10073,4954,10073,4947,10080,4947,10080,4932,10145,4932,10145,492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138,4954l10087,4954,10087,4961,10138,4961,10138,4954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001,4803l9936,4803,9936,4920,9938,4925,10145,4925,10166,4954,10166,4961,10224,4961,10224,4954,10231,4954,10231,4903,10001,4903,10001,4803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318,4954l10260,4954,10260,4961,10318,4961,10318,4954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476,4947l10361,4947,10375,4961,10462,4961,10476,4947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555,4954l10505,4954,10505,4961,10555,4961,10555,4954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649,4925l10562,4925,10584,4954,10584,4961,10642,4961,10642,4954,10649,4954,10649,4925e" filled="t" fillcolor="#FFFFFF" stroked="f">
                <v:path arrowok="t"/>
                <v:fill/>
              </v:shape>
              <v:shape style="position:absolute;left:9670;top:4788;width:1332;height:187" coordorigin="9670,4788" coordsize="1332,187" path="m9785,4853l9713,4853,9713,4954,9842,4954,9842,4939,9943,4939,9938,4925,9936,4925,9936,4920,9933,4911,9785,4911,9785,4853e" filled="t" fillcolor="#FFFFFF" stroked="f">
                <v:path arrowok="t"/>
                <v:fill/>
              </v:shape>
              <v:shape style="position:absolute;left:9670;top:4788;width:1332;height:187" coordorigin="9670,4788" coordsize="1332,187" path="m9943,4939l9871,4939,9871,4954,9943,4954,9943,4939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145,4932l10080,4932,10080,4954,10145,4954,10145,4932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325,4853l10253,4853,10253,4954,10325,4954,10325,4853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562,4925l10498,4925,10498,4954,10562,4954,10562,492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411,4853l10332,4853,10332,4889,10339,4918,10346,4939,10354,4939,10354,4947,10483,4947,10498,4925,10649,4925,10649,4903,10404,4903,10404,4860,10411,4853e" filled="t" fillcolor="#FFFFFF" stroked="f">
                <v:path arrowok="t"/>
                <v:fill/>
              </v:shape>
              <v:shape style="position:absolute;left:9670;top:4788;width:1332;height:187" coordorigin="9670,4788" coordsize="1332,187" path="m9821,4803l9670,4803,9670,4839,9677,4839,9677,4846,9684,4846,9684,4853,9806,4853,9785,4911,9933,4911,9898,4817,9821,4817,9821,4803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138,4795l10087,4795,10087,4803,10022,4803,10022,4903,10231,4903,10231,4853,10649,4853,10649,4839,10166,4839,10138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649,4853l10426,4853,10433,4860,10433,4867,10440,4882,10433,4896,10433,4903,10649,4903,10649,4853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361,4803l10166,4803,10166,4839,10498,4839,10483,4817,10483,4810,10361,4810,10361,4803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555,4795l10505,4795,10505,4803,10498,4803,10498,4839,10584,4839,10555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649,4803l10584,4803,10584,4839,10649,4839,10649,4803e" filled="t" fillcolor="#FFFFFF" stroked="f">
                <v:path arrowok="t"/>
                <v:fill/>
              </v:shape>
              <v:shape style="position:absolute;left:9670;top:4788;width:1332;height:187" coordorigin="9670,4788" coordsize="1332,187" path="m9893,4803l9821,4803,9821,4817,9898,4817,9893,4803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462,4795l10375,4795,10361,4810,10483,4810,10462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9814,4795l9677,4795,9677,4803,9814,4803,9814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9886,4795l9828,4795,9828,4803,9886,4803,9886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9994,4795l9943,4795,9943,4803,9994,4803,9994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080,4795l10030,4795,10030,4803,10080,4803,10080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354,4795l10174,4795,10174,4803,10354,4803,10354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642,4795l10591,4795,10591,4803,10642,4803,10642,4795e" filled="t" fillcolor="#FFFFFF" stroked="f">
                <v:path arrowok="t"/>
                <v:fill/>
              </v:shape>
              <v:shape style="position:absolute;left:9670;top:4788;width:1332;height:187" coordorigin="9670,4788" coordsize="1332,187" path="m9806,4788l9684,4788,9684,4795,9806,4795,9806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9878,4788l9835,4788,9835,4795,9878,4795,9878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9986,4788l9950,4788,9950,4795,9986,4795,9986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073,4788l10037,4788,10037,4795,10073,4795,10073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130,4788l10094,4788,10094,4795,10130,4795,10130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217,4788l10181,4788,10181,4795,10217,4795,10217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346,4788l10224,4788,10224,4795,10346,4795,10346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454,4788l10382,4788,10382,4795,10454,4795,10454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548,4788l10512,4788,10512,4795,10548,4795,10548,4788e" filled="t" fillcolor="#FFFFFF" stroked="f">
                <v:path arrowok="t"/>
                <v:fill/>
              </v:shape>
              <v:shape style="position:absolute;left:9670;top:4788;width:1332;height:187" coordorigin="9670,4788" coordsize="1332,187" path="m10634,4788l10598,4788,10598,4795,10634,4795,10634,4788e" filled="t" fillcolor="#FFFFFF" stroked="f">
                <v:path arrowok="t"/>
                <v:fill/>
              </v:shape>
            </v:group>
            <v:group style="position:absolute;left:13140;top:17016;width:1332;height:704" coordorigin="13140,17016" coordsize="1332,704">
              <v:shape style="position:absolute;left:13140;top:17016;width:1332;height:704" coordorigin="13140,17016" coordsize="1332,704" path="m13227,17714l13212,17714,13212,17720,13227,17720,13227,17714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378,17462l13349,17462,13327,17476,13313,17476,13313,17484,13284,17498,13263,17498,13263,17504,13234,17520,13227,17520,13227,17526,13219,17526,13212,17562,13140,17562,13140,17576,13198,17706,13205,17706,13205,17714,13234,17714,13255,17700,13255,17692,13263,17692,13263,17678,13248,17648,13376,17648,13385,17642,13399,17642,13399,17634,13428,17620,13435,17620,13435,17612,13313,17612,13270,17584,13284,17540,13610,17540,13623,17534,13630,17534,13644,17520,13644,17512,13651,17512,13651,17490,13731,17490,13745,17484,13407,17484,13378,17462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376,17648l13248,17648,13284,17678,13291,17678,13291,17684,13306,17684,13342,17670,13342,17664,13356,17664,13356,17656,13363,17656,13376,17648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507,17540l13284,17540,13313,17612,13443,17612,13443,17598,13435,17584,13507,17584,13507,17576,13515,17576,13515,17562,13507,1754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479,17598l13464,17598,13464,17606,13479,17606,13479,17598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507,17584l13435,17584,13457,17598,13486,17598,13507,17584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198,17540l13169,17540,13147,17556,13147,17562,13212,17562,13198,17548,13198,1754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610,17540l13507,17540,13515,17556,13522,17556,13522,17562,13572,17562,13594,17556,13594,17548,13610,1754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191,17534l13176,17534,13176,17540,13191,17540,13191,17534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731,17490l13651,17490,13651,17498,13673,17504,13702,17504,13731,17498,13731,1749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464,17440l13399,17440,13399,17448,13392,17448,13392,17462,13407,17484,13752,17484,13759,17476,13759,17468,13536,17468,13536,17454,13464,17454,13464,1744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774,17448l13558,17448,13551,17454,13543,17454,13543,17462,13536,17462,13536,17468,13759,17468,13774,17454,13774,17448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371,17454l13356,17454,13356,17462,13371,17462,13371,17454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745,17360l13608,17360,13608,17396,13500,17396,13486,17412,13486,17418,13479,17432,13471,17432,13464,17454,13536,17454,13536,17448,13630,17448,13630,17440,13781,17440,13781,17418,13774,17418,13774,17412,13759,17396,13759,17390,13745,17376,13738,17376,13738,17368,13745,17368,13745,1736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781,17440l13637,17440,13637,17448,13781,17448,13781,1744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860,17432l13810,17432,13810,17440,13817,17440,13817,17448,13831,17448,13860,17440,13860,17432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450,17426l13435,17426,13407,17432,13407,17440,13457,17440,13457,17432,13450,17432,13450,17426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846,17354l13774,17354,13803,17432,13867,17432,13867,17426,13875,17426,13875,17412,13846,17354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579,17376l13543,17376,13522,17382,13522,17390,13507,17396,13608,17396,13601,17390,13594,17390,13579,17382,13579,17376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983,17382l13889,17382,13903,17390,13903,17396,13954,17396,13954,17390,13983,17390,13983,17382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918,17318l13846,17318,13846,17340,13853,17340,13860,17354,13860,17360,13882,17382,13990,17382,13990,17376,13997,17360,14019,17340,14019,17332,13932,17332,13918,17318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709,17318l13673,17318,13651,17324,13651,17332,13637,17340,13630,17340,13615,17354,13615,17360,13752,17360,13774,17354,13846,17354,13831,17324,13709,17324,13709,17318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055,17346l14040,17346,14040,17354,14055,17354,14055,17346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083,17324l14026,17324,14026,17340,14033,17340,14033,17346,14062,17346,14083,17332,14083,17324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170,17282l13932,17282,13954,17304,13954,17310,13947,17324,13939,17332,14026,17332,14026,17324,14091,17324,14091,17310,14083,17296,14163,17296,14163,17288,14170,17288,14170,17282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839,17252l13824,17252,13723,17296,13723,17304,13716,17304,13716,17310,13709,17310,13709,17324,13831,17324,13846,17318,13918,17318,13911,17310,13911,17288,13918,17282,14170,17282,14170,17274,14167,17268,13853,17268,13846,17260,13839,17260,13839,17252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155,17296l14083,17296,14105,17310,14112,17310,14112,17318,14127,17318,14127,17310,14155,17296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026,17174l14011,17174,13983,17180,13983,17188,13975,17188,13975,17196,13968,17196,13968,17210,13983,17232,13875,17232,13860,17246,13860,17252,13853,17268,14167,17268,14136,17202,14062,17202,14033,17180,14026,17180,14026,17174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263,17252l14220,17252,14220,17260,14227,17260,14227,17268,14242,17268,14263,17260,14263,17252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278,17066l14242,17066,14220,17072,14220,17080,14170,17108,14163,17108,14163,17116,14155,17116,14155,17130,14213,17252,14271,17252,14271,17246,14278,17246,14278,17232,14263,17202,14390,17202,14422,17188,14429,17188,14429,17180,14443,17174,14451,17174,14451,17166,14328,17166,14321,17160,14314,17152,14314,17144,14321,17144,14321,17138,14393,17138,14371,17088,14379,17088,14379,17080,14461,17080,14457,17072,14278,17072,14278,17066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3947,17210l13925,17210,13925,17216,13896,17216,13896,17224,13882,17232,13975,17232,13947,17216,13947,1721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357,17210l14278,17210,14307,17224,14307,17232,14321,17232,14357,17216,14357,1721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390,17202l14263,17202,14271,17210,14371,17210,14390,17202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112,17152l14055,17152,14055,17160,14047,17160,14047,17174,14062,17202,14136,17202,14112,17152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472,17088l14393,17088,14400,17116,14400,17130,14393,17130,14393,17138,14321,17138,14328,17166,14451,17166,14465,17152,14465,17144,14472,17144,14472,17088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098,17138l14083,17138,14062,17144,14062,17152,14105,17152,14105,17144,14098,17144,14098,17138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461,17080l14386,17080,14386,17088,14465,17088,14461,17080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422,17022l14350,17022,14299,17044,14299,17052,14292,17052,14292,17058,14285,17058,14285,17072,14457,17072,14443,17044,14443,17036,14436,17036,14422,17022e" filled="t" fillcolor="#FFFFFF" stroked="f">
                <v:path arrowok="t"/>
                <v:fill/>
              </v:shape>
              <v:shape style="position:absolute;left:13140;top:17016;width:1332;height:704" coordorigin="13140,17016" coordsize="1332,704" path="m14415,17016l14364,17016,14364,17022,14415,17022,14415,17016e" filled="t" fillcolor="#FFFFFF" stroked="f">
                <v:path arrowok="t"/>
                <v:fill/>
              </v:shape>
            </v:group>
            <v:group style="position:absolute;left:10850;top:21579;width:972;height:216" coordorigin="10850,21579" coordsize="972,216">
              <v:shape style="position:absolute;left:10850;top:21579;width:972;height:216" coordorigin="10850,21579" coordsize="972,216" path="m11779,21781l11729,21781,11729,21788,11758,21795,11772,21795,11772,21788,11779,21788,11779,21781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657,21781l11585,21781,11585,21788,11657,21788,11657,21781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686,21745l11549,21745,11549,21752,11578,21781,11664,21781,11678,21766,11678,21759,11686,21745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815,21673l11714,21673,11714,21774,11722,21774,11722,21781,11786,21781,11786,21680,11815,21680,11815,21673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628,21601l11599,21601,11599,21608,11585,21615,11578,21615,11556,21637,11556,21644,11549,21644,11549,21687,11556,21687,11556,21702,11549,21702,11549,21709,11542,21709,11542,21745,11693,21745,11693,21694,11686,21694,11686,21687,11678,21680,11686,21680,11686,21673,11693,21673,11693,21666,11830,21666,11830,21630,11678,21630,11671,21622,11664,21622,11650,21615,11650,21608,11628,21601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822,21666l11693,21666,11693,21673,11822,21673,11822,21666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822,21622l11678,21622,11678,21630,11822,21630,11822,21622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815,21615l11686,21615,11686,21622,11815,21622,11815,21615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700,21608l11693,21608,11693,21615,11808,21615,11700,21608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448,21774l11405,21774,11405,21781,11448,21781,11448,21774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218,21759l11167,21759,11167,21766,11196,21774,11210,21774,11210,21766,11218,21766,11218,21759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383,21766l11268,21766,11268,21774,11383,21774,11383,21766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455,21766l11398,21766,11398,21774,11455,21774,11455,21766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038,21759l10994,21759,10994,21766,11038,21766,11038,21759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153,21759l11110,21759,11110,21766,11153,21766,11153,21759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330,21651l11261,21651,11254,21752,11254,21759,11261,21759,11261,21766,11462,21766,11462,21759,11467,21730,11398,21730,11398,21723,11390,21723,11390,21716,11383,21716,11383,21709,11326,21709,11330,21651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0980,21745l10858,21745,10858,21752,10865,21752,10865,21759,10966,21759,10966,21752,10980,21745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045,21752l10987,21752,10987,21759,11045,21759,11045,21752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228,21730l11059,21730,11088,21738,11102,21752,11102,21759,11225,21759,11225,21752,11228,21730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0987,21594l10858,21594,10858,21601,10850,21738,10850,21745,10980,21745,10980,21752,11052,21752,11059,21730,11228,21730,11230,21716,11160,21716,11146,21680,11009,21680,11009,21673,11002,21666,11002,21651,11009,21651,11009,21615,11002,21615,11002,21608,10987,21594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419,21601l11354,21601,11354,21608,11347,21608,11347,21622,11354,21622,11398,21709,11398,21730,11467,21730,11470,21709,11509,21637,11434,21637,11419,21608,11419,21601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331,21644l11131,21644,11160,21694,11160,21716,11230,21716,11232,21702,11261,21651,11330,21651,11331,21644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182,21594l11117,21594,11117,21601,11045,21601,11009,21680,11146,21680,11131,21644,11331,21644,11332,21622,11196,21622,11182,21601,11182,21594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513,21608l11455,21608,11434,21637,11509,21637,11513,21630,11520,21630,11520,21615,11513,21615,11513,21608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239,21586l11225,21586,11225,21594,11218,21594,11218,21601,11196,21622,11332,21622,11333,21615,11333,21608,11326,21608,11326,21601,11268,21601,11268,21594,11239,21586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506,21601l11462,21601,11462,21608,11506,21608,11506,21601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110,21594l11052,21594,11052,21601,11110,21601,11110,21594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318,21594l11275,21594,11275,21601,11318,21601,11318,21594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412,21594l11362,21594,11362,21601,11412,21601,11412,21594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0966,21579l10872,21579,10872,21586,10865,21586,10865,21594,10980,21594,10966,21586,10966,21579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102,21586l11059,21586,11059,21594,11102,21594,11102,21586e" filled="t" fillcolor="#FFFFFF" stroked="f">
                <v:path arrowok="t"/>
                <v:fill/>
              </v:shape>
              <v:shape style="position:absolute;left:10850;top:21579;width:972;height:216" coordorigin="10850,21579" coordsize="972,216" path="m11174,21586l11124,21586,11124,21594,11174,21594,11174,21586e" filled="t" fillcolor="#FFFFFF" stroked="f">
                <v:path arrowok="t"/>
                <v:fill/>
              </v:shape>
            </v:group>
            <v:group style="position:absolute;left:9886;top:17201;width:216;height:1519" coordorigin="9886,17201" coordsize="216,1519">
              <v:shape style="position:absolute;left:9886;top:17201;width:216;height:1519" coordorigin="9886,17201" coordsize="216,1519" path="m10080,17504l9936,17504,10073,17511,10080,17511,10080,17504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87,17497l9929,17497,9929,17504,10087,17504,10087,17497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44,17209l9972,17209,9972,17216,9965,17216,9950,17230,9936,17237,9929,17237,9929,17245,9922,17245,9922,17266,9914,17266,9914,17345,9922,17345,9922,17353,9929,17353,9929,17360,10008,17360,10044,17367,10037,17367,10022,17374,9922,17374,9922,17396,9914,17396,9914,17489,9922,17489,9922,17497,10094,17497,10094,17453,10087,17453,10087,17446,10080,17446,10080,17439,10044,17439,10051,17432,10058,17432,10087,17410,10087,17403,10094,17403,10094,17345,10102,17295,9986,17295,9986,17281,10001,17281,10001,17273,10094,17273,10094,17252,10087,17252,10080,17237,10080,17230,10073,17230,10044,17216,10044,17209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08,17360l9936,17360,9929,17367,9929,17374,10015,17374,10015,17367,10008,17367,10008,17360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94,17273l10015,17273,10015,17281,10030,17281,10030,17295,10102,17295,10102,17288,10094,17288,10094,17273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15,17201l10001,17201,10001,17209,10015,17209,10015,17201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51,18713l9907,18713,10044,18721,10051,18721,10051,18713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58,18706l9900,18706,9900,18713,10058,18713,10058,18706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66,18548l9886,18548,9886,18591,9893,18591,9893,18598,9900,18598,9900,18605,10001,18605,10001,18649,9893,18649,9893,18656,9886,18656,9886,18699,9893,18699,9893,18706,10066,18706,10066,18548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9907,18641l9900,18641,9900,18649,10001,18649,9907,18641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58,18541l9893,18541,9893,18548,10058,18548,10058,18541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58,18497l9886,18497,9886,18541,10051,18541,10051,18533,9972,18533,10051,18512,10051,18505,10058,18505,10058,18497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66,18447l9900,18447,9900,18454,9950,18469,9900,18483,9900,18490,9893,18490,9893,18497,10066,18497,10073,18469,10073,18454,10066,18454,10066,18447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66,18397l9886,18397,9886,18440,9893,18440,9893,18447,10058,18447,10058,18440,9965,18404,10066,18404,10066,18397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58,18404l9965,18404,10051,18411,10058,18411,10058,18404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73,18274l9893,18274,9893,18397,10073,18397,10073,18274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9986,18130l9922,18130,9907,18145,9907,18152,9900,18166,9893,18166,9893,18260,9900,18260,9900,18274,10066,18274,10066,18267,10073,18267,10073,18224,10066,18224,10066,18217,10058,18217,10058,18209,10030,18209,10037,18202,10066,18181,10073,18181,10073,18173,10080,18173,10080,18145,10001,18145,9986,18130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08,18001l9922,18001,9907,18015,9907,18022,9900,18022,9900,18044,9893,18058,9893,18116,9900,18116,9900,18123,9907,18123,9907,18130,9986,18130,10022,18137,10008,18145,10080,18145,10080,18080,10073,18080,10073,18073,10066,18073,10066,18065,10030,18065,10030,18044,10022,18044,10022,18015,10015,18015,10015,18008,10008,18001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44,17828l9950,17828,9950,17835,9929,17849,9914,17871,9914,17878,9907,17878,9900,17907,9900,17936,9907,17936,9922,17965,9922,17972,9943,17986,9943,17993,9929,18001,10030,18001,10030,17993,10044,17986,10051,17986,10066,17972,10066,17965,10073,17950,10080,17950,10085,17929,9972,17929,9965,17914,9972,17900,10087,17900,10087,17893,10080,17893,10080,17871,10073,17871,10073,17864,10058,17849,10037,17835,10044,17828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87,17900l10015,17900,10022,17914,10015,17929,10085,17929,10087,17921,10087,17900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87,17720l9907,17720,9900,17749,9900,17777,9907,17777,9914,17792,9914,17799,9943,17828,10051,17828,10066,17813,10073,17813,10073,17806,10080,17806,10080,17785,10085,17770,9972,17770,9972,17741,10087,17741,10087,17720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87,17741l10015,17741,10022,17749,10015,17770,10085,17770,10087,17763,10087,17741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73,17684l9943,17684,9929,17691,9914,17713,9914,17720,10080,17720,10080,17713,10066,17698,10066,17691,10073,17691,10073,17684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80,17677l9922,17677,9922,17684,10080,17684,10080,17677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94,17561l10022,17561,10022,17619,9914,17619,9914,17626,9907,17626,9907,17669,9914,17669,9914,17677,10087,17677,10087,17669,10094,17569,10094,17561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9929,17612l9922,17612,9922,17619,10022,17619,9929,17612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87,17554l10030,17554,10030,17561,10087,17561,10087,17554e" filled="t" fillcolor="#FFFFFF" stroked="f">
                <v:path arrowok="t"/>
                <v:fill/>
              </v:shape>
              <v:shape style="position:absolute;left:9886;top:17201;width:216;height:1519" coordorigin="9886,17201" coordsize="216,1519" path="m10080,17547l10037,17547,10037,17554,10080,17554,10080,17547e" filled="t" fillcolor="#FFFFFF" stroked="f">
                <v:path arrowok="t"/>
                <v:fill/>
              </v:shape>
            </v:group>
            <v:group style="position:absolute;left:7020;top:6019;width:1426;height:216" coordorigin="7020,6019" coordsize="1426,216">
              <v:shape style="position:absolute;left:7020;top:6019;width:1426;height:216" coordorigin="7020,6019" coordsize="1426,216" path="m8028,6149l7956,6149,7956,6192,7963,6192,7970,6207,7970,6214,7992,6228,7999,6228,7999,6235,8057,6235,8057,6228,8071,6221,8078,6221,8078,6214,8093,6199,8093,6192,8100,6178,8282,6178,8287,6163,8028,6163,8028,6149e" filled="t" fillcolor="#FFFFFF" stroked="f">
                <v:path arrowok="t"/>
                <v:fill/>
              </v:shape>
              <v:shape style="position:absolute;left:7020;top:6019;width:1426;height:216" coordorigin="7020,6019" coordsize="1426,216" path="m8282,6178l8107,6178,8114,6185,8122,6199,8122,6207,8129,6207,8172,6228,8172,6235,8201,6235,8230,6228,8251,6221,8251,6214,8258,6214,8273,6192,8273,6185,8280,6185,8282,6178e" filled="t" fillcolor="#FFFFFF" stroked="f">
                <v:path arrowok="t"/>
                <v:fill/>
              </v:shape>
              <v:shape style="position:absolute;left:7020;top:6019;width:1426;height:216" coordorigin="7020,6019" coordsize="1426,216" path="m8381,6228l8330,6228,8330,6235,8381,6235,8381,6228e" filled="t" fillcolor="#FFFFFF" stroked="f">
                <v:path arrowok="t"/>
                <v:fill/>
              </v:shape>
              <v:shape style="position:absolute;left:7020;top:6019;width:1426;height:216" coordorigin="7020,6019" coordsize="1426,216" path="m8388,6221l8323,6221,8323,6228,8388,6228,8388,6221e" filled="t" fillcolor="#FFFFFF" stroked="f">
                <v:path arrowok="t"/>
                <v:fill/>
              </v:shape>
              <v:shape style="position:absolute;left:7020;top:6019;width:1426;height:216" coordorigin="7020,6019" coordsize="1426,216" path="m8395,6091l8316,6091,8316,6221,8395,6221,8395,6091e" filled="t" fillcolor="#FFFFFF" stroked="f">
                <v:path arrowok="t"/>
                <v:fill/>
              </v:shape>
              <v:shape style="position:absolute;left:7020;top:6019;width:1426;height:216" coordorigin="7020,6019" coordsize="1426,216" path="m8107,6034l8028,6034,8028,6163,8194,6163,8179,6156,8172,6142,8172,6106,8186,6091,8431,6091,8431,6084,8438,6084,8438,6077,8107,6077,8107,6034e" filled="t" fillcolor="#FFFFFF" stroked="f">
                <v:path arrowok="t"/>
                <v:fill/>
              </v:shape>
              <v:shape style="position:absolute;left:7020;top:6019;width:1426;height:216" coordorigin="7020,6019" coordsize="1426,216" path="m8244,6127l8230,6127,8230,6135,8222,6135,8222,6142,8208,6156,8201,6156,8201,6163,8287,6163,8287,6149,8280,6149,8280,6142,8273,6142,8273,6135,8244,6127e" filled="t" fillcolor="#FFFFFF" stroked="f">
                <v:path arrowok="t"/>
                <v:fill/>
              </v:shape>
              <v:shape style="position:absolute;left:7020;top:6019;width:1426;height:216" coordorigin="7020,6019" coordsize="1426,216" path="m8021,6142l7963,6142,7963,6149,8021,6149,8021,6142e" filled="t" fillcolor="#FFFFFF" stroked="f">
                <v:path arrowok="t"/>
                <v:fill/>
              </v:shape>
              <v:shape style="position:absolute;left:7020;top:6019;width:1426;height:216" coordorigin="7020,6019" coordsize="1426,216" path="m8014,6135l7970,6135,7970,6142,8014,6142,8014,6135e" filled="t" fillcolor="#FFFFFF" stroked="f">
                <v:path arrowok="t"/>
                <v:fill/>
              </v:shape>
              <v:shape style="position:absolute;left:7020;top:6019;width:1426;height:216" coordorigin="7020,6019" coordsize="1426,216" path="m8273,6106l8215,6106,8215,6113,8222,6113,8222,6120,8237,6120,8273,6113,8273,6106e" filled="t" fillcolor="#FFFFFF" stroked="f">
                <v:path arrowok="t"/>
                <v:fill/>
              </v:shape>
              <v:shape style="position:absolute;left:7020;top:6019;width:1426;height:216" coordorigin="7020,6019" coordsize="1426,216" path="m8287,6091l8208,6091,8208,6106,8280,6106,8280,6099,8287,6099,8287,6091e" filled="t" fillcolor="#FFFFFF" stroked="f">
                <v:path arrowok="t"/>
                <v:fill/>
              </v:shape>
              <v:shape style="position:absolute;left:7020;top:6019;width:1426;height:216" coordorigin="7020,6019" coordsize="1426,216" path="m8446,6034l8266,6034,8266,6048,8122,6048,8122,6055,8107,6077,8446,6077,8446,6034e" filled="t" fillcolor="#FFFFFF" stroked="f">
                <v:path arrowok="t"/>
                <v:fill/>
              </v:shape>
              <v:shape style="position:absolute;left:7020;top:6019;width:1426;height:216" coordorigin="7020,6019" coordsize="1426,216" path="m8230,6019l8172,6019,8172,6027,8129,6048,8266,6048,8258,6041,8237,6027,8230,6027,8230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8100,6027l8035,6027,8035,6034,8100,6034,8100,6027e" filled="t" fillcolor="#FFFFFF" stroked="f">
                <v:path arrowok="t"/>
                <v:fill/>
              </v:shape>
              <v:shape style="position:absolute;left:7020;top:6019;width:1426;height:216" coordorigin="7020,6019" coordsize="1426,216" path="m8438,6027l8273,6027,8273,6034,8438,6034,8438,6027e" filled="t" fillcolor="#FFFFFF" stroked="f">
                <v:path arrowok="t"/>
                <v:fill/>
              </v:shape>
              <v:shape style="position:absolute;left:7020;top:6019;width:1426;height:216" coordorigin="7020,6019" coordsize="1426,216" path="m8093,6019l8042,6019,8042,6027,8093,6027,8093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8431,6019l8280,6019,8280,6027,8431,6027,8431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7171,6034l7020,6034,7020,6221,7027,6221,7027,6228,7034,6228,7034,6235,7135,6235,7135,6228,7164,6214,7171,6214,7186,6199,7193,6199,7193,6192,7200,6192,7200,6178,7445,6178,7445,6163,7099,6163,7099,6091,7272,6091,7272,6063,7193,6063,7186,6055,7186,6048,7171,6034e" filled="t" fillcolor="#FFFFFF" stroked="f">
                <v:path arrowok="t"/>
                <v:fill/>
              </v:shape>
              <v:shape style="position:absolute;left:7020;top:6019;width:1426;height:216" coordorigin="7020,6019" coordsize="1426,216" path="m7344,6221l7243,6221,7258,6228,7258,6235,7315,6235,7315,6228,7344,6228,7344,6221e" filled="t" fillcolor="#FFFFFF" stroked="f">
                <v:path arrowok="t"/>
                <v:fill/>
              </v:shape>
              <v:shape style="position:absolute;left:7020;top:6019;width:1426;height:216" coordorigin="7020,6019" coordsize="1426,216" path="m7430,6228l7380,6228,7380,6235,7430,6235,7430,6228e" filled="t" fillcolor="#FFFFFF" stroked="f">
                <v:path arrowok="t"/>
                <v:fill/>
              </v:shape>
              <v:shape style="position:absolute;left:7020;top:6019;width:1426;height:216" coordorigin="7020,6019" coordsize="1426,216" path="m7574,6228l7524,6228,7524,6235,7574,6235,7574,6228e" filled="t" fillcolor="#FFFFFF" stroked="f">
                <v:path arrowok="t"/>
                <v:fill/>
              </v:shape>
              <v:shape style="position:absolute;left:7020;top:6019;width:1426;height:216" coordorigin="7020,6019" coordsize="1426,216" path="m7726,6228l7675,6228,7675,6235,7726,6235,7726,6228e" filled="t" fillcolor="#FFFFFF" stroked="f">
                <v:path arrowok="t"/>
                <v:fill/>
              </v:shape>
              <v:shape style="position:absolute;left:7020;top:6019;width:1426;height:216" coordorigin="7020,6019" coordsize="1426,216" path="m7790,6228l7740,6228,7740,6235,7790,6235,7790,6228e" filled="t" fillcolor="#FFFFFF" stroked="f">
                <v:path arrowok="t"/>
                <v:fill/>
              </v:shape>
              <v:shape style="position:absolute;left:7020;top:6019;width:1426;height:216" coordorigin="7020,6019" coordsize="1426,216" path="m7891,6228l7841,6228,7841,6235,7891,6235,7891,6228e" filled="t" fillcolor="#FFFFFF" stroked="f">
                <v:path arrowok="t"/>
                <v:fill/>
              </v:shape>
              <v:shape style="position:absolute;left:7020;top:6019;width:1426;height:216" coordorigin="7020,6019" coordsize="1426,216" path="m7438,6221l7373,6221,7373,6228,7438,6228,7438,6221e" filled="t" fillcolor="#FFFFFF" stroked="f">
                <v:path arrowok="t"/>
                <v:fill/>
              </v:shape>
              <v:shape style="position:absolute;left:7020;top:6019;width:1426;height:216" coordorigin="7020,6019" coordsize="1426,216" path="m7582,6221l7517,6221,7517,6228,7582,6228,7582,6221e" filled="t" fillcolor="#FFFFFF" stroked="f">
                <v:path arrowok="t"/>
                <v:fill/>
              </v:shape>
              <v:shape style="position:absolute;left:7020;top:6019;width:1426;height:216" coordorigin="7020,6019" coordsize="1426,216" path="m7798,6221l7668,6221,7668,6228,7798,6228,7798,6221e" filled="t" fillcolor="#FFFFFF" stroked="f">
                <v:path arrowok="t"/>
                <v:fill/>
              </v:shape>
              <v:shape style="position:absolute;left:7020;top:6019;width:1426;height:216" coordorigin="7020,6019" coordsize="1426,216" path="m7906,6178l7805,6178,7834,6221,7834,6228,7898,6228,7898,6221,7906,6221,7906,6178e" filled="t" fillcolor="#FFFFFF" stroked="f">
                <v:path arrowok="t"/>
                <v:fill/>
              </v:shape>
              <v:shape style="position:absolute;left:7020;top:6019;width:1426;height:216" coordorigin="7020,6019" coordsize="1426,216" path="m7445,6178l7200,6178,7200,6192,7207,6192,7207,6199,7214,6207,7222,6207,7236,6221,7351,6221,7351,6214,7366,6199,7445,6199,7445,6178e" filled="t" fillcolor="#FFFFFF" stroked="f">
                <v:path arrowok="t"/>
                <v:fill/>
              </v:shape>
              <v:shape style="position:absolute;left:7020;top:6019;width:1426;height:216" coordorigin="7020,6019" coordsize="1426,216" path="m7445,6199l7366,6199,7366,6221,7445,6221,7445,6199e" filled="t" fillcolor="#FFFFFF" stroked="f">
                <v:path arrowok="t"/>
                <v:fill/>
              </v:shape>
              <v:shape style="position:absolute;left:7020;top:6019;width:1426;height:216" coordorigin="7020,6019" coordsize="1426,216" path="m7646,6156l7510,6156,7510,6221,7589,6221,7589,6163,7646,6163,7646,6156e" filled="t" fillcolor="#FFFFFF" stroked="f">
                <v:path arrowok="t"/>
                <v:fill/>
              </v:shape>
              <v:shape style="position:absolute;left:7020;top:6019;width:1426;height:216" coordorigin="7020,6019" coordsize="1426,216" path="m7906,6034l7834,6034,7834,6084,7661,6084,7661,6221,7805,6221,7805,6178,7906,6178,7906,6034e" filled="t" fillcolor="#FFFFFF" stroked="f">
                <v:path arrowok="t"/>
                <v:fill/>
              </v:shape>
              <v:shape style="position:absolute;left:7020;top:6019;width:1426;height:216" coordorigin="7020,6019" coordsize="1426,216" path="m7272,6091l7128,6091,7135,6106,7135,6156,7128,6163,7279,6163,7272,6156,7272,6091e" filled="t" fillcolor="#FFFFFF" stroked="f">
                <v:path arrowok="t"/>
                <v:fill/>
              </v:shape>
              <v:shape style="position:absolute;left:7020;top:6019;width:1426;height:216" coordorigin="7020,6019" coordsize="1426,216" path="m7798,6027l7668,6027,7668,6034,7301,6034,7301,6163,7502,6163,7502,6156,7654,6156,7654,6149,7661,6149,7661,6106,7654,6106,7654,6099,7502,6099,7502,6091,7510,6091,7510,6084,7834,6084,7798,6034,7798,6027e" filled="t" fillcolor="#FFFFFF" stroked="f">
                <v:path arrowok="t"/>
                <v:fill/>
              </v:shape>
              <v:shape style="position:absolute;left:7020;top:6019;width:1426;height:216" coordorigin="7020,6019" coordsize="1426,216" path="m7654,6084l7510,6084,7510,6099,7646,6099,7646,6091,7654,6091,7654,6084e" filled="t" fillcolor="#FFFFFF" stroked="f">
                <v:path arrowok="t"/>
                <v:fill/>
              </v:shape>
              <v:shape style="position:absolute;left:7020;top:6019;width:1426;height:216" coordorigin="7020,6019" coordsize="1426,216" path="m7272,6034l7193,6034,7193,6063,7272,6063,7272,6034e" filled="t" fillcolor="#FFFFFF" stroked="f">
                <v:path arrowok="t"/>
                <v:fill/>
              </v:shape>
              <v:shape style="position:absolute;left:7020;top:6019;width:1426;height:216" coordorigin="7020,6019" coordsize="1426,216" path="m7164,6027l7027,6027,7027,6034,7164,6034,7164,6027e" filled="t" fillcolor="#FFFFFF" stroked="f">
                <v:path arrowok="t"/>
                <v:fill/>
              </v:shape>
              <v:shape style="position:absolute;left:7020;top:6019;width:1426;height:216" coordorigin="7020,6019" coordsize="1426,216" path="m7265,6027l7200,6027,7200,6034,7265,6034,7265,6027e" filled="t" fillcolor="#FFFFFF" stroked="f">
                <v:path arrowok="t"/>
                <v:fill/>
              </v:shape>
              <v:shape style="position:absolute;left:7020;top:6019;width:1426;height:216" coordorigin="7020,6019" coordsize="1426,216" path="m7661,6027l7308,6027,7308,6034,7661,6034,7661,6027e" filled="t" fillcolor="#FFFFFF" stroked="f">
                <v:path arrowok="t"/>
                <v:fill/>
              </v:shape>
              <v:shape style="position:absolute;left:7020;top:6019;width:1426;height:216" coordorigin="7020,6019" coordsize="1426,216" path="m7898,6027l7841,6027,7841,6034,7898,6034,7898,6027e" filled="t" fillcolor="#FFFFFF" stroked="f">
                <v:path arrowok="t"/>
                <v:fill/>
              </v:shape>
              <v:shape style="position:absolute;left:7020;top:6019;width:1426;height:216" coordorigin="7020,6019" coordsize="1426,216" path="m7135,6019l7034,6019,7034,6027,7135,6027,7135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7258,6019l7207,6019,7207,6027,7258,6027,7258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7366,6019l7315,6019,7315,6027,7366,6027,7366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7510,6019l7380,6019,7380,6027,7510,6027,7510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7654,6019l7524,6019,7524,6027,7654,6027,7654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7726,6019l7675,6019,7675,6027,7726,6027,7726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7790,6019l7740,6019,7740,6027,7790,6027,7790,6019e" filled="t" fillcolor="#FFFFFF" stroked="f">
                <v:path arrowok="t"/>
                <v:fill/>
              </v:shape>
              <v:shape style="position:absolute;left:7020;top:6019;width:1426;height:216" coordorigin="7020,6019" coordsize="1426,216" path="m7891,6019l7848,6019,7848,6027,7891,6027,7891,6019e" filled="t" fillcolor="#FFFFFF" stroked="f">
                <v:path arrowok="t"/>
                <v:fill/>
              </v:shape>
              <v:shape style="position:absolute;left:6966;top:12402;width:2182;height:223" type="#_x0000_t75">
                <v:imagedata r:id="rId29" o:title=""/>
              </v:shape>
            </v:group>
            <v:group style="position:absolute;left:1771;top:12168;width:1922;height:216" coordorigin="1771,12168" coordsize="1922,216">
              <v:shape style="position:absolute;left:1771;top:12168;width:1922;height:216" coordorigin="1771,12168" coordsize="1922,216" path="m3355,12341l3226,12341,3233,12356,3233,12363,3247,12377,3254,12377,3254,12384,3312,12384,3312,12377,3326,12370,3334,12370,3355,12348,3355,12341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528,12327l3362,12327,3377,12348,3377,12356,3384,12356,3398,12370,3406,12370,3406,12377,3427,12384,3456,12384,3499,12370,3499,12363,3506,12363,3521,12348,3521,12341,3528,1232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629,12377l3586,12377,3586,12384,3629,12384,3629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636,12370l3578,12370,3578,12377,3636,12377,3636,1237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643,12240l3571,12240,3571,12370,3643,12370,3643,1224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290,12298l3211,12298,3211,12312,3218,12341,3362,12341,3362,12327,3528,12327,3535,12312,3290,12312,3290,1229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370,12183l3290,12183,3290,12312,3449,12312,3434,12305,3427,12305,3427,12248,3434,12240,3679,12240,3679,12233,3686,12233,3686,12226,3694,12226,3694,12212,3370,12212,3370,12183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492,12276l3478,12276,3478,12284,3470,12284,3470,12291,3456,12312,3542,12312,3542,12298,3535,12298,3535,12291,3528,12291,3528,12284,3492,122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283,12291l3218,12291,3218,12298,3283,12298,3283,12291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276,12284l3226,12284,3226,12291,3276,12291,3276,12284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542,12240l3456,12240,3470,12255,3470,12262,3478,12262,3478,12269,3492,12269,3528,12262,3528,12255,3535,12255,3535,12248,3542,12248,3542,1224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694,12183l3521,12183,3521,12197,3377,12197,3377,12204,3370,12212,3694,12212,3694,12183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456,12168l3427,12168,3406,12176,3406,12183,3398,12183,3384,12197,3521,12197,3514,12190,3506,12190,3506,12183,3485,12176,3456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362,12176l3298,12176,3298,12183,3362,12183,3362,121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686,12176l3528,12176,3528,12183,3686,12183,3686,121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355,12168l3305,12168,3305,12176,3355,12176,3355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679,12168l3535,12168,3535,12176,3679,12176,3679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628,12377l2585,12377,2585,12384,2628,12384,2628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758,12377l2700,12377,2700,12384,2758,12384,2758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909,12356l2772,12356,2815,12377,2815,12384,2866,12384,2866,12377,2909,1235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024,12377l2966,12377,2966,12384,3024,12384,3024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125,12377l3067,12377,3067,12384,3125,12384,3125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635,12370l2578,12370,2578,12377,2635,12377,2635,1237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172,12240l2851,12240,2866,12255,2866,12298,2851,12312,2650,12312,2671,12334,2693,12370,2693,12377,2765,12377,2765,12370,2772,12370,2772,12356,2916,12356,2916,12348,2938,12305,3155,12305,3172,1224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031,12370l2959,12370,2959,12377,3031,12377,3031,1237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132,12370l3060,12370,3060,12377,3132,12377,3132,1237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722,12183l2570,12183,2570,12370,2642,12370,2642,12312,2743,12312,2729,12298,2729,12284,2815,12284,2815,12248,2830,12240,3172,12240,3175,12226,2995,12226,2994,12219,2743,12219,2736,12204,2736,12197,2722,12183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155,12305l2945,12305,2952,12370,3038,12370,3046,12327,3150,12327,3155,12305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150,12327l3046,12327,3053,12370,3139,12370,3150,1232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815,12284l2736,12284,2736,12305,2743,12305,2743,12312,2830,12312,2815,12305,2815,12284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089,12183l3002,12183,2995,12226,3096,12226,3089,12183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182,12183l3103,12183,3096,12226,3175,12226,3182,12197,3182,12183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916,12197l2765,12197,2750,12219,2994,12219,2992,12204,2916,12204,2916,1219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988,12183l2916,12183,2916,12197,2923,12204,2992,12204,2988,12183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866,12168l2815,12168,2794,12176,2794,12183,2786,12183,2772,12197,2909,12197,2866,12176,2866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693,12168l2585,12168,2585,12176,2578,12176,2578,12183,2714,12183,2714,12176,2693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981,12176l2923,12176,2923,12183,2981,12183,2981,121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082,12176l3010,12176,3010,12183,3082,12183,3082,121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175,12176l3110,12176,3110,12183,3175,12183,3175,121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974,12168l2930,12168,2930,12176,2974,12176,2974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074,12168l3017,12168,3017,12176,3074,12176,3074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3168,12168l3118,12168,3118,12176,3168,12176,3168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1836,12377l1786,12377,1786,12384,1836,12384,1836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1980,12377l1930,12377,1930,12384,1980,12384,1980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038,12377l1994,12377,1994,12384,2038,12384,2038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146,12377l2095,12377,2095,12384,2146,12384,2146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398,12327l2160,12327,2174,12348,2174,12356,2182,12356,2196,12370,2203,12370,2218,12377,2218,12384,2254,12384,2297,12370,2297,12363,2304,12363,2318,12348,2318,12341,2326,12334,2398,12334,2398,1232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383,12377l2340,12377,2340,12384,2383,12384,2383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491,12377l2441,12377,2441,12384,2491,12384,2491,12377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1843,12370l1778,12370,1778,12377,1843,12377,1843,1237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045,12370l1922,12370,1922,12377,2045,12377,2045,1237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398,12320l2052,12320,2088,12377,2153,12377,2153,12370,2160,12370,2160,12327,2398,12327,2398,1232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390,12370l2333,12370,2333,12377,2390,12377,2390,1237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498,12370l2434,12370,2434,12377,2498,12377,2498,1237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052,12176l1778,12176,1778,12183,1771,12183,1771,12370,1850,12370,1850,12312,1908,12312,1908,12305,2225,12305,2218,12276,2225,12255,2225,12248,1908,12248,1908,12240,1915,12240,1915,12233,2398,12233,2398,12226,2081,12226,2052,12183,2052,121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232,12305l1915,12305,1915,12370,2052,12370,2052,12320,2398,12320,2398,12312,2246,12312,2232,12305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398,12334l2326,12334,2326,12370,2398,12370,2398,12334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506,12305l2426,12305,2426,12370,2506,12370,2506,12305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290,12276l2275,12276,2275,12284,2268,12284,2268,12291,2254,12312,2398,12312,2398,12305,2506,12305,2506,12291,2326,12291,2326,12284,2290,122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506,12255l2326,12255,2326,12291,2506,12291,2506,12255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506,12240l2254,12240,2268,12255,2268,12262,2275,12262,2275,12269,2290,12269,2318,12262,2318,12255,2506,12255,2506,12240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506,12183l2426,12183,2426,12233,1915,12233,1915,12248,2225,12248,2232,12240,2506,12240,2506,12183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160,12183l2081,12183,2081,12226,2160,12226,2160,12183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254,12168l2225,12168,2203,12176,2203,12183,2196,12183,2182,12197,2174,12197,2174,12204,2160,12226,2326,12226,2326,12212,2318,12212,2311,12197,2311,12190,2304,12190,2304,12183,2282,12176,2254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398,12183l2326,12183,2326,12226,2398,12226,2398,12183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153,12176l2088,12176,2088,12183,2153,12183,2153,121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390,12176l2333,12176,2333,12183,2390,12183,2390,121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498,12176l2434,12176,2434,12183,2498,12183,2498,12176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1915,12168l1786,12168,1786,12176,1915,12176,1915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1980,12168l1930,12168,1930,12176,1980,12176,1980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045,12168l1994,12168,1994,12176,2045,12176,2045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146,12168l2095,12168,2095,12176,2146,12176,2146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383,12168l2340,12168,2340,12176,2383,12176,2383,12168e" filled="t" fillcolor="#FFFFFF" stroked="f">
                <v:path arrowok="t"/>
                <v:fill/>
              </v:shape>
              <v:shape style="position:absolute;left:1771;top:12168;width:1922;height:216" coordorigin="1771,12168" coordsize="1922,216" path="m2491,12168l2441,12168,2441,12176,2491,12176,2491,12168e" filled="t" fillcolor="#FFFFFF" stroked="f">
                <v:path arrowok="t"/>
                <v:fill/>
              </v:shape>
            </v:group>
            <v:group style="position:absolute;left:6854;top:9440;width:1750;height:216" coordorigin="6854,9440" coordsize="1750,216">
              <v:shape style="position:absolute;left:6854;top:9440;width:1750;height:216" coordorigin="6854,9440" coordsize="1750,216" path="m8201,9569l8122,9569,8122,9584,8129,9612,8136,9612,8143,9627,8143,9634,8158,9648,8165,9648,8165,9656,8222,9656,8222,9648,8237,9641,8244,9641,8258,9627,8258,9620,8266,9605,8273,9605,8273,9598,8441,9598,8446,9591,8446,9584,8201,9584,8201,9569e" filled="t" fillcolor="#FFFFFF" stroked="f">
                <v:path arrowok="t"/>
                <v:fill/>
              </v:shape>
              <v:shape style="position:absolute;left:6854;top:9440;width:1750;height:216" coordorigin="6854,9440" coordsize="1750,216" path="m8441,9598l8273,9598,8287,9620,8287,9627,8294,9627,8309,9641,8316,9641,8316,9648,8338,9656,8366,9656,8410,9641,8410,9634,8417,9634,8441,9598e" filled="t" fillcolor="#FFFFFF" stroked="f">
                <v:path arrowok="t"/>
                <v:fill/>
              </v:shape>
              <v:shape style="position:absolute;left:6854;top:9440;width:1750;height:216" coordorigin="6854,9440" coordsize="1750,216" path="m8539,9648l8496,9648,8496,9656,8539,9656,8539,96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8546,9641l8489,9641,8489,9648,8546,9648,8546,9641e" filled="t" fillcolor="#FFFFFF" stroked="f">
                <v:path arrowok="t"/>
                <v:fill/>
              </v:shape>
              <v:shape style="position:absolute;left:6854;top:9440;width:1750;height:216" coordorigin="6854,9440" coordsize="1750,216" path="m8554,9512l8482,9512,8482,9641,8554,9641,8554,9512e" filled="t" fillcolor="#FFFFFF" stroked="f">
                <v:path arrowok="t"/>
                <v:fill/>
              </v:shape>
              <v:shape style="position:absolute;left:6854;top:9440;width:1750;height:216" coordorigin="6854,9440" coordsize="1750,216" path="m8280,9454l8201,9454,8201,9584,8359,9584,8345,9576,8338,9576,8338,9519,8345,9512,8590,9512,8590,9504,8597,9504,8597,9497,8604,9497,8604,9483,8280,9483,8280,9454e" filled="t" fillcolor="#FFFFFF" stroked="f">
                <v:path arrowok="t"/>
                <v:fill/>
              </v:shape>
              <v:shape style="position:absolute;left:6854;top:9440;width:1750;height:216" coordorigin="6854,9440" coordsize="1750,216" path="m8402,9548l8388,9548,8388,9555,8381,9555,8381,9562,8366,9576,8366,9584,8453,9584,8453,9569,8446,9569,8446,9562,8438,9562,8438,9555,8402,95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8194,9562l8129,9562,8129,9569,8194,9569,8194,9562e" filled="t" fillcolor="#FFFFFF" stroked="f">
                <v:path arrowok="t"/>
                <v:fill/>
              </v:shape>
              <v:shape style="position:absolute;left:6854;top:9440;width:1750;height:216" coordorigin="6854,9440" coordsize="1750,216" path="m8186,9555l8136,9555,8136,9562,8186,9562,8186,9555e" filled="t" fillcolor="#FFFFFF" stroked="f">
                <v:path arrowok="t"/>
                <v:fill/>
              </v:shape>
              <v:shape style="position:absolute;left:6854;top:9440;width:1750;height:216" coordorigin="6854,9440" coordsize="1750,216" path="m8453,9512l8366,9512,8381,9526,8381,9533,8388,9533,8388,9540,8402,9540,8438,9533,8438,9526,8446,9526,8446,9519,8453,9519,8453,9512e" filled="t" fillcolor="#FFFFFF" stroked="f">
                <v:path arrowok="t"/>
                <v:fill/>
              </v:shape>
              <v:shape style="position:absolute;left:6854;top:9440;width:1750;height:216" coordorigin="6854,9440" coordsize="1750,216" path="m8604,9454l8431,9454,8431,9468,8287,9468,8287,9476,8280,9483,8604,9483,8604,9454e" filled="t" fillcolor="#FFFFFF" stroked="f">
                <v:path arrowok="t"/>
                <v:fill/>
              </v:shape>
              <v:shape style="position:absolute;left:6854;top:9440;width:1750;height:216" coordorigin="6854,9440" coordsize="1750,216" path="m8395,9440l8338,9440,8316,9447,8316,9454,8309,9454,8294,9468,8431,9468,8424,9461,8402,9447,8395,9447,8395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8273,9447l8208,9447,8208,9454,8273,9454,8273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8597,9447l8438,9447,8438,9454,8597,9454,8597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8266,9440l8215,9440,8215,9447,8266,9447,8266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8590,9440l8446,9440,8446,9447,8590,9447,8590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841,9648l7805,9648,7805,9656,7841,9656,7841,96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7898,9648l7855,9648,7855,9656,7898,9656,7898,96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8064,9648l7942,9648,7942,9656,8064,9656,8064,96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7906,9641l7798,9641,7798,9648,7906,9648,7906,9641e" filled="t" fillcolor="#FFFFFF" stroked="f">
                <v:path arrowok="t"/>
                <v:fill/>
              </v:shape>
              <v:shape style="position:absolute;left:6854;top:9440;width:1750;height:216" coordorigin="6854,9440" coordsize="1750,216" path="m8071,9641l7934,9641,7934,9648,8071,9648,8071,9641e" filled="t" fillcolor="#FFFFFF" stroked="f">
                <v:path arrowok="t"/>
                <v:fill/>
              </v:shape>
              <v:shape style="position:absolute;left:6854;top:9440;width:1750;height:216" coordorigin="6854,9440" coordsize="1750,216" path="m8078,9591l7790,9591,7790,9598,7798,9598,7798,9605,7790,9634,7790,9641,7913,9641,7913,9605,8078,9605,8078,9591e" filled="t" fillcolor="#FFFFFF" stroked="f">
                <v:path arrowok="t"/>
                <v:fill/>
              </v:shape>
              <v:shape style="position:absolute;left:6854;top:9440;width:1750;height:216" coordorigin="6854,9440" coordsize="1750,216" path="m8078,9605l7927,9605,7927,9641,8078,9641,8078,9605e" filled="t" fillcolor="#FFFFFF" stroked="f">
                <v:path arrowok="t"/>
                <v:fill/>
              </v:shape>
              <v:shape style="position:absolute;left:6854;top:9440;width:1750;height:216" coordorigin="6854,9440" coordsize="1750,216" path="m7956,9555l7783,9555,7783,9591,8071,9591,8071,9584,8064,9584,8064,9576,8050,9576,8050,9569,7956,9569,7956,9555e" filled="t" fillcolor="#FFFFFF" stroked="f">
                <v:path arrowok="t"/>
                <v:fill/>
              </v:shape>
              <v:shape style="position:absolute;left:6854;top:9440;width:1750;height:216" coordorigin="6854,9440" coordsize="1750,216" path="m8071,9533l7956,9533,7978,9540,7985,9540,7956,9569,8050,9569,8064,9555,8064,9548,8071,9533e" filled="t" fillcolor="#FFFFFF" stroked="f">
                <v:path arrowok="t"/>
                <v:fill/>
              </v:shape>
              <v:shape style="position:absolute;left:6854;top:9440;width:1750;height:216" coordorigin="6854,9440" coordsize="1750,216" path="m7949,9548l7790,9548,7790,9555,7949,9555,7949,95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7942,9540l7798,9540,7798,9548,7942,9548,7942,95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949,9533l7790,9533,7790,9540,7949,9540,7949,9533e" filled="t" fillcolor="#FFFFFF" stroked="f">
                <v:path arrowok="t"/>
                <v:fill/>
              </v:shape>
              <v:shape style="position:absolute;left:6854;top:9440;width:1750;height:216" coordorigin="6854,9440" coordsize="1750,216" path="m8078,9483l7798,9483,7798,9490,7790,9490,7790,9497,7783,9497,7783,9533,8078,9533,8078,9483e" filled="t" fillcolor="#FFFFFF" stroked="f">
                <v:path arrowok="t"/>
                <v:fill/>
              </v:shape>
              <v:shape style="position:absolute;left:6854;top:9440;width:1750;height:216" coordorigin="6854,9440" coordsize="1750,216" path="m7949,9454l7826,9454,7826,9483,8071,9483,8071,9476,7942,9476,7949,9468,7949,9454e" filled="t" fillcolor="#FFFFFF" stroked="f">
                <v:path arrowok="t"/>
                <v:fill/>
              </v:shape>
              <v:shape style="position:absolute;left:6854;top:9440;width:1750;height:216" coordorigin="6854,9440" coordsize="1750,216" path="m8057,9461l7956,9461,7942,9476,8071,9476,8057,9461e" filled="t" fillcolor="#FFFFFF" stroked="f">
                <v:path arrowok="t"/>
                <v:fill/>
              </v:shape>
              <v:shape style="position:absolute;left:6854;top:9440;width:1750;height:216" coordorigin="6854,9440" coordsize="1750,216" path="m8014,9440l7999,9440,7978,9447,7978,9454,7963,9461,8050,9461,8035,9454,8035,9447,8014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942,9447l7834,9447,7834,9454,7942,9454,7942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7877,9440l7841,9440,7841,9447,7877,9447,7877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934,9440l7891,9440,7891,9447,7934,9447,7934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006,9454l6854,9454,6854,9641,6862,9641,6862,9648,6869,9648,6869,9656,6970,9656,6970,9648,6998,9634,7006,9634,7027,9612,7027,9605,7034,9598,7279,9598,7279,9584,6934,9584,6934,9512,7106,9512,7106,9476,7020,9476,7006,9461,7006,9454e" filled="t" fillcolor="#FFFFFF" stroked="f">
                <v:path arrowok="t"/>
                <v:fill/>
              </v:shape>
              <v:shape style="position:absolute;left:6854;top:9440;width:1750;height:216" coordorigin="6854,9440" coordsize="1750,216" path="m7279,9598l7034,9598,7034,9612,7042,9612,7042,9620,7056,9634,7063,9634,7092,9648,7092,9656,7150,9656,7150,9648,7171,9648,7171,9641,7178,9641,7193,9627,7193,9620,7200,9620,7200,9605,7279,9605,7279,9598e" filled="t" fillcolor="#FFFFFF" stroked="f">
                <v:path arrowok="t"/>
                <v:fill/>
              </v:shape>
              <v:shape style="position:absolute;left:6854;top:9440;width:1750;height:216" coordorigin="6854,9440" coordsize="1750,216" path="m7265,9648l7214,9648,7214,9656,7265,9656,7265,96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7409,9648l7358,9648,7358,9656,7409,9656,7409,96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7553,9648l7510,9648,7510,9656,7553,9656,7553,96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7618,9648l7574,9648,7574,9656,7618,9656,7618,96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7726,9648l7675,9648,7675,9656,7726,9656,7726,9648e" filled="t" fillcolor="#FFFFFF" stroked="f">
                <v:path arrowok="t"/>
                <v:fill/>
              </v:shape>
              <v:shape style="position:absolute;left:6854;top:9440;width:1750;height:216" coordorigin="6854,9440" coordsize="1750,216" path="m7272,9641l7207,9641,7207,9648,7272,9648,7272,9641e" filled="t" fillcolor="#FFFFFF" stroked="f">
                <v:path arrowok="t"/>
                <v:fill/>
              </v:shape>
              <v:shape style="position:absolute;left:6854;top:9440;width:1750;height:216" coordorigin="6854,9440" coordsize="1750,216" path="m7416,9641l7351,9641,7351,9648,7416,9648,7416,9641e" filled="t" fillcolor="#FFFFFF" stroked="f">
                <v:path arrowok="t"/>
                <v:fill/>
              </v:shape>
              <v:shape style="position:absolute;left:6854;top:9440;width:1750;height:216" coordorigin="6854,9440" coordsize="1750,216" path="m7560,9641l7502,9641,7502,9648,7560,9648,7560,9641e" filled="t" fillcolor="#FFFFFF" stroked="f">
                <v:path arrowok="t"/>
                <v:fill/>
              </v:shape>
              <v:shape style="position:absolute;left:6854;top:9440;width:1750;height:216" coordorigin="6854,9440" coordsize="1750,216" path="m7625,9641l7567,9641,7567,9648,7625,9648,7625,9641e" filled="t" fillcolor="#FFFFFF" stroked="f">
                <v:path arrowok="t"/>
                <v:fill/>
              </v:shape>
              <v:shape style="position:absolute;left:6854;top:9440;width:1750;height:216" coordorigin="6854,9440" coordsize="1750,216" path="m7740,9591l7632,9591,7668,9641,7668,9648,7733,9648,7733,9641,7740,9641,7740,9591e" filled="t" fillcolor="#FFFFFF" stroked="f">
                <v:path arrowok="t"/>
                <v:fill/>
              </v:shape>
              <v:shape style="position:absolute;left:6854;top:9440;width:1750;height:216" coordorigin="6854,9440" coordsize="1750,216" path="m7279,9605l7200,9605,7200,9641,7279,9641,7279,9605e" filled="t" fillcolor="#FFFFFF" stroked="f">
                <v:path arrowok="t"/>
                <v:fill/>
              </v:shape>
              <v:shape style="position:absolute;left:6854;top:9440;width:1750;height:216" coordorigin="6854,9440" coordsize="1750,216" path="m7481,9576l7344,9576,7344,9641,7423,9641,7423,9584,7481,9584,7481,9576e" filled="t" fillcolor="#FFFFFF" stroked="f">
                <v:path arrowok="t"/>
                <v:fill/>
              </v:shape>
              <v:shape style="position:absolute;left:6854;top:9440;width:1750;height:216" coordorigin="6854,9440" coordsize="1750,216" path="m7740,9504l7495,9504,7495,9641,7632,9641,7632,9591,7740,9591,7740,9504e" filled="t" fillcolor="#FFFFFF" stroked="f">
                <v:path arrowok="t"/>
                <v:fill/>
              </v:shape>
              <v:shape style="position:absolute;left:6854;top:9440;width:1750;height:216" coordorigin="6854,9440" coordsize="1750,216" path="m7106,9512l6962,9512,6962,9526,6970,9526,6970,9569,6962,9569,6962,9576,6955,9576,6955,9584,7114,9584,7106,9576,7106,9512e" filled="t" fillcolor="#FFFFFF" stroked="f">
                <v:path arrowok="t"/>
                <v:fill/>
              </v:shape>
              <v:shape style="position:absolute;left:6854;top:9440;width:1750;height:216" coordorigin="6854,9440" coordsize="1750,216" path="m7632,9447l7567,9447,7567,9454,7135,9454,7135,9576,7128,9584,7337,9584,7337,9576,7488,9576,7488,9569,7495,9569,7495,9526,7488,9526,7488,9519,7337,9519,7337,9512,7344,9512,7344,9504,7740,9504,7740,9497,7661,9497,7632,9454,7632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7488,9504l7344,9504,7344,9519,7481,9519,7481,9512,7488,9512,7488,9504e" filled="t" fillcolor="#FFFFFF" stroked="f">
                <v:path arrowok="t"/>
                <v:fill/>
              </v:shape>
              <v:shape style="position:absolute;left:6854;top:9440;width:1750;height:216" coordorigin="6854,9440" coordsize="1750,216" path="m7740,9454l7661,9454,7661,9497,7740,9497,7740,9454e" filled="t" fillcolor="#FFFFFF" stroked="f">
                <v:path arrowok="t"/>
                <v:fill/>
              </v:shape>
              <v:shape style="position:absolute;left:6854;top:9440;width:1750;height:216" coordorigin="6854,9440" coordsize="1750,216" path="m7106,9454l7027,9454,7027,9476,7106,9476,7106,9454e" filled="t" fillcolor="#FFFFFF" stroked="f">
                <v:path arrowok="t"/>
                <v:fill/>
              </v:shape>
              <v:shape style="position:absolute;left:6854;top:9440;width:1750;height:216" coordorigin="6854,9440" coordsize="1750,216" path="m6998,9447l6862,9447,6862,9454,6998,9454,6998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7099,9447l7034,9447,7034,9454,7099,9454,7099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7200,9447l7142,9447,7142,9454,7200,9454,7200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7495,9447l7207,9447,7207,9454,7495,9454,7495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7560,9447l7502,9447,7502,9454,7560,9454,7560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7733,9447l7668,9447,7668,9454,7733,9454,7733,9447e" filled="t" fillcolor="#FFFFFF" stroked="f">
                <v:path arrowok="t"/>
                <v:fill/>
              </v:shape>
              <v:shape style="position:absolute;left:6854;top:9440;width:1750;height:216" coordorigin="6854,9440" coordsize="1750,216" path="m6970,9440l6869,9440,6869,9447,6970,9447,6970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092,9440l7042,9440,7042,9447,7092,9447,7092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193,9440l7150,9440,7150,9447,7193,9447,7193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344,9440l7214,9440,7214,9447,7344,9447,7344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488,9440l7358,9440,7358,9447,7488,9447,7488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553,9440l7510,9440,7510,9447,7553,9447,7553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625,9440l7574,9440,7574,9447,7625,9447,7625,9440e" filled="t" fillcolor="#FFFFFF" stroked="f">
                <v:path arrowok="t"/>
                <v:fill/>
              </v:shape>
              <v:shape style="position:absolute;left:6854;top:9440;width:1750;height:216" coordorigin="6854,9440" coordsize="1750,216" path="m7726,9440l7675,9440,7675,9447,7726,9447,7726,9440e" filled="t" fillcolor="#FFFFFF" stroked="f">
                <v:path arrowok="t"/>
                <v:fill/>
              </v:shape>
              <v:shape style="position:absolute;left:9724;top:12093;width:2282;height:223" type="#_x0000_t75">
                <v:imagedata r:id="rId30" o:title=""/>
              </v:shape>
            </v:group>
            <v:group style="position:absolute;left:288;top:288;width:15264;height:21601" coordorigin="288,288" coordsize="15264,21601">
              <v:shape style="position:absolute;left:288;top:288;width:15264;height:21601" coordorigin="288,288" coordsize="15264,21601" path="m288,11088l288,288,15552,288,15552,21889,288,21889,288,11088e" filled="f" stroked="t" strokeweight=".36pt" strokecolor="#000000">
                <v:path arrowok="t"/>
              </v:shape>
            </v:group>
            <v:group style="position:absolute;left:288;top:22033;width:15264;height:2160" coordorigin="288,22033" coordsize="15264,2160">
              <v:shape style="position:absolute;left:288;top:22033;width:15264;height:2160" coordorigin="288,22033" coordsize="15264,2160" path="m288,24193l288,22033,15552,22033,15552,24193,288,24193e" filled="t" fillcolor="#FFFFFF" stroked="f">
                <v:path arrowok="t"/>
                <v:fill/>
              </v:shape>
            </v:group>
            <v:group style="position:absolute;left:288;top:22033;width:15264;height:2160" coordorigin="288,22033" coordsize="15264,2160">
              <v:shape style="position:absolute;left:288;top:22033;width:15264;height:2160" coordorigin="288,22033" coordsize="15264,2160" path="m288,24193l288,22033,15552,22033,15552,24193,288,24193xe" filled="f" stroked="t" strokeweight=".36pt" strokecolor="#000000">
                <v:path arrowok="t"/>
              </v:shape>
              <v:shape style="position:absolute;left:374;top:22062;width:770;height:497" type="#_x0000_t75">
                <v:imagedata r:id="rId31" o:title=""/>
              </v:shape>
              <v:shape style="position:absolute;left:3679;top:22083;width:490;height:274" type="#_x0000_t75">
                <v:imagedata r:id="rId32" o:title=""/>
              </v:shape>
            </v:group>
            <v:group style="position:absolute;left:4234;top:22033;width:2;height:2160" coordorigin="4234,22033" coordsize="2,2160">
              <v:shape style="position:absolute;left:4234;top:22033;width:2;height:2160" coordorigin="4234,22033" coordsize="0,2160" path="m4234,22033l4234,24193e" filled="f" stroked="t" strokeweight=".36pt" strokecolor="#000000">
                <v:path arrowok="t"/>
              </v:shape>
            </v:group>
            <v:group style="position:absolute;left:7229;top:22522;width:497;height:2" coordorigin="7229,22522" coordsize="497,2">
              <v:shape style="position:absolute;left:7229;top:22522;width:497;height:2" coordorigin="7229,22522" coordsize="497,0" path="m7229,22522l7726,22522e" filled="f" stroked="t" strokeweight="1.080010pt" strokecolor="#FF0000">
                <v:path arrowok="t"/>
              </v:shape>
            </v:group>
            <v:group style="position:absolute;left:7229;top:22818;width:497;height:2" coordorigin="7229,22818" coordsize="497,2">
              <v:shape style="position:absolute;left:7229;top:22818;width:497;height:2" coordorigin="7229,22818" coordsize="497,0" path="m7229,22818l7726,22818e" filled="f" stroked="t" strokeweight="1.080010pt" strokecolor="#A77000">
                <v:path arrowok="t"/>
              </v:shape>
            </v:group>
            <v:group style="position:absolute;left:9324;top:22249;width:497;height:2" coordorigin="9324,22249" coordsize="497,2">
              <v:shape style="position:absolute;left:9324;top:22249;width:497;height:2" coordorigin="9324,22249" coordsize="497,0" path="m9324,22249l9821,22249e" filled="f" stroked="t" strokeweight="1.080010pt" strokecolor="#72DFFF">
                <v:path arrowok="t"/>
              </v:shape>
            </v:group>
            <v:group style="position:absolute;left:9324;top:22465;width:497;height:238" coordorigin="9324,22465" coordsize="497,238">
              <v:shape style="position:absolute;left:9324;top:22465;width:497;height:238" coordorigin="9324,22465" coordsize="497,238" path="m9324,22702l9324,22465,9821,22465,9821,22702,9324,22702e" filled="t" fillcolor="#97DAF2" stroked="f">
                <v:path arrowok="t"/>
                <v:fill/>
              </v:shape>
            </v:group>
            <v:group style="position:absolute;left:9324;top:22805;width:38;height:41" coordorigin="9324,22805" coordsize="38,41">
              <v:shape style="position:absolute;left:9324;top:22805;width:38;height:41" coordorigin="9324,22805" coordsize="38,41" path="m9324,22846l9362,22846,9362,22805,9324,22805,9324,22846xe" filled="t" fillcolor="#8DD0E5" stroked="f">
                <v:path arrowok="t"/>
                <v:fill/>
              </v:shape>
            </v:group>
            <v:group style="position:absolute;left:9797;top:22818;width:24;height:2" coordorigin="9797,22818" coordsize="24,2">
              <v:shape style="position:absolute;left:9797;top:22818;width:24;height:2" coordorigin="9797,22818" coordsize="24,0" path="m9797,22818l9821,22818e" filled="f" stroked="t" strokeweight="1.318393pt" strokecolor="#8DD0E5">
                <v:path arrowok="t"/>
              </v:shape>
            </v:group>
            <v:group style="position:absolute;left:9767;top:22815;width:15;height:15" coordorigin="9767,22815" coordsize="15,15">
              <v:shape style="position:absolute;left:9767;top:22815;width:15;height:15" coordorigin="9767,22815" coordsize="15,15" path="m9767,22823l9782,22823e" filled="f" stroked="t" strokeweight=".8502pt" strokecolor="#8DD0E5">
                <v:path arrowok="t"/>
              </v:shape>
            </v:group>
            <v:group style="position:absolute;left:9452;top:22830;width:15;height:15" coordorigin="9452,22830" coordsize="15,15">
              <v:shape style="position:absolute;left:9452;top:22830;width:15;height:15" coordorigin="9452,22830" coordsize="15,15" path="m9452,22838l9467,22838e" filled="f" stroked="t" strokeweight=".85019pt" strokecolor="#8DD0E5">
                <v:path arrowok="t"/>
              </v:shape>
            </v:group>
            <v:group style="position:absolute;left:9497;top:22830;width:15;height:15" coordorigin="9497,22830" coordsize="15,15">
              <v:shape style="position:absolute;left:9497;top:22830;width:15;height:15" coordorigin="9497,22830" coordsize="15,15" path="m9497,22838l9512,22838e" filled="f" stroked="t" strokeweight=".85019pt" strokecolor="#8DD0E5">
                <v:path arrowok="t"/>
              </v:shape>
            </v:group>
            <v:group style="position:absolute;left:9542;top:22830;width:15;height:15" coordorigin="9542,22830" coordsize="15,15">
              <v:shape style="position:absolute;left:9542;top:22830;width:15;height:15" coordorigin="9542,22830" coordsize="15,15" path="m9542,22838l9557,22838e" filled="f" stroked="t" strokeweight=".85019pt" strokecolor="#8DD0E5">
                <v:path arrowok="t"/>
              </v:shape>
            </v:group>
            <v:group style="position:absolute;left:9572;top:22830;width:15;height:15" coordorigin="9572,22830" coordsize="15,15">
              <v:shape style="position:absolute;left:9572;top:22830;width:15;height:15" coordorigin="9572,22830" coordsize="15,15" path="m9572,22838l9587,22838e" filled="f" stroked="t" strokeweight=".85019pt" strokecolor="#8DD0E5">
                <v:path arrowok="t"/>
              </v:shape>
            </v:group>
            <v:group style="position:absolute;left:9602;top:22830;width:15;height:15" coordorigin="9602,22830" coordsize="15,15">
              <v:shape style="position:absolute;left:9602;top:22830;width:15;height:15" coordorigin="9602,22830" coordsize="15,15" path="m9602,22838l9617,22838e" filled="f" stroked="t" strokeweight=".85019pt" strokecolor="#8DD0E5">
                <v:path arrowok="t"/>
              </v:shape>
            </v:group>
            <v:group style="position:absolute;left:9632;top:22830;width:15;height:15" coordorigin="9632,22830" coordsize="15,15">
              <v:shape style="position:absolute;left:9632;top:22830;width:15;height:15" coordorigin="9632,22830" coordsize="15,15" path="m9632,22838l9647,22838e" filled="f" stroked="t" strokeweight=".85019pt" strokecolor="#8DD0E5">
                <v:path arrowok="t"/>
              </v:shape>
            </v:group>
            <v:group style="position:absolute;left:9332;top:22844;width:15;height:17" coordorigin="9332,22844" coordsize="15,17">
              <v:shape style="position:absolute;left:9332;top:22844;width:15;height:17" coordorigin="9332,22844" coordsize="15,17" path="m9332,22861l9347,22861,9347,22844,9332,22844,9332,22861xe" filled="t" fillcolor="#8DD0E5" stroked="f">
                <v:path arrowok="t"/>
                <v:fill/>
              </v:shape>
            </v:group>
            <v:group style="position:absolute;left:9362;top:22845;width:15;height:15" coordorigin="9362,22845" coordsize="15,15">
              <v:shape style="position:absolute;left:9362;top:22845;width:15;height:15" coordorigin="9362,22845" coordsize="15,15" path="m9362,22853l9377,22853e" filled="f" stroked="t" strokeweight=".8502pt" strokecolor="#8DD0E5">
                <v:path arrowok="t"/>
              </v:shape>
            </v:group>
            <v:group style="position:absolute;left:9812;top:22845;width:9;height:15" coordorigin="9812,22845" coordsize="9,15">
              <v:shape style="position:absolute;left:9812;top:22845;width:9;height:15" coordorigin="9812,22845" coordsize="9,15" path="m9812,22853l9821,22853e" filled="f" stroked="t" strokeweight=".8502pt" strokecolor="#8DD0E5">
                <v:path arrowok="t"/>
              </v:shape>
            </v:group>
            <v:group style="position:absolute;left:9324;top:22875;width:8;height:15" coordorigin="9324,22875" coordsize="8,15">
              <v:shape style="position:absolute;left:9324;top:22875;width:8;height:15" coordorigin="9324,22875" coordsize="8,15" path="m9331,22883l9339,22883e" filled="f" stroked="t" strokeweight=".85019pt" strokecolor="#8DD0E5">
                <v:path arrowok="t"/>
              </v:shape>
            </v:group>
            <v:group style="position:absolute;left:9767;top:22874;width:15;height:32" coordorigin="9767,22874" coordsize="15,32">
              <v:shape style="position:absolute;left:9767;top:22874;width:15;height:32" coordorigin="9767,22874" coordsize="15,32" path="m9767,22906l9782,22906,9782,22874,9767,22874,9767,22906xe" filled="t" fillcolor="#8DD0E5" stroked="f">
                <v:path arrowok="t"/>
                <v:fill/>
              </v:shape>
            </v:group>
            <v:group style="position:absolute;left:9497;top:22905;width:15;height:15" coordorigin="9497,22905" coordsize="15,15">
              <v:shape style="position:absolute;left:9497;top:22905;width:15;height:15" coordorigin="9497,22905" coordsize="15,15" path="m9497,22913l9512,22913e" filled="f" stroked="t" strokeweight=".8502pt" strokecolor="#8DD0E5">
                <v:path arrowok="t"/>
              </v:shape>
            </v:group>
            <v:group style="position:absolute;left:9542;top:22905;width:15;height:15" coordorigin="9542,22905" coordsize="15,15">
              <v:shape style="position:absolute;left:9542;top:22905;width:15;height:15" coordorigin="9542,22905" coordsize="15,15" path="m9542,22913l9557,22913e" filled="f" stroked="t" strokeweight=".8502pt" strokecolor="#8DD0E5">
                <v:path arrowok="t"/>
              </v:shape>
            </v:group>
            <v:group style="position:absolute;left:9602;top:22905;width:15;height:15" coordorigin="9602,22905" coordsize="15,15">
              <v:shape style="position:absolute;left:9602;top:22905;width:15;height:15" coordorigin="9602,22905" coordsize="15,15" path="m9602,22913l9617,22913e" filled="f" stroked="t" strokeweight=".8502pt" strokecolor="#8DD0E5">
                <v:path arrowok="t"/>
              </v:shape>
            </v:group>
            <v:group style="position:absolute;left:9722;top:22904;width:15;height:32" coordorigin="9722,22904" coordsize="15,32">
              <v:shape style="position:absolute;left:9722;top:22904;width:15;height:32" coordorigin="9722,22904" coordsize="15,32" path="m9722,22936l9737,22936,9737,22904,9722,22904,9722,22936xe" filled="t" fillcolor="#8DD0E5" stroked="f">
                <v:path arrowok="t"/>
                <v:fill/>
              </v:shape>
            </v:group>
            <v:group style="position:absolute;left:9767;top:22904;width:15;height:32" coordorigin="9767,22904" coordsize="15,32">
              <v:shape style="position:absolute;left:9767;top:22904;width:15;height:32" coordorigin="9767,22904" coordsize="15,32" path="m9767,22936l9782,22936,9782,22904,9767,22904,9767,22936xe" filled="t" fillcolor="#8DD0E5" stroked="f">
                <v:path arrowok="t"/>
                <v:fill/>
              </v:shape>
            </v:group>
            <v:group style="position:absolute;left:9812;top:22904;width:9;height:32" coordorigin="9812,22904" coordsize="9,32">
              <v:shape style="position:absolute;left:9812;top:22904;width:9;height:32" coordorigin="9812,22904" coordsize="9,32" path="m9812,22936l9821,22936,9821,22904,9812,22904,9812,22936xe" filled="t" fillcolor="#8DD0E5" stroked="f">
                <v:path arrowok="t"/>
                <v:fill/>
              </v:shape>
            </v:group>
            <v:group style="position:absolute;left:9347;top:22935;width:30;height:2" coordorigin="9347,22935" coordsize="30,2">
              <v:shape style="position:absolute;left:9347;top:22935;width:30;height:2" coordorigin="9347,22935" coordsize="30,0" path="m9347,22935l9377,22935e" filled="f" stroked="t" strokeweight="1.60039pt" strokecolor="#8DD0E5">
                <v:path arrowok="t"/>
              </v:shape>
            </v:group>
            <v:group style="position:absolute;left:9324;top:22935;width:8;height:15" coordorigin="9324,22935" coordsize="8,15">
              <v:shape style="position:absolute;left:9324;top:22935;width:8;height:15" coordorigin="9324,22935" coordsize="8,15" path="m9331,22943l9339,22943e" filled="f" stroked="t" strokeweight=".8502pt" strokecolor="#8DD0E5">
                <v:path arrowok="t"/>
              </v:shape>
            </v:group>
            <v:group style="position:absolute;left:9482;top:22934;width:15;height:32" coordorigin="9482,22934" coordsize="15,32">
              <v:shape style="position:absolute;left:9482;top:22934;width:15;height:32" coordorigin="9482,22934" coordsize="15,32" path="m9482,22967l9497,22967,9497,22934,9482,22934,9482,22967xe" filled="t" fillcolor="#8DD0E5" stroked="f">
                <v:path arrowok="t"/>
                <v:fill/>
              </v:shape>
            </v:group>
            <v:group style="position:absolute;left:9737;top:22934;width:15;height:17" coordorigin="9737,22934" coordsize="15,17">
              <v:shape style="position:absolute;left:9737;top:22934;width:15;height:17" coordorigin="9737,22934" coordsize="15,17" path="m9737,22952l9752,22952,9752,22934,9737,22934,9737,22952xe" filled="t" fillcolor="#8DD0E5" stroked="f">
                <v:path arrowok="t"/>
                <v:fill/>
              </v:shape>
            </v:group>
            <v:group style="position:absolute;left:9767;top:22934;width:15;height:17" coordorigin="9767,22934" coordsize="15,17">
              <v:shape style="position:absolute;left:9767;top:22934;width:15;height:17" coordorigin="9767,22934" coordsize="15,17" path="m9767,22952l9782,22952,9782,22934,9767,22934,9767,22952xe" filled="t" fillcolor="#8DD0E5" stroked="f">
                <v:path arrowok="t"/>
                <v:fill/>
              </v:shape>
            </v:group>
            <v:group style="position:absolute;left:9797;top:22934;width:15;height:17" coordorigin="9797,22934" coordsize="15,17">
              <v:shape style="position:absolute;left:9797;top:22934;width:15;height:17" coordorigin="9797,22934" coordsize="15,17" path="m9797,22952l9812,22952,9812,22934,9797,22934,9797,22952xe" filled="t" fillcolor="#8DD0E5" stroked="f">
                <v:path arrowok="t"/>
                <v:fill/>
              </v:shape>
            </v:group>
            <v:group style="position:absolute;left:9422;top:22965;width:30;height:32" coordorigin="9422,22965" coordsize="30,32">
              <v:shape style="position:absolute;left:9422;top:22965;width:30;height:32" coordorigin="9422,22965" coordsize="30,32" path="m9422,22997l9452,22997,9452,22965,9422,22965,9422,22997xe" filled="t" fillcolor="#8DD0E5" stroked="f">
                <v:path arrowok="t"/>
                <v:fill/>
              </v:shape>
            </v:group>
            <v:group style="position:absolute;left:9482;top:22965;width:15;height:32" coordorigin="9482,22965" coordsize="15,32">
              <v:shape style="position:absolute;left:9482;top:22965;width:15;height:32" coordorigin="9482,22965" coordsize="15,32" path="m9482,22997l9497,22997,9497,22965,9482,22965,9482,22997xe" filled="t" fillcolor="#8DD0E5" stroked="f">
                <v:path arrowok="t"/>
                <v:fill/>
              </v:shape>
            </v:group>
            <v:group style="position:absolute;left:9527;top:22965;width:30;height:32" coordorigin="9527,22965" coordsize="30,32">
              <v:shape style="position:absolute;left:9527;top:22965;width:30;height:32" coordorigin="9527,22965" coordsize="30,32" path="m9527,22997l9557,22997,9557,22965,9527,22965,9527,22997xe" filled="t" fillcolor="#8DD0E5" stroked="f">
                <v:path arrowok="t"/>
                <v:fill/>
              </v:shape>
            </v:group>
            <v:group style="position:absolute;left:9692;top:22966;width:15;height:15" coordorigin="9692,22966" coordsize="15,15">
              <v:shape style="position:absolute;left:9692;top:22966;width:15;height:15" coordorigin="9692,22966" coordsize="15,15" path="m9692,22973l9707,22973e" filled="f" stroked="t" strokeweight=".8502pt" strokecolor="#8DD0E5">
                <v:path arrowok="t"/>
              </v:shape>
            </v:group>
            <v:group style="position:absolute;left:9722;top:22966;width:15;height:15" coordorigin="9722,22966" coordsize="15,15">
              <v:shape style="position:absolute;left:9722;top:22966;width:15;height:15" coordorigin="9722,22966" coordsize="15,15" path="m9722,22973l9737,22973e" filled="f" stroked="t" strokeweight=".8502pt" strokecolor="#8DD0E5">
                <v:path arrowok="t"/>
              </v:shape>
            </v:group>
            <v:group style="position:absolute;left:9752;top:22966;width:45;height:15" coordorigin="9752,22966" coordsize="45,15">
              <v:shape style="position:absolute;left:9752;top:22966;width:45;height:15" coordorigin="9752,22966" coordsize="45,15" path="m9752,22973l9797,22973e" filled="f" stroked="t" strokeweight=".8502pt" strokecolor="#8DD0E5">
                <v:path arrowok="t"/>
              </v:shape>
            </v:group>
            <v:group style="position:absolute;left:9812;top:22966;width:9;height:15" coordorigin="9812,22966" coordsize="9,15">
              <v:shape style="position:absolute;left:9812;top:22966;width:9;height:15" coordorigin="9812,22966" coordsize="9,15" path="m9812,22973l9821,22973e" filled="f" stroked="t" strokeweight=".8502pt" strokecolor="#8DD0E5">
                <v:path arrowok="t"/>
              </v:shape>
            </v:group>
            <v:group style="position:absolute;left:9377;top:22996;width:30;height:2" coordorigin="9377,22996" coordsize="30,2">
              <v:shape style="position:absolute;left:9377;top:22996;width:30;height:2" coordorigin="9377,22996" coordsize="30,0" path="m9377,22996l9407,22996e" filled="f" stroked="t" strokeweight="1.60039pt" strokecolor="#8DD0E5">
                <v:path arrowok="t"/>
              </v:shape>
            </v:group>
            <v:group style="position:absolute;left:9572;top:22996;width:30;height:2" coordorigin="9572,22996" coordsize="30,2">
              <v:shape style="position:absolute;left:9572;top:22996;width:30;height:2" coordorigin="9572,22996" coordsize="30,0" path="m9572,22996l9602,22996e" filled="f" stroked="t" strokeweight="1.60039pt" strokecolor="#8DD0E5">
                <v:path arrowok="t"/>
              </v:shape>
            </v:group>
            <v:group style="position:absolute;left:9437;top:22995;width:30;height:32" coordorigin="9437,22995" coordsize="30,32">
              <v:shape style="position:absolute;left:9437;top:22995;width:30;height:32" coordorigin="9437,22995" coordsize="30,32" path="m9437,23027l9467,23027,9467,22995,9437,22995,9437,23027xe" filled="t" fillcolor="#8DD0E5" stroked="f">
                <v:path arrowok="t"/>
                <v:fill/>
              </v:shape>
            </v:group>
            <v:group style="position:absolute;left:9482;top:22995;width:15;height:32" coordorigin="9482,22995" coordsize="15,32">
              <v:shape style="position:absolute;left:9482;top:22995;width:15;height:32" coordorigin="9482,22995" coordsize="15,32" path="m9482,23027l9497,23027,9497,22995,9482,22995,9482,23027xe" filled="t" fillcolor="#8DD0E5" stroked="f">
                <v:path arrowok="t"/>
                <v:fill/>
              </v:shape>
            </v:group>
            <v:group style="position:absolute;left:9512;top:22995;width:30;height:32" coordorigin="9512,22995" coordsize="30,32">
              <v:shape style="position:absolute;left:9512;top:22995;width:30;height:32" coordorigin="9512,22995" coordsize="30,32" path="m9512,23027l9542,23027,9542,22995,9512,22995,9512,23027xe" filled="t" fillcolor="#8DD0E5" stroked="f">
                <v:path arrowok="t"/>
                <v:fill/>
              </v:shape>
            </v:group>
            <v:group style="position:absolute;left:9737;top:22996;width:15;height:15" coordorigin="9737,22996" coordsize="15,15">
              <v:shape style="position:absolute;left:9737;top:22996;width:15;height:15" coordorigin="9737,22996" coordsize="15,15" path="m9737,23003l9752,23003e" filled="f" stroked="t" strokeweight=".85019pt" strokecolor="#8DD0E5">
                <v:path arrowok="t"/>
              </v:shape>
            </v:group>
            <v:group style="position:absolute;left:9767;top:22996;width:15;height:15" coordorigin="9767,22996" coordsize="15,15">
              <v:shape style="position:absolute;left:9767;top:22996;width:15;height:15" coordorigin="9767,22996" coordsize="15,15" path="m9767,23003l9782,23003e" filled="f" stroked="t" strokeweight=".85019pt" strokecolor="#8DD0E5">
                <v:path arrowok="t"/>
              </v:shape>
            </v:group>
            <v:group style="position:absolute;left:9797;top:22996;width:15;height:15" coordorigin="9797,22996" coordsize="15,15">
              <v:shape style="position:absolute;left:9797;top:22996;width:15;height:15" coordorigin="9797,22996" coordsize="15,15" path="m9797,23003l9812,23003e" filled="f" stroked="t" strokeweight=".85019pt" strokecolor="#8DD0E5">
                <v:path arrowok="t"/>
              </v:shape>
            </v:group>
            <v:group style="position:absolute;left:9407;top:23010;width:30;height:32" coordorigin="9407,23010" coordsize="30,32">
              <v:shape style="position:absolute;left:9407;top:23010;width:30;height:32" coordorigin="9407,23010" coordsize="30,32" path="m9407,23041l9437,23041,9437,23010,9407,23010,9407,23041xe" filled="t" fillcolor="#8DD0E5" stroked="f">
                <v:path arrowok="t"/>
                <v:fill/>
              </v:shape>
            </v:group>
            <v:group style="position:absolute;left:9542;top:23010;width:30;height:32" coordorigin="9542,23010" coordsize="30,32">
              <v:shape style="position:absolute;left:9542;top:23010;width:30;height:32" coordorigin="9542,23010" coordsize="30,32" path="m9542,23041l9572,23041,9572,23010,9542,23010,9542,23041xe" filled="t" fillcolor="#8DD0E5" stroked="f">
                <v:path arrowok="t"/>
                <v:fill/>
              </v:shape>
            </v:group>
            <v:group style="position:absolute;left:9377;top:23041;width:15;height:15" coordorigin="9377,23041" coordsize="15,15">
              <v:shape style="position:absolute;left:9377;top:23041;width:15;height:15" coordorigin="9377,23041" coordsize="15,15" path="m9377,23048l9392,23048e" filled="f" stroked="t" strokeweight=".85019pt" strokecolor="#8DD0E5">
                <v:path arrowok="t"/>
              </v:shape>
            </v:group>
            <v:group style="position:absolute;left:9407;top:23040;width:15;height:9" coordorigin="9407,23040" coordsize="15,9">
              <v:shape style="position:absolute;left:9407;top:23040;width:15;height:9" coordorigin="9407,23040" coordsize="15,9" path="m9407,23048l9422,23048,9422,23040,9407,23040,9407,23048e" filled="t" fillcolor="#8DD0E5" stroked="f">
                <v:path arrowok="t"/>
                <v:fill/>
              </v:shape>
            </v:group>
            <v:group style="position:absolute;left:9557;top:23040;width:15;height:9" coordorigin="9557,23040" coordsize="15,9">
              <v:shape style="position:absolute;left:9557;top:23040;width:15;height:9" coordorigin="9557,23040" coordsize="15,9" path="m9557,23048l9572,23048,9572,23040,9557,23040,9557,23048e" filled="t" fillcolor="#8DD0E5" stroked="f">
                <v:path arrowok="t"/>
                <v:fill/>
              </v:shape>
            </v:group>
            <v:group style="position:absolute;left:9587;top:23041;width:15;height:15" coordorigin="9587,23041" coordsize="15,15">
              <v:shape style="position:absolute;left:9587;top:23041;width:15;height:15" coordorigin="9587,23041" coordsize="15,15" path="m9587,23048l9602,23048e" filled="f" stroked="t" strokeweight=".85019pt" strokecolor="#8DD0E5">
                <v:path arrowok="t"/>
              </v:shape>
            </v:group>
            <v:group style="position:absolute;left:9767;top:23041;width:15;height:15" coordorigin="9767,23041" coordsize="15,15">
              <v:shape style="position:absolute;left:9767;top:23041;width:15;height:15" coordorigin="9767,23041" coordsize="15,15" path="m9767,23048l9782,23048e" filled="f" stroked="t" strokeweight=".85019pt" strokecolor="#8DD0E5">
                <v:path arrowok="t"/>
              </v:shape>
            </v:group>
            <v:group style="position:absolute;left:9324;top:22803;width:497;height:245" coordorigin="9324,22803" coordsize="497,245">
              <v:shape style="position:absolute;left:9324;top:22803;width:497;height:245" coordorigin="9324,22803" coordsize="497,245" path="m9324,23048l9324,22803,9821,22803,9821,23048,9324,23048e" filled="f" stroked="t" strokeweight=".36pt" strokecolor="#8DD0E5">
                <v:path arrowok="t"/>
              </v:shape>
            </v:group>
            <v:group style="position:absolute;left:14883;top:23077;width:562;height:562" coordorigin="14883,23077" coordsize="562,562">
              <v:shape style="position:absolute;left:14883;top:23077;width:562;height:562" coordorigin="14883,23077" coordsize="562,562" path="m15228,23386l15135,23638,15199,23638,15264,23624,15358,23566,15401,23516,15423,23466,15430,23451,15439,23408,15286,23408,15228,23386e" filled="t" fillcolor="#000000" stroked="f">
                <v:path arrowok="t"/>
                <v:fill/>
              </v:shape>
              <v:shape style="position:absolute;left:14883;top:23077;width:562;height:562" coordorigin="14883,23077" coordsize="562,562" path="m15163,23077l15063,23098,14969,23156,14933,23206,14904,23264,14904,23271,14883,23336,14897,23444,14919,23502,14955,23552,15012,23595,15106,23343,15048,23322,15243,23142,15343,23142,15307,23113,15264,23091,15163,23077e" filled="t" fillcolor="#000000" stroked="f">
                <v:path arrowok="t"/>
                <v:fill/>
              </v:shape>
              <v:shape style="position:absolute;left:14883;top:23077;width:562;height:562" coordorigin="14883,23077" coordsize="562,562" path="m15343,23142l15243,23142,15286,23408,15439,23408,15444,23386,15444,23329,15437,23271,15408,23221,15379,23178,15343,23142e" filled="t" fillcolor="#000000" stroked="f">
                <v:path arrowok="t"/>
                <v:fill/>
              </v:shape>
            </v:group>
            <v:group style="position:absolute;left:13774;top:24013;width:706;height:101" coordorigin="13774,24013" coordsize="706,101">
              <v:shape style="position:absolute;left:13774;top:24013;width:706;height:101" coordorigin="13774,24013" coordsize="706,101" path="m13774,24114l13774,24013,14479,24013,14479,24114,13774,24114e" filled="t" fillcolor="#000000" stroked="f">
                <v:path arrowok="t"/>
                <v:fill/>
              </v:shape>
            </v:group>
            <v:group style="position:absolute;left:14479;top:24013;width:713;height:101" coordorigin="14479,24013" coordsize="713,101">
              <v:shape style="position:absolute;left:14479;top:24013;width:713;height:101" coordorigin="14479,24013" coordsize="713,101" path="m14479,24114l14479,24013,15192,24013,15192,24114,14479,24114e" filled="f" stroked="t" strokeweight=".36pt" strokecolor="#000000">
                <v:path arrowok="t"/>
              </v:shape>
            </v:group>
            <v:group style="position:absolute;left:4435;top:22141;width:245;height:245" coordorigin="4435,22141" coordsize="245,245">
              <v:shape style="position:absolute;left:4435;top:22141;width:245;height:245" coordorigin="4435,22141" coordsize="245,245" path="m4680,22386l4680,22141,4435,22141,4435,22386,4680,22386e" filled="t" fillcolor="#FF0000" stroked="f">
                <v:path arrowok="t"/>
                <v:fill/>
              </v:shape>
            </v:group>
            <v:group style="position:absolute;left:4428;top:22141;width:252;height:252" coordorigin="4428,22141" coordsize="252,252">
              <v:shape style="position:absolute;left:4428;top:22141;width:252;height:252" coordorigin="4428,22141" coordsize="252,252" path="m4680,22141l4428,22141,4428,22393,4680,22393,4680,22386,4435,22386,4435,22148,4680,22148,4680,22141e" filled="t" fillcolor="#000000" stroked="f">
                <v:path arrowok="t"/>
                <v:fill/>
              </v:shape>
              <v:shape style="position:absolute;left:4428;top:22141;width:252;height:252" coordorigin="4428,22141" coordsize="252,252" path="m4680,22148l4673,22148,4673,22386,4680,22386,4680,22148e" filled="t" fillcolor="#000000" stroked="f">
                <v:path arrowok="t"/>
                <v:fill/>
              </v:shape>
            </v:group>
            <v:group style="position:absolute;left:4435;top:22479;width:245;height:245" coordorigin="4435,22479" coordsize="245,245">
              <v:shape style="position:absolute;left:4435;top:22479;width:245;height:245" coordorigin="4435,22479" coordsize="245,245" path="m4680,22724l4680,22479,4435,22479,4435,22724,4680,22724e" filled="t" fillcolor="#A77000" stroked="f">
                <v:path arrowok="t"/>
                <v:fill/>
              </v:shape>
            </v:group>
            <v:group style="position:absolute;left:4428;top:22479;width:252;height:252" coordorigin="4428,22479" coordsize="252,252">
              <v:shape style="position:absolute;left:4428;top:22479;width:252;height:252" coordorigin="4428,22479" coordsize="252,252" path="m4680,22479l4428,22479,4428,22731,4680,22731,4680,22724,4435,22724,4435,22486,4680,22486,4680,22479e" filled="t" fillcolor="#000000" stroked="f">
                <v:path arrowok="t"/>
                <v:fill/>
              </v:shape>
              <v:shape style="position:absolute;left:4428;top:22479;width:252;height:252" coordorigin="4428,22479" coordsize="252,252" path="m4680,22486l4673,22486,4673,22724,4680,22724,4680,22486e" filled="t" fillcolor="#000000" stroked="f">
                <v:path arrowok="t"/>
                <v:fill/>
              </v:shape>
            </v:group>
            <v:group style="position:absolute;left:7229;top:23077;width:497;height:2" coordorigin="7229,23077" coordsize="497,2">
              <v:shape style="position:absolute;left:7229;top:23077;width:497;height:2" coordorigin="7229,23077" coordsize="497,0" path="m7229,23077l7726,23077e" filled="f" stroked="t" strokeweight="1.80002pt" strokecolor="#000000">
                <v:path arrowok="t"/>
              </v:shape>
            </v:group>
            <v:group style="position:absolute;left:7229;top:23365;width:497;height:2" coordorigin="7229,23365" coordsize="497,2">
              <v:shape style="position:absolute;left:7229;top:23365;width:497;height:2" coordorigin="7229,23365" coordsize="497,0" path="m7229,23365l7726,23365e" filled="f" stroked="t" strokeweight="1.080010pt" strokecolor="#818181">
                <v:path arrowok="t"/>
              </v:shape>
            </v:group>
            <v:group style="position:absolute;left:7229;top:23660;width:497;height:2" coordorigin="7229,23660" coordsize="497,2">
              <v:shape style="position:absolute;left:7229;top:23660;width:497;height:2" coordorigin="7229,23660" coordsize="497,0" path="m7229,23660l7726,23660e" filled="f" stroked="t" strokeweight=".72001pt" strokecolor="#000000">
                <v:path arrowok="t"/>
              </v:shape>
            </v:group>
            <v:group style="position:absolute;left:7380;top:23617;width:2;height:79" coordorigin="7380,23617" coordsize="2,79">
              <v:shape style="position:absolute;left:7380;top:23617;width:2;height:79" coordorigin="7380,23617" coordsize="0,79" path="m7380,23617l7380,23696e" filled="f" stroked="t" strokeweight=".36pt" strokecolor="#000000">
                <v:path arrowok="t"/>
              </v:shape>
            </v:group>
            <v:group style="position:absolute;left:7675;top:23617;width:2;height:79" coordorigin="7675,23617" coordsize="2,79">
              <v:shape style="position:absolute;left:7675;top:23617;width:2;height:79" coordorigin="7675,23617" coordsize="0,79" path="m7675,23617l7675,23696e" filled="f" stroked="t" strokeweight=".36pt" strokecolor="#000000">
                <v:path arrowok="t"/>
              </v:shape>
            </v:group>
            <v:group style="position:absolute;left:9324;top:23185;width:497;height:238" coordorigin="9324,23185" coordsize="497,238">
              <v:shape style="position:absolute;left:9324;top:23185;width:497;height:238" coordorigin="9324,23185" coordsize="497,238" path="m9324,23422l9324,23185,9821,23185,9821,23422,9324,23422e" filled="f" stroked="t" strokeweight=".36pt" strokecolor="#FFB200">
                <v:path arrowok="t"/>
              </v:shape>
            </v:group>
            <v:group style="position:absolute;left:9324;top:23502;width:432;height:238" coordorigin="9324,23502" coordsize="432,238">
              <v:shape style="position:absolute;left:9324;top:23502;width:432;height:238" coordorigin="9324,23502" coordsize="432,238" path="m9425,23934l9562,23797e" filled="f" stroked="t" strokeweight="1.080010pt" strokecolor="#E7BEFF">
                <v:path arrowok="t"/>
              </v:shape>
            </v:group>
            <v:group style="position:absolute;left:9504;top:23502;width:317;height:238" coordorigin="9504,23502" coordsize="317,238">
              <v:shape style="position:absolute;left:9504;top:23502;width:317;height:238" coordorigin="9504,23502" coordsize="317,238" path="m9504,24034l9745,23797e" filled="f" stroked="t" strokeweight="1.080010pt" strokecolor="#E7BEFF">
                <v:path arrowok="t"/>
              </v:shape>
            </v:group>
            <v:group style="position:absolute;left:9792;top:23502;width:29;height:238" coordorigin="9792,23502" coordsize="29,238">
              <v:shape style="position:absolute;left:9792;top:23502;width:29;height:238" coordorigin="9792,23502" coordsize="29,238" path="m9792,24034l9821,24006e" filled="f" stroked="t" strokeweight="1.080010pt" strokecolor="#E7BEFF">
                <v:path arrowok="t"/>
              </v:shape>
            </v:group>
            <v:group style="position:absolute;left:9324;top:23502;width:497;height:238" coordorigin="9324,23502" coordsize="497,238">
              <v:shape style="position:absolute;left:9324;top:23502;width:497;height:238" coordorigin="9324,23502" coordsize="497,238" path="m9324,23739l9324,23502,9821,23502,9821,23739,9324,23739e" filled="f" stroked="t" strokeweight="1.080010pt" strokecolor="#E7BEFF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118.709785pt;margin-top:786.91394pt;width:52.663781pt;height:9.782003pt;mso-position-horizontal-relative:page;mso-position-vertical-relative:page;z-index:-6228;rotation:2" type="#_x0000_t136" fillcolor="#4D4D4D" stroked="f">
            <o:extrusion v:ext="view" autorotationcenter="t"/>
            <v:textpath style="font-family:&amp;quot;Arial&amp;quot;;font-size:9pt;v-text-kern:t;mso-text-shadow:auto;font-weight:bold" string="FINCH AVE"/>
          </v:shape>
        </w:pict>
      </w:r>
      <w:r>
        <w:rPr/>
        <w:pict>
          <w10:wrap type="none"/>
          <v:shape style="position:absolute;margin-left:119.392601pt;margin-top:923.84687pt;width:56.049418pt;height:9.783901pt;mso-position-horizontal-relative:page;mso-position-vertical-relative:page;z-index:-6226;rotation:272" type="#_x0000_t136" fillcolor="#4D4D4D" stroked="f">
            <o:extrusion v:ext="view" autorotationcenter="t"/>
            <v:textpath style="font-family:&amp;quot;Arial&amp;quot;;font-size:9pt;v-text-kern:t;mso-text-shadow:auto;font-weight:bold" string="WHITES RD"/>
          </v:shape>
        </w:pict>
      </w:r>
      <w:r>
        <w:rPr/>
        <w:pict>
          <w10:wrap type="none"/>
          <v:shape style="position:absolute;margin-left:463.015656pt;margin-top:893.277283pt;width:74.801751pt;height:9.781732pt;mso-position-horizontal-relative:page;mso-position-vertical-relative:page;z-index:-6225;rotation:272" type="#_x0000_t136" fillcolor="#4D4D4D" stroked="f">
            <o:extrusion v:ext="view" autorotationcenter="t"/>
            <v:textpath style="font-family:&amp;quot;Arial&amp;quot;;font-size:9pt;v-text-kern:t;mso-text-shadow:auto;font-weight:bold" string="LIVERPOOL RD"/>
          </v:shape>
        </w:pict>
      </w:r>
      <w:r>
        <w:rPr/>
        <w:pict>
          <w10:wrap type="none"/>
          <v:shape style="position:absolute;margin-left:656.164429pt;margin-top:863.755432pt;width:69.790866pt;height:9.817450pt;mso-position-horizontal-relative:page;mso-position-vertical-relative:page;z-index:-6223;rotation:337" type="#_x0000_t136" fillcolor="#4D4D4D" stroked="f">
            <o:extrusion v:ext="view" autorotationcenter="t"/>
            <v:textpath style="font-family:&amp;quot;Arial&amp;quot;;font-size:9pt;v-text-kern:t;mso-text-shadow:auto;font-weight:bold" string="KINGSTON RD"/>
          </v:shape>
        </w:pict>
      </w:r>
      <w:r>
        <w:rPr>
          <w:rFonts w:ascii="Arial" w:hAnsi="Arial" w:cs="Arial" w:eastAsia="Arial"/>
          <w:sz w:val="12"/>
          <w:szCs w:val="12"/>
          <w:spacing w:val="-2"/>
          <w:w w:val="100"/>
        </w:rPr>
        <w:t>D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0"/>
        </w:rPr>
        <w:t>t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e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: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-4"/>
          <w:w w:val="100"/>
        </w:rPr>
        <w:t>J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u</w:t>
      </w:r>
      <w:r>
        <w:rPr>
          <w:rFonts w:ascii="Arial" w:hAnsi="Arial" w:cs="Arial" w:eastAsia="Arial"/>
          <w:sz w:val="12"/>
          <w:szCs w:val="12"/>
          <w:spacing w:val="-6"/>
          <w:w w:val="100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y</w:t>
      </w:r>
      <w:r>
        <w:rPr>
          <w:rFonts w:ascii="Arial" w:hAnsi="Arial" w:cs="Arial" w:eastAsia="Arial"/>
          <w:sz w:val="12"/>
          <w:szCs w:val="12"/>
          <w:spacing w:val="3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0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0"/>
        </w:rPr>
        <w:t>4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,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2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0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1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3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" w:after="0" w:line="136" w:lineRule="exact"/>
        <w:ind w:left="114" w:right="171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-3"/>
          <w:w w:val="102"/>
        </w:rPr>
        <w:t>F</w:t>
      </w:r>
      <w:r>
        <w:rPr>
          <w:rFonts w:ascii="Arial" w:hAnsi="Arial" w:cs="Arial" w:eastAsia="Arial"/>
          <w:sz w:val="12"/>
          <w:szCs w:val="12"/>
          <w:spacing w:val="-6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g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4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4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-1"/>
          <w:w w:val="102"/>
        </w:rPr>
        <w:t>M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p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1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2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-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0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2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C</w:t>
      </w:r>
      <w:r>
        <w:rPr>
          <w:rFonts w:ascii="Arial" w:hAnsi="Arial" w:cs="Arial" w:eastAsia="Arial"/>
          <w:sz w:val="12"/>
          <w:szCs w:val="12"/>
          <w:spacing w:val="-6"/>
          <w:w w:val="102"/>
        </w:rPr>
        <w:t>l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-5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g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o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C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h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e</w:t>
      </w:r>
      <w:r>
        <w:rPr>
          <w:rFonts w:ascii="Arial" w:hAnsi="Arial" w:cs="Arial" w:eastAsia="Arial"/>
          <w:sz w:val="12"/>
          <w:szCs w:val="12"/>
          <w:spacing w:val="-5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-4"/>
          <w:w w:val="102"/>
        </w:rPr>
        <w:t>y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w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d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u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-5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u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d</w:t>
      </w:r>
      <w:r>
        <w:rPr>
          <w:rFonts w:ascii="Arial" w:hAnsi="Arial" w:cs="Arial" w:eastAsia="Arial"/>
          <w:sz w:val="12"/>
          <w:szCs w:val="12"/>
          <w:spacing w:val="-6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g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r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 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e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o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L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a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d</w:t>
      </w:r>
      <w:r>
        <w:rPr>
          <w:rFonts w:ascii="Arial" w:hAnsi="Arial" w:cs="Arial" w:eastAsia="Arial"/>
          <w:sz w:val="12"/>
          <w:szCs w:val="12"/>
          <w:spacing w:val="-4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_</w:t>
      </w:r>
      <w:r>
        <w:rPr>
          <w:rFonts w:ascii="Arial" w:hAnsi="Arial" w:cs="Arial" w:eastAsia="Arial"/>
          <w:sz w:val="12"/>
          <w:szCs w:val="12"/>
          <w:spacing w:val="-2"/>
          <w:w w:val="102"/>
        </w:rPr>
        <w:t>E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x</w:t>
      </w:r>
      <w:r>
        <w:rPr>
          <w:rFonts w:ascii="Arial" w:hAnsi="Arial" w:cs="Arial" w:eastAsia="Arial"/>
          <w:sz w:val="12"/>
          <w:szCs w:val="12"/>
          <w:spacing w:val="-6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4"/>
          <w:w w:val="102"/>
        </w:rPr>
        <w:t>s</w:t>
      </w:r>
      <w:r>
        <w:rPr>
          <w:rFonts w:ascii="Arial" w:hAnsi="Arial" w:cs="Arial" w:eastAsia="Arial"/>
          <w:sz w:val="12"/>
          <w:szCs w:val="12"/>
          <w:spacing w:val="-5"/>
          <w:w w:val="102"/>
        </w:rPr>
        <w:t>t</w:t>
      </w:r>
      <w:r>
        <w:rPr>
          <w:rFonts w:ascii="Arial" w:hAnsi="Arial" w:cs="Arial" w:eastAsia="Arial"/>
          <w:sz w:val="12"/>
          <w:szCs w:val="12"/>
          <w:spacing w:val="2"/>
          <w:w w:val="102"/>
        </w:rPr>
        <w:t>i</w:t>
      </w:r>
      <w:r>
        <w:rPr>
          <w:rFonts w:ascii="Arial" w:hAnsi="Arial" w:cs="Arial" w:eastAsia="Arial"/>
          <w:sz w:val="12"/>
          <w:szCs w:val="12"/>
          <w:spacing w:val="-3"/>
          <w:w w:val="102"/>
        </w:rPr>
        <w:t>n</w:t>
      </w:r>
      <w:r>
        <w:rPr>
          <w:rFonts w:ascii="Arial" w:hAnsi="Arial" w:cs="Arial" w:eastAsia="Arial"/>
          <w:sz w:val="12"/>
          <w:szCs w:val="12"/>
          <w:spacing w:val="0"/>
          <w:w w:val="102"/>
        </w:rPr>
        <w:t>g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27" w:after="0" w:line="240" w:lineRule="auto"/>
        <w:ind w:left="114" w:right="-37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5"/>
          <w:w w:val="100"/>
        </w:rPr>
        <w:t>(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)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2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c,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s,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7"/>
          <w:w w:val="100"/>
        </w:rPr>
        <w:t>v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sys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ks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c.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</w:p>
    <w:p>
      <w:pPr>
        <w:spacing w:before="0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ss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s.</w:t>
      </w:r>
    </w:p>
    <w:p>
      <w:pPr>
        <w:spacing w:before="7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ce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4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7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-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g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2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1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2</w:t>
      </w:r>
    </w:p>
    <w:p>
      <w:pPr>
        <w:spacing w:before="22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-2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b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-7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d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w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h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3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M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y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l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c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</w:p>
    <w:p>
      <w:pPr>
        <w:spacing w:before="0" w:after="0" w:line="240" w:lineRule="auto"/>
        <w:ind w:left="11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©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Q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u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’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s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P</w:t>
      </w:r>
      <w:r>
        <w:rPr>
          <w:rFonts w:ascii="Arial" w:hAnsi="Arial" w:cs="Arial" w:eastAsia="Arial"/>
          <w:sz w:val="10"/>
          <w:szCs w:val="10"/>
          <w:spacing w:val="-5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e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f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4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n</w:t>
      </w:r>
      <w:r>
        <w:rPr>
          <w:rFonts w:ascii="Arial" w:hAnsi="Arial" w:cs="Arial" w:eastAsia="Arial"/>
          <w:sz w:val="10"/>
          <w:szCs w:val="10"/>
          <w:spacing w:val="1"/>
          <w:w w:val="100"/>
        </w:rPr>
        <w:t>t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a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r</w:t>
      </w:r>
      <w:r>
        <w:rPr>
          <w:rFonts w:ascii="Arial" w:hAnsi="Arial" w:cs="Arial" w:eastAsia="Arial"/>
          <w:sz w:val="10"/>
          <w:szCs w:val="10"/>
          <w:spacing w:val="-1"/>
          <w:w w:val="100"/>
        </w:rPr>
        <w:t>i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o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,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-6"/>
          <w:w w:val="100"/>
        </w:rPr>
        <w:t>2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2"/>
          <w:w w:val="100"/>
        </w:rPr>
        <w:t>0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9</w:t>
      </w:r>
    </w:p>
    <w:p>
      <w:pPr>
        <w:spacing w:before="30" w:after="0" w:line="240" w:lineRule="auto"/>
        <w:ind w:left="11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</w:rPr>
        <w:t>N</w:t>
      </w:r>
      <w:r>
        <w:rPr>
          <w:rFonts w:ascii="Arial" w:hAnsi="Arial" w:cs="Arial" w:eastAsia="Arial"/>
          <w:sz w:val="8"/>
          <w:szCs w:val="8"/>
          <w:spacing w:val="-4"/>
          <w:w w:val="100"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T</w:t>
      </w:r>
      <w:r>
        <w:rPr>
          <w:rFonts w:ascii="Arial" w:hAnsi="Arial" w:cs="Arial" w:eastAsia="Arial"/>
          <w:sz w:val="8"/>
          <w:szCs w:val="8"/>
          <w:spacing w:val="-1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2"/>
          <w:w w:val="100"/>
        </w:rPr>
        <w:t>T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O</w:t>
      </w:r>
      <w:r>
        <w:rPr>
          <w:rFonts w:ascii="Arial" w:hAnsi="Arial" w:cs="Arial" w:eastAsia="Arial"/>
          <w:sz w:val="8"/>
          <w:szCs w:val="8"/>
          <w:spacing w:val="2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-2"/>
          <w:w w:val="100"/>
        </w:rPr>
        <w:t>B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E</w:t>
      </w:r>
      <w:r>
        <w:rPr>
          <w:rFonts w:ascii="Arial" w:hAnsi="Arial" w:cs="Arial" w:eastAsia="Arial"/>
          <w:sz w:val="8"/>
          <w:szCs w:val="8"/>
          <w:spacing w:val="3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99"/>
        </w:rPr>
        <w:t>R</w:t>
      </w:r>
      <w:r>
        <w:rPr>
          <w:rFonts w:ascii="Arial" w:hAnsi="Arial" w:cs="Arial" w:eastAsia="Arial"/>
          <w:sz w:val="8"/>
          <w:szCs w:val="8"/>
          <w:spacing w:val="-2"/>
          <w:w w:val="99"/>
        </w:rPr>
        <w:t>E</w:t>
      </w:r>
      <w:r>
        <w:rPr>
          <w:rFonts w:ascii="Arial" w:hAnsi="Arial" w:cs="Arial" w:eastAsia="Arial"/>
          <w:sz w:val="8"/>
          <w:szCs w:val="8"/>
          <w:spacing w:val="-2"/>
          <w:w w:val="99"/>
        </w:rPr>
        <w:t>P</w:t>
      </w:r>
      <w:r>
        <w:rPr>
          <w:rFonts w:ascii="Arial" w:hAnsi="Arial" w:cs="Arial" w:eastAsia="Arial"/>
          <w:sz w:val="8"/>
          <w:szCs w:val="8"/>
          <w:spacing w:val="0"/>
          <w:w w:val="99"/>
        </w:rPr>
        <w:t>R</w:t>
      </w:r>
      <w:r>
        <w:rPr>
          <w:rFonts w:ascii="Arial" w:hAnsi="Arial" w:cs="Arial" w:eastAsia="Arial"/>
          <w:sz w:val="8"/>
          <w:szCs w:val="8"/>
          <w:spacing w:val="-15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-4"/>
          <w:w w:val="100"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DUC</w:t>
      </w:r>
      <w:r>
        <w:rPr>
          <w:rFonts w:ascii="Arial" w:hAnsi="Arial" w:cs="Arial" w:eastAsia="Arial"/>
          <w:sz w:val="8"/>
          <w:szCs w:val="8"/>
          <w:spacing w:val="5"/>
          <w:w w:val="100"/>
        </w:rPr>
        <w:t>E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D</w:t>
      </w:r>
      <w:r>
        <w:rPr>
          <w:rFonts w:ascii="Arial" w:hAnsi="Arial" w:cs="Arial" w:eastAsia="Arial"/>
          <w:sz w:val="8"/>
          <w:szCs w:val="8"/>
          <w:spacing w:val="-3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3"/>
          <w:w w:val="100"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R</w:t>
      </w:r>
      <w:r>
        <w:rPr>
          <w:rFonts w:ascii="Arial" w:hAnsi="Arial" w:cs="Arial" w:eastAsia="Arial"/>
          <w:sz w:val="8"/>
          <w:szCs w:val="8"/>
          <w:spacing w:val="-1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99"/>
        </w:rPr>
        <w:t>R</w:t>
      </w:r>
      <w:r>
        <w:rPr>
          <w:rFonts w:ascii="Arial" w:hAnsi="Arial" w:cs="Arial" w:eastAsia="Arial"/>
          <w:sz w:val="8"/>
          <w:szCs w:val="8"/>
          <w:spacing w:val="-2"/>
          <w:w w:val="99"/>
        </w:rPr>
        <w:t>E</w:t>
      </w:r>
      <w:r>
        <w:rPr>
          <w:rFonts w:ascii="Arial" w:hAnsi="Arial" w:cs="Arial" w:eastAsia="Arial"/>
          <w:sz w:val="8"/>
          <w:szCs w:val="8"/>
          <w:spacing w:val="0"/>
          <w:w w:val="99"/>
        </w:rPr>
        <w:t>DI</w:t>
      </w:r>
      <w:r>
        <w:rPr>
          <w:rFonts w:ascii="Arial" w:hAnsi="Arial" w:cs="Arial" w:eastAsia="Arial"/>
          <w:sz w:val="8"/>
          <w:szCs w:val="8"/>
          <w:spacing w:val="5"/>
          <w:w w:val="99"/>
        </w:rPr>
        <w:t>S</w:t>
      </w:r>
      <w:r>
        <w:rPr>
          <w:rFonts w:ascii="Arial" w:hAnsi="Arial" w:cs="Arial" w:eastAsia="Arial"/>
          <w:sz w:val="8"/>
          <w:szCs w:val="8"/>
          <w:spacing w:val="-5"/>
          <w:w w:val="99"/>
        </w:rPr>
        <w:t>T</w:t>
      </w:r>
      <w:r>
        <w:rPr>
          <w:rFonts w:ascii="Arial" w:hAnsi="Arial" w:cs="Arial" w:eastAsia="Arial"/>
          <w:sz w:val="8"/>
          <w:szCs w:val="8"/>
          <w:spacing w:val="0"/>
          <w:w w:val="99"/>
        </w:rPr>
        <w:t>R</w:t>
      </w:r>
      <w:r>
        <w:rPr>
          <w:rFonts w:ascii="Arial" w:hAnsi="Arial" w:cs="Arial" w:eastAsia="Arial"/>
          <w:sz w:val="8"/>
          <w:szCs w:val="8"/>
          <w:spacing w:val="-15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I</w:t>
      </w:r>
      <w:r>
        <w:rPr>
          <w:rFonts w:ascii="Arial" w:hAnsi="Arial" w:cs="Arial" w:eastAsia="Arial"/>
          <w:sz w:val="8"/>
          <w:szCs w:val="8"/>
          <w:spacing w:val="-2"/>
          <w:w w:val="100"/>
        </w:rPr>
        <w:t>B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U</w:t>
      </w:r>
      <w:r>
        <w:rPr>
          <w:rFonts w:ascii="Arial" w:hAnsi="Arial" w:cs="Arial" w:eastAsia="Arial"/>
          <w:sz w:val="8"/>
          <w:szCs w:val="8"/>
          <w:spacing w:val="2"/>
          <w:w w:val="100"/>
        </w:rPr>
        <w:t>T</w:t>
      </w:r>
      <w:r>
        <w:rPr>
          <w:rFonts w:ascii="Arial" w:hAnsi="Arial" w:cs="Arial" w:eastAsia="Arial"/>
          <w:sz w:val="8"/>
          <w:szCs w:val="8"/>
          <w:spacing w:val="-2"/>
          <w:w w:val="100"/>
        </w:rPr>
        <w:t>E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D</w:t>
      </w:r>
      <w:r>
        <w:rPr>
          <w:rFonts w:ascii="Arial" w:hAnsi="Arial" w:cs="Arial" w:eastAsia="Arial"/>
          <w:sz w:val="8"/>
          <w:szCs w:val="8"/>
          <w:spacing w:val="-3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C</w:t>
      </w:r>
      <w:r>
        <w:rPr>
          <w:rFonts w:ascii="Arial" w:hAnsi="Arial" w:cs="Arial" w:eastAsia="Arial"/>
          <w:sz w:val="8"/>
          <w:szCs w:val="8"/>
          <w:spacing w:val="3"/>
          <w:w w:val="100"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N</w:t>
      </w:r>
      <w:r>
        <w:rPr>
          <w:rFonts w:ascii="Arial" w:hAnsi="Arial" w:cs="Arial" w:eastAsia="Arial"/>
          <w:sz w:val="8"/>
          <w:szCs w:val="8"/>
          <w:spacing w:val="2"/>
          <w:w w:val="100"/>
        </w:rPr>
        <w:t>F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ID</w:t>
      </w:r>
      <w:r>
        <w:rPr>
          <w:rFonts w:ascii="Arial" w:hAnsi="Arial" w:cs="Arial" w:eastAsia="Arial"/>
          <w:sz w:val="8"/>
          <w:szCs w:val="8"/>
          <w:spacing w:val="5"/>
          <w:w w:val="100"/>
        </w:rPr>
        <w:t>E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N</w:t>
      </w:r>
      <w:r>
        <w:rPr>
          <w:rFonts w:ascii="Arial" w:hAnsi="Arial" w:cs="Arial" w:eastAsia="Arial"/>
          <w:sz w:val="8"/>
          <w:szCs w:val="8"/>
          <w:spacing w:val="-5"/>
          <w:w w:val="100"/>
        </w:rPr>
        <w:t>T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I</w:t>
      </w:r>
      <w:r>
        <w:rPr>
          <w:rFonts w:ascii="Arial" w:hAnsi="Arial" w:cs="Arial" w:eastAsia="Arial"/>
          <w:sz w:val="8"/>
          <w:szCs w:val="8"/>
          <w:spacing w:val="5"/>
          <w:w w:val="100"/>
        </w:rPr>
        <w:t>A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L</w:t>
      </w:r>
      <w:r>
        <w:rPr>
          <w:rFonts w:ascii="Arial" w:hAnsi="Arial" w:cs="Arial" w:eastAsia="Arial"/>
          <w:sz w:val="8"/>
          <w:szCs w:val="8"/>
          <w:spacing w:val="-7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2"/>
          <w:w w:val="100"/>
        </w:rPr>
        <w:t>T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O</w:t>
      </w:r>
      <w:r>
        <w:rPr>
          <w:rFonts w:ascii="Arial" w:hAnsi="Arial" w:cs="Arial" w:eastAsia="Arial"/>
          <w:sz w:val="8"/>
          <w:szCs w:val="8"/>
          <w:spacing w:val="2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H</w:t>
      </w:r>
      <w:r>
        <w:rPr>
          <w:rFonts w:ascii="Arial" w:hAnsi="Arial" w:cs="Arial" w:eastAsia="Arial"/>
          <w:sz w:val="8"/>
          <w:szCs w:val="8"/>
          <w:spacing w:val="-2"/>
          <w:w w:val="100"/>
        </w:rPr>
        <w:t>Y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DRO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3"/>
          <w:w w:val="100"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NE</w:t>
      </w:r>
      <w:r>
        <w:rPr>
          <w:rFonts w:ascii="Arial" w:hAnsi="Arial" w:cs="Arial" w:eastAsia="Arial"/>
          <w:sz w:val="8"/>
          <w:szCs w:val="8"/>
          <w:spacing w:val="-5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N</w:t>
      </w:r>
      <w:r>
        <w:rPr>
          <w:rFonts w:ascii="Arial" w:hAnsi="Arial" w:cs="Arial" w:eastAsia="Arial"/>
          <w:sz w:val="8"/>
          <w:szCs w:val="8"/>
          <w:spacing w:val="5"/>
          <w:w w:val="100"/>
        </w:rPr>
        <w:t>E</w:t>
      </w:r>
      <w:r>
        <w:rPr>
          <w:rFonts w:ascii="Arial" w:hAnsi="Arial" w:cs="Arial" w:eastAsia="Arial"/>
          <w:sz w:val="8"/>
          <w:szCs w:val="8"/>
          <w:spacing w:val="2"/>
          <w:w w:val="100"/>
        </w:rPr>
        <w:t>T</w:t>
      </w:r>
      <w:r>
        <w:rPr>
          <w:rFonts w:ascii="Arial" w:hAnsi="Arial" w:cs="Arial" w:eastAsia="Arial"/>
          <w:sz w:val="8"/>
          <w:szCs w:val="8"/>
          <w:spacing w:val="-3"/>
          <w:w w:val="100"/>
        </w:rPr>
        <w:t>W</w:t>
      </w:r>
      <w:r>
        <w:rPr>
          <w:rFonts w:ascii="Arial" w:hAnsi="Arial" w:cs="Arial" w:eastAsia="Arial"/>
          <w:sz w:val="8"/>
          <w:szCs w:val="8"/>
          <w:spacing w:val="3"/>
          <w:w w:val="100"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R</w:t>
      </w:r>
      <w:r>
        <w:rPr>
          <w:rFonts w:ascii="Arial" w:hAnsi="Arial" w:cs="Arial" w:eastAsia="Arial"/>
          <w:sz w:val="8"/>
          <w:szCs w:val="8"/>
          <w:spacing w:val="-2"/>
          <w:w w:val="100"/>
        </w:rPr>
        <w:t>K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S</w:t>
      </w:r>
      <w:r>
        <w:rPr>
          <w:rFonts w:ascii="Arial" w:hAnsi="Arial" w:cs="Arial" w:eastAsia="Arial"/>
          <w:sz w:val="8"/>
          <w:szCs w:val="8"/>
          <w:spacing w:val="-1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INC.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98" w:after="0" w:line="293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5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kV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ys</w:t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58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</w:rPr>
      </w:r>
      <w:r>
        <w:rPr>
          <w:rFonts w:ascii="Arial" w:hAnsi="Arial" w:cs="Arial" w:eastAsia="Arial"/>
          <w:sz w:val="20"/>
          <w:szCs w:val="20"/>
          <w:u w:val="thick" w:color="8DD0E5"/>
        </w:rPr>
        <w:t> </w:t>
      </w:r>
      <w:r>
        <w:rPr>
          <w:rFonts w:ascii="Arial" w:hAnsi="Arial" w:cs="Arial" w:eastAsia="Arial"/>
          <w:sz w:val="20"/>
          <w:szCs w:val="20"/>
          <w:spacing w:val="-7"/>
          <w:u w:val="thick" w:color="8DD0E5"/>
        </w:rPr>
        <w:t> </w:t>
      </w:r>
      <w:r>
        <w:rPr>
          <w:rFonts w:ascii="Arial" w:hAnsi="Arial" w:cs="Arial" w:eastAsia="Arial"/>
          <w:sz w:val="20"/>
          <w:szCs w:val="20"/>
          <w:spacing w:val="-7"/>
          <w:u w:val="thick" w:color="8DD0E5"/>
        </w:rPr>
      </w:r>
      <w:r>
        <w:rPr>
          <w:rFonts w:ascii="Arial" w:hAnsi="Arial" w:cs="Arial" w:eastAsia="Arial"/>
          <w:sz w:val="20"/>
          <w:szCs w:val="20"/>
          <w:spacing w:val="-7"/>
        </w:rPr>
      </w:r>
      <w:r>
        <w:rPr>
          <w:rFonts w:ascii="Arial" w:hAnsi="Arial" w:cs="Arial" w:eastAsia="Arial"/>
          <w:sz w:val="20"/>
          <w:szCs w:val="20"/>
          <w:spacing w:val="0"/>
        </w:rPr>
        <w:tab/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85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</w:p>
    <w:p>
      <w:pPr>
        <w:spacing w:before="94" w:after="0" w:line="240" w:lineRule="auto"/>
        <w:ind w:left="585"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</w:p>
    <w:p>
      <w:pPr>
        <w:spacing w:before="91" w:after="0" w:line="240" w:lineRule="auto"/>
        <w:ind w:right="-89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br w:type="column"/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x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-3"/>
          <w:w w:val="100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6"/>
          <w:w w:val="100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0"/>
          <w:b/>
          <w:bCs/>
        </w:rPr>
        <w:t>g</w:t>
      </w:r>
      <w:r>
        <w:rPr>
          <w:rFonts w:ascii="Arial" w:hAnsi="Arial" w:cs="Arial" w:eastAsia="Arial"/>
          <w:sz w:val="23"/>
          <w:szCs w:val="23"/>
          <w:spacing w:val="34"/>
          <w:w w:val="100"/>
          <w:b/>
          <w:bCs/>
        </w:rPr>
        <w:t> </w:t>
      </w:r>
      <w:r>
        <w:rPr>
          <w:rFonts w:ascii="Arial" w:hAnsi="Arial" w:cs="Arial" w:eastAsia="Arial"/>
          <w:sz w:val="23"/>
          <w:szCs w:val="23"/>
          <w:spacing w:val="1"/>
          <w:w w:val="103"/>
          <w:b/>
          <w:bCs/>
        </w:rPr>
        <w:t>C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d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t</w:t>
      </w:r>
      <w:r>
        <w:rPr>
          <w:rFonts w:ascii="Arial" w:hAnsi="Arial" w:cs="Arial" w:eastAsia="Arial"/>
          <w:sz w:val="23"/>
          <w:szCs w:val="23"/>
          <w:spacing w:val="6"/>
          <w:w w:val="103"/>
          <w:b/>
          <w:bCs/>
        </w:rPr>
        <w:t>i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o</w:t>
      </w:r>
      <w:r>
        <w:rPr>
          <w:rFonts w:ascii="Arial" w:hAnsi="Arial" w:cs="Arial" w:eastAsia="Arial"/>
          <w:sz w:val="23"/>
          <w:szCs w:val="23"/>
          <w:spacing w:val="-1"/>
          <w:w w:val="103"/>
          <w:b/>
          <w:bCs/>
        </w:rPr>
        <w:t>n</w:t>
      </w:r>
      <w:r>
        <w:rPr>
          <w:rFonts w:ascii="Arial" w:hAnsi="Arial" w:cs="Arial" w:eastAsia="Arial"/>
          <w:sz w:val="23"/>
          <w:szCs w:val="23"/>
          <w:spacing w:val="0"/>
          <w:w w:val="103"/>
          <w:b/>
          <w:bCs/>
        </w:rPr>
        <w:t>s</w:t>
      </w:r>
      <w:r>
        <w:rPr>
          <w:rFonts w:ascii="Arial" w:hAnsi="Arial" w:cs="Arial" w:eastAsia="Arial"/>
          <w:sz w:val="23"/>
          <w:szCs w:val="23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6" w:right="-20"/>
        <w:jc w:val="left"/>
        <w:rPr>
          <w:rFonts w:ascii="Arial Rounded MT Bold" w:hAnsi="Arial Rounded MT Bold" w:cs="Arial Rounded MT Bold" w:eastAsia="Arial Rounded MT Bold"/>
          <w:sz w:val="28"/>
          <w:szCs w:val="28"/>
        </w:rPr>
      </w:pPr>
      <w:rPr/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</w:rPr>
        <w:t>Figure</w:t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</w:rPr>
        <w:t> </w:t>
      </w:r>
      <w:r>
        <w:rPr>
          <w:rFonts w:ascii="Arial Rounded MT Bold" w:hAnsi="Arial Rounded MT Bold" w:cs="Arial Rounded MT Bold" w:eastAsia="Arial Rounded MT Bold"/>
          <w:sz w:val="28"/>
          <w:szCs w:val="28"/>
          <w:spacing w:val="0"/>
          <w:w w:val="100"/>
        </w:rPr>
        <w:t>4-4</w:t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23" w:right="-20"/>
        <w:jc w:val="left"/>
        <w:rPr>
          <w:rFonts w:ascii="Arial" w:hAnsi="Arial" w:cs="Arial" w:eastAsia="Arial"/>
          <w:sz w:val="26"/>
          <w:szCs w:val="26"/>
        </w:rPr>
      </w:pPr>
      <w:rPr/>
      <w:r>
        <w:rPr>
          <w:rFonts w:ascii="Arial" w:hAnsi="Arial" w:cs="Arial" w:eastAsia="Arial"/>
          <w:sz w:val="26"/>
          <w:szCs w:val="26"/>
          <w:spacing w:val="0"/>
          <w:w w:val="100"/>
          <w:b/>
          <w:bCs/>
        </w:rPr>
        <w:t>1:20,000</w:t>
      </w:r>
      <w:r>
        <w:rPr>
          <w:rFonts w:ascii="Arial" w:hAnsi="Arial" w:cs="Arial" w:eastAsia="Arial"/>
          <w:sz w:val="26"/>
          <w:szCs w:val="26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8" w:lineRule="exact"/>
        <w:ind w:left="1537" w:right="67" w:firstLine="-1537"/>
        <w:jc w:val="left"/>
        <w:tabs>
          <w:tab w:pos="560" w:val="left"/>
          <w:tab w:pos="132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w10:wrap type="none"/>
          <v:shape style="position:absolute;margin-left:543.127625pt;margin-top:-108.971725pt;width:47.355705pt;height:9.732601pt;mso-position-horizontal-relative:page;mso-position-vertical-relative:paragraph;z-index:-6227;rotation:2" type="#_x0000_t136" fillcolor="#4D4D4D" stroked="f">
            <o:extrusion v:ext="view" autorotationcenter="t"/>
            <v:textpath style="font-family:&amp;quot;Arial&amp;quot;;font-size:9pt;v-text-kern:t;mso-text-shadow:auto;font-weight:bold" string="BAYLY ST"/>
          </v:shape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0</w:t>
        <w:tab/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2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5</w:t>
        <w:tab/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0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5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</w:t>
      </w:r>
    </w:p>
    <w:p>
      <w:pPr>
        <w:jc w:val="left"/>
        <w:spacing w:after="0"/>
        <w:sectPr>
          <w:type w:val="continuous"/>
          <w:pgSz w:w="15840" w:h="24480"/>
          <w:pgMar w:top="700" w:bottom="0" w:left="260" w:right="200"/>
          <w:cols w:num="5" w:equalWidth="0">
            <w:col w:w="3952" w:space="3715"/>
            <w:col w:w="800" w:space="710"/>
            <w:col w:w="1817" w:space="215"/>
            <w:col w:w="2250" w:space="0"/>
            <w:col w:w="192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7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4.6.3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k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es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(S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4,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look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378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860" w:right="79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ion.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q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ponding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mount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’s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m.”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31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1</w:t>
      </w:r>
      <w:r>
        <w:rPr>
          <w:rFonts w:ascii="Garamond" w:hAnsi="Garamond" w:cs="Garamond" w:eastAsia="Garamond"/>
          <w:sz w:val="24"/>
          <w:szCs w:val="24"/>
          <w:spacing w:val="3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8,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012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udy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30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529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4.6.4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wa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cks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cce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lub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uns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407.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NumType w:start="109"/>
          <w:pgMar w:header="775" w:footer="609" w:top="1000" w:bottom="800" w:left="1660" w:right="1660"/>
          <w:headerReference w:type="default" r:id="rId33"/>
          <w:footerReference w:type="default" r:id="rId34"/>
          <w:pgSz w:w="12240" w:h="15840"/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59" w:lineRule="auto"/>
        <w:ind w:left="140" w:right="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ia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phone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ub,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17,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oviding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oup’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Sol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na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58" w:lineRule="auto"/>
        <w:ind w:left="140" w:right="529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bout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ow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3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.7.6</w:t>
      </w:r>
      <w:r>
        <w:rPr>
          <w:rFonts w:ascii="Garamond" w:hAnsi="Garamond" w:cs="Garamond" w:eastAsia="Garamond"/>
          <w:sz w:val="24"/>
          <w:szCs w:val="24"/>
          <w:spacing w:val="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).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235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d;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4.6.5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oviding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nput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tudy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t’s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8" w:lineRule="auto"/>
        <w:ind w:left="140" w:right="8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3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ow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ect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3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4.7.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6</w:t>
      </w:r>
      <w:r>
        <w:rPr>
          <w:rFonts w:ascii="Garamond" w:hAnsi="Garamond" w:cs="Garamond" w:eastAsia="Garamond"/>
          <w:sz w:val="24"/>
          <w:szCs w:val="24"/>
          <w:spacing w:val="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).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235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5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4.6.6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wa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tw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ks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60" w:lineRule="auto"/>
        <w:ind w:left="140" w:right="8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3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d.</w:t>
      </w:r>
      <w:r>
        <w:rPr>
          <w:rFonts w:ascii="Garamond" w:hAnsi="Garamond" w:cs="Garamond" w:eastAsia="Garamond"/>
          <w:sz w:val="24"/>
          <w:szCs w:val="24"/>
          <w:spacing w:val="5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NumType w:start="110"/>
          <w:pgMar w:footer="609" w:header="775" w:top="1000" w:bottom="800" w:left="1660" w:right="1660"/>
          <w:footerReference w:type="default" r:id="rId35"/>
          <w:pgSz w:w="12240" w:h="15840"/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ow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3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.7.6</w:t>
      </w:r>
      <w:r>
        <w:rPr>
          <w:rFonts w:ascii="Garamond" w:hAnsi="Garamond" w:cs="Garamond" w:eastAsia="Garamond"/>
          <w:sz w:val="24"/>
          <w:szCs w:val="24"/>
          <w:spacing w:val="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).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272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5681"/>
        <w:jc w:val="both"/>
        <w:rPr>
          <w:rFonts w:ascii="Garamond" w:hAnsi="Garamond" w:cs="Garamond" w:eastAsia="Garamond"/>
          <w:sz w:val="28"/>
          <w:szCs w:val="28"/>
        </w:rPr>
      </w:pPr>
      <w:rPr/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4</w:t>
      </w:r>
      <w:r>
        <w:rPr>
          <w:rFonts w:ascii="Garamond" w:hAnsi="Garamond" w:cs="Garamond" w:eastAsia="Garamond"/>
          <w:sz w:val="28"/>
          <w:szCs w:val="28"/>
          <w:spacing w:val="-1"/>
          <w:w w:val="100"/>
          <w:b/>
          <w:bCs/>
        </w:rPr>
        <w:t>.</w:t>
      </w:r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7</w:t>
      </w:r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    </w:t>
      </w:r>
      <w:r>
        <w:rPr>
          <w:rFonts w:ascii="Garamond" w:hAnsi="Garamond" w:cs="Garamond" w:eastAsia="Garamond"/>
          <w:sz w:val="28"/>
          <w:szCs w:val="28"/>
          <w:spacing w:val="35"/>
          <w:w w:val="100"/>
          <w:b/>
          <w:bCs/>
        </w:rPr>
        <w:t> </w:t>
      </w:r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P</w:t>
      </w:r>
      <w:r>
        <w:rPr>
          <w:rFonts w:ascii="Garamond" w:hAnsi="Garamond" w:cs="Garamond" w:eastAsia="Garamond"/>
          <w:sz w:val="28"/>
          <w:szCs w:val="28"/>
          <w:spacing w:val="1"/>
          <w:w w:val="100"/>
          <w:b/>
          <w:bCs/>
        </w:rPr>
        <w:t>u</w:t>
      </w:r>
      <w:r>
        <w:rPr>
          <w:rFonts w:ascii="Garamond" w:hAnsi="Garamond" w:cs="Garamond" w:eastAsia="Garamond"/>
          <w:sz w:val="28"/>
          <w:szCs w:val="28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8"/>
          <w:szCs w:val="28"/>
          <w:spacing w:val="-1"/>
          <w:w w:val="100"/>
          <w:b/>
          <w:bCs/>
        </w:rPr>
        <w:t>l</w:t>
      </w:r>
      <w:r>
        <w:rPr>
          <w:rFonts w:ascii="Garamond" w:hAnsi="Garamond" w:cs="Garamond" w:eastAsia="Garamond"/>
          <w:sz w:val="28"/>
          <w:szCs w:val="28"/>
          <w:spacing w:val="-2"/>
          <w:w w:val="100"/>
          <w:b/>
          <w:bCs/>
        </w:rPr>
        <w:t>i</w:t>
      </w:r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c</w:t>
      </w:r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8"/>
          <w:szCs w:val="28"/>
          <w:spacing w:val="-1"/>
          <w:w w:val="100"/>
          <w:b/>
          <w:bCs/>
        </w:rPr>
        <w:t>I</w:t>
      </w:r>
      <w:r>
        <w:rPr>
          <w:rFonts w:ascii="Garamond" w:hAnsi="Garamond" w:cs="Garamond" w:eastAsia="Garamond"/>
          <w:sz w:val="28"/>
          <w:szCs w:val="28"/>
          <w:spacing w:val="1"/>
          <w:w w:val="100"/>
          <w:b/>
          <w:bCs/>
        </w:rPr>
        <w:t>nv</w:t>
      </w:r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8"/>
          <w:szCs w:val="28"/>
          <w:spacing w:val="-3"/>
          <w:w w:val="100"/>
          <w:b/>
          <w:bCs/>
        </w:rPr>
        <w:t>l</w:t>
      </w:r>
      <w:r>
        <w:rPr>
          <w:rFonts w:ascii="Garamond" w:hAnsi="Garamond" w:cs="Garamond" w:eastAsia="Garamond"/>
          <w:sz w:val="28"/>
          <w:szCs w:val="28"/>
          <w:spacing w:val="1"/>
          <w:w w:val="100"/>
          <w:b/>
          <w:bCs/>
        </w:rPr>
        <w:t>v</w:t>
      </w:r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8"/>
          <w:szCs w:val="28"/>
          <w:spacing w:val="-2"/>
          <w:w w:val="100"/>
          <w:b/>
          <w:bCs/>
        </w:rPr>
        <w:t>m</w:t>
      </w:r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8"/>
          <w:szCs w:val="28"/>
          <w:spacing w:val="-1"/>
          <w:w w:val="100"/>
          <w:b/>
          <w:bCs/>
        </w:rPr>
        <w:t>n</w:t>
      </w:r>
      <w:r>
        <w:rPr>
          <w:rFonts w:ascii="Garamond" w:hAnsi="Garamond" w:cs="Garamond" w:eastAsia="Garamond"/>
          <w:sz w:val="28"/>
          <w:szCs w:val="28"/>
          <w:spacing w:val="0"/>
          <w:w w:val="100"/>
          <w:b/>
          <w:bCs/>
        </w:rPr>
        <w:t>t</w:t>
      </w:r>
      <w:r>
        <w:rPr>
          <w:rFonts w:ascii="Garamond" w:hAnsi="Garamond" w:cs="Garamond" w:eastAsia="Garamond"/>
          <w:sz w:val="28"/>
          <w:szCs w:val="28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bout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tivit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ook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4.7.1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lic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il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3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4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km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1,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11,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29,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ss.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ia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1,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km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us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8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oviding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SR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30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iod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ia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15,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2,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hin</w:t>
      </w:r>
    </w:p>
    <w:p>
      <w:pPr>
        <w:jc w:val="both"/>
        <w:spacing w:after="0"/>
        <w:sectPr>
          <w:pgNumType w:start="111"/>
          <w:pgMar w:footer="609" w:header="775" w:top="1000" w:bottom="800" w:left="1660" w:right="1660"/>
          <w:footerReference w:type="default" r:id="rId36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79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5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km</w:t>
      </w:r>
      <w:r>
        <w:rPr>
          <w:rFonts w:ascii="Garamond" w:hAnsi="Garamond" w:cs="Garamond" w:eastAsia="Garamond"/>
          <w:sz w:val="24"/>
          <w:szCs w:val="24"/>
          <w:spacing w:val="5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us</w:t>
      </w:r>
      <w:r>
        <w:rPr>
          <w:rFonts w:ascii="Garamond" w:hAnsi="Garamond" w:cs="Garamond" w:eastAsia="Garamond"/>
          <w:sz w:val="24"/>
          <w:szCs w:val="24"/>
          <w:spacing w:val="5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ite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5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ividu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297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b/>
          <w:bCs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ndix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82" w:right="5926"/>
        <w:jc w:val="center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4.7.2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ti</w:t>
      </w:r>
      <w:r>
        <w:rPr>
          <w:rFonts w:ascii="Garamond" w:hAnsi="Garamond" w:cs="Garamond" w:eastAsia="Garamond"/>
          <w:sz w:val="24"/>
          <w:szCs w:val="24"/>
          <w:spacing w:val="0"/>
          <w:w w:val="99"/>
          <w:i/>
        </w:rPr>
        <w:t>ces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60" w:lineRule="auto"/>
        <w:ind w:left="140" w:right="76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oviding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68" w:lineRule="exact"/>
        <w:ind w:left="154" w:right="317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aw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/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on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k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10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1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7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,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2012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63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9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16,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07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16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012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0" w:right="256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11,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372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/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6,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0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73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27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kly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9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oviding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2,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8,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68" w:lineRule="exact"/>
        <w:ind w:left="154" w:right="278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aw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/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on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k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-8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1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8,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2012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19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31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7,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012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273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31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7,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SR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oviding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30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iod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154" w:right="256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/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15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29,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91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14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28,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46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14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28,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140" w:right="337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82" w:right="5854"/>
        <w:jc w:val="center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4.7.3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ect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99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99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99"/>
          <w:i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59" w:lineRule="auto"/>
        <w:ind w:left="140" w:right="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263" w:lineRule="exact"/>
        <w:ind w:left="140" w:right="474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color w:val="0000FF"/>
          <w:w w:val="99"/>
        </w:rPr>
      </w:r>
      <w:hyperlink r:id="rId37"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w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w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w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.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H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y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d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  <w:t>r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oO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n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e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2"/>
            <w:w w:val="100"/>
            <w:u w:val="single" w:color="0000FF"/>
          </w:rPr>
          <w:t>.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2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c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om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/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  <w:t>P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  <w:t>r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oj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e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c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t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  <w:t>s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/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C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l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a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  <w:t>r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i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ng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t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on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</w:rPr>
        </w:r>
        <w:r>
          <w:rPr>
            <w:rFonts w:ascii="Garamond" w:hAnsi="Garamond" w:cs="Garamond" w:eastAsia="Garamond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4.7.4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ic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ect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ct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Pe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phone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5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5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5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phone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numb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421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0" w:right="684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l: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877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345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6799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63" w:lineRule="exact"/>
        <w:ind w:left="140" w:right="434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il: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color w:val="0000FF"/>
          <w:spacing w:val="-4"/>
          <w:w w:val="100"/>
        </w:rPr>
      </w:r>
      <w:hyperlink r:id="rId38"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C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om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m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uni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t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y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.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R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2"/>
            <w:w w:val="100"/>
            <w:u w:val="single" w:color="0000FF"/>
          </w:rPr>
          <w:t>e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2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l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a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t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2"/>
            <w:w w:val="100"/>
            <w:u w:val="single" w:color="0000FF"/>
          </w:rPr>
          <w:t>i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2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on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  <w:t>s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@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H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y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d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  <w:t>r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-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oO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n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e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.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  <w:t>c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1"/>
            <w:w w:val="100"/>
            <w:u w:val="single" w:color="0000FF"/>
          </w:rPr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  <w:u w:val="single" w:color="0000FF"/>
          </w:rPr>
          <w:t>om</w:t>
        </w:r>
        <w:r>
          <w:rPr>
            <w:rFonts w:ascii="Garamond" w:hAnsi="Garamond" w:cs="Garamond" w:eastAsia="Garamond"/>
            <w:sz w:val="24"/>
            <w:szCs w:val="24"/>
            <w:color w:val="0000FF"/>
            <w:spacing w:val="0"/>
            <w:w w:val="100"/>
          </w:rPr>
        </w:r>
        <w:r>
          <w:rPr>
            <w:rFonts w:ascii="Garamond" w:hAnsi="Garamond" w:cs="Garamond" w:eastAsia="Garamond"/>
            <w:sz w:val="24"/>
            <w:szCs w:val="24"/>
            <w:color w:val="000000"/>
            <w:spacing w:val="0"/>
            <w:w w:val="100"/>
          </w:rPr>
        </w:r>
      </w:hyperlink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4.7.5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lic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5:00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8:00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Sol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Solin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oppo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9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3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3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illor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’s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nning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nning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ix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livin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8" w:lineRule="auto"/>
        <w:ind w:left="140" w:right="81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4" w:right="195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646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541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481" w:right="82" w:firstLine="-326"/>
        <w:jc w:val="left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ion,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</w:p>
    <w:p>
      <w:pPr>
        <w:spacing w:before="0" w:after="0" w:line="240" w:lineRule="auto"/>
        <w:ind w:left="154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d,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81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516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66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234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.,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126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pill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42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ildli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191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139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98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6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hout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1)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upon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2)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140" w:right="8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0" w:right="255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11,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ect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4.7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b/>
          <w:bCs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6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665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cce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59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d.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6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9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0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k).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building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650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359" w:lineRule="auto"/>
        <w:ind w:left="140" w:right="8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Upon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iling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h.</w:t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4.7.6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mm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ity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82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6:30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pm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9:30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pm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11,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Solina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60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’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k,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154" w:right="553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481" w:right="78" w:firstLine="-326"/>
        <w:jc w:val="left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</w:p>
    <w:p>
      <w:pPr>
        <w:spacing w:before="0" w:after="0" w:line="240" w:lineRule="auto"/>
        <w:ind w:left="154" w:right="318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54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481" w:right="78" w:firstLine="-326"/>
        <w:jc w:val="left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ht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8" w:lineRule="auto"/>
        <w:ind w:left="140" w:right="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8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6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20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4.7.7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lic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59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5:00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8:00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8,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Solina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Soli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hods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82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5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5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5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8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30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n.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og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nnin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40" w:lineRule="auto"/>
        <w:ind w:left="154" w:right="454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43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177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647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56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28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234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.,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39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646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189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pill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512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pill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21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6202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41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213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175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8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(i.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.,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NGS,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NGS,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vil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GS,</w:t>
      </w:r>
      <w:r>
        <w:rPr>
          <w:rFonts w:ascii="Garamond" w:hAnsi="Garamond" w:cs="Garamond" w:eastAsia="Garamond"/>
          <w:sz w:val="24"/>
          <w:szCs w:val="24"/>
          <w:spacing w:val="1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43" w:right="2770"/>
        <w:jc w:val="center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ounding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ood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99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99"/>
        </w:rPr>
        <w:t>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109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utot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tby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505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49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630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154" w:right="370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61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5052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651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7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82" w:right="4802"/>
        <w:jc w:val="center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4.7.8</w:t>
      </w:r>
      <w:r>
        <w:rPr>
          <w:rFonts w:ascii="Garamond" w:hAnsi="Garamond" w:cs="Garamond" w:eastAsia="Garamond"/>
          <w:sz w:val="24"/>
          <w:szCs w:val="24"/>
          <w:spacing w:val="56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i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i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99"/>
          <w:i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99"/>
          <w:i/>
        </w:rPr>
        <w:t>ss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i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99"/>
          <w:i/>
        </w:rPr>
        <w:t>es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59" w:lineRule="auto"/>
        <w:ind w:left="140" w:right="8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#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nvi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4,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ect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4.6.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201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14,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9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ion;</w:t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3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d;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481" w:right="77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</w:p>
    <w:p>
      <w:pPr>
        <w:spacing w:before="0" w:after="0" w:line="240" w:lineRule="auto"/>
        <w:ind w:left="154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5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hy</w:t>
      </w:r>
      <w:r>
        <w:rPr>
          <w:rFonts w:ascii="Garamond" w:hAnsi="Garamond" w:cs="Garamond" w:eastAsia="Garamond"/>
          <w:sz w:val="24"/>
          <w:szCs w:val="24"/>
          <w:spacing w:val="5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5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81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io’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uly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17,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une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14,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68" w:lineRule="exact"/>
        <w:ind w:left="154" w:right="8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3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29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im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3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3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of</w:t>
      </w:r>
      <w:r>
        <w:rPr>
          <w:rFonts w:ascii="Garamond" w:hAnsi="Garamond" w:cs="Garamond" w:eastAsia="Garamond"/>
          <w:sz w:val="24"/>
          <w:szCs w:val="24"/>
          <w:spacing w:val="35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3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29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is</w:t>
      </w:r>
      <w:r>
        <w:rPr>
          <w:rFonts w:ascii="Garamond" w:hAnsi="Garamond" w:cs="Garamond" w:eastAsia="Garamond"/>
          <w:sz w:val="24"/>
          <w:szCs w:val="24"/>
          <w:spacing w:val="3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$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270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,</w:t>
      </w:r>
      <w:r>
        <w:rPr>
          <w:rFonts w:ascii="Garamond" w:hAnsi="Garamond" w:cs="Garamond" w:eastAsia="Garamond"/>
          <w:sz w:val="24"/>
          <w:szCs w:val="24"/>
          <w:spacing w:val="29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3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3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35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’s</w:t>
      </w:r>
      <w:r>
        <w:rPr>
          <w:rFonts w:ascii="Garamond" w:hAnsi="Garamond" w:cs="Garamond" w:eastAsia="Garamond"/>
          <w:sz w:val="24"/>
          <w:szCs w:val="24"/>
          <w:spacing w:val="3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3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81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ppli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59" w:lineRule="auto"/>
        <w:ind w:left="481" w:right="77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t,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utiliti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bill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154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dding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0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0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230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ood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81" w:right="-20"/>
        <w:jc w:val="left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option.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59" w:lineRule="auto"/>
        <w:ind w:left="481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ood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uit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230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option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k.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t,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360" w:lineRule="auto"/>
        <w:ind w:left="481" w:right="77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1978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building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nd.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both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500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230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both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oid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lopi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26,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uly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7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360" w:lineRule="auto"/>
        <w:ind w:left="481" w:right="77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umpt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?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68" w:lineRule="exact"/>
        <w:ind w:left="154" w:right="8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x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now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bout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op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81" w:right="709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?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481" w:right="77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?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68" w:lineRule="exact"/>
        <w:ind w:left="154" w:right="14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“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hy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n’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te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position w:val="1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?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481" w:right="82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oximi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359" w:lineRule="auto"/>
        <w:ind w:left="481" w:right="76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ompounds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240" w:lineRule="auto"/>
        <w:ind w:left="154" w:right="763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5312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ildli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584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upt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50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617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609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645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81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26,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12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t,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nothing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ould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in:</w:t>
      </w:r>
    </w:p>
    <w:p>
      <w:pPr>
        <w:spacing w:before="1" w:after="0" w:line="240" w:lineRule="auto"/>
        <w:ind w:left="154" w:right="603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3682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415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54" w:right="532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ding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24,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2012,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ir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1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t’s</w:t>
      </w:r>
      <w:r>
        <w:rPr>
          <w:rFonts w:ascii="Garamond" w:hAnsi="Garamond" w:cs="Garamond" w:eastAsia="Garamond"/>
          <w:sz w:val="24"/>
          <w:szCs w:val="24"/>
          <w:spacing w:val="5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utilit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5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is</w:t>
      </w:r>
      <w:r>
        <w:rPr>
          <w:rFonts w:ascii="Garamond" w:hAnsi="Garamond" w:cs="Garamond" w:eastAsia="Garamond"/>
          <w:sz w:val="24"/>
          <w:szCs w:val="24"/>
          <w:spacing w:val="6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lity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n,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 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68" w:lineRule="exact"/>
        <w:ind w:left="154" w:right="224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ve</w:t>
      </w:r>
      <w:r>
        <w:rPr>
          <w:rFonts w:ascii="Garamond" w:hAnsi="Garamond" w:cs="Garamond" w:eastAsia="Garamond"/>
          <w:sz w:val="24"/>
          <w:szCs w:val="24"/>
          <w:spacing w:val="-8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ning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-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lopm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nt;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481" w:right="78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hough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68" w:lineRule="exact"/>
        <w:ind w:left="154" w:right="82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ne</w:t>
      </w:r>
      <w:r>
        <w:rPr>
          <w:rFonts w:ascii="Garamond" w:hAnsi="Garamond" w:cs="Garamond" w:eastAsia="Garamond"/>
          <w:sz w:val="24"/>
          <w:szCs w:val="24"/>
          <w:spacing w:val="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und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nds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of</w:t>
      </w:r>
      <w:r>
        <w:rPr>
          <w:rFonts w:ascii="Garamond" w:hAnsi="Garamond" w:cs="Garamond" w:eastAsia="Garamond"/>
          <w:sz w:val="24"/>
          <w:szCs w:val="24"/>
          <w:spacing w:val="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w</w:t>
      </w:r>
      <w:r>
        <w:rPr>
          <w:rFonts w:ascii="Garamond" w:hAnsi="Garamond" w:cs="Garamond" w:eastAsia="Garamond"/>
          <w:sz w:val="24"/>
          <w:szCs w:val="24"/>
          <w:spacing w:val="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be</w:t>
      </w:r>
      <w:r>
        <w:rPr>
          <w:rFonts w:ascii="Garamond" w:hAnsi="Garamond" w:cs="Garamond" w:eastAsia="Garamond"/>
          <w:sz w:val="24"/>
          <w:szCs w:val="24"/>
          <w:spacing w:val="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y</w:t>
      </w:r>
      <w:r>
        <w:rPr>
          <w:rFonts w:ascii="Garamond" w:hAnsi="Garamond" w:cs="Garamond" w:eastAsia="Garamond"/>
          <w:sz w:val="24"/>
          <w:szCs w:val="24"/>
          <w:spacing w:val="3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upt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ve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43" w:right="5689"/>
        <w:jc w:val="center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-3"/>
          <w:w w:val="99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99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99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99"/>
        </w:rPr>
        <w:t>;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59" w:lineRule="auto"/>
        <w:ind w:left="481" w:right="77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NumType w:start="120"/>
          <w:pgMar w:footer="609" w:header="775" w:top="1000" w:bottom="800" w:left="1660" w:right="1660"/>
          <w:footerReference w:type="default" r:id="rId39"/>
          <w:pgSz w:w="12240" w:h="15840"/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45" w:lineRule="auto"/>
        <w:ind w:left="140" w:right="74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),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phur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luo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1"/>
          <w:w w:val="99"/>
        </w:rPr>
        <w:t>F</w:t>
      </w:r>
      <w:r>
        <w:rPr>
          <w:rFonts w:ascii="Garamond" w:hAnsi="Garamond" w:cs="Garamond" w:eastAsia="Garamond"/>
          <w:sz w:val="14"/>
          <w:szCs w:val="14"/>
          <w:spacing w:val="0"/>
          <w:w w:val="99"/>
          <w:position w:val="-5"/>
        </w:rPr>
        <w:t>6</w:t>
      </w:r>
      <w:r>
        <w:rPr>
          <w:rFonts w:ascii="Garamond" w:hAnsi="Garamond" w:cs="Garamond" w:eastAsia="Garamond"/>
          <w:sz w:val="14"/>
          <w:szCs w:val="14"/>
          <w:spacing w:val="-23"/>
          <w:w w:val="100"/>
          <w:position w:val="-5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)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h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g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position w:val="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out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A</w:t>
      </w:r>
      <w:r>
        <w:rPr>
          <w:rFonts w:ascii="Garamond" w:hAnsi="Garamond" w:cs="Garamond" w:eastAsia="Garamond"/>
          <w:sz w:val="24"/>
          <w:szCs w:val="24"/>
          <w:spacing w:val="3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be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ound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ing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position w:val="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40" w:right="5015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ect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c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ag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c</w:t>
      </w:r>
      <w:r>
        <w:rPr>
          <w:rFonts w:ascii="Garamond" w:hAnsi="Garamond" w:cs="Garamond" w:eastAsia="Garamond"/>
          <w:sz w:val="24"/>
          <w:szCs w:val="24"/>
          <w:spacing w:val="-5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iel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58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nt.</w:t>
      </w:r>
      <w:r>
        <w:rPr>
          <w:rFonts w:ascii="Garamond" w:hAnsi="Garamond" w:cs="Garamond" w:eastAsia="Garamond"/>
          <w:sz w:val="24"/>
          <w:szCs w:val="24"/>
          <w:spacing w:val="5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8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5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68" w:lineRule="exact"/>
        <w:ind w:left="154" w:right="37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pi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l</w:t>
      </w:r>
      <w:r>
        <w:rPr>
          <w:rFonts w:ascii="Garamond" w:hAnsi="Garamond" w:cs="Garamond" w:eastAsia="Garamond"/>
          <w:sz w:val="24"/>
          <w:szCs w:val="24"/>
          <w:spacing w:val="-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xpo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;</w:t>
      </w:r>
      <w:r>
        <w:rPr>
          <w:rFonts w:ascii="Garamond" w:hAnsi="Garamond" w:cs="Garamond" w:eastAsia="Garamond"/>
          <w:sz w:val="24"/>
          <w:szCs w:val="24"/>
          <w:spacing w:val="-8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59" w:lineRule="auto"/>
        <w:ind w:left="481" w:right="77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nt,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ong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nough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ude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ubli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mmitt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)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ubj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t.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nts</w:t>
      </w:r>
      <w:r>
        <w:rPr>
          <w:rFonts w:ascii="Garamond" w:hAnsi="Garamond" w:cs="Garamond" w:eastAsia="Garamond"/>
          <w:sz w:val="24"/>
          <w:szCs w:val="24"/>
          <w:spacing w:val="-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360" w:lineRule="auto"/>
        <w:ind w:left="481" w:right="77" w:firstLine="-326"/>
        <w:jc w:val="both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2005);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</w:p>
    <w:p>
      <w:pPr>
        <w:spacing w:before="0" w:after="0" w:line="268" w:lineRule="exact"/>
        <w:ind w:left="154" w:right="82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  <w:position w:val="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3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2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27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the</w:t>
      </w:r>
      <w:r>
        <w:rPr>
          <w:rFonts w:ascii="Garamond" w:hAnsi="Garamond" w:cs="Garamond" w:eastAsia="Garamond"/>
          <w:sz w:val="24"/>
          <w:szCs w:val="24"/>
          <w:spacing w:val="27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opinion</w:t>
      </w:r>
      <w:r>
        <w:rPr>
          <w:rFonts w:ascii="Garamond" w:hAnsi="Garamond" w:cs="Garamond" w:eastAsia="Garamond"/>
          <w:sz w:val="24"/>
          <w:szCs w:val="24"/>
          <w:spacing w:val="2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of</w:t>
      </w:r>
      <w:r>
        <w:rPr>
          <w:rFonts w:ascii="Garamond" w:hAnsi="Garamond" w:cs="Garamond" w:eastAsia="Garamond"/>
          <w:sz w:val="24"/>
          <w:szCs w:val="24"/>
          <w:spacing w:val="28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the</w:t>
      </w:r>
      <w:r>
        <w:rPr>
          <w:rFonts w:ascii="Garamond" w:hAnsi="Garamond" w:cs="Garamond" w:eastAsia="Garamond"/>
          <w:sz w:val="24"/>
          <w:szCs w:val="24"/>
          <w:spacing w:val="22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2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</w:t>
      </w:r>
      <w:r>
        <w:rPr>
          <w:rFonts w:ascii="Garamond" w:hAnsi="Garamond" w:cs="Garamond" w:eastAsia="Garamond"/>
          <w:sz w:val="24"/>
          <w:szCs w:val="24"/>
          <w:spacing w:val="27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th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26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2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nt</w:t>
      </w:r>
      <w:r>
        <w:rPr>
          <w:rFonts w:ascii="Garamond" w:hAnsi="Garamond" w:cs="Garamond" w:eastAsia="Garamond"/>
          <w:sz w:val="24"/>
          <w:szCs w:val="24"/>
          <w:spacing w:val="21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20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e</w:t>
      </w:r>
      <w:r>
        <w:rPr>
          <w:rFonts w:ascii="Garamond" w:hAnsi="Garamond" w:cs="Garamond" w:eastAsia="Garamond"/>
          <w:sz w:val="24"/>
          <w:szCs w:val="24"/>
          <w:spacing w:val="24"/>
          <w:w w:val="100"/>
          <w:position w:val="1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position w:val="1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ho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position w:val="1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  <w:position w:val="1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1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60" w:lineRule="auto"/>
        <w:ind w:left="481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3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ning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oid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nding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oxi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2008).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da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hyperlink r:id="rId40"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w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w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w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.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h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c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-</w:t>
        </w:r>
      </w:hyperlink>
      <w:hyperlink r:id="rId41"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 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s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c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.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g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c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.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c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a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/</w:t>
        </w:r>
        <w:r>
          <w:rPr>
            <w:rFonts w:ascii="Garamond" w:hAnsi="Garamond" w:cs="Garamond" w:eastAsia="Garamond"/>
            <w:sz w:val="24"/>
            <w:szCs w:val="24"/>
            <w:spacing w:val="-2"/>
            <w:w w:val="100"/>
          </w:rPr>
          <w:t>i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y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h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-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v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s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v/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e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nvi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r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on/m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a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g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n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e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t_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e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.htm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l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.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 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 </w:t>
        </w:r>
      </w:hyperlink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’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ppendix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jc w:val="both"/>
        <w:spacing w:after="0"/>
        <w:sectPr>
          <w:pgMar w:header="775" w:footer="609" w:top="1000" w:bottom="800" w:left="1660" w:right="1660"/>
          <w:pgSz w:w="12240" w:h="15840"/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360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indin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ibl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bli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4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30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4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z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hough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tudi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po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9" w:lineRule="auto"/>
        <w:ind w:left="140" w:right="76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da</w:t>
      </w:r>
      <w:r>
        <w:rPr>
          <w:rFonts w:ascii="Garamond" w:hAnsi="Garamond" w:cs="Garamond" w:eastAsia="Garamond"/>
          <w:sz w:val="24"/>
          <w:szCs w:val="24"/>
          <w:spacing w:val="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(2010)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indi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“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uid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ude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publi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”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7378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ay</w:t>
      </w:r>
      <w:r>
        <w:rPr>
          <w:rFonts w:ascii="Garamond" w:hAnsi="Garamond" w:cs="Garamond" w:eastAsia="Garamond"/>
          <w:sz w:val="24"/>
          <w:szCs w:val="24"/>
          <w:spacing w:val="-4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l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age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59" w:lineRule="auto"/>
        <w:ind w:left="140" w:right="77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ns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xp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bout</w:t>
      </w:r>
      <w:r>
        <w:rPr>
          <w:rFonts w:ascii="Garamond" w:hAnsi="Garamond" w:cs="Garamond" w:eastAsia="Garamond"/>
          <w:sz w:val="24"/>
          <w:szCs w:val="24"/>
          <w:spacing w:val="2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5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3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2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be</w:t>
      </w:r>
      <w:r>
        <w:rPr>
          <w:rFonts w:ascii="Garamond" w:hAnsi="Garamond" w:cs="Garamond" w:eastAsia="Garamond"/>
          <w:sz w:val="24"/>
          <w:szCs w:val="24"/>
          <w:spacing w:val="3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5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5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by</w:t>
      </w:r>
      <w:r>
        <w:rPr>
          <w:rFonts w:ascii="Garamond" w:hAnsi="Garamond" w:cs="Garamond" w:eastAsia="Garamond"/>
          <w:sz w:val="24"/>
          <w:szCs w:val="24"/>
          <w:spacing w:val="5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5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iliti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4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is</w:t>
      </w:r>
      <w:r>
        <w:rPr>
          <w:rFonts w:ascii="Garamond" w:hAnsi="Garamond" w:cs="Garamond" w:eastAsia="Garamond"/>
          <w:sz w:val="24"/>
          <w:szCs w:val="24"/>
          <w:spacing w:val="5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5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is</w:t>
      </w:r>
      <w:r>
        <w:rPr>
          <w:rFonts w:ascii="Garamond" w:hAnsi="Garamond" w:cs="Garamond" w:eastAsia="Garamond"/>
          <w:sz w:val="24"/>
          <w:szCs w:val="24"/>
          <w:spacing w:val="5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or</w:t>
      </w:r>
      <w:r>
        <w:rPr>
          <w:rFonts w:ascii="Garamond" w:hAnsi="Garamond" w:cs="Garamond" w:eastAsia="Garamond"/>
          <w:sz w:val="24"/>
          <w:szCs w:val="24"/>
          <w:spacing w:val="5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5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4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5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ult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is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liv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5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nds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: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1" w:after="0" w:line="358" w:lineRule="auto"/>
        <w:ind w:left="481" w:right="79" w:firstLine="-326"/>
        <w:jc w:val="left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-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obl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ounding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ou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38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4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oth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qui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nt,</w:t>
      </w:r>
      <w:r>
        <w:rPr>
          <w:rFonts w:ascii="Garamond" w:hAnsi="Garamond" w:cs="Garamond" w:eastAsia="Garamond"/>
          <w:sz w:val="24"/>
          <w:szCs w:val="24"/>
          <w:spacing w:val="-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;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</w:p>
    <w:p>
      <w:pPr>
        <w:spacing w:before="2" w:after="0" w:line="360" w:lineRule="auto"/>
        <w:ind w:left="481" w:right="77" w:firstLine="-326"/>
        <w:jc w:val="left"/>
        <w:tabs>
          <w:tab w:pos="480" w:val="left"/>
        </w:tabs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3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(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2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-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-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.)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79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the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xi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ing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ow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m.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7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,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ill</w:t>
      </w:r>
      <w:r>
        <w:rPr>
          <w:rFonts w:ascii="Garamond" w:hAnsi="Garamond" w:cs="Garamond" w:eastAsia="Garamond"/>
          <w:sz w:val="24"/>
          <w:szCs w:val="24"/>
          <w:spacing w:val="6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k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ty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-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2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g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nd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-2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u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-9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ol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ve</w:t>
      </w:r>
      <w:r>
        <w:rPr>
          <w:rFonts w:ascii="Garamond" w:hAnsi="Garamond" w:cs="Garamond" w:eastAsia="Garamond"/>
          <w:sz w:val="24"/>
          <w:szCs w:val="24"/>
          <w:spacing w:val="-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c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.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0" w:lineRule="auto"/>
        <w:ind w:left="140" w:right="80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ddi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l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in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m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a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ion,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pl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ea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f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3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H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y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d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</w:t>
      </w:r>
      <w:r>
        <w:rPr>
          <w:rFonts w:ascii="Garamond" w:hAnsi="Garamond" w:cs="Garamond" w:eastAsia="Garamond"/>
          <w:sz w:val="24"/>
          <w:szCs w:val="24"/>
          <w:spacing w:val="5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On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4"/>
          <w:w w:val="100"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w</w:t>
      </w:r>
      <w:r>
        <w:rPr>
          <w:rFonts w:ascii="Garamond" w:hAnsi="Garamond" w:cs="Garamond" w:eastAsia="Garamond"/>
          <w:sz w:val="24"/>
          <w:szCs w:val="24"/>
          <w:spacing w:val="1"/>
          <w:w w:val="100"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b</w:t>
      </w:r>
      <w:r>
        <w:rPr>
          <w:rFonts w:ascii="Garamond" w:hAnsi="Garamond" w:cs="Garamond" w:eastAsia="Garamond"/>
          <w:sz w:val="24"/>
          <w:szCs w:val="24"/>
          <w:spacing w:val="-1"/>
          <w:w w:val="100"/>
        </w:rPr>
        <w:t>s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</w:rPr>
        <w:t>te</w:t>
      </w:r>
      <w:hyperlink r:id="rId42"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 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htt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p: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//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w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w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w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.h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y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d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r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oon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e</w:t>
        </w:r>
        <w:r>
          <w:rPr>
            <w:rFonts w:ascii="Garamond" w:hAnsi="Garamond" w:cs="Garamond" w:eastAsia="Garamond"/>
            <w:sz w:val="24"/>
            <w:szCs w:val="24"/>
            <w:spacing w:val="-2"/>
            <w:w w:val="100"/>
          </w:rPr>
          <w:t>.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c</w:t>
        </w:r>
        <w:r>
          <w:rPr>
            <w:rFonts w:ascii="Garamond" w:hAnsi="Garamond" w:cs="Garamond" w:eastAsia="Garamond"/>
            <w:sz w:val="24"/>
            <w:szCs w:val="24"/>
            <w:spacing w:val="-2"/>
            <w:w w:val="100"/>
          </w:rPr>
          <w:t>o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m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/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M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y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B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u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s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i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n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e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s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s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/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M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y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F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a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r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m</w:t>
        </w:r>
        <w:r>
          <w:rPr>
            <w:rFonts w:ascii="Garamond" w:hAnsi="Garamond" w:cs="Garamond" w:eastAsia="Garamond"/>
            <w:sz w:val="24"/>
            <w:szCs w:val="24"/>
            <w:spacing w:val="2"/>
            <w:w w:val="100"/>
          </w:rPr>
          <w:t>/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P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a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g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e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s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/S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t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r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ay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V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ol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t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a</w:t>
        </w:r>
        <w:r>
          <w:rPr>
            <w:rFonts w:ascii="Garamond" w:hAnsi="Garamond" w:cs="Garamond" w:eastAsia="Garamond"/>
            <w:sz w:val="24"/>
            <w:szCs w:val="24"/>
            <w:spacing w:val="-2"/>
            <w:w w:val="100"/>
          </w:rPr>
          <w:t>g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e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.</w:t>
        </w:r>
        <w:r>
          <w:rPr>
            <w:rFonts w:ascii="Garamond" w:hAnsi="Garamond" w:cs="Garamond" w:eastAsia="Garamond"/>
            <w:sz w:val="24"/>
            <w:szCs w:val="24"/>
            <w:spacing w:val="1"/>
            <w:w w:val="100"/>
          </w:rPr>
          <w:t>a</w:t>
        </w:r>
        <w:r>
          <w:rPr>
            <w:rFonts w:ascii="Garamond" w:hAnsi="Garamond" w:cs="Garamond" w:eastAsia="Garamond"/>
            <w:sz w:val="24"/>
            <w:szCs w:val="24"/>
            <w:spacing w:val="-1"/>
            <w:w w:val="100"/>
          </w:rPr>
          <w:t>s</w:t>
        </w:r>
        <w:r>
          <w:rPr>
            <w:rFonts w:ascii="Garamond" w:hAnsi="Garamond" w:cs="Garamond" w:eastAsia="Garamond"/>
            <w:sz w:val="24"/>
            <w:szCs w:val="24"/>
            <w:spacing w:val="0"/>
            <w:w w:val="100"/>
          </w:rPr>
          <w:t>px</w:t>
        </w:r>
      </w:hyperlink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5933"/>
        <w:jc w:val="both"/>
        <w:rPr>
          <w:rFonts w:ascii="Garamond" w:hAnsi="Garamond" w:cs="Garamond" w:eastAsia="Garamond"/>
          <w:sz w:val="24"/>
          <w:szCs w:val="24"/>
        </w:rPr>
      </w:pPr>
      <w:rPr/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Sulphur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H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e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xaflu</w:t>
      </w:r>
      <w:r>
        <w:rPr>
          <w:rFonts w:ascii="Garamond" w:hAnsi="Garamond" w:cs="Garamond" w:eastAsia="Garamond"/>
          <w:sz w:val="24"/>
          <w:szCs w:val="24"/>
          <w:spacing w:val="2"/>
          <w:w w:val="100"/>
          <w:b/>
          <w:bCs/>
        </w:rPr>
        <w:t>o</w:t>
      </w:r>
      <w:r>
        <w:rPr>
          <w:rFonts w:ascii="Garamond" w:hAnsi="Garamond" w:cs="Garamond" w:eastAsia="Garamond"/>
          <w:sz w:val="24"/>
          <w:szCs w:val="24"/>
          <w:spacing w:val="-1"/>
          <w:w w:val="100"/>
          <w:b/>
          <w:bCs/>
        </w:rPr>
        <w:t>r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i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de</w:t>
      </w:r>
      <w:r>
        <w:rPr>
          <w:rFonts w:ascii="Garamond" w:hAnsi="Garamond" w:cs="Garamond" w:eastAsia="Garamond"/>
          <w:sz w:val="24"/>
          <w:szCs w:val="24"/>
          <w:spacing w:val="-6"/>
          <w:w w:val="100"/>
          <w:b/>
          <w:bCs/>
        </w:rPr>
        <w:t> </w:t>
      </w:r>
      <w:r>
        <w:rPr>
          <w:rFonts w:ascii="Garamond" w:hAnsi="Garamond" w:cs="Garamond" w:eastAsia="Garamond"/>
          <w:sz w:val="24"/>
          <w:szCs w:val="24"/>
          <w:spacing w:val="1"/>
          <w:w w:val="100"/>
          <w:b/>
          <w:bCs/>
        </w:rPr>
        <w:t>(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</w:rPr>
        <w:t>S</w:t>
      </w:r>
      <w:r>
        <w:rPr>
          <w:rFonts w:ascii="Garamond" w:hAnsi="Garamond" w:cs="Garamond" w:eastAsia="Garamond"/>
          <w:sz w:val="24"/>
          <w:szCs w:val="24"/>
          <w:spacing w:val="11"/>
          <w:w w:val="99"/>
          <w:b/>
          <w:bCs/>
        </w:rPr>
        <w:t>F</w:t>
      </w:r>
      <w:r>
        <w:rPr>
          <w:rFonts w:ascii="Garamond" w:hAnsi="Garamond" w:cs="Garamond" w:eastAsia="Garamond"/>
          <w:sz w:val="14"/>
          <w:szCs w:val="14"/>
          <w:spacing w:val="0"/>
          <w:w w:val="99"/>
          <w:b/>
          <w:bCs/>
          <w:position w:val="-5"/>
        </w:rPr>
        <w:t>6</w:t>
      </w:r>
      <w:r>
        <w:rPr>
          <w:rFonts w:ascii="Garamond" w:hAnsi="Garamond" w:cs="Garamond" w:eastAsia="Garamond"/>
          <w:sz w:val="14"/>
          <w:szCs w:val="14"/>
          <w:spacing w:val="-23"/>
          <w:w w:val="100"/>
          <w:b/>
          <w:bCs/>
          <w:position w:val="-5"/>
        </w:rPr>
        <w:t> 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b/>
          <w:bCs/>
          <w:position w:val="0"/>
        </w:rPr>
        <w:t>)</w:t>
      </w:r>
      <w:r>
        <w:rPr>
          <w:rFonts w:ascii="Garamond" w:hAnsi="Garamond" w:cs="Garamond" w:eastAsia="Garamond"/>
          <w:sz w:val="24"/>
          <w:szCs w:val="24"/>
          <w:spacing w:val="0"/>
          <w:w w:val="100"/>
          <w:position w:val="0"/>
        </w:rPr>
      </w:r>
    </w:p>
    <w:sectPr>
      <w:pgMar w:header="775" w:footer="609" w:top="1000" w:bottom="800" w:left="1660" w:right="1660"/>
      <w:pgSz w:w="12240" w:h="15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"/>
    <w:family w:val="roman"/>
    <w:pitch w:val="variable"/>
  </w:font>
  <w:font w:name="Arial">
    <w:charset w:val="0"/>
    <w:family w:val="swiss"/>
    <w:pitch w:val="variable"/>
  </w:font>
  <w:font w:name="Arial Rounded MT Bold">
    <w:charset w:val="0"/>
    <w:family w:val="swiss"/>
    <w:pitch w:val="variable"/>
  </w:font>
  <w:font w:name="FuturaBook">
    <w:charset w:val="0"/>
    <w:family w:val="auto"/>
    <w:pitch w:val="variable"/>
  </w:font>
  <w:font w:name="Garamond"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741.239502pt;width:434.88pt;height:.1pt;mso-position-horizontal-relative:page;mso-position-vertical-relative:page;z-index:-6313" coordorigin="1771,14825" coordsize="8698,2">
          <v:shape style="position:absolute;left:1771;top:14825;width:8698;height:2" coordorigin="1771,14825" coordsize="8698,0" path="m1771,14825l10469,1482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4.759644pt;margin-top:744.204956pt;width:22.366241pt;height:11.96pt;mso-position-horizontal-relative:page;mso-position-vertical-relative:page;z-index:-6312" type="#_x0000_t202" filled="f" stroked="f">
          <v:textbox inset="0,0,0,0">
            <w:txbxContent>
              <w:p>
                <w:pPr>
                  <w:spacing w:before="0" w:after="0" w:line="235" w:lineRule="exact"/>
                  <w:ind w:left="40" w:right="-2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w w:val="99"/>
                    <w:position w:val="1"/>
                  </w:rPr>
                </w:r>
                <w:r>
                  <w:rPr/>
                  <w:fldChar w:fldCharType="begin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741.239502pt;width:434.88pt;height:.1pt;mso-position-horizontal-relative:page;mso-position-vertical-relative:page;z-index:-6311" coordorigin="1771,14825" coordsize="8698,2">
          <v:shape style="position:absolute;left:1771;top:14825;width:8698;height:2" coordorigin="1771,14825" coordsize="8698,0" path="m1771,14825l10469,1482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4.759644pt;margin-top:744.204956pt;width:22.366241pt;height:11.96pt;mso-position-horizontal-relative:page;mso-position-vertical-relative:page;z-index:-6310" type="#_x0000_t202" filled="f" stroked="f">
          <v:textbox inset="0,0,0,0">
            <w:txbxContent>
              <w:p>
                <w:pPr>
                  <w:spacing w:before="0" w:after="0" w:line="235" w:lineRule="exact"/>
                  <w:ind w:left="40" w:right="-2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w w:val="99"/>
                    <w:position w:val="1"/>
                  </w:rPr>
                </w:r>
                <w:r>
                  <w:rPr/>
                  <w:fldChar w:fldCharType="begin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110</w:t>
                </w:r>
                <w:r>
                  <w:rPr/>
                  <w:fldChar w:fldCharType="end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741.239502pt;width:434.88pt;height:.1pt;mso-position-horizontal-relative:page;mso-position-vertical-relative:page;z-index:-6309" coordorigin="1771,14825" coordsize="8698,2">
          <v:shape style="position:absolute;left:1771;top:14825;width:8698;height:2" coordorigin="1771,14825" coordsize="8698,0" path="m1771,14825l10469,1482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4.759644pt;margin-top:744.204956pt;width:22.366241pt;height:11.96pt;mso-position-horizontal-relative:page;mso-position-vertical-relative:page;z-index:-6308" type="#_x0000_t202" filled="f" stroked="f">
          <v:textbox inset="0,0,0,0">
            <w:txbxContent>
              <w:p>
                <w:pPr>
                  <w:spacing w:before="0" w:after="0" w:line="235" w:lineRule="exact"/>
                  <w:ind w:left="40" w:right="-2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w w:val="99"/>
                    <w:position w:val="1"/>
                  </w:rPr>
                </w:r>
                <w:r>
                  <w:rPr/>
                  <w:fldChar w:fldCharType="begin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111</w:t>
                </w:r>
                <w:r>
                  <w:rPr/>
                  <w:fldChar w:fldCharType="end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741.239502pt;width:434.88pt;height:.1pt;mso-position-horizontal-relative:page;mso-position-vertical-relative:page;z-index:-6307" coordorigin="1771,14825" coordsize="8698,2">
          <v:shape style="position:absolute;left:1771;top:14825;width:8698;height:2" coordorigin="1771,14825" coordsize="8698,0" path="m1771,14825l10469,1482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4.759644pt;margin-top:744.204956pt;width:22.366241pt;height:11.96pt;mso-position-horizontal-relative:page;mso-position-vertical-relative:page;z-index:-6306" type="#_x0000_t202" filled="f" stroked="f">
          <v:textbox inset="0,0,0,0">
            <w:txbxContent>
              <w:p>
                <w:pPr>
                  <w:spacing w:before="0" w:after="0" w:line="235" w:lineRule="exact"/>
                  <w:ind w:left="40" w:right="-2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w w:val="99"/>
                    <w:position w:val="1"/>
                  </w:rPr>
                </w:r>
                <w:r>
                  <w:rPr/>
                  <w:fldChar w:fldCharType="begin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120</w:t>
                </w:r>
                <w:r>
                  <w:rPr/>
                  <w:fldChar w:fldCharType="end"/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88.559998pt;margin-top:50.759499pt;width:434.64pt;height:.1pt;mso-position-horizontal-relative:page;mso-position-vertical-relative:page;z-index:-6315" coordorigin="1771,1015" coordsize="8693,2">
          <v:shape style="position:absolute;left:1771;top:1015;width:8693;height:2" coordorigin="1771,1015" coordsize="8693,0" path="m1771,1015l10464,1015e" filled="f" stroked="t" strokeweight=".581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73.720001pt;margin-top:37.76329pt;width:264.017727pt;height:11.96pt;mso-position-horizontal-relative:page;mso-position-vertical-relative:page;z-index:-6314" type="#_x0000_t202" filled="f" stroked="f">
          <v:textbox inset="0,0,0,0">
            <w:txbxContent>
              <w:p>
                <w:pPr>
                  <w:spacing w:before="0" w:after="0" w:line="235" w:lineRule="exact"/>
                  <w:ind w:left="20" w:right="-50"/>
                  <w:jc w:val="left"/>
                  <w:rPr>
                    <w:rFonts w:ascii="FuturaBook" w:hAnsi="FuturaBook" w:cs="FuturaBook" w:eastAsia="FuturaBook"/>
                    <w:sz w:val="20"/>
                    <w:szCs w:val="20"/>
                  </w:rPr>
                </w:pPr>
                <w:rPr/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E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v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m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ental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0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3"/>
                    <w:w w:val="100"/>
                    <w:position w:val="1"/>
                  </w:rPr>
                  <w:t>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u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dy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5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2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ep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5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–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C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lar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ngt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8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Trans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f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m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er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9"/>
                    <w:w w:val="100"/>
                    <w:position w:val="1"/>
                  </w:rPr>
                  <w:t> 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-1"/>
                    <w:w w:val="100"/>
                    <w:position w:val="1"/>
                  </w:rPr>
                  <w:t>S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tat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i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1"/>
                    <w:w w:val="100"/>
                    <w:position w:val="1"/>
                  </w:rPr>
                  <w:t>o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1"/>
                  </w:rPr>
                  <w:t>n</w:t>
                </w:r>
                <w:r>
                  <w:rPr>
                    <w:rFonts w:ascii="FuturaBook" w:hAnsi="FuturaBook" w:cs="FuturaBook" w:eastAsia="FuturaBook"/>
                    <w:sz w:val="20"/>
                    <w:szCs w:val="2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oter" Target="footer4.xml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42" Type="http://schemas.openxmlformats.org/officeDocument/2006/relationships/hyperlink" Target="http://www.hydroone.com/MyBusiness/MyFarm/Pages/StrayVoltage.aspx" TargetMode="External"/><Relationship Id="rId7" Type="http://schemas.openxmlformats.org/officeDocument/2006/relationships/image" Target="media/image1.png"/><Relationship Id="rId2" Type="http://schemas.openxmlformats.org/package/2006/relationships/metadata/core-properties" Target="docProps/core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extended-properties" Target="docProps/app.xml"/><Relationship Id="rId6" Type="http://schemas.openxmlformats.org/officeDocument/2006/relationships/settings" Target="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yperlink" Target="http://www.hc-sc.gc.ca/iyh-vsv/environ/magnet_e.html" TargetMode="External"/><Relationship Id="rId40" Type="http://schemas.openxmlformats.org/officeDocument/2006/relationships/hyperlink" Target="http://www.hydroone.com/Projects/Clarington" TargetMode="External"/><Relationship Id="rId45" Type="http://schemas.openxmlformats.org/officeDocument/2006/relationships/customXml" Target="../customXml/item3.xml"/><Relationship Id="rId5" Type="http://schemas.openxmlformats.org/officeDocument/2006/relationships/theme" Target="theme/theme1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3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g"/><Relationship Id="rId44" Type="http://schemas.openxmlformats.org/officeDocument/2006/relationships/customXml" Target="../customXml/item2.xml"/><Relationship Id="rId4" Type="http://schemas.openxmlformats.org/officeDocument/2006/relationships/fontTable" Target="fontTable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2.xml"/><Relationship Id="rId43" Type="http://schemas.openxmlformats.org/officeDocument/2006/relationships/customXml" Target="../customXml/item1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33" Type="http://schemas.openxmlformats.org/officeDocument/2006/relationships/header" Target="header1.xml"/><Relationship Id="rId38" Type="http://schemas.openxmlformats.org/officeDocument/2006/relationships/hyperlink" Target="http://www.hc-sc.gc.ca/iyh-vsv/environ/magnet_e.html" TargetMode="External"/><Relationship Id="rId20" Type="http://schemas.openxmlformats.org/officeDocument/2006/relationships/image" Target="media/image14.png"/><Relationship Id="rId41" Type="http://schemas.openxmlformats.org/officeDocument/2006/relationships/hyperlink" Target="mailto:Community.Relations@HydroOne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6CBF9735B607342A8C31AEA3DD3777C" ma:contentTypeVersion="1" ma:contentTypeDescription="Create a new document." ma:contentTypeScope="" ma:versionID="c6c86ecc8ac56bf2ee3088432dd33d8e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55d3c2ff1dfae606d6f8168c3878679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12D47549-003E-43C7-89C1-0F775E32561D}"/>
</file>

<file path=customXml/itemProps2.xml><?xml version="1.0" encoding="utf-8"?>
<ds:datastoreItem xmlns:ds="http://schemas.openxmlformats.org/officeDocument/2006/customXml" ds:itemID="{C9D50452-5350-4BED-BD8E-2989AFD4FEEB}"/>
</file>

<file path=customXml/itemProps3.xml><?xml version="1.0" encoding="utf-8"?>
<ds:datastoreItem xmlns:ds="http://schemas.openxmlformats.org/officeDocument/2006/customXml" ds:itemID="{1E16C81A-2FFD-42F0-A542-C8600DF77C1F}"/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sysadmin</dc:creator>
  <dcterms:created xsi:type="dcterms:W3CDTF">2014-01-21T10:56:11Z</dcterms:created>
  <dcterms:modified xsi:type="dcterms:W3CDTF">2014-01-21T10:56:11Z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2014-01-20T00:00:00Z</vt:filetime>
  </property>
  <property fmtid="{D5CDD505-2E9C-101B-9397-08002B2CF9AE}" pid="3" name="LastSaved">
    <vt:filetime>2014-01-21T00:00:00Z</vt:filetime>
  </property>
  <property fmtid="{D5CDD505-2E9C-101B-9397-08002B2CF9AE}" pid="4" name="ContentTypeId">
    <vt:lpwstr>0x010100D6CBF9735B607342A8C31AEA3DD3777C</vt:lpwstr>
  </property>
  <property fmtid="{D5CDD505-2E9C-101B-9397-08002B2CF9AE}" pid="5" name="Order">
    <vt:r8>16500</vt:r8>
  </property>
  <property fmtid="{D5CDD505-2E9C-101B-9397-08002B2CF9AE}" pid="6" name="TemplateUrl">
    <vt:lpwstr/>
  </property>
  <property fmtid="{D5CDD505-2E9C-101B-9397-08002B2CF9AE}" pid="7" name="_SourceUrl">
    <vt:lpwstr/>
  </property>
  <property fmtid="{D5CDD505-2E9C-101B-9397-08002B2CF9AE}" pid="8" name="_SharedFileIndex">
    <vt:lpwstr/>
  </property>
  <property fmtid="{D5CDD505-2E9C-101B-9397-08002B2CF9AE}" pid="9" name="xd_Signature">
    <vt:bool>false</vt:bool>
  </property>
  <property fmtid="{D5CDD505-2E9C-101B-9397-08002B2CF9AE}" pid="10" name="xd_ProgID">
    <vt:lpwstr/>
  </property>
</Properties>
</file>